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85E" w:rsidRDefault="005B685E" w:rsidP="005B685E">
      <w:pPr>
        <w:widowControl w:val="0"/>
        <w:jc w:val="center"/>
      </w:pPr>
      <w:bookmarkStart w:id="0" w:name="_GoBack"/>
      <w:bookmarkEnd w:id="0"/>
      <w:r w:rsidRPr="005B685E">
        <w:rPr>
          <w:b/>
        </w:rPr>
        <w:t>South Carolina General Assembly</w:t>
      </w:r>
    </w:p>
    <w:p w:rsidR="005B685E" w:rsidRDefault="005B685E" w:rsidP="005B685E">
      <w:pPr>
        <w:widowControl w:val="0"/>
        <w:jc w:val="center"/>
      </w:pPr>
      <w:r>
        <w:t>118th Session, 2009-2010</w:t>
      </w:r>
    </w:p>
    <w:p w:rsidR="005B685E" w:rsidRDefault="005B685E" w:rsidP="005B685E">
      <w:pPr>
        <w:widowControl w:val="0"/>
        <w:jc w:val="left"/>
      </w:pPr>
    </w:p>
    <w:p w:rsidR="005B685E" w:rsidRDefault="005B685E" w:rsidP="005B685E">
      <w:pPr>
        <w:widowControl w:val="0"/>
        <w:jc w:val="left"/>
        <w:rPr>
          <w:b/>
        </w:rPr>
      </w:pPr>
      <w:r w:rsidRPr="005B685E">
        <w:rPr>
          <w:b/>
        </w:rPr>
        <w:t>H. 4592</w:t>
      </w:r>
    </w:p>
    <w:p w:rsidR="005B685E" w:rsidRDefault="005B685E" w:rsidP="005B685E">
      <w:pPr>
        <w:widowControl w:val="0"/>
        <w:jc w:val="left"/>
        <w:rPr>
          <w:b/>
        </w:rPr>
      </w:pPr>
    </w:p>
    <w:p w:rsidR="005B685E" w:rsidRDefault="005B685E" w:rsidP="005B685E">
      <w:pPr>
        <w:widowControl w:val="0"/>
        <w:jc w:val="left"/>
      </w:pPr>
      <w:r w:rsidRPr="005B685E">
        <w:rPr>
          <w:b/>
        </w:rPr>
        <w:t>STATUS INFORMATION</w:t>
      </w:r>
    </w:p>
    <w:p w:rsidR="005B685E" w:rsidRDefault="005B685E" w:rsidP="005B685E">
      <w:pPr>
        <w:widowControl w:val="0"/>
        <w:jc w:val="left"/>
      </w:pPr>
    </w:p>
    <w:p w:rsidR="005B685E" w:rsidRDefault="005B685E" w:rsidP="005B685E">
      <w:pPr>
        <w:widowControl w:val="0"/>
        <w:jc w:val="left"/>
      </w:pPr>
      <w:r>
        <w:t>Concurrent Resolution</w:t>
      </w:r>
    </w:p>
    <w:p w:rsidR="005B685E" w:rsidRDefault="005B685E" w:rsidP="005B685E">
      <w:pPr>
        <w:widowControl w:val="0"/>
        <w:jc w:val="left"/>
      </w:pPr>
      <w:r>
        <w:t>Sponsors: Reps. G.M. Smith, Weeks, Harvin,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G.R. Smith, J.E. Smith, J.R. Smith, Sottile, Spires, Stavrinakis, Stewart, Stringer, Thompson, Toole, Umphlett, Vick, Viers, Whipper, White, Whitmire, Williams, Willis, Wylie, A.D. Young and T.R. Young</w:t>
      </w:r>
    </w:p>
    <w:p w:rsidR="005B685E" w:rsidRDefault="005B685E" w:rsidP="005B685E">
      <w:pPr>
        <w:widowControl w:val="0"/>
        <w:jc w:val="left"/>
      </w:pPr>
      <w:r>
        <w:t>Document Path: l:\council\bills\swb\5944cm10.docx</w:t>
      </w:r>
    </w:p>
    <w:p w:rsidR="005B685E" w:rsidRDefault="005B685E" w:rsidP="005B685E">
      <w:pPr>
        <w:widowControl w:val="0"/>
        <w:jc w:val="left"/>
      </w:pPr>
    </w:p>
    <w:p w:rsidR="00F57BA8" w:rsidRDefault="00F57BA8" w:rsidP="005B685E">
      <w:pPr>
        <w:widowControl w:val="0"/>
        <w:jc w:val="left"/>
      </w:pPr>
      <w:r>
        <w:t>Introduced in the House on February 17, 2010</w:t>
      </w:r>
    </w:p>
    <w:p w:rsidR="00F57BA8" w:rsidRDefault="00F57BA8" w:rsidP="005B685E">
      <w:pPr>
        <w:widowControl w:val="0"/>
        <w:jc w:val="left"/>
      </w:pPr>
      <w:r>
        <w:t>Introduced in the Senate on February 17, 2010</w:t>
      </w:r>
    </w:p>
    <w:p w:rsidR="00F57BA8" w:rsidRDefault="00F57BA8" w:rsidP="005B685E">
      <w:pPr>
        <w:widowControl w:val="0"/>
        <w:jc w:val="left"/>
      </w:pPr>
      <w:r>
        <w:t>Adopted by the General Assembly on February 17, 2010</w:t>
      </w:r>
    </w:p>
    <w:p w:rsidR="00F57BA8" w:rsidRDefault="00F57BA8" w:rsidP="005B685E">
      <w:pPr>
        <w:widowControl w:val="0"/>
        <w:jc w:val="left"/>
      </w:pPr>
    </w:p>
    <w:p w:rsidR="005B685E" w:rsidRDefault="005B685E" w:rsidP="005B685E">
      <w:pPr>
        <w:widowControl w:val="0"/>
        <w:jc w:val="left"/>
      </w:pPr>
      <w:r>
        <w:t xml:space="preserve">Summary: </w:t>
      </w:r>
      <w:r w:rsidR="00292E00">
        <w:t>Senior Trooper Wilson Owens Horton, Jr.</w:t>
      </w:r>
    </w:p>
    <w:p w:rsidR="005B685E" w:rsidRDefault="005B685E" w:rsidP="005B685E">
      <w:pPr>
        <w:widowControl w:val="0"/>
        <w:jc w:val="left"/>
      </w:pPr>
    </w:p>
    <w:p w:rsidR="005B685E" w:rsidRDefault="005B685E" w:rsidP="005B685E">
      <w:pPr>
        <w:widowControl w:val="0"/>
        <w:jc w:val="left"/>
      </w:pPr>
    </w:p>
    <w:p w:rsidR="005B685E" w:rsidRDefault="005B685E" w:rsidP="005B685E">
      <w:pPr>
        <w:widowControl w:val="0"/>
        <w:tabs>
          <w:tab w:val="center" w:pos="590"/>
          <w:tab w:val="center" w:pos="1440"/>
          <w:tab w:val="left" w:pos="1872"/>
          <w:tab w:val="left" w:pos="9187"/>
        </w:tabs>
        <w:jc w:val="left"/>
      </w:pPr>
      <w:r w:rsidRPr="005B685E">
        <w:rPr>
          <w:b/>
        </w:rPr>
        <w:t>HISTORY OF LEGISLATIVE ACTIONS</w:t>
      </w:r>
    </w:p>
    <w:p w:rsidR="005B685E" w:rsidRDefault="005B685E" w:rsidP="005B685E">
      <w:pPr>
        <w:widowControl w:val="0"/>
        <w:tabs>
          <w:tab w:val="center" w:pos="590"/>
          <w:tab w:val="center" w:pos="1440"/>
          <w:tab w:val="left" w:pos="1872"/>
          <w:tab w:val="left" w:pos="9187"/>
        </w:tabs>
        <w:jc w:val="left"/>
      </w:pPr>
    </w:p>
    <w:p w:rsidR="005B685E" w:rsidRPr="005B685E" w:rsidRDefault="005B685E" w:rsidP="005B685E">
      <w:pPr>
        <w:widowControl w:val="0"/>
        <w:tabs>
          <w:tab w:val="center" w:pos="590"/>
          <w:tab w:val="center" w:pos="1440"/>
          <w:tab w:val="left" w:pos="1872"/>
          <w:tab w:val="left" w:pos="9187"/>
        </w:tabs>
        <w:jc w:val="left"/>
      </w:pPr>
      <w:r w:rsidRPr="005B685E">
        <w:rPr>
          <w:u w:val="single"/>
        </w:rPr>
        <w:tab/>
        <w:t>Date</w:t>
      </w:r>
      <w:r w:rsidRPr="005B685E">
        <w:rPr>
          <w:u w:val="single"/>
        </w:rPr>
        <w:tab/>
        <w:t>Body</w:t>
      </w:r>
      <w:r w:rsidRPr="005B685E">
        <w:rPr>
          <w:u w:val="single"/>
        </w:rPr>
        <w:tab/>
        <w:t>Action Description with journal page number</w:t>
      </w:r>
      <w:r w:rsidRPr="005B685E">
        <w:rPr>
          <w:u w:val="single"/>
        </w:rPr>
        <w:tab/>
      </w:r>
    </w:p>
    <w:p w:rsidR="001C4EC8" w:rsidRDefault="001C4EC8" w:rsidP="001C4EC8">
      <w:pPr>
        <w:widowControl w:val="0"/>
        <w:tabs>
          <w:tab w:val="right" w:pos="1008"/>
          <w:tab w:val="left" w:pos="1152"/>
          <w:tab w:val="left" w:pos="1872"/>
          <w:tab w:val="left" w:pos="9187"/>
        </w:tabs>
        <w:ind w:left="2088" w:hanging="2088"/>
        <w:jc w:val="left"/>
      </w:pPr>
      <w:r>
        <w:tab/>
        <w:t>2/17/2010</w:t>
      </w:r>
      <w:r>
        <w:tab/>
        <w:t>House</w:t>
      </w:r>
      <w:r>
        <w:tab/>
      </w:r>
      <w:r w:rsidRPr="00DB0C2A">
        <w:t xml:space="preserve">Introduced, adopted, sent to Senate </w:t>
      </w:r>
      <w:hyperlink r:id="rId7" w:history="1">
        <w:r w:rsidRPr="00DB33C6">
          <w:rPr>
            <w:rStyle w:val="Hyperlink"/>
          </w:rPr>
          <w:t>HJ</w:t>
        </w:r>
      </w:hyperlink>
      <w:r>
        <w:noBreakHyphen/>
      </w:r>
      <w:r w:rsidRPr="00DB0C2A">
        <w:t>214</w:t>
      </w:r>
    </w:p>
    <w:p w:rsidR="001C4EC8" w:rsidRDefault="001C4EC8" w:rsidP="001C4EC8">
      <w:pPr>
        <w:widowControl w:val="0"/>
        <w:tabs>
          <w:tab w:val="right" w:pos="1008"/>
          <w:tab w:val="left" w:pos="1152"/>
          <w:tab w:val="left" w:pos="1872"/>
          <w:tab w:val="left" w:pos="9187"/>
        </w:tabs>
        <w:ind w:left="2088" w:hanging="2088"/>
        <w:jc w:val="left"/>
      </w:pPr>
      <w:r>
        <w:tab/>
        <w:t>2/17/2010</w:t>
      </w:r>
      <w:r>
        <w:tab/>
        <w:t>Senate</w:t>
      </w:r>
      <w:r>
        <w:tab/>
      </w:r>
      <w:r w:rsidRPr="00DB0C2A">
        <w:t xml:space="preserve">Introduced, adopted, returned with concurrence </w:t>
      </w:r>
      <w:hyperlink r:id="rId8" w:history="1">
        <w:r w:rsidRPr="00DB33C6">
          <w:rPr>
            <w:rStyle w:val="Hyperlink"/>
          </w:rPr>
          <w:t>SJ</w:t>
        </w:r>
      </w:hyperlink>
      <w:r>
        <w:noBreakHyphen/>
      </w:r>
      <w:r w:rsidRPr="00DB0C2A">
        <w:t>11</w:t>
      </w:r>
    </w:p>
    <w:p w:rsidR="001C4EC8" w:rsidRDefault="001C4EC8" w:rsidP="001C4EC8">
      <w:pPr>
        <w:widowControl w:val="0"/>
        <w:tabs>
          <w:tab w:val="right" w:pos="1008"/>
          <w:tab w:val="left" w:pos="1152"/>
          <w:tab w:val="left" w:pos="1872"/>
          <w:tab w:val="left" w:pos="9187"/>
        </w:tabs>
        <w:ind w:left="2088" w:hanging="2088"/>
        <w:jc w:val="left"/>
      </w:pPr>
    </w:p>
    <w:p w:rsidR="005B685E" w:rsidRPr="005B685E" w:rsidRDefault="005B685E" w:rsidP="005B685E">
      <w:pPr>
        <w:widowControl w:val="0"/>
        <w:tabs>
          <w:tab w:val="right" w:pos="1008"/>
          <w:tab w:val="left" w:pos="1152"/>
          <w:tab w:val="left" w:pos="1872"/>
          <w:tab w:val="left" w:pos="9187"/>
        </w:tabs>
        <w:ind w:left="2088" w:hanging="2088"/>
        <w:jc w:val="left"/>
      </w:pPr>
    </w:p>
    <w:p w:rsidR="005B685E" w:rsidRDefault="005B685E" w:rsidP="005B685E">
      <w:r w:rsidRPr="005B685E">
        <w:rPr>
          <w:b/>
        </w:rPr>
        <w:t>VERSIONS OF THIS BILL</w:t>
      </w:r>
    </w:p>
    <w:p w:rsidR="005B685E" w:rsidRDefault="005B685E" w:rsidP="005B685E"/>
    <w:p w:rsidR="005B685E" w:rsidRDefault="004C49D8" w:rsidP="005B685E">
      <w:hyperlink r:id="rId9" w:history="1">
        <w:r w:rsidR="005B685E">
          <w:rPr>
            <w:rStyle w:val="Hyperlink"/>
          </w:rPr>
          <w:t>2/17/2010</w:t>
        </w:r>
      </w:hyperlink>
    </w:p>
    <w:p w:rsidR="005B685E" w:rsidRDefault="005B685E" w:rsidP="005B685E"/>
    <w:p w:rsidR="005B685E" w:rsidRDefault="005B685E" w:rsidP="005B685E">
      <w:pPr>
        <w:sectPr w:rsidR="005B685E" w:rsidSect="005B68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28C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CONGRATULATING SOUTH CAROLINA HIGHWAY PATROL SENIOR TROOPER WILSON OWENS HORTON, JR.</w:t>
      </w:r>
      <w:r w:rsidR="007351BA">
        <w:t>,</w:t>
      </w:r>
      <w:r>
        <w:t xml:space="preserve"> OF FLORENCE COUNTY ON BEING NAMED THE TROOPER OF THE YEAR FOR 200</w:t>
      </w:r>
      <w:r w:rsidR="00527D0B">
        <w:t>8</w:t>
      </w:r>
      <w:r>
        <w:t>.</w:t>
      </w: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7A87"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7A87">
        <w:t>Senior Trooper Wilson Owens Horton, Jr., is a native of Lake City where he currently resides with his wife Tammy, and their two children</w:t>
      </w:r>
      <w:r w:rsidR="00044E57">
        <w:t>,</w:t>
      </w:r>
      <w:r w:rsidR="00FD7A87">
        <w:t xml:space="preserve"> Tyler and Logan;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1992 graduate of East Clarendon High School, a 1994 graduate of Florence-Darlington Technical College, and a 2005 graduate of the </w:t>
      </w:r>
      <w:r w:rsidR="007351BA">
        <w:t xml:space="preserve">South Carolina Highway </w:t>
      </w:r>
      <w:r>
        <w:t>Patrol School;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Senior Trooper </w:t>
      </w:r>
      <w:r w:rsidR="00527D0B">
        <w:t>Horton</w:t>
      </w:r>
      <w:r>
        <w:t xml:space="preserve"> served our count</w:t>
      </w:r>
      <w:r w:rsidR="00527D0B">
        <w:t>r</w:t>
      </w:r>
      <w:r>
        <w:t>y with distinction as a member of the Un</w:t>
      </w:r>
      <w:r w:rsidR="00044E57">
        <w:t>i</w:t>
      </w:r>
      <w:r>
        <w:t>ted States Navy from 1992 to 1996;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joining the Highway Patrol</w:t>
      </w:r>
      <w:r w:rsidR="007351BA">
        <w:t>,</w:t>
      </w:r>
      <w:r>
        <w:t xml:space="preserve"> Senior Trooper Horton was a member of the Olanta Police Department;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citations for his dedicated service to the Highway Patrol which includes being named Trooper of the Year for Post A for two consecutive years;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family are active members of the Barrinea</w:t>
      </w:r>
      <w:r w:rsidR="007351BA">
        <w:t>u</w:t>
      </w:r>
      <w:r>
        <w:t xml:space="preserve"> Pentecostal Holiness Church of Lake City; and</w:t>
      </w:r>
    </w:p>
    <w:p w:rsidR="00FD7A87"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C3" w:rsidRDefault="00FD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General Assembly to pause in their deliberations to recognize the great accomplishments of this outstanding law enforcement officer.</w:t>
      </w:r>
      <w:r w:rsidR="007328C3">
        <w:t xml:space="preserve">  Now, therefore, </w:t>
      </w: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7A87">
        <w:t xml:space="preserve"> the members of the General Assembly of the State of South Carolina, by this resolution, congratulate South Carolina Highway Patrol Senior Trooper Wilson Owens Horton, Jr., of Florence County on being named the Trooper of the Year for 200</w:t>
      </w:r>
      <w:r w:rsidR="00527D0B">
        <w:t>8</w:t>
      </w:r>
      <w:r w:rsidR="00FD7A87">
        <w:t>.</w:t>
      </w:r>
    </w:p>
    <w:p w:rsidR="007328C3"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D7A87">
        <w:t>presented</w:t>
      </w:r>
      <w:r>
        <w:t xml:space="preserve"> to</w:t>
      </w:r>
      <w:r w:rsidR="00044E57">
        <w:t xml:space="preserve"> Senior Trooper Wilson Owens Horton, Jr.</w:t>
      </w:r>
    </w:p>
    <w:p w:rsidR="004318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180E" w:rsidRDefault="0043180E" w:rsidP="005B685E">
      <w:pPr>
        <w:suppressAutoHyphens/>
      </w:pPr>
    </w:p>
    <w:sectPr w:rsidR="0043180E" w:rsidSect="005B68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E57" w:rsidRDefault="00044E57" w:rsidP="009F0C77">
      <w:r>
        <w:separator/>
      </w:r>
    </w:p>
  </w:endnote>
  <w:endnote w:type="continuationSeparator" w:id="0">
    <w:p w:rsidR="00044E57" w:rsidRDefault="00044E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1D9596-A5F1-4CAD-B1AA-AABE212FDAE4}"/>
    <w:embedBold r:id="rId2" w:fontKey="{FAC86137-8457-4C82-84C4-04B9242DFE8A}"/>
  </w:font>
  <w:font w:name="Calibri">
    <w:panose1 w:val="020F0502020204030204"/>
    <w:charset w:val="00"/>
    <w:family w:val="swiss"/>
    <w:pitch w:val="variable"/>
    <w:sig w:usb0="E10002FF" w:usb1="4000ACFF" w:usb2="00000009" w:usb3="00000000" w:csb0="0000019F" w:csb1="00000000"/>
    <w:embedRegular r:id="rId3" w:fontKey="{2ECB8F46-6F18-4B42-AA05-078AEB533DAC}"/>
  </w:font>
  <w:font w:name="Tahoma">
    <w:panose1 w:val="020B0604030504040204"/>
    <w:charset w:val="00"/>
    <w:family w:val="swiss"/>
    <w:pitch w:val="variable"/>
    <w:sig w:usb0="21002A87" w:usb1="80000000" w:usb2="00000008" w:usb3="00000000" w:csb0="000101FF" w:csb1="00000000"/>
    <w:embedRegular r:id="rId4" w:fontKey="{C3779ABC-2604-4C4B-B154-E7600FC7BAA2}"/>
  </w:font>
  <w:font w:name="Cambria">
    <w:panose1 w:val="02040503050406030204"/>
    <w:charset w:val="00"/>
    <w:family w:val="roman"/>
    <w:pitch w:val="variable"/>
    <w:sig w:usb0="E00002FF" w:usb1="400004FF" w:usb2="00000000" w:usb3="00000000" w:csb0="0000019F" w:csb1="00000000"/>
    <w:embedRegular r:id="rId5" w:fontKey="{F0F527F2-BA4A-4AA4-B247-1B707AE9E4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85E" w:rsidRPr="0043180E" w:rsidRDefault="005B685E" w:rsidP="0043180E">
    <w:pPr>
      <w:pStyle w:val="Footer"/>
      <w:tabs>
        <w:tab w:val="clear" w:pos="4680"/>
        <w:tab w:val="clear" w:pos="9360"/>
        <w:tab w:val="center" w:pos="2995"/>
      </w:tabs>
      <w:spacing w:before="120"/>
    </w:pPr>
    <w:r>
      <w:t>[4592]</w:t>
    </w:r>
    <w:r>
      <w:tab/>
    </w:r>
    <w:r w:rsidR="004C49D8">
      <w:fldChar w:fldCharType="begin"/>
    </w:r>
    <w:r w:rsidR="004C49D8">
      <w:instrText xml:space="preserve"> PAGE  \* MERGEFORMAT </w:instrText>
    </w:r>
    <w:r w:rsidR="004C49D8">
      <w:fldChar w:fldCharType="separate"/>
    </w:r>
    <w:r w:rsidR="004C49D8">
      <w:rPr>
        <w:noProof/>
      </w:rPr>
      <w:t>1</w:t>
    </w:r>
    <w:r w:rsidR="004C49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E57" w:rsidRDefault="00044E57" w:rsidP="009F0C77">
      <w:r>
        <w:separator/>
      </w:r>
    </w:p>
  </w:footnote>
  <w:footnote w:type="continuationSeparator" w:id="0">
    <w:p w:rsidR="00044E57" w:rsidRDefault="00044E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44CM10"/>
    <w:docVar w:name="CoverBillType" w:val="c"/>
    <w:docVar w:name="docpath" w:val="L:\Council\bills\SWB\5944CM10.DOCX"/>
    <w:docVar w:name="dvBillNumber" w:val="4592"/>
    <w:docVar w:name="dvBillNumberPrefix" w:val="H. "/>
    <w:docVar w:name="dvOriginalBody" w:val="House"/>
    <w:docVar w:name="dvSteno" w:val="SWB"/>
    <w:docVar w:name="NameofBody" w:val="h"/>
    <w:docVar w:name="vgroup2" w:val="Council"/>
  </w:docVars>
  <w:rsids>
    <w:rsidRoot w:val="00C42591"/>
    <w:rsid w:val="00011869"/>
    <w:rsid w:val="00044E57"/>
    <w:rsid w:val="00055F05"/>
    <w:rsid w:val="000E1785"/>
    <w:rsid w:val="000F40FA"/>
    <w:rsid w:val="0010776B"/>
    <w:rsid w:val="00133E66"/>
    <w:rsid w:val="001435A3"/>
    <w:rsid w:val="001C126F"/>
    <w:rsid w:val="001C4EC8"/>
    <w:rsid w:val="001D08F2"/>
    <w:rsid w:val="001D525B"/>
    <w:rsid w:val="001D7F4F"/>
    <w:rsid w:val="002321B6"/>
    <w:rsid w:val="00250967"/>
    <w:rsid w:val="002543C8"/>
    <w:rsid w:val="00284AAE"/>
    <w:rsid w:val="00292E00"/>
    <w:rsid w:val="002E5912"/>
    <w:rsid w:val="00325348"/>
    <w:rsid w:val="0032732C"/>
    <w:rsid w:val="00336AD0"/>
    <w:rsid w:val="00353DDC"/>
    <w:rsid w:val="0037079A"/>
    <w:rsid w:val="003750ED"/>
    <w:rsid w:val="00380077"/>
    <w:rsid w:val="003D01E8"/>
    <w:rsid w:val="003E5288"/>
    <w:rsid w:val="003F6D79"/>
    <w:rsid w:val="0041760A"/>
    <w:rsid w:val="00417C01"/>
    <w:rsid w:val="0042367F"/>
    <w:rsid w:val="0043180E"/>
    <w:rsid w:val="004809EE"/>
    <w:rsid w:val="004C49D8"/>
    <w:rsid w:val="004E7D54"/>
    <w:rsid w:val="005273C6"/>
    <w:rsid w:val="00527D0B"/>
    <w:rsid w:val="00530A69"/>
    <w:rsid w:val="00545593"/>
    <w:rsid w:val="00577A18"/>
    <w:rsid w:val="00577C6C"/>
    <w:rsid w:val="005B685E"/>
    <w:rsid w:val="005C2FE2"/>
    <w:rsid w:val="005C52AB"/>
    <w:rsid w:val="005E2BC9"/>
    <w:rsid w:val="00605102"/>
    <w:rsid w:val="006215AA"/>
    <w:rsid w:val="006913C9"/>
    <w:rsid w:val="006922FF"/>
    <w:rsid w:val="0069470D"/>
    <w:rsid w:val="007328C3"/>
    <w:rsid w:val="00734F00"/>
    <w:rsid w:val="007351BA"/>
    <w:rsid w:val="007A70AE"/>
    <w:rsid w:val="00806D02"/>
    <w:rsid w:val="008362E8"/>
    <w:rsid w:val="008A1768"/>
    <w:rsid w:val="008F4429"/>
    <w:rsid w:val="0094021A"/>
    <w:rsid w:val="009C6A0B"/>
    <w:rsid w:val="009F0C77"/>
    <w:rsid w:val="009F4DD1"/>
    <w:rsid w:val="00A102EF"/>
    <w:rsid w:val="00A41684"/>
    <w:rsid w:val="00A64E80"/>
    <w:rsid w:val="00A72BCD"/>
    <w:rsid w:val="00A741D9"/>
    <w:rsid w:val="00A833AB"/>
    <w:rsid w:val="00A9741D"/>
    <w:rsid w:val="00AD4B17"/>
    <w:rsid w:val="00AF5C5A"/>
    <w:rsid w:val="00B22045"/>
    <w:rsid w:val="00B412D4"/>
    <w:rsid w:val="00BE3C22"/>
    <w:rsid w:val="00C0345E"/>
    <w:rsid w:val="00C31D27"/>
    <w:rsid w:val="00C3483A"/>
    <w:rsid w:val="00C42591"/>
    <w:rsid w:val="00C74E9D"/>
    <w:rsid w:val="00C82FD3"/>
    <w:rsid w:val="00C92819"/>
    <w:rsid w:val="00C96A80"/>
    <w:rsid w:val="00CA7B6F"/>
    <w:rsid w:val="00CC6B7B"/>
    <w:rsid w:val="00CC7A78"/>
    <w:rsid w:val="00CD2089"/>
    <w:rsid w:val="00CD2D13"/>
    <w:rsid w:val="00CE3A53"/>
    <w:rsid w:val="00D73A67"/>
    <w:rsid w:val="00D970A9"/>
    <w:rsid w:val="00DB33C6"/>
    <w:rsid w:val="00DF3845"/>
    <w:rsid w:val="00E41911"/>
    <w:rsid w:val="00E92EEF"/>
    <w:rsid w:val="00EB6772"/>
    <w:rsid w:val="00F24442"/>
    <w:rsid w:val="00F50AE3"/>
    <w:rsid w:val="00F57BA8"/>
    <w:rsid w:val="00F67CF1"/>
    <w:rsid w:val="00F840F0"/>
    <w:rsid w:val="00FB0D0D"/>
    <w:rsid w:val="00FB43B4"/>
    <w:rsid w:val="00FD7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795862-86DE-4DB2-A033-CB59A33B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2045"/>
    <w:rPr>
      <w:rFonts w:ascii="Tahoma" w:hAnsi="Tahoma" w:cs="Tahoma"/>
      <w:sz w:val="16"/>
      <w:szCs w:val="16"/>
    </w:rPr>
  </w:style>
  <w:style w:type="character" w:customStyle="1" w:styleId="BalloonTextChar">
    <w:name w:val="Balloon Text Char"/>
    <w:basedOn w:val="DefaultParagraphFont"/>
    <w:link w:val="BalloonText"/>
    <w:uiPriority w:val="99"/>
    <w:semiHidden/>
    <w:rsid w:val="00B22045"/>
    <w:rPr>
      <w:rFonts w:ascii="Tahoma" w:eastAsia="Times New Roman" w:hAnsi="Tahoma" w:cs="Tahoma"/>
      <w:sz w:val="16"/>
      <w:szCs w:val="16"/>
    </w:rPr>
  </w:style>
  <w:style w:type="character" w:styleId="Hyperlink">
    <w:name w:val="Hyperlink"/>
    <w:basedOn w:val="DefaultParagraphFont"/>
    <w:uiPriority w:val="99"/>
    <w:unhideWhenUsed/>
    <w:rsid w:val="005B68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92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B2C2B-91E6-42F9-97A7-3674A3A6F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499</Words>
  <Characters>2933</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4592: Senior Trooper Wilson Owens Horton, Jr. - South Carolina Legislature Online</dc:title>
  <dc:subject/>
  <dc:creator>Sandy Barden</dc:creator>
  <cp:keywords/>
  <dc:description/>
  <cp:lastModifiedBy>N Cumfer</cp:lastModifiedBy>
  <cp:revision>9</cp:revision>
  <cp:lastPrinted>2009-11-18T17:27:00Z</cp:lastPrinted>
  <dcterms:created xsi:type="dcterms:W3CDTF">2010-02-17T20:55:00Z</dcterms:created>
  <dcterms:modified xsi:type="dcterms:W3CDTF">2014-11-24T16:26:00Z</dcterms:modified>
</cp:coreProperties>
</file>