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BEE" w:rsidRDefault="00466BEE" w:rsidP="00466BEE">
      <w:pPr>
        <w:widowControl w:val="0"/>
        <w:jc w:val="center"/>
      </w:pPr>
      <w:bookmarkStart w:id="0" w:name="_GoBack"/>
      <w:bookmarkEnd w:id="0"/>
      <w:r w:rsidRPr="00466BEE">
        <w:rPr>
          <w:b/>
        </w:rPr>
        <w:t>South Carolina General Assembly</w:t>
      </w:r>
    </w:p>
    <w:p w:rsidR="00466BEE" w:rsidRDefault="00466BEE" w:rsidP="00466BEE">
      <w:pPr>
        <w:widowControl w:val="0"/>
        <w:jc w:val="center"/>
      </w:pPr>
      <w:r>
        <w:t>118th Session, 2009-2010</w:t>
      </w:r>
    </w:p>
    <w:p w:rsidR="00466BEE" w:rsidRDefault="00466BEE" w:rsidP="00466BEE">
      <w:pPr>
        <w:widowControl w:val="0"/>
        <w:jc w:val="left"/>
      </w:pPr>
    </w:p>
    <w:p w:rsidR="00466BEE" w:rsidRDefault="00466BEE" w:rsidP="00466BEE">
      <w:pPr>
        <w:widowControl w:val="0"/>
        <w:jc w:val="left"/>
        <w:rPr>
          <w:b/>
        </w:rPr>
      </w:pPr>
      <w:r w:rsidRPr="00466BEE">
        <w:rPr>
          <w:b/>
        </w:rPr>
        <w:t>H. 4604</w:t>
      </w:r>
    </w:p>
    <w:p w:rsidR="00466BEE" w:rsidRDefault="00466BEE" w:rsidP="00466BEE">
      <w:pPr>
        <w:widowControl w:val="0"/>
        <w:jc w:val="left"/>
        <w:rPr>
          <w:b/>
        </w:rPr>
      </w:pPr>
    </w:p>
    <w:p w:rsidR="00466BEE" w:rsidRDefault="00466BEE" w:rsidP="00466BEE">
      <w:pPr>
        <w:widowControl w:val="0"/>
        <w:jc w:val="left"/>
      </w:pPr>
      <w:r w:rsidRPr="00466BEE">
        <w:rPr>
          <w:b/>
        </w:rPr>
        <w:t>STATUS INFORMATION</w:t>
      </w:r>
    </w:p>
    <w:p w:rsidR="00466BEE" w:rsidRDefault="00466BEE" w:rsidP="00466BEE">
      <w:pPr>
        <w:widowControl w:val="0"/>
        <w:jc w:val="left"/>
      </w:pPr>
    </w:p>
    <w:p w:rsidR="00466BEE" w:rsidRDefault="00466BEE" w:rsidP="00466BEE">
      <w:pPr>
        <w:widowControl w:val="0"/>
        <w:jc w:val="left"/>
      </w:pPr>
      <w:r>
        <w:t>House Resolution</w:t>
      </w:r>
    </w:p>
    <w:p w:rsidR="00466BEE" w:rsidRDefault="00466BEE" w:rsidP="00466BEE">
      <w:pPr>
        <w:widowControl w:val="0"/>
        <w:jc w:val="left"/>
      </w:pPr>
      <w:r>
        <w:t>Sponsors: Reps.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466BEE" w:rsidRDefault="00466BEE" w:rsidP="00466BEE">
      <w:pPr>
        <w:widowControl w:val="0"/>
        <w:jc w:val="left"/>
      </w:pPr>
      <w:r>
        <w:t>Document Path: l:\council\bills\rm\1086sd10.docx</w:t>
      </w:r>
    </w:p>
    <w:p w:rsidR="00466BEE" w:rsidRDefault="00466BEE" w:rsidP="00466BEE">
      <w:pPr>
        <w:widowControl w:val="0"/>
        <w:jc w:val="left"/>
      </w:pPr>
    </w:p>
    <w:p w:rsidR="00466BEE" w:rsidRDefault="00466BEE" w:rsidP="00466BEE">
      <w:pPr>
        <w:widowControl w:val="0"/>
        <w:jc w:val="left"/>
      </w:pPr>
      <w:r>
        <w:t>Introduced in the House on February 23, 2010</w:t>
      </w:r>
    </w:p>
    <w:p w:rsidR="00466BEE" w:rsidRDefault="00466BEE" w:rsidP="00466BEE">
      <w:pPr>
        <w:widowControl w:val="0"/>
        <w:jc w:val="left"/>
      </w:pPr>
      <w:r>
        <w:t>Adopted by the House on February 23, 2010</w:t>
      </w:r>
    </w:p>
    <w:p w:rsidR="00466BEE" w:rsidRDefault="00466BEE" w:rsidP="00466BEE">
      <w:pPr>
        <w:widowControl w:val="0"/>
        <w:jc w:val="left"/>
      </w:pPr>
    </w:p>
    <w:p w:rsidR="00466BEE" w:rsidRDefault="00466BEE" w:rsidP="00466BEE">
      <w:pPr>
        <w:widowControl w:val="0"/>
        <w:jc w:val="left"/>
      </w:pPr>
      <w:r>
        <w:t xml:space="preserve">Summary: </w:t>
      </w:r>
      <w:r w:rsidR="003661C2">
        <w:t>Judith Ashley Burts</w:t>
      </w:r>
    </w:p>
    <w:p w:rsidR="00466BEE" w:rsidRDefault="00466BEE" w:rsidP="00466BEE">
      <w:pPr>
        <w:widowControl w:val="0"/>
        <w:jc w:val="left"/>
      </w:pPr>
    </w:p>
    <w:p w:rsidR="00466BEE" w:rsidRDefault="00466BEE" w:rsidP="00466BEE">
      <w:pPr>
        <w:widowControl w:val="0"/>
        <w:jc w:val="left"/>
      </w:pPr>
    </w:p>
    <w:p w:rsidR="00466BEE" w:rsidRDefault="00466BEE" w:rsidP="00466BEE">
      <w:pPr>
        <w:widowControl w:val="0"/>
        <w:tabs>
          <w:tab w:val="center" w:pos="590"/>
          <w:tab w:val="center" w:pos="1440"/>
          <w:tab w:val="left" w:pos="1872"/>
          <w:tab w:val="left" w:pos="9187"/>
        </w:tabs>
        <w:jc w:val="left"/>
      </w:pPr>
      <w:r w:rsidRPr="00466BEE">
        <w:rPr>
          <w:b/>
        </w:rPr>
        <w:t>HISTORY OF LEGISLATIVE ACTIONS</w:t>
      </w:r>
    </w:p>
    <w:p w:rsidR="00466BEE" w:rsidRDefault="00466BEE" w:rsidP="00466BEE">
      <w:pPr>
        <w:widowControl w:val="0"/>
        <w:tabs>
          <w:tab w:val="center" w:pos="590"/>
          <w:tab w:val="center" w:pos="1440"/>
          <w:tab w:val="left" w:pos="1872"/>
          <w:tab w:val="left" w:pos="9187"/>
        </w:tabs>
        <w:jc w:val="left"/>
      </w:pPr>
    </w:p>
    <w:p w:rsidR="00466BEE" w:rsidRPr="00466BEE" w:rsidRDefault="00466BEE" w:rsidP="00466BEE">
      <w:pPr>
        <w:widowControl w:val="0"/>
        <w:tabs>
          <w:tab w:val="center" w:pos="590"/>
          <w:tab w:val="center" w:pos="1440"/>
          <w:tab w:val="left" w:pos="1872"/>
          <w:tab w:val="left" w:pos="9187"/>
        </w:tabs>
        <w:jc w:val="left"/>
      </w:pPr>
      <w:r w:rsidRPr="00466BEE">
        <w:rPr>
          <w:u w:val="single"/>
        </w:rPr>
        <w:tab/>
        <w:t>Date</w:t>
      </w:r>
      <w:r w:rsidRPr="00466BEE">
        <w:rPr>
          <w:u w:val="single"/>
        </w:rPr>
        <w:tab/>
        <w:t>Body</w:t>
      </w:r>
      <w:r w:rsidRPr="00466BEE">
        <w:rPr>
          <w:u w:val="single"/>
        </w:rPr>
        <w:tab/>
        <w:t>Action Description with journal page number</w:t>
      </w:r>
      <w:r w:rsidRPr="00466BEE">
        <w:rPr>
          <w:u w:val="single"/>
        </w:rPr>
        <w:tab/>
      </w:r>
    </w:p>
    <w:p w:rsidR="007E2F51" w:rsidRDefault="007E2F51" w:rsidP="007E2F51">
      <w:pPr>
        <w:widowControl w:val="0"/>
        <w:tabs>
          <w:tab w:val="right" w:pos="1008"/>
          <w:tab w:val="left" w:pos="1152"/>
          <w:tab w:val="left" w:pos="1872"/>
          <w:tab w:val="left" w:pos="9187"/>
        </w:tabs>
        <w:ind w:left="2088" w:hanging="2088"/>
        <w:jc w:val="left"/>
      </w:pPr>
      <w:r>
        <w:tab/>
        <w:t>2/23/2010</w:t>
      </w:r>
      <w:r>
        <w:tab/>
        <w:t>House</w:t>
      </w:r>
      <w:r>
        <w:tab/>
      </w:r>
      <w:r w:rsidRPr="00930612">
        <w:t xml:space="preserve">Introduced and adopted </w:t>
      </w:r>
      <w:hyperlink r:id="rId7" w:history="1">
        <w:r w:rsidRPr="00A15C77">
          <w:rPr>
            <w:rStyle w:val="Hyperlink"/>
          </w:rPr>
          <w:t>HJ</w:t>
        </w:r>
      </w:hyperlink>
      <w:r>
        <w:noBreakHyphen/>
      </w:r>
      <w:r w:rsidRPr="00930612">
        <w:t>2</w:t>
      </w:r>
    </w:p>
    <w:p w:rsidR="007E2F51" w:rsidRDefault="007E2F51" w:rsidP="007E2F51">
      <w:pPr>
        <w:widowControl w:val="0"/>
        <w:tabs>
          <w:tab w:val="right" w:pos="1008"/>
          <w:tab w:val="left" w:pos="1152"/>
          <w:tab w:val="left" w:pos="1872"/>
          <w:tab w:val="left" w:pos="9187"/>
        </w:tabs>
        <w:ind w:left="2088" w:hanging="2088"/>
        <w:jc w:val="left"/>
      </w:pPr>
    </w:p>
    <w:p w:rsidR="00466BEE" w:rsidRPr="00466BEE" w:rsidRDefault="00466BEE" w:rsidP="00466BEE">
      <w:pPr>
        <w:widowControl w:val="0"/>
        <w:tabs>
          <w:tab w:val="right" w:pos="1008"/>
          <w:tab w:val="left" w:pos="1152"/>
          <w:tab w:val="left" w:pos="1872"/>
          <w:tab w:val="left" w:pos="9187"/>
        </w:tabs>
        <w:ind w:left="2088" w:hanging="2088"/>
        <w:jc w:val="left"/>
      </w:pPr>
    </w:p>
    <w:p w:rsidR="00466BEE" w:rsidRDefault="00466BEE" w:rsidP="00466BEE">
      <w:r w:rsidRPr="00466BEE">
        <w:rPr>
          <w:b/>
        </w:rPr>
        <w:t>VERSIONS OF THIS BILL</w:t>
      </w:r>
    </w:p>
    <w:p w:rsidR="00466BEE" w:rsidRDefault="00466BEE" w:rsidP="00466BEE"/>
    <w:p w:rsidR="00466BEE" w:rsidRDefault="004D3C3A" w:rsidP="00466BEE">
      <w:hyperlink r:id="rId8" w:history="1">
        <w:r w:rsidR="00466BEE">
          <w:rPr>
            <w:rStyle w:val="Hyperlink"/>
          </w:rPr>
          <w:t>2/23/2010</w:t>
        </w:r>
      </w:hyperlink>
    </w:p>
    <w:p w:rsidR="00466BEE" w:rsidRDefault="00466BEE" w:rsidP="00466BEE"/>
    <w:p w:rsidR="00466BEE" w:rsidRDefault="00466BEE" w:rsidP="00466BEE">
      <w:pPr>
        <w:sectPr w:rsidR="00466BEE" w:rsidSect="00466BE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41E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3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D161C">
        <w:t>RECOGNIZE AND HONOR JUDITH ASHLEY BURTS</w:t>
      </w:r>
      <w:r w:rsidR="003243C1">
        <w:t xml:space="preserve">, RETIRING </w:t>
      </w:r>
      <w:r w:rsidR="00DD161C">
        <w:t xml:space="preserve">EXECUTIVE ASSISTANT TO THE PRESIDENT OF ERSKINE COLLEGE AND THEOLOGICAL SEMINARY, </w:t>
      </w:r>
      <w:r w:rsidR="003243C1">
        <w:t>FOR HER FORTY</w:t>
      </w:r>
      <w:r w:rsidR="00A20DDF">
        <w:noBreakHyphen/>
      </w:r>
      <w:r w:rsidR="0077413B">
        <w:t xml:space="preserve">FOUR </w:t>
      </w:r>
      <w:r w:rsidR="003243C1">
        <w:t xml:space="preserve">YEARS OF SERVICE TO ERSKINE, TO </w:t>
      </w:r>
      <w:r w:rsidR="00DD161C">
        <w:t xml:space="preserve">CONGRATULATE HER </w:t>
      </w:r>
      <w:r w:rsidR="00163483">
        <w:t xml:space="preserve">ON </w:t>
      </w:r>
      <w:r w:rsidR="00FD5164">
        <w:t>BEING PRESENTED AN HONORARY DOCTORATE OF HUMANE LETTERS, A</w:t>
      </w:r>
      <w:r w:rsidR="00DD161C">
        <w:t>ND TO WISH HER MANY YEARS OF FULFILLMENT IN ALL HER FUTURE ENDEAVORS.</w:t>
      </w:r>
    </w:p>
    <w:p w:rsidR="005041E0"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4ACB" w:rsidRDefault="005041E0" w:rsidP="0028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84ACB" w:rsidRPr="0082787D">
        <w:rPr>
          <w:color w:val="000000" w:themeColor="text1"/>
          <w:u w:color="000000" w:themeColor="text1"/>
        </w:rPr>
        <w:t xml:space="preserve">few things afford keener pleasure to the South Carolina </w:t>
      </w:r>
      <w:r w:rsidR="00284ACB">
        <w:rPr>
          <w:color w:val="000000" w:themeColor="text1"/>
          <w:u w:color="000000" w:themeColor="text1"/>
        </w:rPr>
        <w:t>House of Representatives</w:t>
      </w:r>
      <w:r w:rsidR="00284ACB" w:rsidRPr="0082787D">
        <w:rPr>
          <w:color w:val="000000" w:themeColor="text1"/>
          <w:u w:color="000000" w:themeColor="text1"/>
        </w:rPr>
        <w:t xml:space="preserve"> than recognizing the selfless labors of </w:t>
      </w:r>
      <w:r w:rsidR="00284ACB">
        <w:rPr>
          <w:color w:val="000000" w:themeColor="text1"/>
          <w:u w:color="000000" w:themeColor="text1"/>
        </w:rPr>
        <w:t xml:space="preserve">those who promote the welfare of </w:t>
      </w:r>
      <w:r w:rsidR="00284ACB" w:rsidRPr="0082787D">
        <w:rPr>
          <w:color w:val="000000" w:themeColor="text1"/>
          <w:u w:color="000000" w:themeColor="text1"/>
        </w:rPr>
        <w:t>this great State</w:t>
      </w:r>
      <w:r w:rsidR="00A20DDF" w:rsidRPr="00A20DDF">
        <w:rPr>
          <w:color w:val="000000" w:themeColor="text1"/>
          <w:u w:color="000000" w:themeColor="text1"/>
        </w:rPr>
        <w:t>’</w:t>
      </w:r>
      <w:r w:rsidR="00284ACB" w:rsidRPr="0082787D">
        <w:rPr>
          <w:color w:val="000000" w:themeColor="text1"/>
          <w:u w:color="000000" w:themeColor="text1"/>
        </w:rPr>
        <w:t xml:space="preserve">s </w:t>
      </w:r>
      <w:r w:rsidR="00284ACB">
        <w:rPr>
          <w:color w:val="000000" w:themeColor="text1"/>
          <w:u w:color="000000" w:themeColor="text1"/>
        </w:rPr>
        <w:t>most valuable resource, its young people; and</w:t>
      </w:r>
    </w:p>
    <w:p w:rsidR="00284ACB" w:rsidRDefault="00284ACB" w:rsidP="0028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877" w:rsidRDefault="00284ACB" w:rsidP="00C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94415">
        <w:rPr>
          <w:color w:val="000000" w:themeColor="text1"/>
          <w:u w:color="000000" w:themeColor="text1"/>
        </w:rPr>
        <w:t xml:space="preserve">Judith Ashley Burts, a native of Anderson County and </w:t>
      </w:r>
      <w:r w:rsidR="00D277B5">
        <w:rPr>
          <w:color w:val="000000" w:themeColor="text1"/>
          <w:u w:color="000000" w:themeColor="text1"/>
        </w:rPr>
        <w:t>retiring</w:t>
      </w:r>
      <w:r w:rsidR="005B6DC9">
        <w:rPr>
          <w:color w:val="000000" w:themeColor="text1"/>
          <w:u w:color="000000" w:themeColor="text1"/>
        </w:rPr>
        <w:t xml:space="preserve"> </w:t>
      </w:r>
      <w:r w:rsidR="00C94415">
        <w:rPr>
          <w:color w:val="000000" w:themeColor="text1"/>
          <w:u w:color="000000" w:themeColor="text1"/>
        </w:rPr>
        <w:t xml:space="preserve">executive assistant to the president of Erskine College and Theological Seminary, </w:t>
      </w:r>
      <w:r w:rsidR="00C94415" w:rsidRPr="0082787D">
        <w:rPr>
          <w:color w:val="000000" w:themeColor="text1"/>
          <w:u w:color="000000" w:themeColor="text1"/>
        </w:rPr>
        <w:t xml:space="preserve">ranks high in their distinguished company </w:t>
      </w:r>
      <w:r w:rsidR="00C94415">
        <w:rPr>
          <w:color w:val="000000" w:themeColor="text1"/>
          <w:u w:color="000000" w:themeColor="text1"/>
        </w:rPr>
        <w:t xml:space="preserve">for her </w:t>
      </w:r>
      <w:r w:rsidR="00B95877">
        <w:rPr>
          <w:color w:val="000000" w:themeColor="text1"/>
          <w:u w:color="000000" w:themeColor="text1"/>
        </w:rPr>
        <w:t>exemplary</w:t>
      </w:r>
      <w:r w:rsidR="00C94415" w:rsidRPr="0082787D">
        <w:rPr>
          <w:color w:val="000000" w:themeColor="text1"/>
          <w:u w:color="000000" w:themeColor="text1"/>
        </w:rPr>
        <w:t xml:space="preserve"> </w:t>
      </w:r>
      <w:r w:rsidR="00C94415">
        <w:rPr>
          <w:color w:val="000000" w:themeColor="text1"/>
          <w:u w:color="000000" w:themeColor="text1"/>
        </w:rPr>
        <w:t xml:space="preserve">service to </w:t>
      </w:r>
      <w:r w:rsidR="00B95877">
        <w:rPr>
          <w:color w:val="000000" w:themeColor="text1"/>
          <w:u w:color="000000" w:themeColor="text1"/>
        </w:rPr>
        <w:t>Erskine; and</w:t>
      </w:r>
    </w:p>
    <w:p w:rsidR="00B95877" w:rsidRDefault="00B95877" w:rsidP="00C94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ACB" w:rsidRDefault="00C94415" w:rsidP="0028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95877">
        <w:rPr>
          <w:color w:val="000000" w:themeColor="text1"/>
          <w:u w:color="000000" w:themeColor="text1"/>
        </w:rPr>
        <w:t xml:space="preserve"> the daughter of Richard J. and Glendelle M. Ashley, Ms. Burts graduated from Honea Path High School, attended Erskine College for two years, and later participated in a professional</w:t>
      </w:r>
      <w:r w:rsidR="00A20DDF">
        <w:rPr>
          <w:color w:val="000000" w:themeColor="text1"/>
          <w:u w:color="000000" w:themeColor="text1"/>
        </w:rPr>
        <w:noBreakHyphen/>
      </w:r>
      <w:r w:rsidR="00B95877">
        <w:rPr>
          <w:color w:val="000000" w:themeColor="text1"/>
          <w:u w:color="000000" w:themeColor="text1"/>
        </w:rPr>
        <w:t>development program at Appalachian State University; and</w:t>
      </w:r>
    </w:p>
    <w:p w:rsidR="00B95877" w:rsidRDefault="00B95877" w:rsidP="00284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877" w:rsidRDefault="00B95877"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began her work in 1966 as the secretary to Erskine</w:t>
      </w:r>
      <w:r w:rsidR="00A20DDF" w:rsidRPr="00A20DDF">
        <w:rPr>
          <w:color w:val="000000" w:themeColor="text1"/>
          <w:u w:color="000000" w:themeColor="text1"/>
        </w:rPr>
        <w:t>’</w:t>
      </w:r>
      <w:r>
        <w:rPr>
          <w:color w:val="000000" w:themeColor="text1"/>
          <w:u w:color="000000" w:themeColor="text1"/>
        </w:rPr>
        <w:t xml:space="preserve">s president and later was elevated to executive assistant to the president. She has served in that capacity under the past six presidents, as well as several interim and acting presidents, for </w:t>
      </w:r>
      <w:r w:rsidR="00452D50">
        <w:rPr>
          <w:color w:val="000000" w:themeColor="text1"/>
          <w:u w:color="000000" w:themeColor="text1"/>
        </w:rPr>
        <w:t>a career spanning forty</w:t>
      </w:r>
      <w:r w:rsidR="00A20DDF">
        <w:rPr>
          <w:color w:val="000000" w:themeColor="text1"/>
          <w:u w:color="000000" w:themeColor="text1"/>
        </w:rPr>
        <w:noBreakHyphen/>
      </w:r>
      <w:r w:rsidR="007B102F">
        <w:rPr>
          <w:color w:val="000000" w:themeColor="text1"/>
          <w:u w:color="000000" w:themeColor="text1"/>
        </w:rPr>
        <w:t>four</w:t>
      </w:r>
      <w:r w:rsidR="00452D50">
        <w:rPr>
          <w:color w:val="000000" w:themeColor="text1"/>
          <w:u w:color="000000" w:themeColor="text1"/>
        </w:rPr>
        <w:t xml:space="preserve"> years at the institution</w:t>
      </w:r>
      <w:r>
        <w:rPr>
          <w:color w:val="000000" w:themeColor="text1"/>
          <w:u w:color="000000" w:themeColor="text1"/>
        </w:rPr>
        <w:t>; and</w:t>
      </w:r>
    </w:p>
    <w:p w:rsidR="00A64043" w:rsidRDefault="00A64043"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043" w:rsidRDefault="00A64043"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known as the “glue that holds the president</w:t>
      </w:r>
      <w:r w:rsidR="00A20DDF" w:rsidRPr="00A20DDF">
        <w:rPr>
          <w:color w:val="000000" w:themeColor="text1"/>
          <w:u w:color="000000" w:themeColor="text1"/>
        </w:rPr>
        <w:t>’</w:t>
      </w:r>
      <w:r>
        <w:rPr>
          <w:color w:val="000000" w:themeColor="text1"/>
          <w:u w:color="000000" w:themeColor="text1"/>
        </w:rPr>
        <w:t xml:space="preserve">s office together,” she </w:t>
      </w:r>
      <w:r w:rsidR="00A4020E">
        <w:rPr>
          <w:color w:val="000000" w:themeColor="text1"/>
          <w:u w:color="000000" w:themeColor="text1"/>
        </w:rPr>
        <w:t xml:space="preserve">has </w:t>
      </w:r>
      <w:r>
        <w:rPr>
          <w:color w:val="000000" w:themeColor="text1"/>
          <w:u w:color="000000" w:themeColor="text1"/>
        </w:rPr>
        <w:t>demonstrated work of the highest caliber, strong character, unshak</w:t>
      </w:r>
      <w:r w:rsidR="00135524">
        <w:rPr>
          <w:color w:val="000000" w:themeColor="text1"/>
          <w:u w:color="000000" w:themeColor="text1"/>
        </w:rPr>
        <w:t>e</w:t>
      </w:r>
      <w:r>
        <w:rPr>
          <w:color w:val="000000" w:themeColor="text1"/>
          <w:u w:color="000000" w:themeColor="text1"/>
        </w:rPr>
        <w:t>able faith</w:t>
      </w:r>
      <w:r w:rsidR="0019071E">
        <w:rPr>
          <w:color w:val="000000" w:themeColor="text1"/>
          <w:u w:color="000000" w:themeColor="text1"/>
        </w:rPr>
        <w:t>, a sacrificial spirit, loyalty, and discretion, all infused with the grace of God; and</w:t>
      </w:r>
    </w:p>
    <w:p w:rsidR="0019071E" w:rsidRDefault="0019071E"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877" w:rsidRDefault="0019071E"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20D7A">
        <w:rPr>
          <w:color w:val="000000" w:themeColor="text1"/>
          <w:u w:color="000000" w:themeColor="text1"/>
        </w:rPr>
        <w:t xml:space="preserve">in addition, Ms. Burts </w:t>
      </w:r>
      <w:r w:rsidR="001C7275">
        <w:rPr>
          <w:color w:val="000000" w:themeColor="text1"/>
          <w:u w:color="000000" w:themeColor="text1"/>
        </w:rPr>
        <w:t xml:space="preserve">has </w:t>
      </w:r>
      <w:r w:rsidR="00B20D7A">
        <w:rPr>
          <w:color w:val="000000" w:themeColor="text1"/>
          <w:u w:color="000000" w:themeColor="text1"/>
        </w:rPr>
        <w:t xml:space="preserve">served as assistant secretary to the Erskine College Board of Trustees. </w:t>
      </w:r>
      <w:r w:rsidR="0074509B">
        <w:rPr>
          <w:color w:val="000000" w:themeColor="text1"/>
          <w:u w:color="000000" w:themeColor="text1"/>
        </w:rPr>
        <w:t xml:space="preserve">She </w:t>
      </w:r>
      <w:r w:rsidR="00E84048">
        <w:rPr>
          <w:color w:val="000000" w:themeColor="text1"/>
          <w:u w:color="000000" w:themeColor="text1"/>
        </w:rPr>
        <w:t xml:space="preserve">has </w:t>
      </w:r>
      <w:r w:rsidR="0074509B">
        <w:rPr>
          <w:color w:val="000000" w:themeColor="text1"/>
          <w:u w:color="000000" w:themeColor="text1"/>
        </w:rPr>
        <w:t xml:space="preserve">worked closely with the chairman of the board, providing board and campus information, helping </w:t>
      </w:r>
      <w:r w:rsidR="008A75AE">
        <w:rPr>
          <w:color w:val="000000" w:themeColor="text1"/>
          <w:u w:color="000000" w:themeColor="text1"/>
        </w:rPr>
        <w:t>to</w:t>
      </w:r>
      <w:r w:rsidR="0074509B">
        <w:rPr>
          <w:color w:val="000000" w:themeColor="text1"/>
          <w:u w:color="000000" w:themeColor="text1"/>
        </w:rPr>
        <w:t xml:space="preserve"> organiz</w:t>
      </w:r>
      <w:r w:rsidR="008A75AE">
        <w:rPr>
          <w:color w:val="000000" w:themeColor="text1"/>
          <w:u w:color="000000" w:themeColor="text1"/>
        </w:rPr>
        <w:t>e</w:t>
      </w:r>
      <w:r w:rsidR="0074509B">
        <w:rPr>
          <w:color w:val="000000" w:themeColor="text1"/>
          <w:u w:color="000000" w:themeColor="text1"/>
        </w:rPr>
        <w:t xml:space="preserve"> board and committee meetings, and assisting various board committees in their work, among other duties. Her profound institutional knowledge and discreet handling of confidential information have gained </w:t>
      </w:r>
      <w:r w:rsidR="000016A4">
        <w:rPr>
          <w:color w:val="000000" w:themeColor="text1"/>
          <w:u w:color="000000" w:themeColor="text1"/>
        </w:rPr>
        <w:t xml:space="preserve">her </w:t>
      </w:r>
      <w:r w:rsidR="0074509B">
        <w:rPr>
          <w:color w:val="000000" w:themeColor="text1"/>
          <w:u w:color="000000" w:themeColor="text1"/>
        </w:rPr>
        <w:t xml:space="preserve">the </w:t>
      </w:r>
      <w:r w:rsidR="00CA1000">
        <w:rPr>
          <w:color w:val="000000" w:themeColor="text1"/>
          <w:u w:color="000000" w:themeColor="text1"/>
        </w:rPr>
        <w:t>trustees</w:t>
      </w:r>
      <w:r w:rsidR="00A20DDF" w:rsidRPr="00A20DDF">
        <w:rPr>
          <w:color w:val="000000" w:themeColor="text1"/>
          <w:u w:color="000000" w:themeColor="text1"/>
        </w:rPr>
        <w:t>’</w:t>
      </w:r>
      <w:r w:rsidR="00CA1000">
        <w:rPr>
          <w:color w:val="000000" w:themeColor="text1"/>
          <w:u w:color="000000" w:themeColor="text1"/>
        </w:rPr>
        <w:t xml:space="preserve"> </w:t>
      </w:r>
      <w:r w:rsidR="000016A4">
        <w:rPr>
          <w:color w:val="000000" w:themeColor="text1"/>
          <w:u w:color="000000" w:themeColor="text1"/>
        </w:rPr>
        <w:t>greatest respect; and</w:t>
      </w:r>
    </w:p>
    <w:p w:rsidR="000016A4" w:rsidRDefault="000016A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16A4" w:rsidRDefault="000016A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her key position at Erskine, Ms. Burts has maintained</w:t>
      </w:r>
      <w:r w:rsidR="00781454">
        <w:rPr>
          <w:color w:val="000000" w:themeColor="text1"/>
          <w:u w:color="000000" w:themeColor="text1"/>
        </w:rPr>
        <w:t xml:space="preserve"> the president</w:t>
      </w:r>
      <w:r w:rsidR="00A20DDF" w:rsidRPr="00A20DDF">
        <w:rPr>
          <w:color w:val="000000" w:themeColor="text1"/>
          <w:u w:color="000000" w:themeColor="text1"/>
        </w:rPr>
        <w:t>’</w:t>
      </w:r>
      <w:r w:rsidR="00781454">
        <w:rPr>
          <w:color w:val="000000" w:themeColor="text1"/>
          <w:u w:color="000000" w:themeColor="text1"/>
        </w:rPr>
        <w:t>s schedule and worked with trustees, faculty, staff, and students, as well as the general public, in arranging appointments with the president. As a result, she has been for many people the “face of Erskine” and has always fulfilled that role with grace and dignity; and</w:t>
      </w:r>
    </w:p>
    <w:p w:rsidR="00781454" w:rsidRDefault="0078145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454" w:rsidRDefault="0078145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wise counselor, she has advised the president on critical areas of campus life and public</w:t>
      </w:r>
      <w:r w:rsidR="00A20DDF">
        <w:rPr>
          <w:color w:val="000000" w:themeColor="text1"/>
          <w:u w:color="000000" w:themeColor="text1"/>
        </w:rPr>
        <w:noBreakHyphen/>
      </w:r>
      <w:r>
        <w:rPr>
          <w:color w:val="000000" w:themeColor="text1"/>
          <w:u w:color="000000" w:themeColor="text1"/>
        </w:rPr>
        <w:t>relations opportunities</w:t>
      </w:r>
      <w:r w:rsidR="00247823">
        <w:rPr>
          <w:color w:val="000000" w:themeColor="text1"/>
          <w:u w:color="000000" w:themeColor="text1"/>
        </w:rPr>
        <w:t xml:space="preserve"> and </w:t>
      </w:r>
      <w:r w:rsidR="00D22045">
        <w:rPr>
          <w:color w:val="000000" w:themeColor="text1"/>
          <w:u w:color="000000" w:themeColor="text1"/>
        </w:rPr>
        <w:t xml:space="preserve">has </w:t>
      </w:r>
      <w:r w:rsidR="00247823">
        <w:rPr>
          <w:color w:val="000000" w:themeColor="text1"/>
          <w:u w:color="000000" w:themeColor="text1"/>
        </w:rPr>
        <w:t>touched the lives of countless students</w:t>
      </w:r>
      <w:r w:rsidR="00D22045">
        <w:rPr>
          <w:color w:val="000000" w:themeColor="text1"/>
          <w:u w:color="000000" w:themeColor="text1"/>
        </w:rPr>
        <w:t xml:space="preserve"> with compassionate </w:t>
      </w:r>
      <w:r w:rsidR="00600180">
        <w:rPr>
          <w:color w:val="000000" w:themeColor="text1"/>
          <w:u w:color="000000" w:themeColor="text1"/>
        </w:rPr>
        <w:t>caring</w:t>
      </w:r>
      <w:r>
        <w:rPr>
          <w:color w:val="000000" w:themeColor="text1"/>
          <w:u w:color="000000" w:themeColor="text1"/>
        </w:rPr>
        <w:t xml:space="preserve">; </w:t>
      </w:r>
      <w:r w:rsidR="00247823">
        <w:rPr>
          <w:color w:val="000000" w:themeColor="text1"/>
          <w:u w:color="000000" w:themeColor="text1"/>
        </w:rPr>
        <w:t>an</w:t>
      </w:r>
      <w:r>
        <w:rPr>
          <w:color w:val="000000" w:themeColor="text1"/>
          <w:u w:color="000000" w:themeColor="text1"/>
        </w:rPr>
        <w:t>d</w:t>
      </w:r>
    </w:p>
    <w:p w:rsidR="00781454" w:rsidRDefault="0078145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454" w:rsidRDefault="00781454"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her work at Erskine has been the focus of much of her life, she has not neglected family, church, and community responsibilities. She is a lifelong member of Mount Bethel Baptist Church, where in the past she has taught Sunday School, sung in the choir, and participated actively in youth groups. </w:t>
      </w:r>
      <w:r w:rsidR="00605C77">
        <w:rPr>
          <w:color w:val="000000" w:themeColor="text1"/>
          <w:u w:color="000000" w:themeColor="text1"/>
        </w:rPr>
        <w:t>Her social and community concerns</w:t>
      </w:r>
      <w:r w:rsidR="00247823">
        <w:rPr>
          <w:color w:val="000000" w:themeColor="text1"/>
          <w:u w:color="000000" w:themeColor="text1"/>
        </w:rPr>
        <w:t xml:space="preserve"> h</w:t>
      </w:r>
      <w:r w:rsidR="00605C77">
        <w:rPr>
          <w:color w:val="000000" w:themeColor="text1"/>
          <w:u w:color="000000" w:themeColor="text1"/>
        </w:rPr>
        <w:t>ave led her to volunteer with, and financially support, numerous worthy organizations; and</w:t>
      </w:r>
    </w:p>
    <w:p w:rsidR="0077413B" w:rsidRDefault="0077413B"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8E3" w:rsidRDefault="0077413B"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E325E">
        <w:rPr>
          <w:color w:val="000000" w:themeColor="text1"/>
          <w:u w:color="000000" w:themeColor="text1"/>
        </w:rPr>
        <w:t>in recognition of her faithful service</w:t>
      </w:r>
      <w:r w:rsidR="00394FCD">
        <w:rPr>
          <w:color w:val="000000" w:themeColor="text1"/>
          <w:u w:color="000000" w:themeColor="text1"/>
        </w:rPr>
        <w:t xml:space="preserve"> in advancing the missions of the college and seminary for more than four decades</w:t>
      </w:r>
      <w:r w:rsidR="003E325E">
        <w:rPr>
          <w:color w:val="000000" w:themeColor="text1"/>
          <w:u w:color="000000" w:themeColor="text1"/>
        </w:rPr>
        <w:t xml:space="preserve">, Erskine </w:t>
      </w:r>
      <w:r w:rsidR="00394FCD">
        <w:rPr>
          <w:color w:val="000000" w:themeColor="text1"/>
          <w:u w:color="000000" w:themeColor="text1"/>
        </w:rPr>
        <w:t xml:space="preserve">College and Theological Seminary will present Ms. Burts </w:t>
      </w:r>
      <w:r w:rsidR="0035748B">
        <w:rPr>
          <w:color w:val="000000" w:themeColor="text1"/>
          <w:u w:color="000000" w:themeColor="text1"/>
        </w:rPr>
        <w:t>with</w:t>
      </w:r>
      <w:r w:rsidR="00394FCD">
        <w:rPr>
          <w:color w:val="000000" w:themeColor="text1"/>
          <w:u w:color="000000" w:themeColor="text1"/>
        </w:rPr>
        <w:t xml:space="preserve"> the honorary degree of doctor of humane letters</w:t>
      </w:r>
      <w:r w:rsidR="00105DBD">
        <w:rPr>
          <w:color w:val="000000" w:themeColor="text1"/>
          <w:u w:color="000000" w:themeColor="text1"/>
        </w:rPr>
        <w:t xml:space="preserve"> in May 2010</w:t>
      </w:r>
      <w:r w:rsidR="00C00607">
        <w:rPr>
          <w:color w:val="000000" w:themeColor="text1"/>
          <w:u w:color="000000" w:themeColor="text1"/>
        </w:rPr>
        <w:t>, prior to her retirement on June 30</w:t>
      </w:r>
      <w:r w:rsidR="00394FCD">
        <w:rPr>
          <w:color w:val="000000" w:themeColor="text1"/>
          <w:u w:color="000000" w:themeColor="text1"/>
        </w:rPr>
        <w:t>; and</w:t>
      </w:r>
    </w:p>
    <w:p w:rsidR="00C00607" w:rsidRDefault="00C00607" w:rsidP="00B95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1E0" w:rsidRDefault="008048E3" w:rsidP="00E72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w:t>
      </w:r>
      <w:r w:rsidR="00CD403A">
        <w:rPr>
          <w:color w:val="000000" w:themeColor="text1"/>
          <w:u w:color="000000" w:themeColor="text1"/>
        </w:rPr>
        <w:t>House of Representatives</w:t>
      </w:r>
      <w:r>
        <w:rPr>
          <w:color w:val="000000" w:themeColor="text1"/>
          <w:u w:color="000000" w:themeColor="text1"/>
        </w:rPr>
        <w:t xml:space="preserve"> takes great pleasure in adding its voice of commendation to the many encomiums honoring this faithful servant of God, Judith Ashley Burts</w:t>
      </w:r>
      <w:r w:rsidR="00F12AE7">
        <w:rPr>
          <w:color w:val="000000" w:themeColor="text1"/>
          <w:u w:color="000000" w:themeColor="text1"/>
        </w:rPr>
        <w:t xml:space="preserve">, </w:t>
      </w:r>
      <w:r w:rsidR="00097C83">
        <w:rPr>
          <w:color w:val="000000" w:themeColor="text1"/>
          <w:u w:color="000000" w:themeColor="text1"/>
        </w:rPr>
        <w:t xml:space="preserve">and the members extend </w:t>
      </w:r>
      <w:r w:rsidR="00F12AE7">
        <w:rPr>
          <w:color w:val="000000" w:themeColor="text1"/>
          <w:u w:color="000000" w:themeColor="text1"/>
        </w:rPr>
        <w:t xml:space="preserve">sincere wishes for many years of </w:t>
      </w:r>
      <w:r w:rsidR="00E722BC">
        <w:rPr>
          <w:color w:val="000000" w:themeColor="text1"/>
          <w:u w:color="000000" w:themeColor="text1"/>
        </w:rPr>
        <w:t xml:space="preserve">fruitful </w:t>
      </w:r>
      <w:r w:rsidR="00F12AE7">
        <w:rPr>
          <w:color w:val="000000" w:themeColor="text1"/>
          <w:u w:color="000000" w:themeColor="text1"/>
        </w:rPr>
        <w:t>service to come</w:t>
      </w:r>
      <w:r>
        <w:rPr>
          <w:color w:val="000000" w:themeColor="text1"/>
          <w:u w:color="000000" w:themeColor="text1"/>
        </w:rPr>
        <w:t xml:space="preserve">. </w:t>
      </w:r>
      <w:r w:rsidR="005041E0">
        <w:t>Now, therefore,</w:t>
      </w:r>
    </w:p>
    <w:p w:rsidR="005041E0"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1E0"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41E0"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96" w:rsidRDefault="005041E0" w:rsidP="00B8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F406A">
        <w:t xml:space="preserve"> </w:t>
      </w:r>
      <w:r w:rsidR="00B87896">
        <w:t>the members of the South Carolina House of Representatives, by this resolution, recognize and honor Judith Ashley Burts, retiring executive assistant to the president of Erskine College and Theological Seminary, for her forty</w:t>
      </w:r>
      <w:r w:rsidR="00A20DDF">
        <w:noBreakHyphen/>
      </w:r>
      <w:r w:rsidR="00B87896">
        <w:t>four years of service to Erskine, congratulate her on being presented an honorary doctorate of humane letters, and wish her many years of fulfillment in all her future endeavors.</w:t>
      </w:r>
    </w:p>
    <w:p w:rsidR="005041E0"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87896">
        <w:t>provided to Judith Ashley Burts.</w:t>
      </w:r>
    </w:p>
    <w:p w:rsidR="00425646" w:rsidRDefault="00A20D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646" w:rsidRDefault="00425646" w:rsidP="00466BEE">
      <w:pPr>
        <w:suppressAutoHyphens/>
      </w:pPr>
    </w:p>
    <w:sectPr w:rsidR="00425646" w:rsidSect="00466BE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6A4" w:rsidRDefault="000016A4" w:rsidP="009F0C77">
      <w:r>
        <w:separator/>
      </w:r>
    </w:p>
  </w:endnote>
  <w:endnote w:type="continuationSeparator" w:id="0">
    <w:p w:rsidR="000016A4" w:rsidRDefault="000016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05B526-97C6-491C-A3C7-3C727F3B5ADF}"/>
    <w:embedBold r:id="rId2" w:fontKey="{AF9B7383-7845-4027-8AC7-397BB2185F10}"/>
  </w:font>
  <w:font w:name="Calibri">
    <w:panose1 w:val="020F0502020204030204"/>
    <w:charset w:val="00"/>
    <w:family w:val="swiss"/>
    <w:pitch w:val="variable"/>
    <w:sig w:usb0="E10002FF" w:usb1="4000ACFF" w:usb2="00000009" w:usb3="00000000" w:csb0="0000019F" w:csb1="00000000"/>
    <w:embedRegular r:id="rId3" w:fontKey="{14D35DD1-A283-4A63-9A02-DC489FFCC9F5}"/>
  </w:font>
  <w:font w:name="Tahoma">
    <w:panose1 w:val="020B0604030504040204"/>
    <w:charset w:val="00"/>
    <w:family w:val="swiss"/>
    <w:pitch w:val="variable"/>
    <w:sig w:usb0="21002A87" w:usb1="80000000" w:usb2="00000008" w:usb3="00000000" w:csb0="000101FF" w:csb1="00000000"/>
    <w:embedRegular r:id="rId4" w:fontKey="{D1EFE5D2-05DD-44ED-BE07-A8CC88DFAEF1}"/>
  </w:font>
  <w:font w:name="Cambria">
    <w:panose1 w:val="02040503050406030204"/>
    <w:charset w:val="00"/>
    <w:family w:val="roman"/>
    <w:pitch w:val="variable"/>
    <w:sig w:usb0="E00002FF" w:usb1="400004FF" w:usb2="00000000" w:usb3="00000000" w:csb0="0000019F" w:csb1="00000000"/>
    <w:embedRegular r:id="rId5" w:fontKey="{D8E4BC2B-6ECC-458E-B1F9-AB456CBB26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BEE" w:rsidRPr="00425646" w:rsidRDefault="00466BEE" w:rsidP="00425646">
    <w:pPr>
      <w:pStyle w:val="Footer"/>
      <w:tabs>
        <w:tab w:val="clear" w:pos="4680"/>
        <w:tab w:val="clear" w:pos="9360"/>
        <w:tab w:val="center" w:pos="2995"/>
      </w:tabs>
      <w:spacing w:before="120"/>
    </w:pPr>
    <w:r>
      <w:t>[4604]</w:t>
    </w:r>
    <w:r>
      <w:tab/>
    </w:r>
    <w:r w:rsidR="004D3C3A">
      <w:fldChar w:fldCharType="begin"/>
    </w:r>
    <w:r w:rsidR="004D3C3A">
      <w:instrText xml:space="preserve"> PAGE  \* MERGEFORMAT </w:instrText>
    </w:r>
    <w:r w:rsidR="004D3C3A">
      <w:fldChar w:fldCharType="separate"/>
    </w:r>
    <w:r w:rsidR="004D3C3A">
      <w:rPr>
        <w:noProof/>
      </w:rPr>
      <w:t>1</w:t>
    </w:r>
    <w:r w:rsidR="004D3C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6A4" w:rsidRDefault="000016A4" w:rsidP="009F0C77">
      <w:r>
        <w:separator/>
      </w:r>
    </w:p>
  </w:footnote>
  <w:footnote w:type="continuationSeparator" w:id="0">
    <w:p w:rsidR="000016A4" w:rsidRDefault="000016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6SD10"/>
    <w:docVar w:name="CoverBillType" w:val="r"/>
    <w:docVar w:name="docpath" w:val="L:\Council\bills\RM\1086SD10.DOCX"/>
    <w:docVar w:name="dvBillNumber" w:val="4604"/>
    <w:docVar w:name="dvBillNumberPrefix" w:val="H. "/>
    <w:docVar w:name="dvOriginalBody" w:val="House"/>
    <w:docVar w:name="dvSteno" w:val="RM"/>
    <w:docVar w:name="NameofBody" w:val="h"/>
    <w:docVar w:name="vgroup2" w:val="Council"/>
  </w:docVars>
  <w:rsids>
    <w:rsidRoot w:val="00E616DC"/>
    <w:rsid w:val="000016A4"/>
    <w:rsid w:val="00011869"/>
    <w:rsid w:val="00021294"/>
    <w:rsid w:val="00097C83"/>
    <w:rsid w:val="000E1785"/>
    <w:rsid w:val="000F40FA"/>
    <w:rsid w:val="00105DBD"/>
    <w:rsid w:val="0010776B"/>
    <w:rsid w:val="00111A50"/>
    <w:rsid w:val="00127145"/>
    <w:rsid w:val="00133E66"/>
    <w:rsid w:val="00135524"/>
    <w:rsid w:val="001363FF"/>
    <w:rsid w:val="001435A3"/>
    <w:rsid w:val="00163483"/>
    <w:rsid w:val="0019071E"/>
    <w:rsid w:val="001C7275"/>
    <w:rsid w:val="001D08F2"/>
    <w:rsid w:val="001D35FD"/>
    <w:rsid w:val="001D525B"/>
    <w:rsid w:val="001D7F4F"/>
    <w:rsid w:val="002321B6"/>
    <w:rsid w:val="00247823"/>
    <w:rsid w:val="00250967"/>
    <w:rsid w:val="002543C8"/>
    <w:rsid w:val="0025598D"/>
    <w:rsid w:val="00284AAE"/>
    <w:rsid w:val="00284ACB"/>
    <w:rsid w:val="002E5912"/>
    <w:rsid w:val="002F406A"/>
    <w:rsid w:val="003243C1"/>
    <w:rsid w:val="00325348"/>
    <w:rsid w:val="0032732C"/>
    <w:rsid w:val="00336AD0"/>
    <w:rsid w:val="0035748B"/>
    <w:rsid w:val="00363DD4"/>
    <w:rsid w:val="003661C2"/>
    <w:rsid w:val="00367BAD"/>
    <w:rsid w:val="0037079A"/>
    <w:rsid w:val="00394FCD"/>
    <w:rsid w:val="003D01E8"/>
    <w:rsid w:val="003E325E"/>
    <w:rsid w:val="003E5288"/>
    <w:rsid w:val="003F6D79"/>
    <w:rsid w:val="0041760A"/>
    <w:rsid w:val="00417C01"/>
    <w:rsid w:val="00425646"/>
    <w:rsid w:val="00452D50"/>
    <w:rsid w:val="00466BEE"/>
    <w:rsid w:val="004809EE"/>
    <w:rsid w:val="004D3C3A"/>
    <w:rsid w:val="004D64FF"/>
    <w:rsid w:val="004E7B10"/>
    <w:rsid w:val="004E7D54"/>
    <w:rsid w:val="004F2486"/>
    <w:rsid w:val="005041E0"/>
    <w:rsid w:val="005273C6"/>
    <w:rsid w:val="00530A69"/>
    <w:rsid w:val="00545593"/>
    <w:rsid w:val="00577C6C"/>
    <w:rsid w:val="005B6DC9"/>
    <w:rsid w:val="005C2FE2"/>
    <w:rsid w:val="005E2BC9"/>
    <w:rsid w:val="005F01C7"/>
    <w:rsid w:val="00600180"/>
    <w:rsid w:val="00605102"/>
    <w:rsid w:val="00605C77"/>
    <w:rsid w:val="006215AA"/>
    <w:rsid w:val="006913C9"/>
    <w:rsid w:val="0069470D"/>
    <w:rsid w:val="00734F00"/>
    <w:rsid w:val="0074509B"/>
    <w:rsid w:val="0077413B"/>
    <w:rsid w:val="00781454"/>
    <w:rsid w:val="007963CF"/>
    <w:rsid w:val="007A70AE"/>
    <w:rsid w:val="007B102F"/>
    <w:rsid w:val="007E2F51"/>
    <w:rsid w:val="008048E3"/>
    <w:rsid w:val="00804F43"/>
    <w:rsid w:val="008362E8"/>
    <w:rsid w:val="008A1768"/>
    <w:rsid w:val="008A75AE"/>
    <w:rsid w:val="008F4429"/>
    <w:rsid w:val="0094021A"/>
    <w:rsid w:val="009C6A0B"/>
    <w:rsid w:val="009F0C77"/>
    <w:rsid w:val="009F4DD1"/>
    <w:rsid w:val="00A15C77"/>
    <w:rsid w:val="00A20DDF"/>
    <w:rsid w:val="00A4020E"/>
    <w:rsid w:val="00A41684"/>
    <w:rsid w:val="00A64043"/>
    <w:rsid w:val="00A64E80"/>
    <w:rsid w:val="00A72BCD"/>
    <w:rsid w:val="00A741D9"/>
    <w:rsid w:val="00A833AB"/>
    <w:rsid w:val="00A9741D"/>
    <w:rsid w:val="00AD4B17"/>
    <w:rsid w:val="00B20D7A"/>
    <w:rsid w:val="00B412D4"/>
    <w:rsid w:val="00B47433"/>
    <w:rsid w:val="00B7484A"/>
    <w:rsid w:val="00B87896"/>
    <w:rsid w:val="00B95877"/>
    <w:rsid w:val="00BE3C22"/>
    <w:rsid w:val="00C00607"/>
    <w:rsid w:val="00C0345E"/>
    <w:rsid w:val="00C3483A"/>
    <w:rsid w:val="00C74E9D"/>
    <w:rsid w:val="00C80379"/>
    <w:rsid w:val="00C82FD3"/>
    <w:rsid w:val="00C92819"/>
    <w:rsid w:val="00C94415"/>
    <w:rsid w:val="00CA1000"/>
    <w:rsid w:val="00CB6624"/>
    <w:rsid w:val="00CC6B7B"/>
    <w:rsid w:val="00CD2089"/>
    <w:rsid w:val="00CD403A"/>
    <w:rsid w:val="00D22045"/>
    <w:rsid w:val="00D277B5"/>
    <w:rsid w:val="00D311E9"/>
    <w:rsid w:val="00D73A67"/>
    <w:rsid w:val="00D970A9"/>
    <w:rsid w:val="00DD161C"/>
    <w:rsid w:val="00DF3845"/>
    <w:rsid w:val="00E41911"/>
    <w:rsid w:val="00E616DC"/>
    <w:rsid w:val="00E722BC"/>
    <w:rsid w:val="00E84048"/>
    <w:rsid w:val="00E92EEF"/>
    <w:rsid w:val="00EF4CD7"/>
    <w:rsid w:val="00F12AE7"/>
    <w:rsid w:val="00F24442"/>
    <w:rsid w:val="00F42746"/>
    <w:rsid w:val="00F50AE3"/>
    <w:rsid w:val="00F67CF1"/>
    <w:rsid w:val="00F717AF"/>
    <w:rsid w:val="00F840F0"/>
    <w:rsid w:val="00FB0D0D"/>
    <w:rsid w:val="00FB43B4"/>
    <w:rsid w:val="00FD5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BAB8D6C-A20C-45EE-8F1B-43FDA3348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4CD7"/>
    <w:rPr>
      <w:rFonts w:ascii="Tahoma" w:hAnsi="Tahoma" w:cs="Tahoma"/>
      <w:sz w:val="16"/>
      <w:szCs w:val="16"/>
    </w:rPr>
  </w:style>
  <w:style w:type="character" w:customStyle="1" w:styleId="BalloonTextChar">
    <w:name w:val="Balloon Text Char"/>
    <w:basedOn w:val="DefaultParagraphFont"/>
    <w:link w:val="BalloonText"/>
    <w:uiPriority w:val="99"/>
    <w:semiHidden/>
    <w:rsid w:val="00EF4CD7"/>
    <w:rPr>
      <w:rFonts w:ascii="Tahoma" w:eastAsia="Times New Roman" w:hAnsi="Tahoma" w:cs="Tahoma"/>
      <w:sz w:val="16"/>
      <w:szCs w:val="16"/>
    </w:rPr>
  </w:style>
  <w:style w:type="character" w:styleId="Hyperlink">
    <w:name w:val="Hyperlink"/>
    <w:basedOn w:val="DefaultParagraphFont"/>
    <w:uiPriority w:val="99"/>
    <w:unhideWhenUsed/>
    <w:rsid w:val="00466B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04_20100223.docx" TargetMode="External"/><Relationship Id="rId3" Type="http://schemas.openxmlformats.org/officeDocument/2006/relationships/settings" Target="settings.xml"/><Relationship Id="rId7" Type="http://schemas.openxmlformats.org/officeDocument/2006/relationships/hyperlink" Target="file:///h:\HJ%20Archive\2010\02-2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BDFCE-F67B-4909-AA2A-D11E4C8CA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860</Words>
  <Characters>4920</Characters>
  <Application>Microsoft Office Word</Application>
  <DocSecurity>0</DocSecurity>
  <Lines>139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4604: Judith Ashley Burts - South Carolina Legislature Online</dc:title>
  <dc:subject/>
  <dc:creator>RosanneMcDowell</dc:creator>
  <cp:keywords/>
  <dc:description/>
  <cp:lastModifiedBy>N Cumfer</cp:lastModifiedBy>
  <cp:revision>7</cp:revision>
  <cp:lastPrinted>2010-02-17T14:39:00Z</cp:lastPrinted>
  <dcterms:created xsi:type="dcterms:W3CDTF">2010-02-23T17:34:00Z</dcterms:created>
  <dcterms:modified xsi:type="dcterms:W3CDTF">2014-11-24T16:26:00Z</dcterms:modified>
</cp:coreProperties>
</file>