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E7" w:rsidRDefault="00E56CE7" w:rsidP="00E56CE7">
      <w:pPr>
        <w:widowControl w:val="0"/>
        <w:jc w:val="center"/>
      </w:pPr>
      <w:bookmarkStart w:id="0" w:name="_GoBack"/>
      <w:bookmarkEnd w:id="0"/>
      <w:r w:rsidRPr="00E56CE7">
        <w:rPr>
          <w:b/>
        </w:rPr>
        <w:t>South Carolina General Assembly</w:t>
      </w:r>
    </w:p>
    <w:p w:rsidR="00E56CE7" w:rsidRDefault="00E56CE7" w:rsidP="00E56CE7">
      <w:pPr>
        <w:widowControl w:val="0"/>
        <w:jc w:val="center"/>
      </w:pPr>
      <w:r>
        <w:t>118th Session, 2009-2010</w:t>
      </w:r>
    </w:p>
    <w:p w:rsidR="00E56CE7" w:rsidRDefault="00E56CE7" w:rsidP="00E56CE7">
      <w:pPr>
        <w:widowControl w:val="0"/>
        <w:jc w:val="left"/>
      </w:pPr>
    </w:p>
    <w:p w:rsidR="00E56CE7" w:rsidRDefault="00E56CE7" w:rsidP="00E56CE7">
      <w:pPr>
        <w:widowControl w:val="0"/>
        <w:jc w:val="left"/>
        <w:rPr>
          <w:b/>
        </w:rPr>
      </w:pPr>
      <w:r w:rsidRPr="00E56CE7">
        <w:rPr>
          <w:b/>
        </w:rPr>
        <w:t>H. 4611</w:t>
      </w:r>
    </w:p>
    <w:p w:rsidR="00E56CE7" w:rsidRDefault="00E56CE7" w:rsidP="00E56CE7">
      <w:pPr>
        <w:widowControl w:val="0"/>
        <w:jc w:val="left"/>
        <w:rPr>
          <w:b/>
        </w:rPr>
      </w:pPr>
    </w:p>
    <w:p w:rsidR="00E56CE7" w:rsidRDefault="00E56CE7" w:rsidP="00E56CE7">
      <w:pPr>
        <w:widowControl w:val="0"/>
        <w:jc w:val="left"/>
      </w:pPr>
      <w:r w:rsidRPr="00E56CE7">
        <w:rPr>
          <w:b/>
        </w:rPr>
        <w:t>STATUS INFORMATION</w:t>
      </w:r>
    </w:p>
    <w:p w:rsidR="00E56CE7" w:rsidRDefault="00E56CE7" w:rsidP="00E56CE7">
      <w:pPr>
        <w:widowControl w:val="0"/>
        <w:jc w:val="left"/>
      </w:pPr>
    </w:p>
    <w:p w:rsidR="00E56CE7" w:rsidRDefault="00E56CE7" w:rsidP="00E56CE7">
      <w:pPr>
        <w:widowControl w:val="0"/>
        <w:jc w:val="left"/>
      </w:pPr>
      <w:r>
        <w:t>Concurrent Resolution</w:t>
      </w:r>
    </w:p>
    <w:p w:rsidR="00E56CE7" w:rsidRDefault="00E56CE7" w:rsidP="00E56CE7">
      <w:pPr>
        <w:widowControl w:val="0"/>
        <w:jc w:val="left"/>
      </w:pPr>
      <w:r>
        <w:t>Sponsors: Reps. Haley, E.H. Pitts and Huggins</w:t>
      </w:r>
    </w:p>
    <w:p w:rsidR="00E56CE7" w:rsidRDefault="00E56CE7" w:rsidP="00E56CE7">
      <w:pPr>
        <w:widowControl w:val="0"/>
        <w:jc w:val="left"/>
      </w:pPr>
      <w:r>
        <w:t>Document Path: l:\council\bills\gm\24444cm10.docx</w:t>
      </w:r>
    </w:p>
    <w:p w:rsidR="005B7E43" w:rsidRDefault="005B7E43" w:rsidP="00E56CE7">
      <w:pPr>
        <w:widowControl w:val="0"/>
        <w:jc w:val="left"/>
      </w:pPr>
      <w:r>
        <w:t>Companion/Similar bill(s): 1181</w:t>
      </w:r>
    </w:p>
    <w:p w:rsidR="00E56CE7" w:rsidRDefault="00E56CE7" w:rsidP="00E56CE7">
      <w:pPr>
        <w:widowControl w:val="0"/>
        <w:jc w:val="left"/>
      </w:pPr>
    </w:p>
    <w:p w:rsidR="002D58F4" w:rsidRDefault="002D58F4" w:rsidP="00E56CE7">
      <w:pPr>
        <w:widowControl w:val="0"/>
        <w:jc w:val="left"/>
      </w:pPr>
      <w:r>
        <w:t>Introduced in the House on February 24, 2010</w:t>
      </w:r>
    </w:p>
    <w:p w:rsidR="002D58F4" w:rsidRDefault="002D58F4" w:rsidP="00E56CE7">
      <w:pPr>
        <w:widowControl w:val="0"/>
        <w:jc w:val="left"/>
      </w:pPr>
      <w:r>
        <w:t>Introduced in the Senate on February 24, 2010</w:t>
      </w:r>
    </w:p>
    <w:p w:rsidR="002D58F4" w:rsidRDefault="002D58F4" w:rsidP="00E56CE7">
      <w:pPr>
        <w:widowControl w:val="0"/>
        <w:jc w:val="left"/>
      </w:pPr>
      <w:r>
        <w:t>Adopted by the General Assembly on February 24, 2010</w:t>
      </w:r>
    </w:p>
    <w:p w:rsidR="002D58F4" w:rsidRDefault="002D58F4" w:rsidP="00E56CE7">
      <w:pPr>
        <w:widowControl w:val="0"/>
        <w:jc w:val="left"/>
      </w:pPr>
    </w:p>
    <w:p w:rsidR="00E56CE7" w:rsidRDefault="00E56CE7" w:rsidP="00E56CE7">
      <w:pPr>
        <w:widowControl w:val="0"/>
        <w:jc w:val="left"/>
      </w:pPr>
      <w:r>
        <w:t xml:space="preserve">Summary: </w:t>
      </w:r>
      <w:r w:rsidR="008F0549">
        <w:t>Nathaniel Ross Phillips</w:t>
      </w:r>
    </w:p>
    <w:p w:rsidR="00E56CE7" w:rsidRDefault="00E56CE7" w:rsidP="00E56CE7">
      <w:pPr>
        <w:widowControl w:val="0"/>
        <w:jc w:val="left"/>
      </w:pPr>
    </w:p>
    <w:p w:rsidR="00E56CE7" w:rsidRDefault="00E56CE7" w:rsidP="00E56CE7">
      <w:pPr>
        <w:widowControl w:val="0"/>
        <w:jc w:val="left"/>
      </w:pPr>
    </w:p>
    <w:p w:rsidR="00E56CE7" w:rsidRDefault="00E56CE7" w:rsidP="00E56CE7">
      <w:pPr>
        <w:widowControl w:val="0"/>
        <w:tabs>
          <w:tab w:val="center" w:pos="590"/>
          <w:tab w:val="center" w:pos="1440"/>
          <w:tab w:val="left" w:pos="1872"/>
          <w:tab w:val="left" w:pos="9187"/>
        </w:tabs>
        <w:jc w:val="left"/>
      </w:pPr>
      <w:r w:rsidRPr="00E56CE7">
        <w:rPr>
          <w:b/>
        </w:rPr>
        <w:t>HISTORY OF LEGISLATIVE ACTIONS</w:t>
      </w:r>
    </w:p>
    <w:p w:rsidR="00E56CE7" w:rsidRDefault="00E56CE7" w:rsidP="00E56CE7">
      <w:pPr>
        <w:widowControl w:val="0"/>
        <w:tabs>
          <w:tab w:val="center" w:pos="590"/>
          <w:tab w:val="center" w:pos="1440"/>
          <w:tab w:val="left" w:pos="1872"/>
          <w:tab w:val="left" w:pos="9187"/>
        </w:tabs>
        <w:jc w:val="left"/>
      </w:pPr>
    </w:p>
    <w:p w:rsidR="00E56CE7" w:rsidRPr="00E56CE7" w:rsidRDefault="00E56CE7" w:rsidP="00E56CE7">
      <w:pPr>
        <w:widowControl w:val="0"/>
        <w:tabs>
          <w:tab w:val="center" w:pos="590"/>
          <w:tab w:val="center" w:pos="1440"/>
          <w:tab w:val="left" w:pos="1872"/>
          <w:tab w:val="left" w:pos="9187"/>
        </w:tabs>
        <w:jc w:val="left"/>
      </w:pPr>
      <w:r w:rsidRPr="00E56CE7">
        <w:rPr>
          <w:u w:val="single"/>
        </w:rPr>
        <w:tab/>
        <w:t>Date</w:t>
      </w:r>
      <w:r w:rsidRPr="00E56CE7">
        <w:rPr>
          <w:u w:val="single"/>
        </w:rPr>
        <w:tab/>
        <w:t>Body</w:t>
      </w:r>
      <w:r w:rsidRPr="00E56CE7">
        <w:rPr>
          <w:u w:val="single"/>
        </w:rPr>
        <w:tab/>
        <w:t>Action Description with journal page number</w:t>
      </w:r>
      <w:r w:rsidRPr="00E56CE7">
        <w:rPr>
          <w:u w:val="single"/>
        </w:rPr>
        <w:tab/>
      </w:r>
    </w:p>
    <w:p w:rsidR="007A49D4" w:rsidRDefault="007A49D4" w:rsidP="007A49D4">
      <w:pPr>
        <w:widowControl w:val="0"/>
        <w:tabs>
          <w:tab w:val="right" w:pos="1008"/>
          <w:tab w:val="left" w:pos="1152"/>
          <w:tab w:val="left" w:pos="1872"/>
          <w:tab w:val="left" w:pos="9187"/>
        </w:tabs>
        <w:ind w:left="2088" w:hanging="2088"/>
        <w:jc w:val="left"/>
      </w:pPr>
      <w:r>
        <w:tab/>
        <w:t>2/24/2010</w:t>
      </w:r>
      <w:r>
        <w:tab/>
        <w:t>House</w:t>
      </w:r>
      <w:r>
        <w:tab/>
      </w:r>
      <w:r w:rsidRPr="0028192A">
        <w:t xml:space="preserve">Introduced, adopted, sent to Senate </w:t>
      </w:r>
      <w:hyperlink r:id="rId7" w:history="1">
        <w:r w:rsidRPr="00DA5626">
          <w:rPr>
            <w:rStyle w:val="Hyperlink"/>
          </w:rPr>
          <w:t>HJ</w:t>
        </w:r>
      </w:hyperlink>
      <w:r>
        <w:noBreakHyphen/>
      </w:r>
      <w:r w:rsidRPr="0028192A">
        <w:t>100</w:t>
      </w:r>
    </w:p>
    <w:p w:rsidR="007A49D4" w:rsidRDefault="007A49D4" w:rsidP="007A49D4">
      <w:pPr>
        <w:widowControl w:val="0"/>
        <w:tabs>
          <w:tab w:val="right" w:pos="1008"/>
          <w:tab w:val="left" w:pos="1152"/>
          <w:tab w:val="left" w:pos="1872"/>
          <w:tab w:val="left" w:pos="9187"/>
        </w:tabs>
        <w:ind w:left="2088" w:hanging="2088"/>
        <w:jc w:val="left"/>
      </w:pPr>
      <w:r>
        <w:tab/>
        <w:t>2/24/2010</w:t>
      </w:r>
      <w:r>
        <w:tab/>
        <w:t>Senate</w:t>
      </w:r>
      <w:r>
        <w:tab/>
      </w:r>
      <w:r w:rsidRPr="0028192A">
        <w:t xml:space="preserve">Introduced, adopted, returned with concurrence </w:t>
      </w:r>
      <w:hyperlink r:id="rId8" w:history="1">
        <w:r w:rsidRPr="00DA5626">
          <w:rPr>
            <w:rStyle w:val="Hyperlink"/>
          </w:rPr>
          <w:t>SJ</w:t>
        </w:r>
      </w:hyperlink>
      <w:r>
        <w:noBreakHyphen/>
      </w:r>
      <w:r w:rsidRPr="0028192A">
        <w:t>5</w:t>
      </w:r>
    </w:p>
    <w:p w:rsidR="007A49D4" w:rsidRDefault="007A49D4" w:rsidP="007A49D4">
      <w:pPr>
        <w:widowControl w:val="0"/>
        <w:tabs>
          <w:tab w:val="right" w:pos="1008"/>
          <w:tab w:val="left" w:pos="1152"/>
          <w:tab w:val="left" w:pos="1872"/>
          <w:tab w:val="left" w:pos="9187"/>
        </w:tabs>
        <w:ind w:left="2088" w:hanging="2088"/>
        <w:jc w:val="left"/>
      </w:pPr>
    </w:p>
    <w:p w:rsidR="00E56CE7" w:rsidRPr="00E56CE7" w:rsidRDefault="00E56CE7" w:rsidP="00E56CE7">
      <w:pPr>
        <w:widowControl w:val="0"/>
        <w:tabs>
          <w:tab w:val="right" w:pos="1008"/>
          <w:tab w:val="left" w:pos="1152"/>
          <w:tab w:val="left" w:pos="1872"/>
          <w:tab w:val="left" w:pos="9187"/>
        </w:tabs>
        <w:ind w:left="2088" w:hanging="2088"/>
        <w:jc w:val="left"/>
      </w:pPr>
    </w:p>
    <w:p w:rsidR="00E56CE7" w:rsidRDefault="00E56CE7" w:rsidP="00E56CE7">
      <w:r w:rsidRPr="00E56CE7">
        <w:rPr>
          <w:b/>
        </w:rPr>
        <w:t>VERSIONS OF THIS BILL</w:t>
      </w:r>
    </w:p>
    <w:p w:rsidR="00E56CE7" w:rsidRDefault="00E56CE7" w:rsidP="00E56CE7"/>
    <w:p w:rsidR="00E56CE7" w:rsidRDefault="00CB7D0F" w:rsidP="00E56CE7">
      <w:hyperlink r:id="rId9" w:history="1">
        <w:r w:rsidR="00E56CE7">
          <w:rPr>
            <w:rStyle w:val="Hyperlink"/>
          </w:rPr>
          <w:t>2/24/2010</w:t>
        </w:r>
      </w:hyperlink>
    </w:p>
    <w:p w:rsidR="00E56CE7" w:rsidRDefault="00E56CE7" w:rsidP="00E56CE7"/>
    <w:p w:rsidR="00E56CE7" w:rsidRDefault="00E56CE7" w:rsidP="00E56CE7">
      <w:pPr>
        <w:sectPr w:rsidR="00E56CE7" w:rsidSect="00E56CE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37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PROFOUND SORROW UPON THE </w:t>
      </w:r>
      <w:r w:rsidR="00164EE6">
        <w:t xml:space="preserve">UNTIMELY </w:t>
      </w:r>
      <w:r>
        <w:t>PASSING OF NATHANIEL ROSS PHILLIPS OF LEXINGTON</w:t>
      </w:r>
      <w:r w:rsidR="00AC5284">
        <w:t xml:space="preserve"> COUNTY</w:t>
      </w:r>
      <w:r>
        <w:t xml:space="preserve">, AND TO EXTEND THE DEEPEST SYMPATHY TO HIS FAMILY, </w:t>
      </w:r>
      <w:r w:rsidR="00164EE6">
        <w:t xml:space="preserve">HIS </w:t>
      </w:r>
      <w:r>
        <w:t xml:space="preserve">CAREGIVERS, AND </w:t>
      </w:r>
      <w:r w:rsidR="00164EE6">
        <w:t xml:space="preserve">HIS </w:t>
      </w:r>
      <w:r>
        <w:t>MANY FRIENDS AND ADMIRERS.</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5DF"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E05DF">
        <w:t xml:space="preserve"> the members of the</w:t>
      </w:r>
      <w:r>
        <w:t xml:space="preserve"> </w:t>
      </w:r>
      <w:r w:rsidR="00AE05DF">
        <w:t>South Carolina General Assembly were deeply saddened to learn of the sudden and unexpected death of Nathaniel Ross Phillips on February 3, 2010;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on February 12, 1998, Na</w:t>
      </w:r>
      <w:r w:rsidR="00AC5284">
        <w:t>than was the son of Alison and S</w:t>
      </w:r>
      <w:r>
        <w:t>am Phillips and the grandson of Jenny and Bill Ross;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Nathan</w:t>
      </w:r>
      <w:r w:rsidR="00164EE6" w:rsidRPr="00164EE6">
        <w:t>’</w:t>
      </w:r>
      <w:r>
        <w:t>s very survival at birth was a miracle, and although he spent most of his life in a wheelchair and endured one surgery after another and one hospital visit after another, he never complained</w:t>
      </w:r>
      <w:r w:rsidR="00AC5284">
        <w:t xml:space="preserve"> or wavered</w:t>
      </w:r>
      <w:r>
        <w:t>;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5284">
        <w:t>forever patient and enduring through pain and discomfort, he could not see, walk, or talk, but his infectious smile and determination were an inspiration to all who met him;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4EE6">
        <w:t xml:space="preserve">even </w:t>
      </w:r>
      <w:r>
        <w:t>though Nathan left this life at an early age, his significant impact on the lives of everyone who knew him will be forever cherished and remembered as a blessing;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Mount Horeb United Methodist Church</w:t>
      </w:r>
      <w:r w:rsidR="00164EE6">
        <w:t>,</w:t>
      </w:r>
      <w:r>
        <w:t xml:space="preserve"> and </w:t>
      </w:r>
      <w:r w:rsidR="00164EE6">
        <w:t xml:space="preserve">while he was </w:t>
      </w:r>
      <w:r>
        <w:t>very active in the church</w:t>
      </w:r>
      <w:r w:rsidR="00164EE6" w:rsidRPr="00164EE6">
        <w:t>’</w:t>
      </w:r>
      <w:r>
        <w:t>s Special Needs Ministry</w:t>
      </w:r>
      <w:r w:rsidR="00164EE6">
        <w:t>, he was as much a blessing to the ministry as it was to him</w:t>
      </w:r>
      <w:r>
        <w:t>;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 are grateful that Lexington was blessed with this angel and hero, an</w:t>
      </w:r>
      <w:r w:rsidR="00164EE6">
        <w:t>d</w:t>
      </w:r>
      <w:r>
        <w:t xml:space="preserve"> they hope for his loved ones to cherish the words of the sweet Psalmist of Israel</w:t>
      </w:r>
      <w:r w:rsidR="00A81DCC">
        <w:t>,</w:t>
      </w:r>
      <w:r>
        <w:t xml:space="preserve"> “</w:t>
      </w:r>
      <w:r w:rsidR="00A81DCC">
        <w:t>P</w:t>
      </w:r>
      <w:r>
        <w:t>recious in the sight of the Lord is the death of his saints</w:t>
      </w:r>
      <w:r w:rsidR="00164EE6">
        <w:t>.”</w:t>
      </w:r>
      <w:r w:rsidR="00C43790">
        <w:t xml:space="preserve">  Now, therefore, </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C43790" w:rsidP="008E0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64EE6">
        <w:t xml:space="preserve"> the members of the South Carolina General Assembly, by this resolution, express profound sorrow upon the untimely passing of Nathaniel Ross Phillips of Lexington County, and extend the deepest sympathy to his family, his caregivers, and his many friends and admirers.</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64EE6">
        <w:t xml:space="preserve"> his parents Alison and Sam Phillips and his grandparents Jenny and Bill Ross.</w:t>
      </w:r>
    </w:p>
    <w:p w:rsidR="008E049A" w:rsidRDefault="00164E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49A" w:rsidRDefault="008E049A" w:rsidP="00E56CE7">
      <w:pPr>
        <w:suppressAutoHyphens/>
      </w:pPr>
    </w:p>
    <w:sectPr w:rsidR="008E049A" w:rsidSect="00E56C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EE6" w:rsidRDefault="00164EE6" w:rsidP="009F0C77">
      <w:r>
        <w:separator/>
      </w:r>
    </w:p>
  </w:endnote>
  <w:endnote w:type="continuationSeparator" w:id="0">
    <w:p w:rsidR="00164EE6" w:rsidRDefault="00164E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7C550C-E881-487D-AE3D-A7B249F498BB}"/>
    <w:embedBold r:id="rId2" w:fontKey="{FD061A49-9F87-4830-87F1-5128996EE176}"/>
  </w:font>
  <w:font w:name="Calibri">
    <w:panose1 w:val="020F0502020204030204"/>
    <w:charset w:val="00"/>
    <w:family w:val="swiss"/>
    <w:pitch w:val="variable"/>
    <w:sig w:usb0="E10002FF" w:usb1="4000ACFF" w:usb2="00000009" w:usb3="00000000" w:csb0="0000019F" w:csb1="00000000"/>
    <w:embedRegular r:id="rId3" w:fontKey="{0CD5CA27-6672-48B2-B01E-CBA9E03EEBCB}"/>
  </w:font>
  <w:font w:name="Tahoma">
    <w:panose1 w:val="020B0604030504040204"/>
    <w:charset w:val="00"/>
    <w:family w:val="swiss"/>
    <w:pitch w:val="variable"/>
    <w:sig w:usb0="21002A87" w:usb1="80000000" w:usb2="00000008" w:usb3="00000000" w:csb0="000101FF" w:csb1="00000000"/>
    <w:embedRegular r:id="rId4" w:fontKey="{E1D820EB-F370-4BA1-BC79-7471137F7BE7}"/>
  </w:font>
  <w:font w:name="Cambria">
    <w:panose1 w:val="02040503050406030204"/>
    <w:charset w:val="00"/>
    <w:family w:val="roman"/>
    <w:pitch w:val="variable"/>
    <w:sig w:usb0="E00002FF" w:usb1="400004FF" w:usb2="00000000" w:usb3="00000000" w:csb0="0000019F" w:csb1="00000000"/>
    <w:embedRegular r:id="rId5" w:fontKey="{30AC6C41-EDD3-46FF-9060-5E84D2294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CE7" w:rsidRPr="008E049A" w:rsidRDefault="00E56CE7" w:rsidP="008E049A">
    <w:pPr>
      <w:pStyle w:val="Footer"/>
      <w:tabs>
        <w:tab w:val="clear" w:pos="4680"/>
        <w:tab w:val="clear" w:pos="9360"/>
        <w:tab w:val="center" w:pos="2995"/>
      </w:tabs>
      <w:spacing w:before="120"/>
    </w:pPr>
    <w:r>
      <w:t>[4611]</w:t>
    </w:r>
    <w:r>
      <w:tab/>
    </w:r>
    <w:r w:rsidR="00CB7D0F">
      <w:fldChar w:fldCharType="begin"/>
    </w:r>
    <w:r w:rsidR="00CB7D0F">
      <w:instrText xml:space="preserve"> PAGE  \* MERGEFORMAT </w:instrText>
    </w:r>
    <w:r w:rsidR="00CB7D0F">
      <w:fldChar w:fldCharType="separate"/>
    </w:r>
    <w:r w:rsidR="00CB7D0F">
      <w:rPr>
        <w:noProof/>
      </w:rPr>
      <w:t>1</w:t>
    </w:r>
    <w:r w:rsidR="00CB7D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EE6" w:rsidRDefault="00164EE6" w:rsidP="009F0C77">
      <w:r>
        <w:separator/>
      </w:r>
    </w:p>
  </w:footnote>
  <w:footnote w:type="continuationSeparator" w:id="0">
    <w:p w:rsidR="00164EE6" w:rsidRDefault="00164E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44CM10"/>
    <w:docVar w:name="CoverBillType" w:val="c"/>
    <w:docVar w:name="docpath" w:val="L:\Council\bills\GM\24444CM10.DOCX"/>
    <w:docVar w:name="dvBillNumber" w:val="4611"/>
    <w:docVar w:name="dvBillNumberPrefix" w:val="H. "/>
    <w:docVar w:name="dvOriginalBody" w:val="House"/>
    <w:docVar w:name="dvSteno" w:val="GM"/>
    <w:docVar w:name="NameofBody" w:val="h"/>
    <w:docVar w:name="vgroup2" w:val="Council"/>
  </w:docVars>
  <w:rsids>
    <w:rsidRoot w:val="0062235D"/>
    <w:rsid w:val="00011869"/>
    <w:rsid w:val="0007178C"/>
    <w:rsid w:val="000956C0"/>
    <w:rsid w:val="000B07C8"/>
    <w:rsid w:val="000E1785"/>
    <w:rsid w:val="000F40FA"/>
    <w:rsid w:val="0010776B"/>
    <w:rsid w:val="00133E66"/>
    <w:rsid w:val="001435A3"/>
    <w:rsid w:val="00164EE6"/>
    <w:rsid w:val="001D08F2"/>
    <w:rsid w:val="001D0B1C"/>
    <w:rsid w:val="001D525B"/>
    <w:rsid w:val="001D7F4F"/>
    <w:rsid w:val="002321B6"/>
    <w:rsid w:val="00250967"/>
    <w:rsid w:val="002543C8"/>
    <w:rsid w:val="00262514"/>
    <w:rsid w:val="00284AAE"/>
    <w:rsid w:val="002D58F4"/>
    <w:rsid w:val="002E5912"/>
    <w:rsid w:val="00325348"/>
    <w:rsid w:val="0032732C"/>
    <w:rsid w:val="00336AD0"/>
    <w:rsid w:val="0037079A"/>
    <w:rsid w:val="003D01E8"/>
    <w:rsid w:val="003E5288"/>
    <w:rsid w:val="003F6D79"/>
    <w:rsid w:val="0041760A"/>
    <w:rsid w:val="00417C01"/>
    <w:rsid w:val="004809EE"/>
    <w:rsid w:val="004E7D54"/>
    <w:rsid w:val="004F4025"/>
    <w:rsid w:val="005273C6"/>
    <w:rsid w:val="00530A69"/>
    <w:rsid w:val="00545593"/>
    <w:rsid w:val="005715DD"/>
    <w:rsid w:val="00577C6C"/>
    <w:rsid w:val="005B7E43"/>
    <w:rsid w:val="005C2FE2"/>
    <w:rsid w:val="005E2BC9"/>
    <w:rsid w:val="00605102"/>
    <w:rsid w:val="006215AA"/>
    <w:rsid w:val="0062235D"/>
    <w:rsid w:val="006913C9"/>
    <w:rsid w:val="0069470D"/>
    <w:rsid w:val="00734F00"/>
    <w:rsid w:val="007A49D4"/>
    <w:rsid w:val="007A70AE"/>
    <w:rsid w:val="008033A1"/>
    <w:rsid w:val="008362E8"/>
    <w:rsid w:val="008A1768"/>
    <w:rsid w:val="008E049A"/>
    <w:rsid w:val="008E1FF0"/>
    <w:rsid w:val="008F0549"/>
    <w:rsid w:val="008F4429"/>
    <w:rsid w:val="0094021A"/>
    <w:rsid w:val="009A4D1B"/>
    <w:rsid w:val="009B26A0"/>
    <w:rsid w:val="009C6A0B"/>
    <w:rsid w:val="009F0C77"/>
    <w:rsid w:val="009F4DD1"/>
    <w:rsid w:val="00A41684"/>
    <w:rsid w:val="00A64E80"/>
    <w:rsid w:val="00A72BCD"/>
    <w:rsid w:val="00A741D9"/>
    <w:rsid w:val="00A81DCC"/>
    <w:rsid w:val="00A833AB"/>
    <w:rsid w:val="00A9741D"/>
    <w:rsid w:val="00AC5284"/>
    <w:rsid w:val="00AD4B17"/>
    <w:rsid w:val="00AE05DF"/>
    <w:rsid w:val="00B20E64"/>
    <w:rsid w:val="00B412D4"/>
    <w:rsid w:val="00BE3C22"/>
    <w:rsid w:val="00C0345E"/>
    <w:rsid w:val="00C3483A"/>
    <w:rsid w:val="00C43790"/>
    <w:rsid w:val="00C74E9D"/>
    <w:rsid w:val="00C82FD3"/>
    <w:rsid w:val="00C92819"/>
    <w:rsid w:val="00CB7D0F"/>
    <w:rsid w:val="00CC6B7B"/>
    <w:rsid w:val="00CD2089"/>
    <w:rsid w:val="00D73A67"/>
    <w:rsid w:val="00D970A9"/>
    <w:rsid w:val="00DA5626"/>
    <w:rsid w:val="00DF3845"/>
    <w:rsid w:val="00E23B9B"/>
    <w:rsid w:val="00E40178"/>
    <w:rsid w:val="00E41911"/>
    <w:rsid w:val="00E56CE7"/>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A91EE5-F4E3-4B8E-8892-D441FCFC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DCC"/>
    <w:rPr>
      <w:rFonts w:ascii="Tahoma" w:hAnsi="Tahoma" w:cs="Tahoma"/>
      <w:sz w:val="16"/>
      <w:szCs w:val="16"/>
    </w:rPr>
  </w:style>
  <w:style w:type="character" w:customStyle="1" w:styleId="BalloonTextChar">
    <w:name w:val="Balloon Text Char"/>
    <w:basedOn w:val="DefaultParagraphFont"/>
    <w:link w:val="BalloonText"/>
    <w:uiPriority w:val="99"/>
    <w:semiHidden/>
    <w:rsid w:val="00A81DCC"/>
    <w:rPr>
      <w:rFonts w:ascii="Tahoma" w:eastAsia="Times New Roman" w:hAnsi="Tahoma" w:cs="Tahoma"/>
      <w:sz w:val="16"/>
      <w:szCs w:val="16"/>
    </w:rPr>
  </w:style>
  <w:style w:type="character" w:styleId="Hyperlink">
    <w:name w:val="Hyperlink"/>
    <w:basedOn w:val="DefaultParagraphFont"/>
    <w:uiPriority w:val="99"/>
    <w:unhideWhenUsed/>
    <w:rsid w:val="00E56C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11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DAFAC-EAA0-4210-93D3-34E29FEFF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450</Words>
  <Characters>2335</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4611: Nathaniel Ross Phillips - South Carolina Legislature Online</dc:title>
  <dc:subject/>
  <dc:creator>gailmoore</dc:creator>
  <cp:keywords/>
  <dc:description/>
  <cp:lastModifiedBy>N Cumfer</cp:lastModifiedBy>
  <cp:revision>9</cp:revision>
  <cp:lastPrinted>2010-02-18T18:26:00Z</cp:lastPrinted>
  <dcterms:created xsi:type="dcterms:W3CDTF">2010-02-24T20:32:00Z</dcterms:created>
  <dcterms:modified xsi:type="dcterms:W3CDTF">2014-11-24T16:26:00Z</dcterms:modified>
</cp:coreProperties>
</file>