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1B3" w:rsidRDefault="007141B3" w:rsidP="007141B3">
      <w:pPr>
        <w:widowControl w:val="0"/>
        <w:jc w:val="center"/>
      </w:pPr>
      <w:bookmarkStart w:id="0" w:name="_GoBack"/>
      <w:bookmarkEnd w:id="0"/>
      <w:r w:rsidRPr="007141B3">
        <w:rPr>
          <w:b/>
        </w:rPr>
        <w:t>South Carolina General Assembly</w:t>
      </w:r>
    </w:p>
    <w:p w:rsidR="007141B3" w:rsidRDefault="007141B3" w:rsidP="007141B3">
      <w:pPr>
        <w:widowControl w:val="0"/>
        <w:jc w:val="center"/>
      </w:pPr>
      <w:r>
        <w:t>118th Session, 2009-2010</w:t>
      </w:r>
    </w:p>
    <w:p w:rsidR="007141B3" w:rsidRDefault="007141B3" w:rsidP="007141B3">
      <w:pPr>
        <w:widowControl w:val="0"/>
        <w:jc w:val="left"/>
      </w:pPr>
    </w:p>
    <w:p w:rsidR="007141B3" w:rsidRDefault="007141B3" w:rsidP="007141B3">
      <w:pPr>
        <w:widowControl w:val="0"/>
        <w:jc w:val="left"/>
        <w:rPr>
          <w:b/>
        </w:rPr>
      </w:pPr>
      <w:r w:rsidRPr="007141B3">
        <w:rPr>
          <w:b/>
        </w:rPr>
        <w:t>H. 4643</w:t>
      </w:r>
    </w:p>
    <w:p w:rsidR="007141B3" w:rsidRDefault="007141B3" w:rsidP="007141B3">
      <w:pPr>
        <w:widowControl w:val="0"/>
        <w:jc w:val="left"/>
        <w:rPr>
          <w:b/>
        </w:rPr>
      </w:pPr>
    </w:p>
    <w:p w:rsidR="007141B3" w:rsidRDefault="007141B3" w:rsidP="007141B3">
      <w:pPr>
        <w:widowControl w:val="0"/>
        <w:jc w:val="left"/>
      </w:pPr>
      <w:r w:rsidRPr="007141B3">
        <w:rPr>
          <w:b/>
        </w:rPr>
        <w:t>STATUS INFORMATION</w:t>
      </w:r>
    </w:p>
    <w:p w:rsidR="007141B3" w:rsidRDefault="007141B3" w:rsidP="007141B3">
      <w:pPr>
        <w:widowControl w:val="0"/>
        <w:jc w:val="left"/>
      </w:pPr>
    </w:p>
    <w:p w:rsidR="007141B3" w:rsidRDefault="007141B3" w:rsidP="007141B3">
      <w:pPr>
        <w:widowControl w:val="0"/>
        <w:jc w:val="left"/>
      </w:pPr>
      <w:r>
        <w:t>House Resolution</w:t>
      </w:r>
    </w:p>
    <w:p w:rsidR="007141B3" w:rsidRDefault="007141B3" w:rsidP="007141B3">
      <w:pPr>
        <w:widowControl w:val="0"/>
        <w:jc w:val="left"/>
      </w:pPr>
      <w:r>
        <w:t>Sponsors: Rep. G.A. Brown</w:t>
      </w:r>
    </w:p>
    <w:p w:rsidR="007141B3" w:rsidRDefault="007141B3" w:rsidP="007141B3">
      <w:pPr>
        <w:widowControl w:val="0"/>
        <w:jc w:val="left"/>
      </w:pPr>
      <w:r>
        <w:t>Document Path: l:\council\bills\gm\24454ab10.docx</w:t>
      </w:r>
    </w:p>
    <w:p w:rsidR="007141B3" w:rsidRDefault="007141B3" w:rsidP="007141B3">
      <w:pPr>
        <w:widowControl w:val="0"/>
        <w:jc w:val="left"/>
      </w:pPr>
    </w:p>
    <w:p w:rsidR="007141B3" w:rsidRDefault="007141B3" w:rsidP="007141B3">
      <w:pPr>
        <w:widowControl w:val="0"/>
        <w:jc w:val="left"/>
      </w:pPr>
      <w:r>
        <w:t>Introduced in the House on March 2, 2010</w:t>
      </w:r>
    </w:p>
    <w:p w:rsidR="007141B3" w:rsidRDefault="007141B3" w:rsidP="007141B3">
      <w:pPr>
        <w:widowControl w:val="0"/>
        <w:jc w:val="left"/>
      </w:pPr>
      <w:r>
        <w:t>Adopted by the House on March 2, 2010</w:t>
      </w:r>
    </w:p>
    <w:p w:rsidR="007141B3" w:rsidRDefault="007141B3" w:rsidP="007141B3">
      <w:pPr>
        <w:widowControl w:val="0"/>
        <w:jc w:val="left"/>
      </w:pPr>
    </w:p>
    <w:p w:rsidR="007141B3" w:rsidRDefault="007141B3" w:rsidP="007141B3">
      <w:pPr>
        <w:widowControl w:val="0"/>
        <w:jc w:val="left"/>
      </w:pPr>
      <w:r>
        <w:t xml:space="preserve">Summary: </w:t>
      </w:r>
      <w:r w:rsidR="00CE71E1">
        <w:t>James Baldwin Brown, Jr.</w:t>
      </w:r>
    </w:p>
    <w:p w:rsidR="007141B3" w:rsidRDefault="007141B3" w:rsidP="007141B3">
      <w:pPr>
        <w:widowControl w:val="0"/>
        <w:jc w:val="left"/>
      </w:pPr>
    </w:p>
    <w:p w:rsidR="007141B3" w:rsidRDefault="007141B3" w:rsidP="007141B3">
      <w:pPr>
        <w:widowControl w:val="0"/>
        <w:jc w:val="left"/>
      </w:pPr>
    </w:p>
    <w:p w:rsidR="007141B3" w:rsidRDefault="007141B3" w:rsidP="007141B3">
      <w:pPr>
        <w:widowControl w:val="0"/>
        <w:tabs>
          <w:tab w:val="center" w:pos="590"/>
          <w:tab w:val="center" w:pos="1440"/>
          <w:tab w:val="left" w:pos="1872"/>
          <w:tab w:val="left" w:pos="9187"/>
        </w:tabs>
        <w:jc w:val="left"/>
      </w:pPr>
      <w:r w:rsidRPr="007141B3">
        <w:rPr>
          <w:b/>
        </w:rPr>
        <w:t>HISTORY OF LEGISLATIVE ACTIONS</w:t>
      </w:r>
    </w:p>
    <w:p w:rsidR="007141B3" w:rsidRDefault="007141B3" w:rsidP="007141B3">
      <w:pPr>
        <w:widowControl w:val="0"/>
        <w:tabs>
          <w:tab w:val="center" w:pos="590"/>
          <w:tab w:val="center" w:pos="1440"/>
          <w:tab w:val="left" w:pos="1872"/>
          <w:tab w:val="left" w:pos="9187"/>
        </w:tabs>
        <w:jc w:val="left"/>
      </w:pPr>
    </w:p>
    <w:p w:rsidR="007141B3" w:rsidRPr="007141B3" w:rsidRDefault="007141B3" w:rsidP="007141B3">
      <w:pPr>
        <w:widowControl w:val="0"/>
        <w:tabs>
          <w:tab w:val="center" w:pos="590"/>
          <w:tab w:val="center" w:pos="1440"/>
          <w:tab w:val="left" w:pos="1872"/>
          <w:tab w:val="left" w:pos="9187"/>
        </w:tabs>
        <w:jc w:val="left"/>
      </w:pPr>
      <w:r w:rsidRPr="007141B3">
        <w:rPr>
          <w:u w:val="single"/>
        </w:rPr>
        <w:tab/>
        <w:t>Date</w:t>
      </w:r>
      <w:r w:rsidRPr="007141B3">
        <w:rPr>
          <w:u w:val="single"/>
        </w:rPr>
        <w:tab/>
        <w:t>Body</w:t>
      </w:r>
      <w:r w:rsidRPr="007141B3">
        <w:rPr>
          <w:u w:val="single"/>
        </w:rPr>
        <w:tab/>
        <w:t>Action Description with journal page number</w:t>
      </w:r>
      <w:r w:rsidRPr="007141B3">
        <w:rPr>
          <w:u w:val="single"/>
        </w:rPr>
        <w:tab/>
      </w:r>
    </w:p>
    <w:p w:rsidR="00D66E45" w:rsidRDefault="00D66E45" w:rsidP="00D66E45">
      <w:pPr>
        <w:widowControl w:val="0"/>
        <w:tabs>
          <w:tab w:val="right" w:pos="1008"/>
          <w:tab w:val="left" w:pos="1152"/>
          <w:tab w:val="left" w:pos="1872"/>
          <w:tab w:val="left" w:pos="9187"/>
        </w:tabs>
        <w:ind w:left="2088" w:hanging="2088"/>
        <w:jc w:val="left"/>
      </w:pPr>
      <w:r>
        <w:tab/>
        <w:t>3/2/2010</w:t>
      </w:r>
      <w:r>
        <w:tab/>
        <w:t>House</w:t>
      </w:r>
      <w:r>
        <w:tab/>
      </w:r>
      <w:r w:rsidRPr="00843E2D">
        <w:t xml:space="preserve">Introduced and adopted </w:t>
      </w:r>
      <w:hyperlink r:id="rId7" w:history="1">
        <w:r w:rsidRPr="00700B95">
          <w:rPr>
            <w:rStyle w:val="Hyperlink"/>
          </w:rPr>
          <w:t>HJ</w:t>
        </w:r>
      </w:hyperlink>
      <w:r>
        <w:noBreakHyphen/>
      </w:r>
      <w:r w:rsidRPr="00843E2D">
        <w:t>4</w:t>
      </w:r>
    </w:p>
    <w:p w:rsidR="00D66E45" w:rsidRDefault="00D66E45" w:rsidP="00D66E45">
      <w:pPr>
        <w:widowControl w:val="0"/>
        <w:tabs>
          <w:tab w:val="right" w:pos="1008"/>
          <w:tab w:val="left" w:pos="1152"/>
          <w:tab w:val="left" w:pos="1872"/>
          <w:tab w:val="left" w:pos="9187"/>
        </w:tabs>
        <w:ind w:left="2088" w:hanging="2088"/>
        <w:jc w:val="left"/>
      </w:pPr>
    </w:p>
    <w:p w:rsidR="007141B3" w:rsidRPr="007141B3" w:rsidRDefault="007141B3" w:rsidP="007141B3">
      <w:pPr>
        <w:widowControl w:val="0"/>
        <w:tabs>
          <w:tab w:val="right" w:pos="1008"/>
          <w:tab w:val="left" w:pos="1152"/>
          <w:tab w:val="left" w:pos="1872"/>
          <w:tab w:val="left" w:pos="9187"/>
        </w:tabs>
        <w:ind w:left="2088" w:hanging="2088"/>
        <w:jc w:val="left"/>
      </w:pPr>
    </w:p>
    <w:p w:rsidR="007141B3" w:rsidRDefault="007141B3" w:rsidP="007141B3">
      <w:r w:rsidRPr="007141B3">
        <w:rPr>
          <w:b/>
        </w:rPr>
        <w:t>VERSIONS OF THIS BILL</w:t>
      </w:r>
    </w:p>
    <w:p w:rsidR="007141B3" w:rsidRDefault="007141B3" w:rsidP="007141B3"/>
    <w:p w:rsidR="007141B3" w:rsidRDefault="008F0B1C" w:rsidP="007141B3">
      <w:hyperlink r:id="rId8" w:history="1">
        <w:r w:rsidR="007141B3">
          <w:rPr>
            <w:rStyle w:val="Hyperlink"/>
          </w:rPr>
          <w:t>3/2/2010</w:t>
        </w:r>
      </w:hyperlink>
    </w:p>
    <w:p w:rsidR="007141B3" w:rsidRDefault="007141B3" w:rsidP="007141B3"/>
    <w:p w:rsidR="007141B3" w:rsidRDefault="007141B3" w:rsidP="007141B3">
      <w:pPr>
        <w:sectPr w:rsidR="007141B3" w:rsidSect="007141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F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SORROW OF THE MEMBERS OF THE HOUSE OF REPRESENTATIVES OF THE STATE OF SOUTH CAROLINA UPON THE DEATH OF JAMES B</w:t>
      </w:r>
      <w:r w:rsidR="005D3BE3">
        <w:t>ALDWIN</w:t>
      </w:r>
      <w:r>
        <w:t xml:space="preserve"> BROWN, JR., AND TO EXTEND THEIR DEEPEST SYMPATHY TO HIS LARGE AND LOVING FAMILY AND TO HIS MANY FRIENDS.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1C2"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21C2">
        <w:t xml:space="preserve">the members of the South Carolina House of Representatives were deeply saddened to learn of the passing of </w:t>
      </w:r>
      <w:r w:rsidR="00BD0D5F">
        <w:t xml:space="preserve">Sumter native and dedicated businessman </w:t>
      </w:r>
      <w:r w:rsidR="003821C2">
        <w:t>James Baldwin Brown, Jr., on February 23, 2010; and</w:t>
      </w:r>
    </w:p>
    <w:p w:rsidR="003821C2" w:rsidRDefault="003821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Sumter County on December 14, 1929, </w:t>
      </w:r>
      <w:r w:rsidR="005D3BE3">
        <w:t>Mr.</w:t>
      </w:r>
      <w:r>
        <w:t xml:space="preserve"> Brown was the son of the late Annie Hatfield Brown and James Baldwin Brown, Sr.;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1949, he graduated from Edmunds High School, where he exhibited his leadership skills early as a class officer every year of high school; and</w:t>
      </w: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3BE3">
        <w:t>Mr. Brown</w:t>
      </w:r>
      <w:r>
        <w:t xml:space="preserve"> married his beloved Grace Elizabeth Alexander, and together they raised </w:t>
      </w:r>
      <w:r w:rsidR="002D3DA2">
        <w:t>three</w:t>
      </w:r>
      <w:r>
        <w:t xml:space="preserve"> fine children</w:t>
      </w:r>
      <w:r w:rsidR="002D3DA2">
        <w:t>, Kenneth DeWayne Brown, Sherry Brown Glidewell, and Alicia Brown Thomas,</w:t>
      </w:r>
      <w:r>
        <w:t xml:space="preserve"> who bless</w:t>
      </w:r>
      <w:r w:rsidR="002D3DA2">
        <w:t>ed</w:t>
      </w:r>
      <w:r>
        <w:t xml:space="preserve"> them with seven adoring grandchildren and eight great</w:t>
      </w:r>
      <w:r w:rsidR="00B7033A">
        <w:noBreakHyphen/>
      </w:r>
      <w:r>
        <w:t>grandchildren;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1959, he established Appliance and Television Center, Incorporated, and Browning Hall Furniture in downtown Sumter; and</w:t>
      </w:r>
    </w:p>
    <w:p w:rsidR="00D300DD" w:rsidRDefault="00D300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2D3DA2">
        <w:t>n</w:t>
      </w:r>
      <w:r>
        <w:t xml:space="preserve"> </w:t>
      </w:r>
      <w:r w:rsidR="002D3DA2">
        <w:t>enthusiastic</w:t>
      </w:r>
      <w:r>
        <w:t xml:space="preserve"> </w:t>
      </w:r>
      <w:r w:rsidR="00FA5A26">
        <w:t xml:space="preserve">civic leader, </w:t>
      </w:r>
      <w:r w:rsidR="005D3BE3">
        <w:t>Mr. Brown</w:t>
      </w:r>
      <w:r w:rsidR="00FA5A26">
        <w:t xml:space="preserve"> served as president of the Merchants Association several times and as </w:t>
      </w:r>
      <w:r w:rsidR="00FA5A26">
        <w:lastRenderedPageBreak/>
        <w:t>chairman of the Salvation Army during which time he led the building fund for the youth center in Sumter; and</w:t>
      </w:r>
    </w:p>
    <w:p w:rsidR="00BD0D5F"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26" w:rsidRDefault="00BD0D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A26">
        <w:t>he served on the restorative committee of downtown Sumter, the committee to establish Habitat for Humanity, the committee for the Croswell Children</w:t>
      </w:r>
      <w:r w:rsidR="00B7033A" w:rsidRPr="00B7033A">
        <w:t>’</w:t>
      </w:r>
      <w:r w:rsidR="00FA5A26">
        <w:t>s Home</w:t>
      </w:r>
      <w:r w:rsidR="00D300DD">
        <w:t>, and the committee for the Sumter Shelter; and</w:t>
      </w: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3BE3">
        <w:t>Mr. Brown</w:t>
      </w:r>
      <w:r>
        <w:t xml:space="preserve"> was a member of the Sumter Rotary Club and First Presbyterian Church of Sumter, serving for years as the Sunday school superintendent for the junior department and leading the Sunday school music program; and</w:t>
      </w:r>
    </w:p>
    <w:p w:rsidR="00FA5A26" w:rsidRDefault="00FA5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2D3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grateful for the lasting legacy of this native son of South Carolina, whose life has enriched so many in his community and State</w:t>
      </w:r>
      <w:r w:rsidR="00637FA9">
        <w:t>.  Now, therefore,</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A9" w:rsidRDefault="00637FA9" w:rsidP="00ED3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3821C2">
        <w:t xml:space="preserve"> the members of the South Carolina House of Representatives, by this resolution, express their sincere sorrow</w:t>
      </w:r>
      <w:r w:rsidR="00BD0D5F">
        <w:t xml:space="preserve"> upon the death of James Baldwin Brown, Jr., and extend their deepest sympathy to his large and loving</w:t>
      </w:r>
      <w:r w:rsidR="00B7033A">
        <w:t xml:space="preserve"> family and to his many friends.</w:t>
      </w:r>
    </w:p>
    <w:p w:rsidR="00637FA9"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F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D3DA2">
        <w:t xml:space="preserve"> Grace Elizabeth Alexander Brown.</w:t>
      </w:r>
    </w:p>
    <w:p w:rsidR="00ED3A52" w:rsidRDefault="00B70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3A52" w:rsidRDefault="00ED3A52" w:rsidP="007141B3">
      <w:pPr>
        <w:suppressAutoHyphens/>
      </w:pPr>
    </w:p>
    <w:sectPr w:rsidR="00ED3A52" w:rsidSect="007141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DA2" w:rsidRDefault="002D3DA2" w:rsidP="009F0C77">
      <w:r>
        <w:separator/>
      </w:r>
    </w:p>
  </w:endnote>
  <w:endnote w:type="continuationSeparator" w:id="0">
    <w:p w:rsidR="002D3DA2" w:rsidRDefault="002D3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AE30C-8BC7-4AF7-9A2D-7F7CAE533AD7}"/>
    <w:embedBold r:id="rId2" w:fontKey="{77EB76C4-485D-452E-927D-FD4B37A4A85D}"/>
  </w:font>
  <w:font w:name="Calibri">
    <w:panose1 w:val="020F0502020204030204"/>
    <w:charset w:val="00"/>
    <w:family w:val="swiss"/>
    <w:pitch w:val="variable"/>
    <w:sig w:usb0="E10002FF" w:usb1="4000ACFF" w:usb2="00000009" w:usb3="00000000" w:csb0="0000019F" w:csb1="00000000"/>
    <w:embedRegular r:id="rId3" w:fontKey="{3134CA11-C3DB-465A-BEB6-EC33FCC0138E}"/>
  </w:font>
  <w:font w:name="Tahoma">
    <w:panose1 w:val="020B0604030504040204"/>
    <w:charset w:val="00"/>
    <w:family w:val="swiss"/>
    <w:pitch w:val="variable"/>
    <w:sig w:usb0="21002A87" w:usb1="80000000" w:usb2="00000008" w:usb3="00000000" w:csb0="000101FF" w:csb1="00000000"/>
    <w:embedRegular r:id="rId4" w:fontKey="{2DB0BB49-DA12-4E0A-88C6-4B3F4DC4EC78}"/>
  </w:font>
  <w:font w:name="Cambria">
    <w:panose1 w:val="02040503050406030204"/>
    <w:charset w:val="00"/>
    <w:family w:val="roman"/>
    <w:pitch w:val="variable"/>
    <w:sig w:usb0="E00002FF" w:usb1="400004FF" w:usb2="00000000" w:usb3="00000000" w:csb0="0000019F" w:csb1="00000000"/>
    <w:embedRegular r:id="rId5" w:fontKey="{0AD6CEB2-C496-410A-A27E-84FBE7CC5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B3" w:rsidRPr="00ED3A52" w:rsidRDefault="007141B3" w:rsidP="00ED3A52">
    <w:pPr>
      <w:pStyle w:val="Footer"/>
      <w:tabs>
        <w:tab w:val="clear" w:pos="4680"/>
        <w:tab w:val="clear" w:pos="9360"/>
        <w:tab w:val="center" w:pos="2995"/>
      </w:tabs>
      <w:spacing w:before="120"/>
    </w:pPr>
    <w:r>
      <w:t>[4643]</w:t>
    </w:r>
    <w:r>
      <w:tab/>
    </w:r>
    <w:r w:rsidR="008F0B1C">
      <w:fldChar w:fldCharType="begin"/>
    </w:r>
    <w:r w:rsidR="008F0B1C">
      <w:instrText xml:space="preserve"> PAGE  \* MERGEFORMAT </w:instrText>
    </w:r>
    <w:r w:rsidR="008F0B1C">
      <w:fldChar w:fldCharType="separate"/>
    </w:r>
    <w:r w:rsidR="008F0B1C">
      <w:rPr>
        <w:noProof/>
      </w:rPr>
      <w:t>1</w:t>
    </w:r>
    <w:r w:rsidR="008F0B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DA2" w:rsidRDefault="002D3DA2" w:rsidP="009F0C77">
      <w:r>
        <w:separator/>
      </w:r>
    </w:p>
  </w:footnote>
  <w:footnote w:type="continuationSeparator" w:id="0">
    <w:p w:rsidR="002D3DA2" w:rsidRDefault="002D3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54AB10"/>
    <w:docVar w:name="CoverBillType" w:val="r"/>
    <w:docVar w:name="docpath" w:val="L:\Council\bills\GM\24454AB10.DOCX"/>
    <w:docVar w:name="dvBillNumber" w:val="4643"/>
    <w:docVar w:name="dvBillNumberPrefix" w:val="H. "/>
    <w:docVar w:name="dvOriginalBody" w:val="House"/>
    <w:docVar w:name="dvSteno" w:val="GM"/>
    <w:docVar w:name="NameofBody" w:val="h"/>
    <w:docVar w:name="vgroup2" w:val="Council"/>
  </w:docVars>
  <w:rsids>
    <w:rsidRoot w:val="004835D2"/>
    <w:rsid w:val="00011869"/>
    <w:rsid w:val="000E1785"/>
    <w:rsid w:val="000F40FA"/>
    <w:rsid w:val="0010776B"/>
    <w:rsid w:val="00131EFA"/>
    <w:rsid w:val="00133E66"/>
    <w:rsid w:val="001435A3"/>
    <w:rsid w:val="001D08F2"/>
    <w:rsid w:val="001D525B"/>
    <w:rsid w:val="001D7F4F"/>
    <w:rsid w:val="002321B6"/>
    <w:rsid w:val="00250967"/>
    <w:rsid w:val="002543C8"/>
    <w:rsid w:val="00284AAE"/>
    <w:rsid w:val="002D3DA2"/>
    <w:rsid w:val="002E5912"/>
    <w:rsid w:val="00325348"/>
    <w:rsid w:val="0032732C"/>
    <w:rsid w:val="00336AD0"/>
    <w:rsid w:val="0037079A"/>
    <w:rsid w:val="003821C2"/>
    <w:rsid w:val="003D01E8"/>
    <w:rsid w:val="003E5288"/>
    <w:rsid w:val="003F6D79"/>
    <w:rsid w:val="0041760A"/>
    <w:rsid w:val="00417C01"/>
    <w:rsid w:val="00455C14"/>
    <w:rsid w:val="00462437"/>
    <w:rsid w:val="004809EE"/>
    <w:rsid w:val="004835D2"/>
    <w:rsid w:val="004E7D54"/>
    <w:rsid w:val="005216AF"/>
    <w:rsid w:val="005273C6"/>
    <w:rsid w:val="00530A69"/>
    <w:rsid w:val="005351ED"/>
    <w:rsid w:val="00545593"/>
    <w:rsid w:val="00577C6C"/>
    <w:rsid w:val="005C2FE2"/>
    <w:rsid w:val="005D3BE3"/>
    <w:rsid w:val="005E2BC9"/>
    <w:rsid w:val="00605102"/>
    <w:rsid w:val="006215AA"/>
    <w:rsid w:val="00637FA9"/>
    <w:rsid w:val="006913C9"/>
    <w:rsid w:val="0069470D"/>
    <w:rsid w:val="006D212E"/>
    <w:rsid w:val="00700B95"/>
    <w:rsid w:val="007141B3"/>
    <w:rsid w:val="00734F00"/>
    <w:rsid w:val="007A70AE"/>
    <w:rsid w:val="008362E8"/>
    <w:rsid w:val="008A1768"/>
    <w:rsid w:val="008F0B1C"/>
    <w:rsid w:val="008F4429"/>
    <w:rsid w:val="0094021A"/>
    <w:rsid w:val="009C6A0B"/>
    <w:rsid w:val="009F0C77"/>
    <w:rsid w:val="009F4DD1"/>
    <w:rsid w:val="00A41684"/>
    <w:rsid w:val="00A64E80"/>
    <w:rsid w:val="00A72BCD"/>
    <w:rsid w:val="00A741D9"/>
    <w:rsid w:val="00A833AB"/>
    <w:rsid w:val="00A9741D"/>
    <w:rsid w:val="00AD4B17"/>
    <w:rsid w:val="00AF4ECB"/>
    <w:rsid w:val="00B2148F"/>
    <w:rsid w:val="00B412D4"/>
    <w:rsid w:val="00B7033A"/>
    <w:rsid w:val="00BD0D5F"/>
    <w:rsid w:val="00BE3C22"/>
    <w:rsid w:val="00C0345E"/>
    <w:rsid w:val="00C3483A"/>
    <w:rsid w:val="00C74E9D"/>
    <w:rsid w:val="00C82FD3"/>
    <w:rsid w:val="00C9081A"/>
    <w:rsid w:val="00C92819"/>
    <w:rsid w:val="00CC6B7B"/>
    <w:rsid w:val="00CD2089"/>
    <w:rsid w:val="00CE71E1"/>
    <w:rsid w:val="00D300DD"/>
    <w:rsid w:val="00D66E45"/>
    <w:rsid w:val="00D73A67"/>
    <w:rsid w:val="00D970A9"/>
    <w:rsid w:val="00DD2404"/>
    <w:rsid w:val="00DF3845"/>
    <w:rsid w:val="00E41911"/>
    <w:rsid w:val="00E92EEF"/>
    <w:rsid w:val="00ED3A52"/>
    <w:rsid w:val="00F24442"/>
    <w:rsid w:val="00F50AE3"/>
    <w:rsid w:val="00F67CF1"/>
    <w:rsid w:val="00F840F0"/>
    <w:rsid w:val="00FA5A2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B555ED-20F9-46FA-808B-9C49D4E8D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33A"/>
    <w:rPr>
      <w:rFonts w:ascii="Tahoma" w:hAnsi="Tahoma" w:cs="Tahoma"/>
      <w:sz w:val="16"/>
      <w:szCs w:val="16"/>
    </w:rPr>
  </w:style>
  <w:style w:type="character" w:customStyle="1" w:styleId="BalloonTextChar">
    <w:name w:val="Balloon Text Char"/>
    <w:basedOn w:val="DefaultParagraphFont"/>
    <w:link w:val="BalloonText"/>
    <w:uiPriority w:val="99"/>
    <w:semiHidden/>
    <w:rsid w:val="00B7033A"/>
    <w:rPr>
      <w:rFonts w:ascii="Tahoma" w:eastAsia="Times New Roman" w:hAnsi="Tahoma" w:cs="Tahoma"/>
      <w:sz w:val="16"/>
      <w:szCs w:val="16"/>
    </w:rPr>
  </w:style>
  <w:style w:type="character" w:styleId="Hyperlink">
    <w:name w:val="Hyperlink"/>
    <w:basedOn w:val="DefaultParagraphFont"/>
    <w:uiPriority w:val="99"/>
    <w:unhideWhenUsed/>
    <w:rsid w:val="00714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43_20100302.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75D5-901A-43CB-A22D-E52CCDE8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2427</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4643: James Baldwin Brown, Jr. - South Carolina Legislature Online</dc:title>
  <dc:subject/>
  <dc:creator>gailmoore</dc:creator>
  <cp:keywords/>
  <dc:description/>
  <cp:lastModifiedBy>N Cumfer</cp:lastModifiedBy>
  <cp:revision>7</cp:revision>
  <cp:lastPrinted>2010-03-02T14:27:00Z</cp:lastPrinted>
  <dcterms:created xsi:type="dcterms:W3CDTF">2010-03-02T18:30:00Z</dcterms:created>
  <dcterms:modified xsi:type="dcterms:W3CDTF">2014-11-24T16:27:00Z</dcterms:modified>
</cp:coreProperties>
</file>