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67D" w:rsidRDefault="0026767D" w:rsidP="0026767D">
      <w:pPr>
        <w:widowControl w:val="0"/>
        <w:jc w:val="center"/>
      </w:pPr>
      <w:bookmarkStart w:id="0" w:name="_GoBack"/>
      <w:bookmarkEnd w:id="0"/>
      <w:r w:rsidRPr="0026767D">
        <w:rPr>
          <w:b/>
        </w:rPr>
        <w:t>South Carolina General Assembly</w:t>
      </w:r>
    </w:p>
    <w:p w:rsidR="0026767D" w:rsidRDefault="0026767D" w:rsidP="0026767D">
      <w:pPr>
        <w:widowControl w:val="0"/>
        <w:jc w:val="center"/>
      </w:pPr>
      <w:r>
        <w:t>118th Session, 2009-2010</w:t>
      </w:r>
    </w:p>
    <w:p w:rsidR="0026767D" w:rsidRDefault="0026767D" w:rsidP="0026767D">
      <w:pPr>
        <w:widowControl w:val="0"/>
        <w:jc w:val="left"/>
      </w:pPr>
    </w:p>
    <w:p w:rsidR="0026767D" w:rsidRDefault="0026767D" w:rsidP="0026767D">
      <w:pPr>
        <w:widowControl w:val="0"/>
        <w:jc w:val="left"/>
        <w:rPr>
          <w:b/>
        </w:rPr>
      </w:pPr>
      <w:r w:rsidRPr="0026767D">
        <w:rPr>
          <w:b/>
        </w:rPr>
        <w:t>H. 4655</w:t>
      </w:r>
    </w:p>
    <w:p w:rsidR="0026767D" w:rsidRDefault="0026767D" w:rsidP="0026767D">
      <w:pPr>
        <w:widowControl w:val="0"/>
        <w:jc w:val="left"/>
        <w:rPr>
          <w:b/>
        </w:rPr>
      </w:pPr>
    </w:p>
    <w:p w:rsidR="0026767D" w:rsidRDefault="0026767D" w:rsidP="0026767D">
      <w:pPr>
        <w:widowControl w:val="0"/>
        <w:jc w:val="left"/>
      </w:pPr>
      <w:r w:rsidRPr="0026767D">
        <w:rPr>
          <w:b/>
        </w:rPr>
        <w:t>STATUS INFORMATION</w:t>
      </w:r>
    </w:p>
    <w:p w:rsidR="0026767D" w:rsidRDefault="0026767D" w:rsidP="0026767D">
      <w:pPr>
        <w:widowControl w:val="0"/>
        <w:jc w:val="left"/>
      </w:pPr>
    </w:p>
    <w:p w:rsidR="0026767D" w:rsidRDefault="0026767D" w:rsidP="0026767D">
      <w:pPr>
        <w:widowControl w:val="0"/>
        <w:jc w:val="left"/>
      </w:pPr>
      <w:r>
        <w:t>House Resolution</w:t>
      </w:r>
    </w:p>
    <w:p w:rsidR="0026767D" w:rsidRDefault="0026767D" w:rsidP="0026767D">
      <w:pPr>
        <w:widowControl w:val="0"/>
        <w:jc w:val="left"/>
      </w:pPr>
      <w:r>
        <w:t>Sponsors: Reps. Barfield, Agnew, Alexander, Allen, Allison, Anderson, Anthony, Bales, Ballentine, Bannister,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26767D" w:rsidRDefault="0026767D" w:rsidP="0026767D">
      <w:pPr>
        <w:widowControl w:val="0"/>
        <w:jc w:val="left"/>
      </w:pPr>
      <w:r>
        <w:t>Document Path: l:\council\bills\ms\7695ahb10.docx</w:t>
      </w:r>
    </w:p>
    <w:p w:rsidR="0026767D" w:rsidRDefault="0026767D" w:rsidP="0026767D">
      <w:pPr>
        <w:widowControl w:val="0"/>
        <w:jc w:val="left"/>
      </w:pPr>
    </w:p>
    <w:p w:rsidR="0026767D" w:rsidRDefault="0026767D" w:rsidP="0026767D">
      <w:pPr>
        <w:widowControl w:val="0"/>
        <w:jc w:val="left"/>
      </w:pPr>
      <w:r>
        <w:t>Introduced in the House on March 2, 2010</w:t>
      </w:r>
    </w:p>
    <w:p w:rsidR="0026767D" w:rsidRDefault="0026767D" w:rsidP="0026767D">
      <w:pPr>
        <w:widowControl w:val="0"/>
        <w:jc w:val="left"/>
      </w:pPr>
      <w:r>
        <w:t>Adopted by the House on March 2, 2010</w:t>
      </w:r>
    </w:p>
    <w:p w:rsidR="0026767D" w:rsidRDefault="0026767D" w:rsidP="0026767D">
      <w:pPr>
        <w:widowControl w:val="0"/>
        <w:jc w:val="left"/>
      </w:pPr>
    </w:p>
    <w:p w:rsidR="0026767D" w:rsidRDefault="0026767D" w:rsidP="0026767D">
      <w:pPr>
        <w:widowControl w:val="0"/>
        <w:jc w:val="left"/>
      </w:pPr>
      <w:r>
        <w:t xml:space="preserve">Summary: </w:t>
      </w:r>
      <w:r w:rsidR="004C6086">
        <w:t>Thomas Stowe Mullikin</w:t>
      </w:r>
    </w:p>
    <w:p w:rsidR="0026767D" w:rsidRDefault="0026767D" w:rsidP="0026767D">
      <w:pPr>
        <w:widowControl w:val="0"/>
        <w:jc w:val="left"/>
      </w:pPr>
    </w:p>
    <w:p w:rsidR="0026767D" w:rsidRDefault="0026767D" w:rsidP="0026767D">
      <w:pPr>
        <w:widowControl w:val="0"/>
        <w:jc w:val="left"/>
      </w:pPr>
    </w:p>
    <w:p w:rsidR="0026767D" w:rsidRDefault="0026767D" w:rsidP="002676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767D">
        <w:rPr>
          <w:b/>
        </w:rPr>
        <w:t>HISTORY OF LEGISLATIVE ACTIONS</w:t>
      </w:r>
    </w:p>
    <w:p w:rsidR="0026767D" w:rsidRDefault="0026767D" w:rsidP="002676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6767D" w:rsidRPr="0026767D" w:rsidRDefault="0026767D" w:rsidP="002676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6767D">
        <w:rPr>
          <w:u w:val="single"/>
        </w:rPr>
        <w:tab/>
        <w:t>Date</w:t>
      </w:r>
      <w:r w:rsidRPr="0026767D">
        <w:rPr>
          <w:u w:val="single"/>
        </w:rPr>
        <w:tab/>
        <w:t>Body</w:t>
      </w:r>
      <w:r w:rsidRPr="0026767D">
        <w:rPr>
          <w:u w:val="single"/>
        </w:rPr>
        <w:tab/>
        <w:t>Action Description with journal page number</w:t>
      </w:r>
      <w:r w:rsidRPr="0026767D">
        <w:rPr>
          <w:u w:val="single"/>
        </w:rPr>
        <w:tab/>
      </w:r>
    </w:p>
    <w:p w:rsidR="00227C58" w:rsidRDefault="00227C58" w:rsidP="00227C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DB4556">
        <w:t xml:space="preserve">Introduced and adopted </w:t>
      </w:r>
      <w:hyperlink r:id="rId7" w:history="1">
        <w:r w:rsidRPr="00AF5F9E">
          <w:rPr>
            <w:rStyle w:val="Hyperlink"/>
          </w:rPr>
          <w:t>HJ</w:t>
        </w:r>
      </w:hyperlink>
      <w:r>
        <w:noBreakHyphen/>
      </w:r>
      <w:r w:rsidRPr="00DB4556">
        <w:t>38</w:t>
      </w:r>
    </w:p>
    <w:p w:rsidR="00227C58" w:rsidRDefault="00227C58" w:rsidP="00227C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767D" w:rsidRPr="0026767D" w:rsidRDefault="0026767D" w:rsidP="002676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6767D" w:rsidRDefault="0026767D" w:rsidP="0026767D">
      <w:r w:rsidRPr="0026767D">
        <w:rPr>
          <w:b/>
        </w:rPr>
        <w:t>VERSIONS OF THIS BILL</w:t>
      </w:r>
    </w:p>
    <w:p w:rsidR="0026767D" w:rsidRDefault="0026767D" w:rsidP="0026767D"/>
    <w:p w:rsidR="0026767D" w:rsidRDefault="005447DE" w:rsidP="0026767D">
      <w:hyperlink r:id="rId8" w:history="1">
        <w:r w:rsidR="0026767D">
          <w:rPr>
            <w:rStyle w:val="Hyperlink"/>
          </w:rPr>
          <w:t>3/2/2010</w:t>
        </w:r>
      </w:hyperlink>
    </w:p>
    <w:p w:rsidR="0026767D" w:rsidRDefault="0026767D" w:rsidP="0026767D"/>
    <w:p w:rsidR="0026767D" w:rsidRDefault="0026767D" w:rsidP="0026767D">
      <w:pPr>
        <w:sectPr w:rsidR="0026767D" w:rsidSect="002676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63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A488E">
        <w:t>TO RECOGNIZE AND COMMEND MR. THOMAS STOWE MUL</w:t>
      </w:r>
      <w:r>
        <w:t xml:space="preserve">LIKIN OF CAMDEN </w:t>
      </w:r>
      <w:r w:rsidRPr="00EA488E">
        <w:t xml:space="preserve">FOR HIS TIRELESS EFFORTS </w:t>
      </w:r>
      <w:r>
        <w:t>FOR</w:t>
      </w:r>
      <w:r w:rsidRPr="00EA488E">
        <w:t xml:space="preserve"> SOUND POLICY AND THE PROMOTION OF GLOBAL SOLUTIONS REGARDING CLIMATE CHANGE</w:t>
      </w:r>
      <w:r>
        <w:t xml:space="preserve">, </w:t>
      </w:r>
      <w:r w:rsidRPr="00EA488E">
        <w:t>THE PREMIER</w:t>
      </w:r>
      <w:r>
        <w:t>E</w:t>
      </w:r>
      <w:r w:rsidRPr="00EA488E">
        <w:t xml:space="preserve"> OF HIS CRITICALLY ACCLAIMED DOCUMENTARY </w:t>
      </w:r>
      <w:r>
        <w:t>“</w:t>
      </w:r>
      <w:r w:rsidRPr="00EA488E">
        <w:t>THE WHOLE TRUTH</w:t>
      </w:r>
      <w:r>
        <w:t>”,</w:t>
      </w:r>
      <w:r w:rsidRPr="00EA488E">
        <w:t xml:space="preserve"> AND </w:t>
      </w:r>
      <w:r>
        <w:t xml:space="preserve">THE SELECTION OF </w:t>
      </w:r>
      <w:r w:rsidRPr="00EA488E">
        <w:t>THE DOCUMENTARY FOR SHOWING AT THE CHARLESTON FILM FESTIVAL.</w:t>
      </w:r>
    </w:p>
    <w:p w:rsidR="00666338" w:rsidRDefault="00666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>Wh</w:t>
      </w:r>
      <w:r>
        <w:t>ereas, the members of the House of Representatives are always pleased to pause in</w:t>
      </w:r>
      <w:r w:rsidRPr="00EA488E">
        <w:t xml:space="preserve"> their deliberations to </w:t>
      </w:r>
      <w:r>
        <w:t xml:space="preserve">take notice of those South Carolinians who make significant contributions to their state and nation.  With this in mind the members are happy to </w:t>
      </w:r>
      <w:r w:rsidRPr="00EA488E">
        <w:t>congratulate</w:t>
      </w:r>
      <w:r>
        <w:t xml:space="preserve"> one such South Carolina son,</w:t>
      </w:r>
      <w:r w:rsidRPr="00EA488E">
        <w:t xml:space="preserve"> Mr. Thomas Stowe Mullikin of Camden</w:t>
      </w:r>
      <w:r>
        <w:t>, on</w:t>
      </w:r>
      <w:r w:rsidRPr="00EA488E">
        <w:t xml:space="preserve"> the premier</w:t>
      </w:r>
      <w:r>
        <w:t>e</w:t>
      </w:r>
      <w:r w:rsidRPr="00EA488E">
        <w:t xml:space="preserve"> of his critically acclaimed documentary </w:t>
      </w:r>
      <w:r>
        <w:t>“</w:t>
      </w:r>
      <w:r w:rsidRPr="00EA488E">
        <w:t>The Whole Truth</w:t>
      </w:r>
      <w:r>
        <w:t>”</w:t>
      </w:r>
      <w:r w:rsidRPr="00EA488E">
        <w:t xml:space="preserve"> and its selection for showing during the Charleston Film Festival; and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A488E">
        <w:t xml:space="preserve">Mr. Mullikin </w:t>
      </w:r>
      <w:r>
        <w:t xml:space="preserve">is certainly to be commended </w:t>
      </w:r>
      <w:r w:rsidRPr="00EA488E">
        <w:t>for his in depth scientific analysis, extensive travel to every continent</w:t>
      </w:r>
      <w:r>
        <w:t>, including a recent journey to the South Pole</w:t>
      </w:r>
      <w:r w:rsidRPr="00EA488E">
        <w:t xml:space="preserve">, and countless hours </w:t>
      </w:r>
      <w:r>
        <w:t xml:space="preserve">pursuing </w:t>
      </w:r>
      <w:r w:rsidRPr="00EA488E">
        <w:t>the whole truth regarding climate change; and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 xml:space="preserve">Whereas, the issue of climate change is one of the biggest challenges facing our </w:t>
      </w:r>
      <w:r>
        <w:t>state and nation,</w:t>
      </w:r>
      <w:r w:rsidRPr="00EA488E">
        <w:t xml:space="preserve"> and Mr. Mulliki</w:t>
      </w:r>
      <w:r>
        <w:t xml:space="preserve">n has been at the forefront </w:t>
      </w:r>
      <w:r w:rsidRPr="00EA488E">
        <w:t>driving the debate; and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>Whereas, the memb</w:t>
      </w:r>
      <w:r>
        <w:t>ers of the South Carolina House of Representatives</w:t>
      </w:r>
      <w:r w:rsidRPr="00EA488E">
        <w:t xml:space="preserve"> wish Mr. Mullikin the best of luck in all his future endeavors and in his continued quest to promote sound science and global solutions to climate change.  Now, therefore,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lastRenderedPageBreak/>
        <w:t>B</w:t>
      </w:r>
      <w:r>
        <w:t>e it resolved by the House of Representatives</w:t>
      </w:r>
      <w:r w:rsidRPr="00EA488E">
        <w:t>: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>That the memb</w:t>
      </w:r>
      <w:r>
        <w:t>ers of the House of Representatives of the State of South Carolina</w:t>
      </w:r>
      <w:r w:rsidRPr="00EA488E">
        <w:t xml:space="preserve">, by this resolution, recognize and commend </w:t>
      </w:r>
      <w:r>
        <w:t xml:space="preserve">Mr. </w:t>
      </w:r>
      <w:r w:rsidRPr="00EA488E">
        <w:t xml:space="preserve">Thomas Stowe Mullikin of Camden for his tireless efforts for sound policy and </w:t>
      </w:r>
      <w:r>
        <w:t>t</w:t>
      </w:r>
      <w:r w:rsidRPr="00EA488E">
        <w:t>he promotion of global solution</w:t>
      </w:r>
      <w:r>
        <w:t xml:space="preserve">s regarding climate change, </w:t>
      </w:r>
      <w:r w:rsidRPr="00EA488E">
        <w:t>the premier</w:t>
      </w:r>
      <w:r>
        <w:t>e</w:t>
      </w:r>
      <w:r w:rsidRPr="00EA488E">
        <w:t xml:space="preserve"> of his critically acclaimed documentary </w:t>
      </w:r>
      <w:r>
        <w:t>“T</w:t>
      </w:r>
      <w:r w:rsidRPr="00EA488E">
        <w:t xml:space="preserve">he </w:t>
      </w:r>
      <w:r>
        <w:t>Whole T</w:t>
      </w:r>
      <w:r w:rsidRPr="00EA488E">
        <w:t>ruth</w:t>
      </w:r>
      <w:r>
        <w:t xml:space="preserve">”, and the selection of </w:t>
      </w:r>
      <w:r w:rsidRPr="00EA488E">
        <w:t>the document</w:t>
      </w:r>
      <w:r>
        <w:t>ary for showing at the C</w:t>
      </w:r>
      <w:r w:rsidRPr="00EA488E">
        <w:t xml:space="preserve">harleston </w:t>
      </w:r>
      <w:r>
        <w:t>F</w:t>
      </w:r>
      <w:r w:rsidRPr="00EA488E">
        <w:t xml:space="preserve">ilm </w:t>
      </w:r>
      <w:r>
        <w:t>F</w:t>
      </w:r>
      <w:r w:rsidRPr="00EA488E">
        <w:t>estival.</w:t>
      </w:r>
    </w:p>
    <w:p w:rsidR="004E3DD6" w:rsidRPr="00EA488E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DD6" w:rsidRDefault="004E3DD6" w:rsidP="004E3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488E">
        <w:t xml:space="preserve">Be it further resolved that a copy of this resolution be forwarded to </w:t>
      </w:r>
      <w:r>
        <w:t xml:space="preserve">Mr. </w:t>
      </w:r>
      <w:r w:rsidRPr="00EA488E">
        <w:t>Thomas Stowe Mullikin</w:t>
      </w:r>
      <w:r>
        <w:t xml:space="preserve"> of Camden</w:t>
      </w:r>
      <w:r w:rsidRPr="00EA488E">
        <w:t>.</w:t>
      </w:r>
    </w:p>
    <w:p w:rsidR="00E133D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33D2" w:rsidRDefault="00E133D2" w:rsidP="0026767D">
      <w:pPr>
        <w:suppressAutoHyphens/>
      </w:pPr>
    </w:p>
    <w:sectPr w:rsidR="00E133D2" w:rsidSect="0026767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338" w:rsidRDefault="00666338" w:rsidP="009F0C77">
      <w:r>
        <w:separator/>
      </w:r>
    </w:p>
  </w:endnote>
  <w:endnote w:type="continuationSeparator" w:id="0">
    <w:p w:rsidR="00666338" w:rsidRDefault="006663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938174-3AC5-4582-98A5-895DE5588FB8}"/>
    <w:embedBold r:id="rId2" w:fontKey="{4F190050-9F9C-4B36-8534-28D6301449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8F5AC9-6753-4940-B1F7-FF02A3CDA8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B8D790-042E-46B3-874B-9AB3B830A2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308E55-FA47-4A76-B81B-C871770AC4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67D" w:rsidRPr="00E133D2" w:rsidRDefault="0026767D" w:rsidP="00E133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[4655]</w:t>
    </w:r>
    <w:r>
      <w:tab/>
    </w:r>
    <w:r w:rsidR="005447DE">
      <w:fldChar w:fldCharType="begin"/>
    </w:r>
    <w:r w:rsidR="005447DE">
      <w:instrText xml:space="preserve"> PAGE  \* MERGEFORMAT </w:instrText>
    </w:r>
    <w:r w:rsidR="005447DE">
      <w:fldChar w:fldCharType="separate"/>
    </w:r>
    <w:r w:rsidR="005447DE">
      <w:rPr>
        <w:noProof/>
      </w:rPr>
      <w:t>1</w:t>
    </w:r>
    <w:r w:rsidR="005447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338" w:rsidRDefault="00666338" w:rsidP="009F0C77">
      <w:r>
        <w:separator/>
      </w:r>
    </w:p>
  </w:footnote>
  <w:footnote w:type="continuationSeparator" w:id="0">
    <w:p w:rsidR="00666338" w:rsidRDefault="006663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695AHB10"/>
    <w:docVar w:name="CoverBillType" w:val="r"/>
    <w:docVar w:name="docpath" w:val="L:\Council\bills\MS\7695AHB10.DOCX"/>
    <w:docVar w:name="dvBillNumber" w:val="465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931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3C65"/>
    <w:rsid w:val="00227C58"/>
    <w:rsid w:val="002321B6"/>
    <w:rsid w:val="002330E4"/>
    <w:rsid w:val="00250967"/>
    <w:rsid w:val="002543C8"/>
    <w:rsid w:val="0026767D"/>
    <w:rsid w:val="00284AAE"/>
    <w:rsid w:val="002C5C1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6086"/>
    <w:rsid w:val="004E3DD6"/>
    <w:rsid w:val="004E7D54"/>
    <w:rsid w:val="005273C6"/>
    <w:rsid w:val="00527F53"/>
    <w:rsid w:val="00530A69"/>
    <w:rsid w:val="005447DE"/>
    <w:rsid w:val="00545593"/>
    <w:rsid w:val="00577C6C"/>
    <w:rsid w:val="005C2FE2"/>
    <w:rsid w:val="005E2BC9"/>
    <w:rsid w:val="00605102"/>
    <w:rsid w:val="006215AA"/>
    <w:rsid w:val="00666338"/>
    <w:rsid w:val="006913C9"/>
    <w:rsid w:val="0069470D"/>
    <w:rsid w:val="006F085F"/>
    <w:rsid w:val="00734F00"/>
    <w:rsid w:val="007A70AE"/>
    <w:rsid w:val="008362E8"/>
    <w:rsid w:val="008A1768"/>
    <w:rsid w:val="008F4429"/>
    <w:rsid w:val="0094021A"/>
    <w:rsid w:val="00965F2C"/>
    <w:rsid w:val="009B779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5F9E"/>
    <w:rsid w:val="00B412D4"/>
    <w:rsid w:val="00BE3C22"/>
    <w:rsid w:val="00C0345E"/>
    <w:rsid w:val="00C2247F"/>
    <w:rsid w:val="00C32511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33D2"/>
    <w:rsid w:val="00E25F31"/>
    <w:rsid w:val="00E41911"/>
    <w:rsid w:val="00E92EEF"/>
    <w:rsid w:val="00F24442"/>
    <w:rsid w:val="00F50AE3"/>
    <w:rsid w:val="00F67CF1"/>
    <w:rsid w:val="00F840F0"/>
    <w:rsid w:val="00F9318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D49645-A1A5-4910-97AA-3B55993C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3D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DD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76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55_201003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4F5D1-65E3-4AC6-B9DE-FFA12CD50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529</Words>
  <Characters>3076</Characters>
  <Application>Microsoft Office Word</Application>
  <DocSecurity>0</DocSecurity>
  <Lines>94</Lines>
  <Paragraphs>25</Paragraphs>
  <ScaleCrop>false</ScaleCrop>
  <Company> </Company>
  <LinksUpToDate>false</LinksUpToDate>
  <CharactersWithSpaces>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4655: Thomas Stowe Mullikin - South Carolina Legislature Online</dc:title>
  <dc:subject/>
  <dc:creator>MarthaSanders</dc:creator>
  <cp:keywords/>
  <dc:description/>
  <cp:lastModifiedBy>N Cumfer</cp:lastModifiedBy>
  <cp:revision>7</cp:revision>
  <cp:lastPrinted>2010-03-02T17:37:00Z</cp:lastPrinted>
  <dcterms:created xsi:type="dcterms:W3CDTF">2010-03-02T21:52:00Z</dcterms:created>
  <dcterms:modified xsi:type="dcterms:W3CDTF">2014-11-24T16:27:00Z</dcterms:modified>
</cp:coreProperties>
</file>