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0A9" w:rsidRDefault="008C626A">
      <w:pPr>
        <w:widowControl w:val="0"/>
        <w:jc w:val="center"/>
      </w:pPr>
      <w:r>
        <w:rPr>
          <w:b/>
        </w:rPr>
        <w:t>South Carolina General Assembly</w:t>
      </w:r>
    </w:p>
    <w:p w:rsidR="008C40A9" w:rsidRDefault="008C626A">
      <w:pPr>
        <w:widowControl w:val="0"/>
        <w:jc w:val="center"/>
      </w:pPr>
      <w:r>
        <w:t>118th Session, 2009-2010</w:t>
      </w:r>
    </w:p>
    <w:p w:rsidR="008C40A9" w:rsidRDefault="008C40A9">
      <w:pPr>
        <w:widowControl w:val="0"/>
        <w:jc w:val="left"/>
      </w:pPr>
    </w:p>
    <w:p w:rsidR="00483EFB" w:rsidRDefault="008D0831">
      <w:pPr>
        <w:widowControl w:val="0"/>
        <w:jc w:val="left"/>
        <w:rPr>
          <w:b/>
        </w:rPr>
      </w:pPr>
      <w:r>
        <w:rPr>
          <w:b/>
          <w:bCs/>
        </w:rPr>
        <w:t xml:space="preserve">A291, </w:t>
      </w:r>
      <w:r w:rsidR="000D0348">
        <w:rPr>
          <w:b/>
        </w:rPr>
        <w:t>R293, H4657</w:t>
      </w:r>
    </w:p>
    <w:p w:rsidR="008C40A9" w:rsidRDefault="008C40A9">
      <w:pPr>
        <w:widowControl w:val="0"/>
        <w:jc w:val="left"/>
        <w:rPr>
          <w:b/>
        </w:rPr>
      </w:pPr>
    </w:p>
    <w:p w:rsidR="008C40A9" w:rsidRDefault="008C626A">
      <w:pPr>
        <w:widowControl w:val="0"/>
        <w:jc w:val="left"/>
      </w:pPr>
      <w:r>
        <w:rPr>
          <w:b/>
        </w:rPr>
        <w:t>STATUS INFORMATION</w:t>
      </w:r>
      <w:bookmarkStart w:id="0" w:name="_GoBack"/>
      <w:bookmarkEnd w:id="0"/>
    </w:p>
    <w:p w:rsidR="008C40A9" w:rsidRDefault="008C40A9">
      <w:pPr>
        <w:widowControl w:val="0"/>
        <w:jc w:val="left"/>
      </w:pPr>
    </w:p>
    <w:p w:rsidR="008C40A9" w:rsidRDefault="008C626A">
      <w:pPr>
        <w:widowControl w:val="0"/>
        <w:jc w:val="left"/>
      </w:pPr>
      <w:r>
        <w:t>General Bill</w:t>
      </w:r>
    </w:p>
    <w:p w:rsidR="008C40A9" w:rsidRDefault="008C626A">
      <w:pPr>
        <w:widowControl w:val="0"/>
        <w:jc w:val="left"/>
      </w:pPr>
      <w:r>
        <w:t>Sponsors: Ways and Means Committee</w:t>
      </w:r>
    </w:p>
    <w:p w:rsidR="008C40A9" w:rsidRDefault="008C626A">
      <w:pPr>
        <w:widowControl w:val="0"/>
        <w:jc w:val="left"/>
      </w:pPr>
      <w:r>
        <w:t xml:space="preserve">Document Path: </w:t>
      </w:r>
      <w:r w:rsidR="009833AB" w:rsidRPr="00715A0D">
        <w:t>l:\council\bills\</w:t>
      </w:r>
      <w:r w:rsidR="009C75CB">
        <w:t>bbm\9622htc10.docx</w:t>
      </w:r>
    </w:p>
    <w:p w:rsidR="008C40A9" w:rsidRDefault="008C40A9">
      <w:pPr>
        <w:widowControl w:val="0"/>
        <w:jc w:val="left"/>
      </w:pPr>
    </w:p>
    <w:p w:rsidR="007B3B1E" w:rsidRDefault="007B3B1E">
      <w:pPr>
        <w:widowControl w:val="0"/>
        <w:jc w:val="left"/>
      </w:pPr>
      <w:r>
        <w:t>Introduced in the House on March 9, 2010</w:t>
      </w:r>
    </w:p>
    <w:p w:rsidR="007B3B1E" w:rsidRDefault="007B3B1E">
      <w:pPr>
        <w:widowControl w:val="0"/>
        <w:jc w:val="left"/>
      </w:pPr>
      <w:r>
        <w:t>Introduced in the Senate on April 20, 2010</w:t>
      </w:r>
    </w:p>
    <w:p w:rsidR="007B3B1E" w:rsidRDefault="007B3B1E">
      <w:pPr>
        <w:widowControl w:val="0"/>
        <w:jc w:val="left"/>
      </w:pPr>
      <w:r>
        <w:t>Last Amended on June 3, 2010</w:t>
      </w:r>
    </w:p>
    <w:p w:rsidR="007B3B1E" w:rsidRDefault="007B3B1E">
      <w:pPr>
        <w:widowControl w:val="0"/>
        <w:jc w:val="left"/>
      </w:pPr>
      <w:r>
        <w:t>Passed by the General Assembly on June 3, 2010</w:t>
      </w:r>
    </w:p>
    <w:p w:rsidR="007B3B1E" w:rsidRDefault="007B3B1E">
      <w:pPr>
        <w:widowControl w:val="0"/>
        <w:jc w:val="left"/>
      </w:pPr>
      <w:r>
        <w:t>Governor's Action: June 9, 2010, Certain items vetoed</w:t>
      </w:r>
    </w:p>
    <w:p w:rsidR="007B3B1E" w:rsidRDefault="008D0831">
      <w:pPr>
        <w:widowControl w:val="0"/>
        <w:jc w:val="left"/>
      </w:pPr>
      <w:r>
        <w:t>Legislative veto action(s): Certain vetoes sustained; other vetoes overridden</w:t>
      </w:r>
    </w:p>
    <w:p w:rsidR="008D0831" w:rsidRDefault="008D0831">
      <w:pPr>
        <w:widowControl w:val="0"/>
        <w:jc w:val="left"/>
      </w:pPr>
    </w:p>
    <w:p w:rsidR="008C40A9" w:rsidRDefault="008C626A">
      <w:pPr>
        <w:widowControl w:val="0"/>
        <w:jc w:val="left"/>
      </w:pPr>
      <w:r>
        <w:t>Summary: Appropriations Bill, 20</w:t>
      </w:r>
      <w:r w:rsidR="00AC4453">
        <w:t>10</w:t>
      </w:r>
      <w:r>
        <w:t>-201</w:t>
      </w:r>
      <w:r w:rsidR="00AC4453">
        <w:t>1</w:t>
      </w:r>
    </w:p>
    <w:p w:rsidR="008C40A9" w:rsidRDefault="008C40A9">
      <w:pPr>
        <w:widowControl w:val="0"/>
        <w:jc w:val="left"/>
      </w:pPr>
    </w:p>
    <w:p w:rsidR="008C40A9" w:rsidRDefault="008C40A9">
      <w:pPr>
        <w:widowControl w:val="0"/>
        <w:jc w:val="left"/>
      </w:pPr>
    </w:p>
    <w:p w:rsidR="008C40A9" w:rsidRDefault="008C62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C40A9" w:rsidRDefault="008C40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40A9" w:rsidRDefault="008C62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3/9/2010</w:t>
      </w:r>
      <w:r>
        <w:tab/>
        <w:t>House</w:t>
      </w:r>
      <w:r>
        <w:tab/>
      </w:r>
      <w:r w:rsidRPr="008D7017">
        <w:t>Introduced, read</w:t>
      </w:r>
      <w:r>
        <w:t xml:space="preserve"> first time, placed on calendar </w:t>
      </w:r>
      <w:r w:rsidRPr="008D7017">
        <w:t xml:space="preserve">without reference </w:t>
      </w:r>
      <w:hyperlink r:id="rId7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39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House</w:t>
      </w:r>
      <w:r>
        <w:tab/>
      </w:r>
      <w:r w:rsidRPr="008D7017">
        <w:t xml:space="preserve">Special order, </w:t>
      </w:r>
      <w:r>
        <w:t xml:space="preserve">set for Monday, March 15, 2010, </w:t>
      </w:r>
      <w:r w:rsidRPr="008D7017">
        <w:t xml:space="preserve">immediately after roll call </w:t>
      </w:r>
      <w:hyperlink r:id="rId8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12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3/15/2010</w:t>
      </w:r>
      <w:r>
        <w:tab/>
        <w:t>House</w:t>
      </w:r>
      <w:r>
        <w:tab/>
      </w:r>
      <w:r w:rsidRPr="008D7017">
        <w:t xml:space="preserve">Amended </w:t>
      </w:r>
      <w:hyperlink r:id="rId9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4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3/15/2010</w:t>
      </w:r>
      <w:r>
        <w:tab/>
        <w:t>House</w:t>
      </w:r>
      <w:r>
        <w:tab/>
      </w:r>
      <w:r w:rsidRPr="008D7017">
        <w:t xml:space="preserve">Debate interrupted </w:t>
      </w:r>
      <w:hyperlink r:id="rId10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4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8D7017">
        <w:t xml:space="preserve">Amended </w:t>
      </w:r>
      <w:hyperlink r:id="rId11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152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8D7017">
        <w:t xml:space="preserve">Debate interrupted </w:t>
      </w:r>
      <w:hyperlink r:id="rId12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152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House</w:t>
      </w:r>
      <w:r>
        <w:tab/>
      </w:r>
      <w:r w:rsidRPr="008D7017">
        <w:t xml:space="preserve">Amended </w:t>
      </w:r>
      <w:hyperlink r:id="rId13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12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House</w:t>
      </w:r>
      <w:r>
        <w:tab/>
      </w:r>
      <w:r w:rsidRPr="008D7017">
        <w:t xml:space="preserve">Read second time </w:t>
      </w:r>
      <w:hyperlink r:id="rId14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157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3/17/2010</w:t>
      </w:r>
      <w:r>
        <w:tab/>
        <w:t>House</w:t>
      </w:r>
      <w:r>
        <w:tab/>
      </w:r>
      <w:r w:rsidRPr="008D7017">
        <w:t>Roll call Yeas</w:t>
      </w:r>
      <w:r>
        <w:noBreakHyphen/>
      </w:r>
      <w:r w:rsidRPr="008D7017">
        <w:t>64  Nays</w:t>
      </w:r>
      <w:r>
        <w:noBreakHyphen/>
      </w:r>
      <w:r w:rsidRPr="008D7017">
        <w:t xml:space="preserve">52 </w:t>
      </w:r>
      <w:hyperlink r:id="rId15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157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3/18/2010</w:t>
      </w:r>
      <w:r>
        <w:tab/>
        <w:t>House</w:t>
      </w:r>
      <w:r>
        <w:tab/>
      </w:r>
      <w:r w:rsidRPr="008D7017">
        <w:t xml:space="preserve">Amended </w:t>
      </w:r>
      <w:hyperlink r:id="rId16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3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3/18/2010</w:t>
      </w:r>
      <w:r>
        <w:tab/>
        <w:t>House</w:t>
      </w:r>
      <w:r>
        <w:tab/>
      </w:r>
      <w:r w:rsidRPr="008D7017">
        <w:t xml:space="preserve">Read third time and sent to Senate </w:t>
      </w:r>
      <w:hyperlink r:id="rId17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3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3/18/2010</w:t>
      </w:r>
      <w:r>
        <w:tab/>
        <w:t>House</w:t>
      </w:r>
      <w:r>
        <w:tab/>
      </w:r>
      <w:r w:rsidRPr="008D7017">
        <w:t>Roll call Yeas</w:t>
      </w:r>
      <w:r>
        <w:noBreakHyphen/>
      </w:r>
      <w:r w:rsidRPr="008D7017">
        <w:t>63  Nays</w:t>
      </w:r>
      <w:r>
        <w:noBreakHyphen/>
      </w:r>
      <w:r w:rsidRPr="008D7017">
        <w:t xml:space="preserve">51 </w:t>
      </w:r>
      <w:hyperlink r:id="rId18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3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Senate</w:t>
      </w:r>
      <w:r>
        <w:tab/>
      </w:r>
      <w:r w:rsidRPr="008D7017">
        <w:t xml:space="preserve">Introduced and read first time </w:t>
      </w:r>
      <w:hyperlink r:id="rId19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7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Senate</w:t>
      </w:r>
      <w:r>
        <w:tab/>
      </w:r>
      <w:r w:rsidRPr="008D7017">
        <w:t xml:space="preserve">Referred to Committee on </w:t>
      </w:r>
      <w:r w:rsidRPr="008D7017">
        <w:rPr>
          <w:b/>
        </w:rPr>
        <w:t>Finance</w:t>
      </w:r>
      <w:r w:rsidRPr="008D7017">
        <w:t xml:space="preserve"> </w:t>
      </w:r>
      <w:hyperlink r:id="rId20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7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4/26/2010</w:t>
      </w:r>
      <w:r>
        <w:tab/>
        <w:t>Senate</w:t>
      </w:r>
      <w:r>
        <w:tab/>
      </w:r>
      <w:r w:rsidRPr="008D7017">
        <w:t xml:space="preserve">Committee report: Favorable with amendment </w:t>
      </w:r>
      <w:r w:rsidRPr="008D7017">
        <w:rPr>
          <w:b/>
        </w:rPr>
        <w:t>Finance</w:t>
      </w:r>
      <w:r w:rsidRPr="008D7017">
        <w:t xml:space="preserve"> </w:t>
      </w:r>
      <w:hyperlink r:id="rId21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1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Senate</w:t>
      </w:r>
      <w:r>
        <w:tab/>
      </w:r>
      <w:r w:rsidRPr="008D7017">
        <w:t xml:space="preserve">Committee Amendment Adopted </w:t>
      </w:r>
      <w:hyperlink r:id="rId22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66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Senate</w:t>
      </w:r>
      <w:r>
        <w:tab/>
      </w:r>
      <w:r w:rsidRPr="008D7017">
        <w:t xml:space="preserve">Amended </w:t>
      </w:r>
      <w:hyperlink r:id="rId23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66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4/27/2010</w:t>
      </w:r>
      <w:r>
        <w:tab/>
        <w:t>Senate</w:t>
      </w:r>
      <w:r>
        <w:tab/>
      </w:r>
      <w:r w:rsidRPr="008D7017">
        <w:t xml:space="preserve">Read second time </w:t>
      </w:r>
      <w:hyperlink r:id="rId24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66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Senate</w:t>
      </w:r>
      <w:r>
        <w:tab/>
      </w:r>
      <w:r w:rsidRPr="008D7017">
        <w:t xml:space="preserve">Amended </w:t>
      </w:r>
      <w:hyperlink r:id="rId25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59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Senate</w:t>
      </w:r>
      <w:r>
        <w:tab/>
      </w:r>
      <w:r w:rsidRPr="008D7017">
        <w:t xml:space="preserve">Debate interrupted </w:t>
      </w:r>
      <w:hyperlink r:id="rId26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59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Senate</w:t>
      </w:r>
      <w:r>
        <w:tab/>
      </w:r>
      <w:r w:rsidRPr="008D7017">
        <w:t xml:space="preserve">Amended </w:t>
      </w:r>
      <w:hyperlink r:id="rId27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58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Senate</w:t>
      </w:r>
      <w:r>
        <w:tab/>
      </w:r>
      <w:r w:rsidRPr="008D7017">
        <w:t xml:space="preserve">Read third </w:t>
      </w:r>
      <w:r>
        <w:t xml:space="preserve">time and returned to House with </w:t>
      </w:r>
      <w:r w:rsidRPr="008D7017">
        <w:t xml:space="preserve">amendments </w:t>
      </w:r>
      <w:hyperlink r:id="rId28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58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5/12/2010</w:t>
      </w:r>
      <w:r>
        <w:tab/>
        <w:t>House</w:t>
      </w:r>
      <w:r>
        <w:tab/>
      </w:r>
      <w:r w:rsidRPr="008D7017">
        <w:t xml:space="preserve">Debate adjourned on amendments </w:t>
      </w:r>
      <w:hyperlink r:id="rId29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29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5/19/2010</w:t>
      </w:r>
      <w:r>
        <w:tab/>
        <w:t>House</w:t>
      </w:r>
      <w:r>
        <w:tab/>
      </w:r>
      <w:r w:rsidRPr="008D7017">
        <w:t xml:space="preserve">Senate amendment amended </w:t>
      </w:r>
      <w:hyperlink r:id="rId30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58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5/19/2010</w:t>
      </w:r>
      <w:r>
        <w:tab/>
        <w:t>House</w:t>
      </w:r>
      <w:r>
        <w:tab/>
      </w:r>
      <w:r w:rsidRPr="008D7017">
        <w:t xml:space="preserve">Returned to Senate with amendments </w:t>
      </w:r>
      <w:hyperlink r:id="rId31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58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Senate</w:t>
      </w:r>
      <w:r>
        <w:tab/>
      </w:r>
      <w:r w:rsidRPr="008D7017">
        <w:t>Non</w:t>
      </w:r>
      <w:r>
        <w:noBreakHyphen/>
      </w:r>
      <w:r w:rsidRPr="008D7017">
        <w:t xml:space="preserve">concurrence in House amendment </w:t>
      </w:r>
      <w:hyperlink r:id="rId32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43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8D7017">
        <w:t>House insists upon amendment and</w:t>
      </w:r>
      <w:r>
        <w:t xml:space="preserve"> conference </w:t>
      </w:r>
      <w:r w:rsidRPr="008D7017">
        <w:t>committee appoi</w:t>
      </w:r>
      <w:r>
        <w:t xml:space="preserve">nted Reps. Cooper, Bingham, and </w:t>
      </w:r>
      <w:r w:rsidRPr="008D7017">
        <w:t xml:space="preserve">Clyburn </w:t>
      </w:r>
      <w:hyperlink r:id="rId33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82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5/26/2010</w:t>
      </w:r>
      <w:r>
        <w:tab/>
        <w:t>Senate</w:t>
      </w:r>
      <w:r>
        <w:tab/>
      </w:r>
      <w:r w:rsidRPr="008D7017">
        <w:t>Conference commit</w:t>
      </w:r>
      <w:r>
        <w:t xml:space="preserve">tee appointed Leatherman, Land, </w:t>
      </w:r>
      <w:r w:rsidRPr="008D7017">
        <w:t xml:space="preserve">and Fair </w:t>
      </w:r>
      <w:hyperlink r:id="rId34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87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6/2/2010</w:t>
      </w:r>
      <w:r>
        <w:tab/>
        <w:t>House</w:t>
      </w:r>
      <w:r>
        <w:tab/>
      </w:r>
      <w:r w:rsidRPr="008D7017">
        <w:t xml:space="preserve">Conference report rejected </w:t>
      </w:r>
      <w:hyperlink r:id="rId35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25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6/3/2010</w:t>
      </w:r>
      <w:r>
        <w:tab/>
        <w:t>House</w:t>
      </w:r>
      <w:r>
        <w:tab/>
      </w:r>
      <w:r w:rsidRPr="008D7017">
        <w:t xml:space="preserve">Reconsidered </w:t>
      </w:r>
      <w:hyperlink r:id="rId36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9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House</w:t>
      </w:r>
      <w:r>
        <w:tab/>
      </w:r>
      <w:r w:rsidRPr="008D7017">
        <w:t xml:space="preserve">Conference report received and adopted </w:t>
      </w:r>
      <w:hyperlink r:id="rId37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10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House</w:t>
      </w:r>
      <w:r>
        <w:tab/>
      </w:r>
      <w:r w:rsidRPr="008D7017">
        <w:t>Roll call Yeas</w:t>
      </w:r>
      <w:r>
        <w:noBreakHyphen/>
      </w:r>
      <w:r w:rsidRPr="008D7017">
        <w:t>64  Nays</w:t>
      </w:r>
      <w:r>
        <w:noBreakHyphen/>
      </w:r>
      <w:r w:rsidRPr="008D7017">
        <w:t xml:space="preserve">54 </w:t>
      </w:r>
      <w:hyperlink r:id="rId38" w:history="1">
        <w:r w:rsidRPr="00F96F9E">
          <w:rPr>
            <w:rStyle w:val="Hyperlink"/>
          </w:rPr>
          <w:t>HJ</w:t>
        </w:r>
      </w:hyperlink>
      <w:r>
        <w:noBreakHyphen/>
      </w:r>
      <w:r w:rsidRPr="008D7017">
        <w:t>10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Senate</w:t>
      </w:r>
      <w:r>
        <w:tab/>
      </w:r>
      <w:r w:rsidRPr="008D7017">
        <w:t xml:space="preserve">Conference report received and adopted </w:t>
      </w:r>
      <w:hyperlink r:id="rId39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58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Senate</w:t>
      </w:r>
      <w:r>
        <w:tab/>
      </w:r>
      <w:r w:rsidRPr="008D7017">
        <w:t xml:space="preserve">Ordered enrolled for ratification </w:t>
      </w:r>
      <w:hyperlink r:id="rId40" w:history="1">
        <w:r w:rsidRPr="00F96F9E">
          <w:rPr>
            <w:rStyle w:val="Hyperlink"/>
          </w:rPr>
          <w:t>SJ</w:t>
        </w:r>
      </w:hyperlink>
      <w:r>
        <w:noBreakHyphen/>
      </w:r>
      <w:r w:rsidRPr="008D7017">
        <w:t>66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</w:r>
      <w:r>
        <w:tab/>
      </w:r>
      <w:r w:rsidRPr="008D7017">
        <w:t>Ratified R 293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6/9/2010</w:t>
      </w:r>
      <w:r>
        <w:tab/>
      </w:r>
      <w:r>
        <w:tab/>
      </w:r>
      <w:r w:rsidRPr="008D7017">
        <w:t>Certain items vetoed by Governor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6/16/2010</w:t>
      </w:r>
      <w:r>
        <w:tab/>
        <w:t>House</w:t>
      </w:r>
      <w:r>
        <w:tab/>
      </w:r>
      <w:r w:rsidRPr="008D7017">
        <w:t>Veto overridden</w:t>
      </w:r>
      <w:r>
        <w:t xml:space="preserve"> on certain items: 1, 6, 14</w:t>
      </w:r>
      <w:r>
        <w:noBreakHyphen/>
        <w:t xml:space="preserve">16, </w:t>
      </w:r>
      <w:r w:rsidRPr="008D7017">
        <w:t>19</w:t>
      </w:r>
      <w:r>
        <w:noBreakHyphen/>
      </w:r>
      <w:r w:rsidRPr="008D7017">
        <w:t>25, 27</w:t>
      </w:r>
      <w:r>
        <w:noBreakHyphen/>
      </w:r>
      <w:r w:rsidRPr="008D7017">
        <w:t xml:space="preserve">29, </w:t>
      </w:r>
      <w:r>
        <w:t>31</w:t>
      </w:r>
      <w:r>
        <w:noBreakHyphen/>
        <w:t>39, 48, 56</w:t>
      </w:r>
      <w:r>
        <w:noBreakHyphen/>
        <w:t>58, 60</w:t>
      </w:r>
      <w:r>
        <w:noBreakHyphen/>
        <w:t>61, 64</w:t>
      </w:r>
      <w:r>
        <w:noBreakHyphen/>
        <w:t xml:space="preserve">65, </w:t>
      </w:r>
      <w:r w:rsidRPr="008D7017">
        <w:t>71</w:t>
      </w:r>
      <w:r>
        <w:noBreakHyphen/>
      </w:r>
      <w:r w:rsidRPr="008D7017">
        <w:t>73, 77</w:t>
      </w:r>
      <w:r>
        <w:noBreakHyphen/>
      </w:r>
      <w:r w:rsidRPr="008D7017">
        <w:t>85, 91</w:t>
      </w:r>
      <w:r>
        <w:noBreakHyphen/>
      </w:r>
      <w:r w:rsidRPr="008D7017">
        <w:t>100, 102, 105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6/16/2010</w:t>
      </w:r>
      <w:r>
        <w:tab/>
        <w:t>House</w:t>
      </w:r>
      <w:r>
        <w:tab/>
      </w:r>
      <w:r w:rsidRPr="008D7017">
        <w:t>Veto sustain</w:t>
      </w:r>
      <w:r>
        <w:t>ed on certain items: 2</w:t>
      </w:r>
      <w:r>
        <w:noBreakHyphen/>
        <w:t>5, 7</w:t>
      </w:r>
      <w:r>
        <w:noBreakHyphen/>
        <w:t xml:space="preserve">13, </w:t>
      </w:r>
      <w:r w:rsidRPr="008D7017">
        <w:t>17</w:t>
      </w:r>
      <w:r>
        <w:noBreakHyphen/>
      </w:r>
      <w:r w:rsidRPr="008D7017">
        <w:t xml:space="preserve">18, 26, 30, </w:t>
      </w:r>
      <w:r>
        <w:t>40</w:t>
      </w:r>
      <w:r>
        <w:noBreakHyphen/>
        <w:t>47, 49</w:t>
      </w:r>
      <w:r>
        <w:noBreakHyphen/>
        <w:t>55, 59, 62</w:t>
      </w:r>
      <w:r>
        <w:noBreakHyphen/>
        <w:t>63, 66</w:t>
      </w:r>
      <w:r>
        <w:noBreakHyphen/>
        <w:t xml:space="preserve">70, </w:t>
      </w:r>
      <w:r w:rsidRPr="008D7017">
        <w:t>74</w:t>
      </w:r>
      <w:r>
        <w:noBreakHyphen/>
      </w:r>
      <w:r w:rsidRPr="008D7017">
        <w:t>76, 86</w:t>
      </w:r>
      <w:r>
        <w:noBreakHyphen/>
      </w:r>
      <w:r w:rsidRPr="008D7017">
        <w:t>90, 101, 103</w:t>
      </w:r>
      <w:r>
        <w:noBreakHyphen/>
      </w:r>
      <w:r w:rsidRPr="008D7017">
        <w:t>104, 106</w:t>
      </w:r>
      <w:r>
        <w:noBreakHyphen/>
      </w:r>
      <w:r w:rsidRPr="008D7017">
        <w:t>107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6/17/2010</w:t>
      </w:r>
      <w:r>
        <w:tab/>
        <w:t>Senate</w:t>
      </w:r>
      <w:r>
        <w:tab/>
      </w:r>
      <w:r w:rsidRPr="008D7017">
        <w:t>Veto overridden</w:t>
      </w:r>
      <w:r>
        <w:t xml:space="preserve"> on certain items: 1, 6, 14</w:t>
      </w:r>
      <w:r>
        <w:noBreakHyphen/>
        <w:t xml:space="preserve">16, </w:t>
      </w:r>
      <w:r w:rsidRPr="008D7017">
        <w:t>19</w:t>
      </w:r>
      <w:r>
        <w:noBreakHyphen/>
      </w:r>
      <w:r w:rsidRPr="008D7017">
        <w:t>25, 27</w:t>
      </w:r>
      <w:r>
        <w:noBreakHyphen/>
      </w:r>
      <w:r w:rsidRPr="008D7017">
        <w:t>29, 31</w:t>
      </w:r>
      <w:r>
        <w:noBreakHyphen/>
      </w:r>
      <w:r w:rsidRPr="008D7017">
        <w:t>39, 48, 56</w:t>
      </w:r>
      <w:r>
        <w:noBreakHyphen/>
      </w:r>
      <w:r w:rsidRPr="008D7017">
        <w:t>58, 73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6/29/2010</w:t>
      </w:r>
      <w:r>
        <w:tab/>
        <w:t>Senate</w:t>
      </w:r>
      <w:r>
        <w:tab/>
      </w:r>
      <w:r w:rsidRPr="008D7017">
        <w:t>Veto sustained on certain items: 60</w:t>
      </w:r>
      <w:r>
        <w:noBreakHyphen/>
      </w:r>
      <w:r w:rsidRPr="008D7017">
        <w:t>61, 83, 102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6/29/2010</w:t>
      </w:r>
      <w:r>
        <w:tab/>
        <w:t>Senate</w:t>
      </w:r>
      <w:r>
        <w:tab/>
      </w:r>
      <w:r w:rsidRPr="008D7017">
        <w:t xml:space="preserve">Veto overridden </w:t>
      </w:r>
      <w:r>
        <w:t>on certain items: 64</w:t>
      </w:r>
      <w:r>
        <w:noBreakHyphen/>
        <w:t>65, 71</w:t>
      </w:r>
      <w:r>
        <w:noBreakHyphen/>
        <w:t xml:space="preserve">72, </w:t>
      </w:r>
      <w:r w:rsidRPr="008D7017">
        <w:t>77</w:t>
      </w:r>
      <w:r>
        <w:noBreakHyphen/>
      </w:r>
      <w:r w:rsidRPr="008D7017">
        <w:t>82, 84</w:t>
      </w:r>
      <w:r>
        <w:noBreakHyphen/>
      </w:r>
      <w:r w:rsidRPr="008D7017">
        <w:t>85, 91</w:t>
      </w:r>
      <w:r>
        <w:noBreakHyphen/>
      </w:r>
      <w:r w:rsidRPr="008D7017">
        <w:t>100, 105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8/10/2010</w:t>
      </w:r>
      <w:r>
        <w:tab/>
      </w:r>
      <w:r>
        <w:tab/>
      </w:r>
      <w:r w:rsidRPr="008D7017">
        <w:t>Effective date See Act for Effective Date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8/10/2010</w:t>
      </w:r>
      <w:r>
        <w:tab/>
      </w:r>
      <w:r>
        <w:tab/>
      </w:r>
      <w:r w:rsidRPr="008D7017">
        <w:t>Act No</w:t>
      </w:r>
      <w:r>
        <w:t>. </w:t>
      </w:r>
      <w:r w:rsidRPr="008D7017">
        <w:t>291</w:t>
      </w:r>
    </w:p>
    <w:p w:rsidR="005308AE" w:rsidRDefault="005308AE" w:rsidP="00530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0A9" w:rsidRDefault="008C62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41" w:history="1">
        <w:r>
          <w:rPr>
            <w:rStyle w:val="Hyperlink"/>
          </w:rPr>
          <w:t>legislative information</w:t>
        </w:r>
      </w:hyperlink>
      <w:r>
        <w:t xml:space="preserve"> at the LPITS web site</w:t>
      </w:r>
    </w:p>
    <w:p w:rsidR="008C40A9" w:rsidRDefault="008C40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0A9" w:rsidRDefault="008C40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0A9" w:rsidRDefault="008C626A">
      <w:r>
        <w:rPr>
          <w:b/>
        </w:rPr>
        <w:t>VERSIONS OF THIS BILL</w:t>
      </w:r>
    </w:p>
    <w:p w:rsidR="008C40A9" w:rsidRDefault="008C40A9"/>
    <w:p w:rsidR="008C40A9" w:rsidRDefault="008C626A">
      <w:bookmarkStart w:id="1" w:name="temp"/>
      <w:bookmarkEnd w:id="1"/>
      <w:r>
        <w:t>NOTE:  THE FOLLOWING IS AN INDEX OF THE DOCUMENTS CONTAINING SECTIONS OF THE APPROPRIATION</w:t>
      </w:r>
      <w:r w:rsidR="00280CA6">
        <w:t>S</w:t>
      </w:r>
      <w:r>
        <w:t xml:space="preserve"> </w:t>
      </w:r>
      <w:r w:rsidR="004B42F9">
        <w:t>ACT</w:t>
      </w:r>
      <w:r w:rsidR="005C41FB">
        <w:t xml:space="preserve">.  </w:t>
      </w:r>
    </w:p>
    <w:p w:rsidR="0049690C" w:rsidRDefault="0049690C"/>
    <w:p w:rsidR="008C40A9" w:rsidRDefault="008C626A">
      <w:pPr>
        <w:jc w:val="center"/>
      </w:pPr>
      <w:r>
        <w:t xml:space="preserve">H. </w:t>
      </w:r>
      <w:r w:rsidR="00AC4453">
        <w:t>4657</w:t>
      </w:r>
    </w:p>
    <w:p w:rsidR="008C40A9" w:rsidRDefault="008C40A9"/>
    <w:p w:rsidR="008C40A9" w:rsidRDefault="008C626A">
      <w:pPr>
        <w:jc w:val="center"/>
      </w:pPr>
      <w:r>
        <w:t xml:space="preserve">Read the first time on March </w:t>
      </w:r>
      <w:r w:rsidR="00AC4453">
        <w:t>9</w:t>
      </w:r>
      <w:r>
        <w:t>, 20</w:t>
      </w:r>
      <w:r w:rsidR="00AC4453">
        <w:t>10</w:t>
      </w:r>
    </w:p>
    <w:p w:rsidR="008C40A9" w:rsidRDefault="008C40A9">
      <w:pPr>
        <w:jc w:val="center"/>
      </w:pPr>
    </w:p>
    <w:p w:rsidR="008C40A9" w:rsidRDefault="008C6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rPr>
          <w:u w:val="single"/>
        </w:rPr>
        <w:t>Doc. #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Sections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Pages:</w:t>
      </w:r>
    </w:p>
    <w:p w:rsidR="008C40A9" w:rsidRDefault="008C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</w:p>
    <w:p w:rsidR="008C40A9" w:rsidRDefault="00AC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4657</w:t>
      </w:r>
      <w:r w:rsidR="008C626A">
        <w:t>.docx</w:t>
      </w:r>
      <w:r w:rsidR="008C626A">
        <w:tab/>
      </w:r>
      <w:r w:rsidR="008C626A">
        <w:tab/>
      </w:r>
      <w:r w:rsidR="008C626A">
        <w:tab/>
      </w:r>
      <w:r w:rsidR="008C626A">
        <w:tab/>
      </w:r>
      <w:r w:rsidR="00031274">
        <w:tab/>
      </w:r>
      <w:r w:rsidR="008C626A">
        <w:t>Title, Part IA-Funding, Recap. &amp; Revenues</w:t>
      </w:r>
      <w:r w:rsidR="008C626A">
        <w:tab/>
      </w:r>
      <w:r w:rsidR="00031274">
        <w:t>1-272</w:t>
      </w:r>
    </w:p>
    <w:p w:rsidR="008C40A9" w:rsidRDefault="00AC4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4657</w:t>
      </w:r>
      <w:r w:rsidR="008C626A">
        <w:t>.1B.docx</w:t>
      </w:r>
      <w:r w:rsidR="008C626A">
        <w:tab/>
      </w:r>
      <w:r w:rsidR="008C626A">
        <w:tab/>
      </w:r>
      <w:r w:rsidR="008C626A">
        <w:tab/>
      </w:r>
      <w:r w:rsidR="00031274">
        <w:tab/>
      </w:r>
      <w:r w:rsidR="008C626A">
        <w:t>Part IB</w:t>
      </w:r>
      <w:r w:rsidR="00933F5C">
        <w:t>-</w:t>
      </w:r>
      <w:r w:rsidR="008C626A">
        <w:t>Temp</w:t>
      </w:r>
      <w:r w:rsidR="000D4F88">
        <w:t xml:space="preserve">. </w:t>
      </w:r>
      <w:r w:rsidR="008C626A">
        <w:t>Prov</w:t>
      </w:r>
      <w:r>
        <w:t>., Parts II</w:t>
      </w:r>
      <w:r w:rsidR="000D4F88">
        <w:t xml:space="preserve">, </w:t>
      </w:r>
      <w:r>
        <w:t>III</w:t>
      </w:r>
      <w:r w:rsidR="000D4F88">
        <w:t xml:space="preserve"> &amp; IV</w:t>
      </w:r>
      <w:r>
        <w:tab/>
      </w:r>
      <w:r>
        <w:tab/>
      </w:r>
      <w:r w:rsidR="00757043">
        <w:tab/>
      </w:r>
      <w:r w:rsidR="00031274">
        <w:tab/>
        <w:t>273-58</w:t>
      </w:r>
      <w:r w:rsidR="00B03C63">
        <w:t>5</w:t>
      </w:r>
    </w:p>
    <w:p w:rsidR="00031274" w:rsidRDefault="00031274" w:rsidP="00031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4657.GovMsg.docx</w:t>
      </w:r>
      <w:r>
        <w:tab/>
        <w:t>Governor’s Veto Message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58</w:t>
      </w:r>
      <w:r w:rsidR="00B03C63">
        <w:t>6</w:t>
      </w:r>
      <w:r>
        <w:t>-62</w:t>
      </w:r>
      <w:r w:rsidR="00B03C63">
        <w:t>4</w:t>
      </w:r>
    </w:p>
    <w:p w:rsidR="008C40A9" w:rsidRDefault="00AC4453" w:rsidP="004D3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4657</w:t>
      </w:r>
      <w:r w:rsidR="008C626A">
        <w:t>.IDX.docx</w:t>
      </w:r>
      <w:r w:rsidR="008C626A">
        <w:tab/>
      </w:r>
      <w:r w:rsidR="008C626A">
        <w:tab/>
        <w:t>Index to the Appro. Bill</w:t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</w:r>
      <w:r w:rsidR="00031274">
        <w:tab/>
        <w:t>62</w:t>
      </w:r>
      <w:r w:rsidR="00B03C63">
        <w:t>5</w:t>
      </w:r>
      <w:r w:rsidR="00031274">
        <w:t>-6</w:t>
      </w:r>
      <w:r w:rsidR="00B03C63">
        <w:t>39</w:t>
      </w:r>
    </w:p>
    <w:p w:rsidR="00722686" w:rsidRDefault="00722686" w:rsidP="004D3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722686" w:rsidSect="00722686">
          <w:type w:val="continuous"/>
          <w:pgSz w:w="12240" w:h="15840" w:code="1"/>
          <w:pgMar w:top="1080" w:right="1440" w:bottom="1080" w:left="1440" w:header="720" w:footer="720" w:gutter="0"/>
          <w:cols w:space="720"/>
          <w:noEndnote/>
          <w:titlePg/>
          <w:docGrid w:linePitch="299"/>
        </w:sectPr>
      </w:pPr>
    </w:p>
    <w:p w:rsidR="00A66486" w:rsidRDefault="00A66486" w:rsidP="004D3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0113C" w:rsidRDefault="0020113C" w:rsidP="004D3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20113C" w:rsidSect="0020113C">
          <w:type w:val="continuous"/>
          <w:pgSz w:w="12240" w:h="15840" w:code="1"/>
          <w:pgMar w:top="1080" w:right="1440" w:bottom="1080" w:left="1440" w:header="720" w:footer="720" w:gutter="0"/>
          <w:cols w:space="720"/>
          <w:noEndnote/>
          <w:docGrid w:linePitch="299"/>
        </w:sectPr>
      </w:pPr>
    </w:p>
    <w:p w:rsidR="0020113C" w:rsidRPr="00C4618E" w:rsidRDefault="0020113C" w:rsidP="0020113C">
      <w:pPr>
        <w:tabs>
          <w:tab w:val="right" w:pos="4709"/>
          <w:tab w:val="right" w:pos="6322"/>
        </w:tabs>
        <w:jc w:val="center"/>
        <w:rPr>
          <w:rFonts w:eastAsia="MS Mincho"/>
          <w:b/>
        </w:rPr>
      </w:pPr>
      <w:r w:rsidRPr="00C4618E">
        <w:rPr>
          <w:rFonts w:eastAsia="MS Mincho"/>
          <w:b/>
        </w:rPr>
        <w:lastRenderedPageBreak/>
        <w:t xml:space="preserve">No. </w:t>
      </w:r>
      <w:r>
        <w:rPr>
          <w:rFonts w:eastAsia="MS Mincho"/>
          <w:b/>
        </w:rPr>
        <w:t>291</w:t>
      </w:r>
    </w:p>
    <w:p w:rsidR="0020113C" w:rsidRPr="00C4618E" w:rsidRDefault="0020113C" w:rsidP="0020113C">
      <w:pPr>
        <w:tabs>
          <w:tab w:val="right" w:pos="4709"/>
          <w:tab w:val="right" w:pos="6322"/>
        </w:tabs>
        <w:rPr>
          <w:rFonts w:eastAsia="MS Mincho"/>
          <w:bCs/>
        </w:rPr>
      </w:pPr>
    </w:p>
    <w:p w:rsidR="0020113C" w:rsidRPr="00C4618E" w:rsidRDefault="0020113C" w:rsidP="00201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b/>
        </w:rPr>
      </w:pPr>
      <w:r w:rsidRPr="00C4618E">
        <w:rPr>
          <w:b/>
        </w:rPr>
        <w:t>(</w:t>
      </w:r>
      <w:r w:rsidRPr="00C4618E">
        <w:rPr>
          <w:b/>
          <w:bCs/>
        </w:rPr>
        <w:t>R</w:t>
      </w:r>
      <w:r>
        <w:rPr>
          <w:b/>
          <w:bCs/>
        </w:rPr>
        <w:t>293</w:t>
      </w:r>
      <w:r w:rsidRPr="00C4618E">
        <w:rPr>
          <w:b/>
          <w:bCs/>
        </w:rPr>
        <w:t>, H</w:t>
      </w:r>
      <w:r>
        <w:rPr>
          <w:b/>
          <w:bCs/>
        </w:rPr>
        <w:t>4657</w:t>
      </w:r>
      <w:r w:rsidRPr="00C4618E">
        <w:rPr>
          <w:b/>
        </w:rPr>
        <w:t>)</w:t>
      </w:r>
    </w:p>
    <w:p w:rsidR="0020113C" w:rsidRPr="00C4618E" w:rsidRDefault="0020113C" w:rsidP="00201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bCs/>
        </w:rPr>
      </w:pPr>
    </w:p>
    <w:p w:rsidR="0020113C" w:rsidRPr="00C4618E" w:rsidRDefault="0020113C" w:rsidP="0020113C">
      <w:pPr>
        <w:rPr>
          <w:b/>
          <w:bCs/>
        </w:rPr>
      </w:pPr>
      <w:r w:rsidRPr="00C4618E">
        <w:rPr>
          <w:b/>
        </w:rPr>
        <w:t xml:space="preserve">AN ACT </w:t>
      </w:r>
      <w:r w:rsidRPr="00C4618E">
        <w:rPr>
          <w:b/>
          <w:bCs/>
        </w:rPr>
        <w:t>TO MAKE APPROPRIATIONS AND TO PROVIDE REVENUES TO MEET THE ORDINARY EXPENSES OF STATE GOVERNMENT FOR THE FISCAL YEAR BEGINNING JULY 1, 20</w:t>
      </w:r>
      <w:r>
        <w:rPr>
          <w:b/>
          <w:bCs/>
        </w:rPr>
        <w:t>10</w:t>
      </w:r>
      <w:r w:rsidRPr="00C4618E">
        <w:rPr>
          <w:b/>
          <w:bCs/>
        </w:rPr>
        <w:t>, TO REGULATE THE EXPENDITURE OF SUCH FUNDS, AND TO FURTHER PROVIDE FOR TH</w:t>
      </w:r>
      <w:r>
        <w:rPr>
          <w:b/>
          <w:bCs/>
        </w:rPr>
        <w:t xml:space="preserve">E </w:t>
      </w:r>
      <w:r w:rsidRPr="00C4618E">
        <w:rPr>
          <w:b/>
          <w:bCs/>
        </w:rPr>
        <w:t xml:space="preserve">OPERATION OF STATE GOVERNMENT DURING THIS FISCAL YEAR AND FOR OTHER PURPOSES. </w:t>
      </w:r>
    </w:p>
    <w:p w:rsidR="0020113C" w:rsidRPr="00C4618E" w:rsidRDefault="0020113C" w:rsidP="00201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b/>
        </w:r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Cs/>
        </w:rPr>
        <w:sectPr w:rsidR="0020113C" w:rsidSect="0020113C">
          <w:headerReference w:type="even" r:id="rId42"/>
          <w:headerReference w:type="default" r:id="rId43"/>
          <w:footnotePr>
            <w:numRestart w:val="eachPage"/>
          </w:footnotePr>
          <w:type w:val="oddPage"/>
          <w:pgSz w:w="12240" w:h="15840" w:code="1"/>
          <w:pgMar w:top="1008" w:right="4694" w:bottom="3499" w:left="1224" w:header="1008" w:footer="3499" w:gutter="0"/>
          <w:pgNumType w:start="1"/>
          <w:cols w:space="720"/>
          <w:docGrid w:linePitch="360"/>
        </w:sectPr>
      </w:pPr>
      <w:r w:rsidRPr="00C4618E">
        <w:rPr>
          <w:bCs/>
        </w:rPr>
        <w:t>Be it enacted by the General Assembly of the State of South Carolina:</w:t>
      </w:r>
    </w:p>
    <w:p w:rsidR="0020113C" w:rsidRPr="009A65AD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 w:rsidRPr="009A65AD">
        <w:rPr>
          <w:b/>
        </w:rPr>
        <w:lastRenderedPageBreak/>
        <w:t xml:space="preserve">PART </w:t>
      </w:r>
      <w:r>
        <w:rPr>
          <w:b/>
        </w:rPr>
        <w:t>I</w:t>
      </w:r>
      <w:r w:rsidRPr="009A65AD">
        <w:rPr>
          <w:b/>
        </w:rPr>
        <w:t>A</w:t>
      </w:r>
    </w:p>
    <w:p w:rsidR="0020113C" w:rsidRPr="009A65AD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 w:rsidRPr="009A65AD">
        <w:rPr>
          <w:b/>
        </w:rPr>
        <w:t>APPROPRIATIONS</w:t>
      </w:r>
    </w:p>
    <w:p w:rsidR="0020113C" w:rsidRPr="009A65AD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footnotePr>
            <w:numRestart w:val="eachPage"/>
          </w:footnotePr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H63-</w:t>
      </w:r>
      <w:r w:rsidRPr="00EA5B64">
        <w:t>DEPARTMENT OF EDUCATION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3A6E93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SUPERINTENDENT OF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SUPER OF EDUCATION</w:t>
      </w:r>
      <w:r w:rsidRPr="00EA5B64">
        <w:tab/>
        <w:t>80,764</w:t>
      </w:r>
      <w:r w:rsidRPr="00EA5B64">
        <w:tab/>
        <w:t>80,764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1,226,786</w:t>
      </w:r>
      <w:r w:rsidRPr="00EA5B64">
        <w:tab/>
        <w:t>983,007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(28.00)</w:t>
      </w:r>
      <w:r w:rsidRPr="00EA5B64">
        <w:tab/>
        <w:t>(25.25)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184,337</w:t>
      </w:r>
      <w:r w:rsidRPr="00EA5B64">
        <w:tab/>
        <w:t>184,337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88,800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1,580,687</w:t>
      </w:r>
      <w:r w:rsidRPr="00EA5B64">
        <w:tab/>
        <w:t>1,248,108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(29.00)</w:t>
      </w:r>
      <w:r w:rsidRPr="00EA5B64">
        <w:tab/>
        <w:t>(26.25)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987,768</w:t>
      </w:r>
      <w:r w:rsidRPr="00EA5B64">
        <w:tab/>
        <w:t>151,025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SUPT OF EDUCATION</w:t>
      </w:r>
      <w:r w:rsidRPr="00EA5B64">
        <w:tab/>
        <w:t>2,568,455</w:t>
      </w:r>
      <w:r w:rsidRPr="00EA5B64">
        <w:tab/>
        <w:t>1,399,133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(29.00)</w:t>
      </w:r>
      <w:r w:rsidRPr="00EA5B64">
        <w:tab/>
        <w:t>(26.25)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BOARD OF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4,787</w:t>
      </w:r>
      <w:r w:rsidRPr="00EA5B64">
        <w:tab/>
        <w:t>4,787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4,787</w:t>
      </w:r>
      <w:r w:rsidRPr="00EA5B64">
        <w:tab/>
        <w:t>4,787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32,406</w:t>
      </w:r>
      <w:r w:rsidRPr="00EA5B64">
        <w:tab/>
        <w:t>32,406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BOARD OF EDUCATION</w:t>
      </w:r>
      <w:r w:rsidRPr="00EA5B64">
        <w:tab/>
        <w:t>37,193</w:t>
      </w:r>
      <w:r w:rsidRPr="00EA5B64">
        <w:tab/>
        <w:t>37,193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ACCOUNTABILITY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ACCOUNTABILITY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3,572,400</w:t>
      </w:r>
      <w:r w:rsidRPr="00EA5B64">
        <w:tab/>
        <w:t>1,416,939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(75.00)</w:t>
      </w:r>
      <w:r w:rsidRPr="00EA5B64">
        <w:tab/>
        <w:t>(47.25)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311,007</w:t>
      </w:r>
      <w:r w:rsidRPr="00EA5B64">
        <w:tab/>
        <w:t>15,709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3,883,407</w:t>
      </w:r>
      <w:r w:rsidRPr="00EA5B64">
        <w:tab/>
        <w:t>1,432,648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(75.00)</w:t>
      </w:r>
      <w:r w:rsidRPr="00EA5B64">
        <w:tab/>
        <w:t>(47.25)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9,860,759</w:t>
      </w:r>
      <w:r w:rsidRPr="00EA5B64">
        <w:tab/>
        <w:t>210,255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SPECIAL ITEMS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EDUCATION AND ECON DEV</w:t>
      </w:r>
      <w:r w:rsidRPr="00EA5B64">
        <w:tab/>
        <w:t>7,315,832</w:t>
      </w:r>
      <w:r w:rsidRPr="00EA5B64">
        <w:tab/>
        <w:t>7,315,832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7,315,832</w:t>
      </w:r>
      <w:r w:rsidRPr="00EA5B64">
        <w:tab/>
        <w:t>7,315,832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ACCOUNTABILITY</w:t>
      </w:r>
      <w:r w:rsidRPr="00EA5B64">
        <w:tab/>
        <w:t>21,059,998</w:t>
      </w:r>
      <w:r w:rsidRPr="00EA5B64">
        <w:tab/>
        <w:t>8,958,735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(75.00)</w:t>
      </w:r>
      <w:r w:rsidRPr="00EA5B64">
        <w:tab/>
        <w:t>(47.25)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STANDARDS AND LEARNING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4,358,855</w:t>
      </w:r>
      <w:r w:rsidRPr="00EA5B64">
        <w:tab/>
        <w:t>1,237,335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(135.76)</w:t>
      </w:r>
      <w:r w:rsidRPr="00EA5B64">
        <w:tab/>
        <w:t>(75.70)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546,879</w:t>
      </w:r>
      <w:r w:rsidRPr="00EA5B64">
        <w:tab/>
        <w:t>8,751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4,905,734</w:t>
      </w:r>
      <w:r w:rsidRPr="00EA5B64">
        <w:tab/>
        <w:t>1,246,086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(135.76)</w:t>
      </w:r>
      <w:r w:rsidRPr="00EA5B64">
        <w:tab/>
        <w:t>(75.70)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14,203,588</w:t>
      </w:r>
      <w:r w:rsidRPr="00EA5B64">
        <w:tab/>
        <w:t>253,212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PHYSICAL EDUCATION</w:t>
      </w:r>
      <w:r w:rsidRPr="00EA5B64">
        <w:tab/>
        <w:t>7,141,688</w:t>
      </w:r>
      <w:r w:rsidRPr="00EA5B64">
        <w:tab/>
        <w:t>7,141,688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MATH &amp; SCIENCE CENTERS</w:t>
      </w:r>
      <w:r w:rsidRPr="00EA5B64">
        <w:tab/>
        <w:t>305,905</w:t>
      </w:r>
      <w:r w:rsidRPr="00EA5B64">
        <w:tab/>
        <w:t>305,905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HIGH SCHOOL READ INITIATIVE</w:t>
      </w:r>
      <w:r w:rsidRPr="00EA5B64">
        <w:tab/>
        <w:t>729,340</w:t>
      </w:r>
      <w:r w:rsidRPr="00EA5B64">
        <w:tab/>
        <w:t>729,340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SAT IMPROVEMENT</w:t>
      </w:r>
      <w:r w:rsidRPr="00EA5B64">
        <w:tab/>
        <w:t>169,487</w:t>
      </w:r>
      <w:r w:rsidRPr="00EA5B64">
        <w:tab/>
        <w:t>169,487</w:t>
      </w:r>
    </w:p>
    <w:p w:rsidR="0020113C" w:rsidRPr="00E60C79" w:rsidRDefault="0020113C" w:rsidP="0020113C">
      <w:pPr>
        <w:tabs>
          <w:tab w:val="right" w:pos="4709"/>
          <w:tab w:val="right" w:pos="6322"/>
        </w:tabs>
      </w:pPr>
      <w:r w:rsidRPr="00E60C79">
        <w:t>HIGH SCHOOLS THAT WORK</w:t>
      </w:r>
      <w:r w:rsidRPr="00E60C79">
        <w:tab/>
        <w:t>1,403,145</w:t>
      </w:r>
      <w:r w:rsidRPr="00E60C79">
        <w:tab/>
        <w:t>1,403,145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9,749,565</w:t>
      </w:r>
      <w:r w:rsidRPr="00EA5B64">
        <w:tab/>
        <w:t>9,749,565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STANDARDS &amp; LEARNING</w:t>
      </w:r>
      <w:r w:rsidRPr="00EA5B64">
        <w:tab/>
        <w:t>28,858,887</w:t>
      </w:r>
      <w:r w:rsidRPr="00EA5B64">
        <w:tab/>
        <w:t>11,248,863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(135.76)</w:t>
      </w:r>
      <w:r w:rsidRPr="00EA5B64">
        <w:tab/>
        <w:t>(75.70)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VII. DIV OF EDUCATOR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QUALITY</w:t>
      </w:r>
      <w:r>
        <w:t xml:space="preserve"> </w:t>
      </w:r>
      <w:r w:rsidRPr="00EA5B64">
        <w:t>AND LEADERSHIP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755,420</w:t>
      </w:r>
      <w:r w:rsidRPr="00EA5B64">
        <w:tab/>
        <w:t>577,148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(31.75)</w:t>
      </w:r>
      <w:r w:rsidRPr="00EA5B64">
        <w:tab/>
        <w:t>(22.35)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47,001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802,421</w:t>
      </w:r>
      <w:r w:rsidRPr="00EA5B64">
        <w:tab/>
        <w:t>577,148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(31.75)</w:t>
      </w:r>
      <w:r w:rsidRPr="00EA5B64">
        <w:tab/>
        <w:t>(22.35)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2,517,103</w:t>
      </w:r>
      <w:r w:rsidRPr="00EA5B64">
        <w:tab/>
        <w:t>598,134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EDUCATOR QUALITY &amp;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LEADERSHIP</w:t>
      </w:r>
      <w:r w:rsidRPr="00EA5B64">
        <w:tab/>
        <w:t>3,319,524</w:t>
      </w:r>
      <w:r w:rsidRPr="00EA5B64">
        <w:tab/>
        <w:t>1,175,282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(31.75)</w:t>
      </w:r>
      <w:r w:rsidRPr="00EA5B64">
        <w:tab/>
        <w:t>(22.35)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VIII. FINANCE &amp;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FINANCE AND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3,238,946</w:t>
      </w:r>
      <w:r w:rsidRPr="00EA5B64">
        <w:tab/>
        <w:t>2,643,316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(82.02)</w:t>
      </w:r>
      <w:r w:rsidRPr="00EA5B64">
        <w:tab/>
        <w:t>(72.52)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44,201</w:t>
      </w:r>
      <w:r w:rsidRPr="00EA5B64">
        <w:tab/>
        <w:t>4,201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3,283,147</w:t>
      </w:r>
      <w:r w:rsidRPr="00EA5B64">
        <w:tab/>
        <w:t>2,647,517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(82.02)</w:t>
      </w:r>
      <w:r w:rsidRPr="00EA5B64">
        <w:tab/>
        <w:t>(72.52)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1,177,672</w:t>
      </w:r>
      <w:r w:rsidRPr="00EA5B64">
        <w:tab/>
        <w:t>813,605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OTHER ENTITIES</w:t>
      </w:r>
      <w:r w:rsidRPr="00EA5B64">
        <w:tab/>
        <w:t>5,617</w:t>
      </w:r>
      <w:r w:rsidRPr="00EA5B64">
        <w:tab/>
        <w:t>5,617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5,617</w:t>
      </w:r>
      <w:r w:rsidRPr="00EA5B64">
        <w:tab/>
        <w:t>5,617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FINANCE &amp; OPERATIONS</w:t>
      </w:r>
      <w:r w:rsidRPr="00EA5B64">
        <w:tab/>
        <w:t>4,466,436</w:t>
      </w:r>
      <w:r w:rsidRPr="00EA5B64">
        <w:tab/>
        <w:t>3,466,739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(82.02)</w:t>
      </w:r>
      <w:r w:rsidRPr="00EA5B64">
        <w:tab/>
        <w:t>(72.52)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INSTRUCTIONAL MATERIALS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161,064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191,064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INSTRUCTIONAL MATERIALS</w:t>
      </w:r>
      <w:r w:rsidRPr="00EA5B64">
        <w:tab/>
        <w:t>22,225,421</w:t>
      </w:r>
      <w:r w:rsidRPr="00EA5B64">
        <w:tab/>
        <w:t>20,888,583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INSTRUCT MATERIALS</w:t>
      </w:r>
      <w:r w:rsidRPr="00EA5B64">
        <w:tab/>
        <w:t>22,416,485</w:t>
      </w:r>
      <w:r w:rsidRPr="00EA5B64">
        <w:tab/>
        <w:t>20,888,583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FINANCE &amp; OPERATIONS</w:t>
      </w:r>
      <w:r w:rsidRPr="00EA5B64">
        <w:tab/>
        <w:t>26,882,921</w:t>
      </w:r>
      <w:r w:rsidRPr="00EA5B64">
        <w:tab/>
        <w:t>24,355,322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(84.02)</w:t>
      </w:r>
      <w:r w:rsidRPr="00EA5B64">
        <w:tab/>
        <w:t>(72.52)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IX. INNOVATION AND SUPPORT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SUPPORT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4,424,730</w:t>
      </w:r>
      <w:r w:rsidRPr="00EA5B64">
        <w:tab/>
        <w:t>3,015,491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(95.00)</w:t>
      </w:r>
      <w:r w:rsidRPr="00EA5B64">
        <w:tab/>
        <w:t>(51.15)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1,878,625</w:t>
      </w:r>
      <w:r w:rsidRPr="00EA5B64">
        <w:tab/>
        <w:t>634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6,303,355</w:t>
      </w:r>
      <w:r w:rsidRPr="00EA5B64">
        <w:tab/>
        <w:t>3,016,125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(95.00)</w:t>
      </w:r>
      <w:r w:rsidRPr="00EA5B64">
        <w:tab/>
        <w:t>(51.15)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7,498,201</w:t>
      </w:r>
      <w:r w:rsidRPr="00EA5B64">
        <w:tab/>
        <w:t>1,536,481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CHARACTER EDUCATION</w:t>
      </w:r>
      <w:r w:rsidRPr="00EA5B64">
        <w:tab/>
        <w:t>176,988</w:t>
      </w:r>
      <w:r w:rsidRPr="00EA5B64">
        <w:tab/>
        <w:t>176,988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176,988</w:t>
      </w:r>
      <w:r w:rsidRPr="00EA5B64">
        <w:tab/>
        <w:t>176,988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DIST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SCHOOL DISTRICTS</w:t>
      </w:r>
      <w:r w:rsidRPr="00EA5B64">
        <w:tab/>
        <w:t>23,698</w:t>
      </w:r>
      <w:r w:rsidRPr="00EA5B64">
        <w:tab/>
        <w:t>23,698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23,698</w:t>
      </w:r>
      <w:r w:rsidRPr="00EA5B64">
        <w:tab/>
        <w:t>23,698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SUPPORT OPERATIONS</w:t>
      </w:r>
      <w:r w:rsidRPr="00EA5B64">
        <w:tab/>
        <w:t>14,002,242</w:t>
      </w:r>
      <w:r w:rsidRPr="00EA5B64">
        <w:tab/>
        <w:t>4,753,292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(95.00)</w:t>
      </w:r>
      <w:r w:rsidRPr="00EA5B64">
        <w:tab/>
        <w:t>(51.15)</w:t>
      </w:r>
    </w:p>
    <w:p w:rsidR="0020113C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vertAlign w:val="superscript"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left" w:pos="3600"/>
        </w:tabs>
        <w:spacing w:line="180" w:lineRule="exact"/>
      </w:pPr>
      <w:r w:rsidRPr="00EA5B64">
        <w:t>B. BUS SHOPS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18,170,205</w:t>
      </w:r>
      <w:r w:rsidRPr="00EA5B64">
        <w:tab/>
        <w:t>13,170,205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(466.62)</w:t>
      </w:r>
      <w:r w:rsidRPr="00EA5B64">
        <w:tab/>
        <w:t>(466.02)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485,624</w:t>
      </w:r>
      <w:r w:rsidRPr="00EA5B64">
        <w:tab/>
        <w:t>98,102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18,655,829</w:t>
      </w:r>
      <w:r w:rsidRPr="00EA5B64">
        <w:tab/>
        <w:t>13,268,307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(466.62)</w:t>
      </w:r>
      <w:r w:rsidRPr="00EA5B64">
        <w:tab/>
        <w:t>(466.02)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40,991,193</w:t>
      </w:r>
      <w:r w:rsidRPr="00EA5B64">
        <w:tab/>
        <w:t>34,316,193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SCHL DIST-DRVRS SLRY/F</w:t>
      </w:r>
      <w:r w:rsidRPr="00EA5B64">
        <w:tab/>
        <w:t>35,178,181</w:t>
      </w:r>
      <w:r w:rsidRPr="00EA5B64">
        <w:tab/>
        <w:t>35,178,181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SCHL DIST-CONTRACT DRI</w:t>
      </w:r>
      <w:r w:rsidRPr="00EA5B64">
        <w:tab/>
        <w:t>298,390</w:t>
      </w:r>
      <w:r w:rsidRPr="00EA5B64">
        <w:tab/>
        <w:t>298,390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BUS DRV AIDE</w:t>
      </w:r>
      <w:r w:rsidRPr="00EA5B64">
        <w:tab/>
        <w:t>125,865</w:t>
      </w:r>
      <w:r w:rsidRPr="00EA5B64">
        <w:tab/>
        <w:t>125,865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OTHER STATE AGENCIES</w:t>
      </w:r>
      <w:r w:rsidRPr="00EA5B64">
        <w:tab/>
        <w:t>69,751</w:t>
      </w:r>
      <w:r w:rsidRPr="00EA5B64">
        <w:tab/>
        <w:t>69,751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SCHL DIST - BUS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DRIVERS</w:t>
      </w:r>
      <w:r>
        <w:t>’</w:t>
      </w:r>
      <w:r w:rsidRPr="00EA5B64">
        <w:t xml:space="preserve"> WORKERS</w:t>
      </w:r>
      <w:r>
        <w:t>’</w:t>
      </w:r>
      <w:r w:rsidRPr="00EA5B64">
        <w:t xml:space="preserve"> COMP</w:t>
      </w:r>
      <w:r w:rsidRPr="00EA5B64">
        <w:tab/>
        <w:t>2,996,195</w:t>
      </w:r>
      <w:r w:rsidRPr="00EA5B64">
        <w:tab/>
        <w:t>2,996,195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38,668,382</w:t>
      </w:r>
      <w:r w:rsidRPr="00EA5B64">
        <w:tab/>
        <w:t>38,668,382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BUS SHOPS</w:t>
      </w:r>
      <w:r w:rsidRPr="00EA5B64">
        <w:tab/>
        <w:t>98,315,404</w:t>
      </w:r>
      <w:r w:rsidRPr="00EA5B64">
        <w:tab/>
        <w:t>86,252,882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(466.62)</w:t>
      </w:r>
      <w:r w:rsidRPr="00EA5B64">
        <w:tab/>
        <w:t>(466.02)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BUSES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EAA TRANSPORTATION</w:t>
      </w:r>
      <w:r w:rsidRPr="00EA5B64">
        <w:tab/>
        <w:t>3,153,136</w:t>
      </w:r>
      <w:r w:rsidRPr="00EA5B64">
        <w:tab/>
        <w:t>3,153,136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EEDA TRANSPORTATION</w:t>
      </w:r>
      <w:r w:rsidRPr="00EA5B64">
        <w:tab/>
        <w:t>608,657</w:t>
      </w:r>
      <w:r w:rsidRPr="00EA5B64">
        <w:tab/>
        <w:t>608,657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BUS PURCHASES</w:t>
      </w:r>
      <w:r w:rsidRPr="00EA5B64">
        <w:tab/>
        <w:t>15,506</w:t>
      </w:r>
      <w:r w:rsidRPr="00EA5B64">
        <w:tab/>
        <w:t>15,506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SPECIAL ITEMS</w:t>
      </w:r>
      <w:r w:rsidRPr="00EA5B64">
        <w:tab/>
        <w:t>3,777,299</w:t>
      </w:r>
      <w:r w:rsidRPr="00EA5B64">
        <w:tab/>
        <w:t>3,777,299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BUSES</w:t>
      </w:r>
      <w:r w:rsidRPr="00EA5B64">
        <w:tab/>
        <w:t>3,777,299</w:t>
      </w:r>
      <w:r w:rsidRPr="00EA5B64">
        <w:tab/>
        <w:t>3,777,299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INNOVATION &amp; SUPPORT</w:t>
      </w:r>
      <w:r w:rsidRPr="00EA5B64">
        <w:tab/>
        <w:t>116,094,945</w:t>
      </w:r>
      <w:r w:rsidRPr="00EA5B64">
        <w:tab/>
        <w:t>94,783,473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(561.62)</w:t>
      </w:r>
      <w:r w:rsidRPr="00EA5B64">
        <w:tab/>
        <w:t>(517.17)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X. S.C. PUBLIC CHARTER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S</w:t>
      </w:r>
      <w:r w:rsidRPr="00EA5B64">
        <w:t>CHOOL</w:t>
      </w:r>
      <w:r>
        <w:t xml:space="preserve"> </w:t>
      </w:r>
      <w:r w:rsidRPr="00EA5B64">
        <w:t>DISTRICT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CHARTER SCHOOL DIST</w:t>
      </w:r>
      <w:r w:rsidRPr="00EA5B64">
        <w:tab/>
        <w:t>343,146</w:t>
      </w:r>
      <w:r w:rsidRPr="00EA5B64">
        <w:tab/>
        <w:t>343,146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343,146</w:t>
      </w:r>
      <w:r w:rsidRPr="00EA5B64">
        <w:tab/>
        <w:t>343,146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SC PUBLIC CHARTER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SCHOOL</w:t>
      </w:r>
      <w:r>
        <w:t xml:space="preserve"> </w:t>
      </w:r>
      <w:r w:rsidRPr="00EA5B64">
        <w:t>DISTRICT</w:t>
      </w:r>
      <w:r w:rsidRPr="00EA5B64">
        <w:tab/>
        <w:t>343,146</w:t>
      </w:r>
      <w:r w:rsidRPr="00EA5B64">
        <w:tab/>
        <w:t>343,146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XI. EDUC IMPROVEMENT ACT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STANDARDS, TEACHING,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LEARNING, ACCOUNT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STUDENT LEARNING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58,629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58,629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136,739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EIA-SRVC STUDENTS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W/DISABILITIES</w:t>
      </w:r>
      <w:r w:rsidRPr="00EA5B64">
        <w:tab/>
        <w:t>3,045,778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HIGH ACHIEVING STUDENTS</w:t>
      </w:r>
      <w:r w:rsidRPr="00EA5B64">
        <w:tab/>
        <w:t>26,628,246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AGENCIES</w:t>
      </w:r>
      <w:r w:rsidRPr="00EA5B64">
        <w:tab/>
        <w:t>106,790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TECH PREP</w:t>
      </w:r>
      <w:r w:rsidRPr="00EA5B64">
        <w:tab/>
        <w:t>3,021,348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MODERNIZE VOCATIONAL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EQUIPMENT</w:t>
      </w:r>
      <w:r w:rsidRPr="00EA5B64">
        <w:tab/>
        <w:t>2,946,296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EIA-ARTS CURRICULA</w:t>
      </w:r>
      <w:r w:rsidRPr="00EA5B64">
        <w:tab/>
        <w:t>1,187,571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P.L. 99-457 PRESCHOOL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CHILDREN W/DISABILI</w:t>
      </w:r>
      <w:r w:rsidRPr="00EA5B64">
        <w:tab/>
        <w:t>2,878,146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ADULT EDUCATION</w:t>
      </w:r>
      <w:r w:rsidRPr="00EA5B64">
        <w:tab/>
        <w:t>13,573,736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STUDENTS AT RISK OF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SCHOOL</w:t>
      </w:r>
      <w:r>
        <w:t xml:space="preserve"> </w:t>
      </w:r>
      <w:r w:rsidRPr="00EA5B64">
        <w:t>FAILURE</w:t>
      </w:r>
      <w:r w:rsidRPr="00EA5B64">
        <w:tab/>
        <w:t>136,163,204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HIGH SCHOOLS THAT WORK</w:t>
      </w:r>
      <w:r w:rsidRPr="00EA5B64">
        <w:tab/>
        <w:t>743,354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190,294,469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STUDENT LEARNING</w:t>
      </w:r>
      <w:r w:rsidRPr="00EA5B64">
        <w:tab/>
        <w:t>190,489,837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STUDENT TESTING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488,518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488,518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332,948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ASSESSMENT/TESTING</w:t>
      </w:r>
      <w:r w:rsidRPr="00EA5B64">
        <w:tab/>
        <w:t>17,652,624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17,652,624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STUDENT TESTING</w:t>
      </w:r>
      <w:r w:rsidRPr="00EA5B64">
        <w:tab/>
        <w:t>18,474,090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3. CURRIC </w:t>
      </w:r>
      <w:r>
        <w:t>&amp;</w:t>
      </w:r>
      <w:r w:rsidRPr="00EA5B64">
        <w:t xml:space="preserve"> STANDARDS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126,232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4,736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130,968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41,987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READING</w:t>
      </w:r>
      <w:r w:rsidRPr="00EA5B64">
        <w:tab/>
        <w:t>6,542,052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INSTRUCTIONAL MATERIALS</w:t>
      </w:r>
      <w:r w:rsidRPr="00EA5B64">
        <w:tab/>
        <w:t>10,761,587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17,303,639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CURRIC &amp; STANDARDS</w:t>
      </w:r>
      <w:r w:rsidRPr="00EA5B64">
        <w:tab/>
        <w:t>17,476,594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4. ASSISTANCE, INTERVENTION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&amp; REWARD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1,236,436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(38.35)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1,236,436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(38.35)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1,174,752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EAA TECHNICAL ASSISTANCE</w:t>
      </w:r>
      <w:r w:rsidRPr="00EA5B64">
        <w:tab/>
        <w:t>57,430,445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REPORT CARDS</w:t>
      </w:r>
      <w:r w:rsidRPr="00EA5B64">
        <w:tab/>
        <w:t>722,385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PALMETTO GOLD &amp; SILVER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AWARDS</w:t>
      </w:r>
      <w:r w:rsidRPr="00EA5B64">
        <w:tab/>
        <w:t>2,230,061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STUDENT IDENTIFIER</w:t>
      </w:r>
      <w:r w:rsidRPr="00EA5B64">
        <w:tab/>
        <w:t>987,203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DATA COLLECTION</w:t>
      </w:r>
      <w:r w:rsidRPr="00EA5B64">
        <w:tab/>
        <w:t>1,217,947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62,588,041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AGENCIES</w:t>
      </w:r>
      <w:r w:rsidRPr="00EA5B64">
        <w:tab/>
        <w:t>121,276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121,276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ASSISTANCE,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INTERVENTION, REWARD</w:t>
      </w:r>
      <w:r w:rsidRPr="00EA5B64">
        <w:tab/>
        <w:t>65,120,505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(38.35)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STANDARDS, TEACHING,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LEARNING, ACCOUN</w:t>
      </w:r>
      <w:r w:rsidRPr="00EA5B64">
        <w:tab/>
        <w:t>291,561,026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(51.35)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EARLY CHILDHOOD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376,246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(7.50)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376,246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556,592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CDDEP - SCDE</w:t>
      </w:r>
      <w:r w:rsidRPr="00EA5B64">
        <w:tab/>
        <w:t>17,300,000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EIA-4 YR EARLY CHILD</w:t>
      </w:r>
      <w:r w:rsidRPr="00EA5B64">
        <w:tab/>
        <w:t>15,813,846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33,113,846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EARLY CHILDHOOD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EDUCATION</w:t>
      </w:r>
      <w:r w:rsidRPr="00EA5B64">
        <w:tab/>
        <w:t>34,046,684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(7.50)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TEACHER QUALITY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CERTIFICATION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1,068,102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1,579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1,069,681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638,999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CERTIFICATION</w:t>
      </w:r>
      <w:r w:rsidRPr="00EA5B64">
        <w:tab/>
        <w:t>1,708,680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RETENTION AND REWARD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TEACHER OF THE YEAR</w:t>
      </w:r>
      <w:r w:rsidRPr="00EA5B64">
        <w:tab/>
        <w:t>123,473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TEACHER QUALITY COMMISSION</w:t>
      </w:r>
      <w:r w:rsidRPr="00EA5B64">
        <w:tab/>
        <w:t>404,251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527,724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DIST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EIA-TEACHER SLRS</w:t>
      </w:r>
      <w:r w:rsidRPr="00EA5B64">
        <w:tab/>
        <w:t>77,061,350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EIA-EMPLYR CONTRIB</w:t>
      </w:r>
      <w:r w:rsidRPr="00EA5B64">
        <w:tab/>
        <w:t>15,766,752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NATIONAL BOARD</w:t>
      </w:r>
      <w:r>
        <w:t xml:space="preserve"> </w:t>
      </w:r>
      <w:r w:rsidRPr="00EA5B64">
        <w:t>CERTIF</w:t>
      </w:r>
      <w:r w:rsidRPr="00EA5B64">
        <w:tab/>
        <w:t>43,212,993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TEACHER SUPPLIES</w:t>
      </w:r>
      <w:r w:rsidRPr="00EA5B64">
        <w:tab/>
        <w:t>12,999,520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149,040,615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RETENTION &amp; REWARD</w:t>
      </w:r>
      <w:r w:rsidRPr="00EA5B64">
        <w:tab/>
        <w:t>149,568,339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PROFESSIONAL DEVELOPMT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PROFESSIONAL DEVELOPMT</w:t>
      </w:r>
      <w:r w:rsidRPr="00EA5B64">
        <w:tab/>
        <w:t>6,515,911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6,515,911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PROFESSIONAL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DEVELOPMENT</w:t>
      </w:r>
      <w:r w:rsidRPr="00EA5B64">
        <w:tab/>
        <w:t>6,515,911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TEACHER QUALITY</w:t>
      </w:r>
      <w:r w:rsidRPr="00EA5B64">
        <w:tab/>
        <w:t>157,792,930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(14.75)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E. LEADERSHIP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SCHOOLS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618,740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26,518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645,258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285,629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SCHOOL</w:t>
      </w:r>
      <w:r w:rsidRPr="00EA5B64">
        <w:tab/>
        <w:t>930,887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STATE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82,049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(13.77)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83,121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165,170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(13.77)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300,032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DIST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TECHNOLOGY</w:t>
      </w:r>
      <w:r w:rsidRPr="00EA5B64">
        <w:tab/>
        <w:t>10,171,826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10,171,826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1,064,221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1,064,221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EOC PUBLIC RELATIONS</w:t>
      </w:r>
      <w:r w:rsidRPr="00EA5B64">
        <w:tab/>
        <w:t>168,438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 w:rsidRPr="00933B71">
        <w:rPr>
          <w:b/>
          <w:vertAlign w:val="superscript"/>
        </w:rPr>
        <w:tab/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168,438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STATE</w:t>
      </w:r>
      <w:r w:rsidRPr="00EA5B64">
        <w:tab/>
        <w:t>11,869,687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(13.77)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LEADERSHIP</w:t>
      </w:r>
      <w:r w:rsidRPr="00EA5B64">
        <w:tab/>
        <w:t>12,800,574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(26.27)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F. PARTNERSHIPS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BUSINESS AND COMMUNITY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1,496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1,496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64,034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BUSINESS &amp; COMMUNITY</w:t>
      </w:r>
      <w:r w:rsidRPr="00EA5B64">
        <w:tab/>
        <w:t>65,530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OTHER AGENCIES AND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ENTITIES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DIST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TEACHER PAY (F30)</w:t>
      </w:r>
      <w:r w:rsidRPr="00EA5B64">
        <w:tab/>
        <w:t>209,381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WRITING IMPROVEMENT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NETWORK (H27)</w:t>
      </w:r>
      <w:r w:rsidRPr="00EA5B64">
        <w:tab/>
        <w:t>215,013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EDUCATION OVERSIGHT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COMMITTEE (A85)</w:t>
      </w:r>
      <w:r w:rsidRPr="00EA5B64">
        <w:tab/>
        <w:t>1,016,289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 GEOGRAPHIC ALLIANCE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- USC (H27)</w:t>
      </w:r>
      <w:r w:rsidRPr="00EA5B64">
        <w:tab/>
        <w:t>183,375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GOVERNOR</w:t>
      </w:r>
      <w:r>
        <w:t>’</w:t>
      </w:r>
      <w:r w:rsidRPr="00EA5B64">
        <w:t>S SCHOOL FOR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ARTS AND HUMANITI</w:t>
      </w:r>
      <w:r w:rsidRPr="00EA5B64">
        <w:tab/>
        <w:t>775,454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WIL LOU GRAY OPPORTUNITY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SCHOOL (H71)</w:t>
      </w:r>
      <w:r w:rsidRPr="00EA5B64">
        <w:tab/>
        <w:t>605,294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SCH DEAF &amp; BLIND (H75)</w:t>
      </w:r>
      <w:r w:rsidRPr="00EA5B64">
        <w:tab/>
        <w:t>7,176,110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DISB &amp; SPECIAL NEEDS (J16)</w:t>
      </w:r>
      <w:r w:rsidRPr="00EA5B64">
        <w:tab/>
        <w:t>763,653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JH DE LA HOWE SC(L12)</w:t>
      </w:r>
      <w:r w:rsidRPr="00EA5B64">
        <w:tab/>
        <w:t>363,734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SCHOOL IMPROVEMENT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COUNCIL PROJECT (H27</w:t>
      </w:r>
      <w:r w:rsidRPr="00EA5B64">
        <w:tab/>
        <w:t>149,768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CLEMSON AGRICULTURE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EDUCATION TEACHERS</w:t>
      </w:r>
      <w:r w:rsidRPr="00EA5B64">
        <w:tab/>
        <w:t>758,627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CENTERS OF EXCELL</w:t>
      </w:r>
      <w:r>
        <w:t xml:space="preserve"> </w:t>
      </w:r>
      <w:r w:rsidRPr="00EA5B64">
        <w:t>(H03)</w:t>
      </w:r>
      <w:r w:rsidRPr="00EA5B64">
        <w:tab/>
        <w:t>537,526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TCHR RECRUIT PROG (H03)</w:t>
      </w:r>
      <w:r w:rsidRPr="00EA5B64">
        <w:tab/>
        <w:t>4,376,394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CENTER FOR EDUC RECRUIT,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RETEN, &amp; ADV </w:t>
      </w:r>
      <w:r w:rsidRPr="00EA5B64">
        <w:tab/>
        <w:t>37,271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TCHR LOAN PROG</w:t>
      </w:r>
      <w:r>
        <w:t xml:space="preserve"> </w:t>
      </w:r>
      <w:r w:rsidRPr="00EA5B64">
        <w:t>(E16)</w:t>
      </w:r>
      <w:r w:rsidRPr="00EA5B64">
        <w:tab/>
        <w:t>4,000,722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EOC 4 YEAR OLD EVALUATION</w:t>
      </w:r>
      <w:r w:rsidRPr="00EA5B64">
        <w:tab/>
        <w:t>296,678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lastRenderedPageBreak/>
        <w:t>GOV SCHOOL FOR MATH AND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SCIENCE (H63)</w:t>
      </w:r>
      <w:r w:rsidRPr="00EA5B64">
        <w:tab/>
        <w:t>416,784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EOC FAMILY INVOLVEMENT</w:t>
      </w:r>
      <w:r w:rsidRPr="00EA5B64">
        <w:tab/>
        <w:t>33,781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SOUTH CAROLINA PUBLIC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CHARTER SCHOOL DI</w:t>
      </w:r>
      <w:r w:rsidRPr="00EA5B64">
        <w:tab/>
        <w:t>372,712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CDDEP - OFS</w:t>
      </w:r>
      <w:r w:rsidRPr="00EA5B64">
        <w:tab/>
        <w:t>2,187,950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FIRST STEPS TO SCHOOL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READINESS</w:t>
      </w:r>
      <w:r w:rsidRPr="00EA5B64">
        <w:tab/>
        <w:t>1,490,847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DIST SUBDIVISIONS</w:t>
      </w:r>
      <w:r w:rsidRPr="00EA5B64">
        <w:tab/>
        <w:t>25,967,363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OTHER AGENCIES &amp;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ENTITIES</w:t>
      </w:r>
      <w:r w:rsidRPr="00EA5B64">
        <w:tab/>
        <w:t>25,967,363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PARTNERSHIPS</w:t>
      </w:r>
      <w:r w:rsidRPr="00EA5B64">
        <w:tab/>
        <w:t>26,032,893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 EDUC</w:t>
      </w:r>
      <w:r>
        <w:t xml:space="preserve"> </w:t>
      </w:r>
      <w:r w:rsidRPr="00EA5B64">
        <w:t>IMPROVEMENT ACT</w:t>
      </w:r>
      <w:r w:rsidRPr="00EA5B64">
        <w:tab/>
        <w:t>522,234,107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(99.87)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XII. GOVERNOR</w:t>
      </w:r>
      <w:r>
        <w:t>’</w:t>
      </w:r>
      <w:r w:rsidRPr="00EA5B64">
        <w:t>S SCHOOL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SCIENCE/MATH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497,826</w:t>
      </w:r>
      <w:r w:rsidRPr="00EA5B64">
        <w:tab/>
        <w:t>497,826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(11.30)</w:t>
      </w:r>
      <w:r w:rsidRPr="00EA5B64">
        <w:tab/>
        <w:t>(11.30)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UNCLASSIFIED POSITIONS</w:t>
      </w:r>
      <w:r w:rsidRPr="00EA5B64">
        <w:tab/>
        <w:t>1,275,794</w:t>
      </w:r>
      <w:r w:rsidRPr="00EA5B64">
        <w:tab/>
        <w:t>1,165,794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(21.62)</w:t>
      </w:r>
      <w:r w:rsidRPr="00EA5B64">
        <w:tab/>
        <w:t>(20.85)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171,100</w:t>
      </w:r>
      <w:r w:rsidRPr="00EA5B64">
        <w:tab/>
        <w:t>68,600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1,944,720</w:t>
      </w:r>
      <w:r w:rsidRPr="00EA5B64">
        <w:tab/>
        <w:t>1,732,220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(32.92)</w:t>
      </w:r>
      <w:r w:rsidRPr="00EA5B64">
        <w:tab/>
        <w:t>(32.15)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1,110,525</w:t>
      </w:r>
      <w:r w:rsidRPr="00EA5B64">
        <w:tab/>
        <w:t>631,525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ALLOC OTHER ENTITIES</w:t>
      </w:r>
      <w:r w:rsidRPr="00EA5B64">
        <w:tab/>
        <w:t>13,200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DIST SUBDIVISIONS</w:t>
      </w:r>
      <w:r w:rsidRPr="00EA5B64">
        <w:tab/>
        <w:t>13,200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 xml:space="preserve">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 xml:space="preserve">EMPLOYER </w:t>
      </w:r>
      <w:r>
        <w:t>CONTRIB</w:t>
      </w:r>
      <w:r w:rsidRPr="00EA5B64">
        <w:tab/>
        <w:t>436,949</w:t>
      </w:r>
      <w:r w:rsidRPr="00EA5B64">
        <w:tab/>
        <w:t>395,149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FRINGE BENEFITS</w:t>
      </w:r>
      <w:r w:rsidRPr="00EA5B64">
        <w:tab/>
        <w:t>436,949</w:t>
      </w:r>
      <w:r w:rsidRPr="00EA5B64">
        <w:tab/>
        <w:t>395,149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GOVERNOR</w:t>
      </w:r>
      <w:r>
        <w:t>’</w:t>
      </w:r>
      <w:r w:rsidRPr="00EA5B64">
        <w:t xml:space="preserve">S SCH 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SCIENCE &amp;</w:t>
      </w:r>
      <w:r>
        <w:t xml:space="preserve"> </w:t>
      </w:r>
      <w:r w:rsidRPr="00EA5B64">
        <w:t>MATHEMATICS</w:t>
      </w:r>
      <w:r w:rsidRPr="00EA5B64">
        <w:tab/>
        <w:t>3,505,394</w:t>
      </w:r>
      <w:r w:rsidRPr="00EA5B64">
        <w:tab/>
        <w:t>2,758,894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(32.92)</w:t>
      </w:r>
      <w:r w:rsidRPr="00EA5B64">
        <w:tab/>
        <w:t>(32.15)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XIII. AID TO SCHOOL DISTRICTS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A. </w:t>
      </w: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SUBDIVISION- PT/ADEPT</w:t>
      </w:r>
      <w:r w:rsidRPr="00EA5B64">
        <w:tab/>
        <w:t>1,747,818</w:t>
      </w:r>
      <w:r w:rsidRPr="00EA5B64">
        <w:tab/>
        <w:t>1,747,818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SCHOOL DIST</w:t>
      </w:r>
      <w:r w:rsidRPr="00EA5B64">
        <w:tab/>
        <w:t>638,300,683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16,495,528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11,877,867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EMPLOYER CONTRIB-EFA</w:t>
      </w:r>
      <w:r w:rsidRPr="00EA5B64">
        <w:tab/>
        <w:t>482,943,402</w:t>
      </w:r>
      <w:r w:rsidRPr="00EA5B64">
        <w:tab/>
        <w:t>482,943,402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EDUCATION FINANCE ACT</w:t>
      </w:r>
      <w:r w:rsidRPr="00EA5B64">
        <w:tab/>
        <w:t>1,004,394,001</w:t>
      </w:r>
      <w:r w:rsidRPr="00EA5B64">
        <w:tab/>
        <w:t>1,004,394,001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SCHL DIST-NURSE PROG</w:t>
      </w:r>
      <w:r w:rsidRPr="00EA5B64">
        <w:tab/>
        <w:t>471,049</w:t>
      </w:r>
      <w:r w:rsidRPr="00EA5B64">
        <w:tab/>
        <w:t>471,049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LUNCH PROGRAM</w:t>
      </w:r>
      <w:r w:rsidRPr="00EA5B64">
        <w:tab/>
        <w:t>326,039</w:t>
      </w:r>
      <w:r w:rsidRPr="00EA5B64">
        <w:tab/>
        <w:t>326,039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SCHOOL DISTRICTS</w:t>
      </w:r>
      <w:r w:rsidRPr="00EA5B64">
        <w:tab/>
        <w:t>89,839</w:t>
      </w:r>
      <w:r w:rsidRPr="00EA5B64">
        <w:tab/>
        <w:t>89,839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SCHL DIST-PILOT EXT YEAR</w:t>
      </w:r>
      <w:r w:rsidRPr="00EA5B64">
        <w:tab/>
        <w:t>34,146</w:t>
      </w:r>
      <w:r w:rsidRPr="00EA5B64">
        <w:tab/>
        <w:t>34,146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SCHL DIST-RETIREE INS</w:t>
      </w:r>
      <w:r w:rsidRPr="00EA5B64">
        <w:tab/>
        <w:t>77,734,905</w:t>
      </w:r>
      <w:r w:rsidRPr="00EA5B64">
        <w:tab/>
        <w:t>77,734,905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NATIONAL BOARD CERT</w:t>
      </w:r>
      <w:r w:rsidRPr="00EA5B64">
        <w:tab/>
        <w:t>19,231,405</w:t>
      </w:r>
      <w:r w:rsidRPr="00EA5B64">
        <w:tab/>
        <w:t>19,231,405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PHYSICAL EDUC-NURSES</w:t>
      </w:r>
      <w:r w:rsidRPr="00EA5B64">
        <w:tab/>
        <w:t>19,090,667</w:t>
      </w:r>
      <w:r w:rsidRPr="00EA5B64">
        <w:tab/>
        <w:t>19,090,667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GUIDANCE/CAREER SPEC</w:t>
      </w:r>
      <w:r w:rsidRPr="00EA5B64">
        <w:tab/>
        <w:t>21,362,113</w:t>
      </w:r>
      <w:r w:rsidRPr="00EA5B64">
        <w:tab/>
        <w:t>21,362,113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MODERNIZE VOCATION EQUIP</w:t>
      </w:r>
      <w:r>
        <w:tab/>
      </w:r>
      <w:r w:rsidRPr="00EA5B64">
        <w:t>3,736,110</w:t>
      </w:r>
      <w:r w:rsidRPr="00EA5B64">
        <w:tab/>
        <w:t>3,736,110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CONSOLIDATED FUNDS</w:t>
      </w:r>
      <w:r w:rsidRPr="00EA5B64">
        <w:tab/>
        <w:t>21,956,313</w:t>
      </w:r>
      <w:r w:rsidRPr="00EA5B64">
        <w:tab/>
        <w:t>21,956,313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CHILDREN</w:t>
      </w:r>
      <w:r>
        <w:t>’</w:t>
      </w:r>
      <w:r w:rsidRPr="00EA5B64">
        <w:t>S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ENDOWMENT FUND</w:t>
      </w:r>
      <w:r w:rsidRPr="00EA5B64">
        <w:tab/>
        <w:t>10,300,000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2,330,091,885</w:t>
      </w:r>
      <w:r w:rsidRPr="00EA5B64">
        <w:tab/>
        <w:t>1,653,117,807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</w:t>
      </w:r>
      <w:r>
        <w:t>DISTRIB</w:t>
      </w:r>
      <w:r w:rsidRPr="00EA5B64">
        <w:t xml:space="preserve"> TO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SUBDIVISIONS</w:t>
      </w:r>
      <w:r w:rsidRPr="00EA5B64">
        <w:tab/>
        <w:t>2,330,091,885</w:t>
      </w:r>
      <w:r w:rsidRPr="00EA5B64">
        <w:tab/>
        <w:t>1,653,117,807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GOVERNOR</w:t>
      </w:r>
      <w:r>
        <w:t>’</w:t>
      </w:r>
      <w:r w:rsidRPr="00EA5B64">
        <w:t>S WORKFORCE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INITIATIVE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DIST.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SCHOOL DISTRICTS</w:t>
      </w:r>
      <w:r w:rsidRPr="00EA5B64">
        <w:tab/>
        <w:t>127,684</w:t>
      </w:r>
      <w:r w:rsidRPr="00EA5B64">
        <w:tab/>
        <w:t>127,684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127,684</w:t>
      </w:r>
      <w:r w:rsidRPr="00EA5B64">
        <w:tab/>
        <w:t>127,684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GOVERNOR</w:t>
      </w:r>
      <w:r>
        <w:t>’</w:t>
      </w:r>
      <w:r w:rsidRPr="00EA5B64">
        <w:t xml:space="preserve">S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WORKFORCE</w:t>
      </w:r>
      <w:r>
        <w:t xml:space="preserve"> </w:t>
      </w:r>
      <w:r w:rsidRPr="00EA5B64">
        <w:t>INITIATIVE</w:t>
      </w:r>
      <w:r w:rsidRPr="00EA5B64">
        <w:tab/>
        <w:t>127,684</w:t>
      </w:r>
      <w:r w:rsidRPr="00EA5B64">
        <w:tab/>
        <w:t>127,684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SPECIAL ALLOCATIONS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 COUNCIL ON HOLOCAUST</w:t>
      </w:r>
      <w:r w:rsidRPr="00EA5B64">
        <w:tab/>
        <w:t>31,174</w:t>
      </w:r>
      <w:r w:rsidRPr="00EA5B64">
        <w:tab/>
        <w:t>31,174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ARCHIBALD RUTLEDGE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SCHOLARSHIPS</w:t>
      </w:r>
      <w:r w:rsidRPr="00EA5B64">
        <w:tab/>
        <w:t>10,478</w:t>
      </w:r>
      <w:r w:rsidRPr="00EA5B64">
        <w:tab/>
        <w:t>10,478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HANDICAPPED - PROFOUNDLY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MENTALLY</w:t>
      </w:r>
      <w:r w:rsidRPr="00EA5B64">
        <w:tab/>
        <w:t>85,286</w:t>
      </w:r>
      <w:r w:rsidRPr="00EA5B64">
        <w:tab/>
        <w:t>85,286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SC STATE - FELTON LAB</w:t>
      </w:r>
      <w:r w:rsidRPr="00EA5B64">
        <w:tab/>
        <w:t>108,736</w:t>
      </w:r>
      <w:r w:rsidRPr="00EA5B64">
        <w:tab/>
        <w:t>108,736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STUDENT LOAN CORP-CAREER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CHANGERS</w:t>
      </w:r>
      <w:r w:rsidRPr="00EA5B64">
        <w:tab/>
        <w:t>1,065,125</w:t>
      </w:r>
      <w:r w:rsidRPr="00EA5B64">
        <w:tab/>
        <w:t>1,065,125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VOCATIONAL EQUIPMENT (H71)</w:t>
      </w:r>
      <w:r w:rsidRPr="00EA5B64">
        <w:tab/>
        <w:t>39,978</w:t>
      </w:r>
      <w:r w:rsidRPr="00EA5B64">
        <w:tab/>
        <w:t>39,978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ARCHIVES AND HISTORY (H79)</w:t>
      </w:r>
      <w:r w:rsidRPr="00EA5B64">
        <w:tab/>
        <w:t>22,377</w:t>
      </w:r>
      <w:r w:rsidRPr="00EA5B64">
        <w:tab/>
        <w:t>22,377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STATUS OFFENDER (L12)</w:t>
      </w:r>
      <w:r w:rsidRPr="00EA5B64">
        <w:tab/>
        <w:t>346,473</w:t>
      </w:r>
      <w:r w:rsidRPr="00EA5B64">
        <w:tab/>
        <w:t>346,473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1,709,627</w:t>
      </w:r>
      <w:r w:rsidRPr="00EA5B64">
        <w:tab/>
        <w:t>1,709,627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ALLOCATIONS</w:t>
      </w:r>
      <w:r w:rsidRPr="00EA5B64">
        <w:tab/>
        <w:t>1,709,627</w:t>
      </w:r>
      <w:r w:rsidRPr="00EA5B64">
        <w:tab/>
        <w:t>1,709,627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DIRECT AID TO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SCHOOL</w:t>
      </w:r>
      <w:r>
        <w:t xml:space="preserve"> </w:t>
      </w:r>
      <w:r w:rsidRPr="00EA5B64">
        <w:t>DISTRICTS</w:t>
      </w:r>
      <w:r w:rsidRPr="00EA5B64">
        <w:tab/>
        <w:t>2,331,929,196</w:t>
      </w:r>
      <w:r w:rsidRPr="00EA5B64">
        <w:tab/>
        <w:t>1,654,955,118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XIV. GOV. SCHL FOR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ARTS/HUMANITIES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1,403,103</w:t>
      </w:r>
      <w:r w:rsidRPr="00EA5B64">
        <w:tab/>
        <w:t>1,338,103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(49.35)</w:t>
      </w:r>
      <w:r w:rsidRPr="00EA5B64">
        <w:tab/>
        <w:t>(48.60)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1,802,600</w:t>
      </w:r>
      <w:r w:rsidRPr="00EA5B64">
        <w:tab/>
        <w:t>1,733,600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(36.99)</w:t>
      </w:r>
      <w:r w:rsidRPr="00EA5B64">
        <w:tab/>
        <w:t>(35.24)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845,106</w:t>
      </w:r>
      <w:r w:rsidRPr="00EA5B64">
        <w:tab/>
        <w:t>526,835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4,050,809</w:t>
      </w:r>
      <w:r w:rsidRPr="00EA5B64">
        <w:tab/>
        <w:t>3,598,538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(86.34)</w:t>
      </w:r>
      <w:r w:rsidRPr="00EA5B64">
        <w:tab/>
        <w:t>(83.84)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1,172,466</w:t>
      </w:r>
      <w:r w:rsidRPr="00EA5B64">
        <w:tab/>
        <w:t>722,466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FRINGE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1,075,012</w:t>
      </w:r>
      <w:r w:rsidRPr="00EA5B64">
        <w:tab/>
        <w:t>972,512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1,075,012</w:t>
      </w:r>
      <w:r w:rsidRPr="00EA5B64">
        <w:tab/>
        <w:t>972,512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GOVERNOR</w:t>
      </w:r>
      <w:r>
        <w:t>’</w:t>
      </w:r>
      <w:r w:rsidRPr="00EA5B64">
        <w:t>S SCHOOL FOR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THE ARTS AND HUMANITIES</w:t>
      </w:r>
      <w:r w:rsidRPr="00EA5B64">
        <w:tab/>
        <w:t>6,298,287</w:t>
      </w:r>
      <w:r w:rsidRPr="00EA5B64">
        <w:tab/>
        <w:t>5,293,516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(86.34)</w:t>
      </w:r>
      <w:r w:rsidRPr="00EA5B64">
        <w:tab/>
        <w:t>(83.84)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XV. EDUC ACCOUNTABILITY ACT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229,658</w:t>
      </w:r>
      <w:r w:rsidRPr="00EA5B64">
        <w:tab/>
        <w:t>229,658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229,658</w:t>
      </w:r>
      <w:r w:rsidRPr="00EA5B64">
        <w:tab/>
        <w:t>229,658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64,811</w:t>
      </w:r>
      <w:r w:rsidRPr="00EA5B64">
        <w:tab/>
        <w:t>64,811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ASSESSMENT</w:t>
      </w:r>
      <w:r w:rsidRPr="00EA5B64">
        <w:tab/>
        <w:t>4,012,495</w:t>
      </w:r>
      <w:r w:rsidRPr="00EA5B64">
        <w:tab/>
        <w:t>4,012,495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FORMATIVE ASSESSMENT</w:t>
      </w:r>
      <w:r w:rsidRPr="00EA5B64">
        <w:tab/>
        <w:t>3,096,281</w:t>
      </w:r>
      <w:r w:rsidRPr="00EA5B64">
        <w:tab/>
        <w:t>3,096,281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7,108,776</w:t>
      </w:r>
      <w:r w:rsidRPr="00EA5B64">
        <w:tab/>
        <w:t>7,108,776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EDUCATION ACCT ACT</w:t>
      </w:r>
      <w:r w:rsidRPr="00EA5B64">
        <w:tab/>
        <w:t>7,403,245</w:t>
      </w:r>
      <w:r w:rsidRPr="00EA5B64">
        <w:tab/>
        <w:t>7,403,245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XVI. FIRST STEPS TO SCHOOL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READINESS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645,828</w:t>
      </w:r>
      <w:r w:rsidRPr="00EA5B64">
        <w:tab/>
        <w:t>348,005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74,336</w:t>
      </w:r>
      <w:r w:rsidRPr="00EA5B64">
        <w:tab/>
        <w:t>74,336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720,164</w:t>
      </w:r>
      <w:r w:rsidRPr="00EA5B64">
        <w:tab/>
        <w:t>422,341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296,400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 FIRST STEPS</w:t>
      </w:r>
      <w:r w:rsidRPr="00EA5B64">
        <w:tab/>
        <w:t>14,549,603</w:t>
      </w:r>
      <w:r w:rsidRPr="00EA5B64">
        <w:tab/>
        <w:t>11,549,603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14,549,603</w:t>
      </w:r>
      <w:r w:rsidRPr="00EA5B64">
        <w:tab/>
        <w:t>11,549,603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FIRST STEPS TO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SCHOOL</w:t>
      </w:r>
      <w:r>
        <w:t xml:space="preserve"> </w:t>
      </w:r>
      <w:r w:rsidRPr="00EA5B64">
        <w:t>READINESS</w:t>
      </w:r>
      <w:r w:rsidRPr="00EA5B64">
        <w:tab/>
        <w:t>15,566,167</w:t>
      </w:r>
      <w:r w:rsidRPr="00EA5B64">
        <w:tab/>
        <w:t>11,971,944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XVII.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STATE EMPLOYER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11,922,651</w:t>
      </w:r>
      <w:r w:rsidRPr="00EA5B64">
        <w:tab/>
        <w:t>6,819,834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11,922,651</w:t>
      </w:r>
      <w:r w:rsidRPr="00EA5B64">
        <w:tab/>
        <w:t>6,819,834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11,922,651</w:t>
      </w:r>
      <w:r w:rsidRPr="00EA5B64">
        <w:tab/>
        <w:t>6,819,834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DEPARTMENT OF EDUCATION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3,098,024,116</w:t>
      </w:r>
      <w:r w:rsidRPr="00EA5B64">
        <w:tab/>
        <w:t>1,831,503,698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(1,179.28)</w:t>
      </w:r>
      <w:r w:rsidRPr="00EA5B64">
        <w:tab/>
        <w:t>(883.23)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44"/>
          <w:headerReference w:type="default" r:id="rId4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2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H66-</w:t>
      </w:r>
      <w:r w:rsidRPr="00EA5B64">
        <w:t>LOTTERY EXPENDITURE ACCOUNT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3A6E93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LOTTERY EXPENDITURE ACCOUNT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LOTTERY EXPENDITURES</w:t>
      </w:r>
      <w:r w:rsidRPr="00EA5B64">
        <w:tab/>
        <w:t>247,316,300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UNCLAIMED PRIZES</w:t>
      </w:r>
      <w:r w:rsidRPr="00EA5B64">
        <w:tab/>
        <w:t>8,400,000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255,716,300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LOTTERY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EXPENDITURE</w:t>
      </w:r>
      <w:r>
        <w:t xml:space="preserve"> </w:t>
      </w:r>
      <w:r w:rsidRPr="00EA5B64">
        <w:t>ACCOUNT</w:t>
      </w:r>
      <w:r w:rsidRPr="00EA5B64">
        <w:tab/>
        <w:t>255,716,300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LOTTERY EXPEND ACCOUNT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255,716,300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46"/>
          <w:headerReference w:type="default" r:id="rId4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3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H71-</w:t>
      </w:r>
      <w:r w:rsidRPr="00EA5B64">
        <w:t>WIL LOU GRAY OPPORTUNITY SCHOOL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SUPERINTENDENT</w:t>
      </w:r>
      <w:r w:rsidRPr="00EA5B64">
        <w:tab/>
        <w:t>73,897</w:t>
      </w:r>
      <w:r w:rsidRPr="00EA5B64">
        <w:tab/>
        <w:t>73,897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149,263</w:t>
      </w:r>
      <w:r w:rsidRPr="00EA5B64">
        <w:tab/>
        <w:t>149,263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4,085</w:t>
      </w:r>
      <w:r w:rsidRPr="00EA5B64">
        <w:tab/>
        <w:t>4,085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227,245</w:t>
      </w:r>
      <w:r w:rsidRPr="00EA5B64">
        <w:tab/>
        <w:t>227,245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24,419</w:t>
      </w:r>
      <w:r w:rsidRPr="00EA5B64">
        <w:tab/>
        <w:t>24,419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251,664</w:t>
      </w:r>
      <w:r w:rsidRPr="00EA5B64">
        <w:tab/>
        <w:t>251,664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EDUCATIONAL 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ACADEMIC 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272,109</w:t>
      </w:r>
      <w:r w:rsidRPr="00EA5B64">
        <w:tab/>
        <w:t>234,273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(10.54)</w:t>
      </w:r>
      <w:r w:rsidRPr="00EA5B64">
        <w:tab/>
        <w:t>(10.27)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619,411</w:t>
      </w:r>
      <w:r w:rsidRPr="00EA5B64">
        <w:tab/>
        <w:t>182,037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(12.80)</w:t>
      </w:r>
      <w:r w:rsidRPr="00EA5B64">
        <w:tab/>
        <w:t>(7.28)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TEMP GRANTS EMPLOYEE</w:t>
      </w:r>
      <w:r w:rsidRPr="00EA5B64">
        <w:tab/>
        <w:t>45,000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13,770</w:t>
      </w:r>
      <w:r w:rsidRPr="00EA5B64">
        <w:tab/>
        <w:t>13,770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950,290</w:t>
      </w:r>
      <w:r w:rsidRPr="00EA5B64">
        <w:tab/>
        <w:t>430,080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(23.34)</w:t>
      </w:r>
      <w:r w:rsidRPr="00EA5B64">
        <w:tab/>
        <w:t>(17.55)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338,610</w:t>
      </w:r>
      <w:r w:rsidRPr="00EA5B64">
        <w:tab/>
        <w:t>33,589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ACADEMIC PROGRAM</w:t>
      </w:r>
      <w:r w:rsidRPr="00EA5B64">
        <w:tab/>
        <w:t>1,288,900</w:t>
      </w:r>
      <w:r w:rsidRPr="00EA5B64">
        <w:tab/>
        <w:t>463,669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(23.34)</w:t>
      </w:r>
      <w:r w:rsidRPr="00EA5B64">
        <w:tab/>
        <w:t>(17.55)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VOCATIONAL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102,369</w:t>
      </w:r>
      <w:r w:rsidRPr="00EA5B64">
        <w:tab/>
        <w:t>51,854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(4.04)</w:t>
      </w:r>
      <w:r w:rsidRPr="00EA5B64">
        <w:tab/>
        <w:t>(2.31)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102,369</w:t>
      </w:r>
      <w:r w:rsidRPr="00EA5B64">
        <w:tab/>
        <w:t>51,854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(4.04)</w:t>
      </w:r>
      <w:r w:rsidRPr="00EA5B64">
        <w:tab/>
        <w:t>(2.31)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2,040</w:t>
      </w:r>
      <w:r w:rsidRPr="00EA5B64">
        <w:tab/>
        <w:t>2,040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VOCATIONAL EDUCATION</w:t>
      </w:r>
      <w:r w:rsidRPr="00EA5B64">
        <w:tab/>
        <w:t>104,409</w:t>
      </w:r>
      <w:r w:rsidRPr="00EA5B64">
        <w:tab/>
        <w:t>53,894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(4.04)</w:t>
      </w:r>
      <w:r w:rsidRPr="00EA5B64">
        <w:tab/>
        <w:t>(2.31)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LIBRARY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60,441</w:t>
      </w:r>
      <w:r w:rsidRPr="00EA5B64">
        <w:tab/>
        <w:t>28,436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(.81)</w:t>
      </w:r>
      <w:r w:rsidRPr="00EA5B64">
        <w:tab/>
        <w:t>(.61)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60,441</w:t>
      </w:r>
      <w:r w:rsidRPr="00EA5B64">
        <w:tab/>
        <w:t>28,436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(.81)</w:t>
      </w:r>
      <w:r w:rsidRPr="00EA5B64">
        <w:tab/>
        <w:t>(.61)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2,837</w:t>
      </w:r>
      <w:r w:rsidRPr="00EA5B64">
        <w:tab/>
        <w:t>2,837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LIBRARY</w:t>
      </w:r>
      <w:r w:rsidRPr="00EA5B64">
        <w:tab/>
        <w:t>63,278</w:t>
      </w:r>
      <w:r w:rsidRPr="00EA5B64">
        <w:tab/>
        <w:t>31,273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(.81)</w:t>
      </w:r>
      <w:r w:rsidRPr="00EA5B64">
        <w:tab/>
        <w:t>(.61)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EDUCATIONAL PROGRAM</w:t>
      </w:r>
      <w:r w:rsidRPr="00EA5B64">
        <w:tab/>
        <w:t>1,456,587</w:t>
      </w:r>
      <w:r w:rsidRPr="00EA5B64">
        <w:tab/>
        <w:t>548,836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(28.19)</w:t>
      </w:r>
      <w:r w:rsidRPr="00EA5B64">
        <w:tab/>
        <w:t>(20.47)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STUDENT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336,912</w:t>
      </w:r>
      <w:r w:rsidRPr="00EA5B64">
        <w:tab/>
        <w:t>336,912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(15.39)</w:t>
      </w:r>
      <w:r w:rsidRPr="00EA5B64">
        <w:tab/>
        <w:t>(15.39)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15,000</w:t>
      </w:r>
      <w:r w:rsidRPr="00EA5B64">
        <w:tab/>
        <w:t>15,000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351,912</w:t>
      </w:r>
      <w:r w:rsidRPr="00EA5B64">
        <w:tab/>
        <w:t>351,912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(15.39)</w:t>
      </w:r>
      <w:r w:rsidRPr="00EA5B64">
        <w:tab/>
        <w:t>(15.39)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33,000</w:t>
      </w:r>
      <w:r w:rsidRPr="00EA5B64">
        <w:tab/>
        <w:t>25,000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STUDENT SERVICES</w:t>
      </w:r>
      <w:r w:rsidRPr="00EA5B64">
        <w:tab/>
        <w:t>384,912</w:t>
      </w:r>
      <w:r w:rsidRPr="00EA5B64">
        <w:tab/>
        <w:t>376,912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(15.39)</w:t>
      </w:r>
      <w:r w:rsidRPr="00EA5B64">
        <w:tab/>
        <w:t>(15.39)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SUPPORT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445,128</w:t>
      </w:r>
      <w:r w:rsidRPr="00EA5B64">
        <w:tab/>
        <w:t>387,128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(16.61)</w:t>
      </w:r>
      <w:r w:rsidRPr="00EA5B64">
        <w:tab/>
        <w:t>(13.84)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460,128</w:t>
      </w:r>
      <w:r w:rsidRPr="00EA5B64">
        <w:tab/>
        <w:t>387,128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(16.61)</w:t>
      </w:r>
      <w:r w:rsidRPr="00EA5B64">
        <w:tab/>
        <w:t>(13.84)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847,797</w:t>
      </w:r>
      <w:r w:rsidRPr="00EA5B64">
        <w:tab/>
        <w:t>371,297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SUPPORT SERVICES</w:t>
      </w:r>
      <w:r w:rsidRPr="00EA5B64">
        <w:tab/>
        <w:t>1,307,925</w:t>
      </w:r>
      <w:r w:rsidRPr="00EA5B64">
        <w:tab/>
        <w:t>758,425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(16.61)</w:t>
      </w:r>
      <w:r w:rsidRPr="00EA5B64">
        <w:tab/>
        <w:t>(13.84)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790,176</w:t>
      </w:r>
      <w:r w:rsidRPr="00EA5B64">
        <w:tab/>
        <w:t>584,812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790,176</w:t>
      </w:r>
      <w:r w:rsidRPr="00EA5B64">
        <w:tab/>
        <w:t>584,812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 w:rsidRPr="00476765">
        <w:rPr>
          <w:vertAlign w:val="superscript"/>
        </w:rPr>
        <w:tab/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790,176</w:t>
      </w:r>
      <w:r w:rsidRPr="00EA5B64">
        <w:tab/>
        <w:t>584,812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WIL LOU GRAY OPPOR SCHOOL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4,191,264</w:t>
      </w:r>
      <w:r w:rsidRPr="00EA5B64">
        <w:tab/>
        <w:t>2,520,649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(64.19)</w:t>
      </w:r>
      <w:r w:rsidRPr="00EA5B64">
        <w:tab/>
        <w:t>(53.70)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A244B4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48"/>
          <w:headerReference w:type="default" r:id="rId49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4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H75-</w:t>
      </w:r>
      <w:r w:rsidRPr="00EA5B64">
        <w:t>SCHOOL FOR THE DEAF AND THE BLIND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975DF4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PRESIDENT</w:t>
      </w:r>
      <w:r w:rsidRPr="00EA5B64">
        <w:tab/>
        <w:t>115,000</w:t>
      </w:r>
      <w:r w:rsidRPr="00EA5B64">
        <w:tab/>
        <w:t>115,000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1,670,456</w:t>
      </w:r>
      <w:r w:rsidRPr="00EA5B64">
        <w:tab/>
        <w:t>1,513,595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(29.00)</w:t>
      </w:r>
      <w:r w:rsidRPr="00EA5B64">
        <w:tab/>
        <w:t>(26.00)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73,129</w:t>
      </w:r>
      <w:r w:rsidRPr="00EA5B64">
        <w:tab/>
        <w:t>21,042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280,000</w:t>
      </w:r>
      <w:r w:rsidRPr="00EA5B64">
        <w:tab/>
        <w:t>30,000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2,138,585</w:t>
      </w:r>
      <w:r w:rsidRPr="00EA5B64">
        <w:tab/>
        <w:t>1,679,637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(31.00)</w:t>
      </w:r>
      <w:r w:rsidRPr="00EA5B64">
        <w:tab/>
        <w:t>(27.30)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714,704</w:t>
      </w:r>
      <w:r w:rsidRPr="00EA5B64">
        <w:tab/>
        <w:t>201,039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 ASSOCIATION FOR THE DEAF</w:t>
      </w:r>
      <w:r w:rsidRPr="00EA5B64">
        <w:tab/>
        <w:t>138,256</w:t>
      </w:r>
      <w:r w:rsidRPr="00EA5B64">
        <w:tab/>
        <w:t>138,256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138,256</w:t>
      </w:r>
      <w:r w:rsidRPr="00EA5B64">
        <w:tab/>
        <w:t>138,256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DEBT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PRINCIPAL</w:t>
      </w:r>
      <w:r w:rsidRPr="00EA5B64">
        <w:tab/>
        <w:t>110,000</w:t>
      </w:r>
      <w:r w:rsidRPr="00EA5B64">
        <w:tab/>
        <w:t>110,000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INTEREST</w:t>
      </w:r>
      <w:r w:rsidRPr="00EA5B64">
        <w:tab/>
        <w:t>10,855</w:t>
      </w:r>
      <w:r w:rsidRPr="00EA5B64">
        <w:tab/>
        <w:t>10,855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DEBT SERVICE</w:t>
      </w:r>
      <w:r w:rsidRPr="00EA5B64">
        <w:tab/>
        <w:t>120,855</w:t>
      </w:r>
      <w:r w:rsidRPr="00EA5B64">
        <w:tab/>
        <w:t>120,855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3,112,400</w:t>
      </w:r>
      <w:r w:rsidRPr="00EA5B64">
        <w:tab/>
        <w:t>2,139,787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(31.00)</w:t>
      </w:r>
      <w:r w:rsidRPr="00EA5B64">
        <w:tab/>
        <w:t>(27.30)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vertAlign w:val="superscript"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DEAF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316,204</w:t>
      </w:r>
      <w:r w:rsidRPr="00EA5B64">
        <w:tab/>
        <w:t>235,106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(12.00)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UNCLASSIFIED POSITIONS</w:t>
      </w:r>
      <w:r w:rsidRPr="00EA5B64">
        <w:tab/>
        <w:t>1,010,277</w:t>
      </w:r>
      <w:r w:rsidRPr="00EA5B64">
        <w:tab/>
        <w:t>261,167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  <w:r w:rsidRPr="00EA5B64">
        <w:tab/>
        <w:t>(5.40)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107,773</w:t>
      </w:r>
      <w:r w:rsidRPr="00EA5B64">
        <w:tab/>
        <w:t>107,773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1,434,254</w:t>
      </w:r>
      <w:r w:rsidRPr="00EA5B64">
        <w:tab/>
        <w:t>604,046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(32.00)</w:t>
      </w:r>
      <w:r w:rsidRPr="00EA5B64">
        <w:tab/>
        <w:t>(17.40)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100,451</w:t>
      </w:r>
      <w:r w:rsidRPr="00EA5B64">
        <w:tab/>
        <w:t>2,010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DEAF EDUCATION</w:t>
      </w:r>
      <w:r w:rsidRPr="00EA5B64">
        <w:tab/>
        <w:t>1,534,705</w:t>
      </w:r>
      <w:r w:rsidRPr="00EA5B64">
        <w:tab/>
        <w:t>606,056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(32.00)</w:t>
      </w:r>
      <w:r w:rsidRPr="00EA5B64">
        <w:tab/>
        <w:t>(17.40)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BLIND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149,579</w:t>
      </w:r>
      <w:r w:rsidRPr="00EA5B64">
        <w:tab/>
        <w:t>87,988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(5.79)</w:t>
      </w:r>
      <w:r w:rsidRPr="00EA5B64">
        <w:tab/>
        <w:t>(5.79)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646,264</w:t>
      </w:r>
      <w:r w:rsidRPr="00EA5B64">
        <w:tab/>
        <w:t>131,158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(3.30)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115,000</w:t>
      </w:r>
      <w:r w:rsidRPr="00EA5B64">
        <w:tab/>
        <w:t>115,000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910,843</w:t>
      </w:r>
      <w:r w:rsidRPr="00EA5B64">
        <w:tab/>
        <w:t>334,146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(19.79)</w:t>
      </w:r>
      <w:r w:rsidRPr="00EA5B64">
        <w:tab/>
        <w:t>(9.09)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33,512</w:t>
      </w:r>
      <w:r w:rsidRPr="00EA5B64">
        <w:tab/>
        <w:t>19,428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OTHER STATE AGENCIES</w:t>
      </w:r>
      <w:r w:rsidRPr="00EA5B64">
        <w:tab/>
        <w:t>50,000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50,000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BLIND EDUCATION</w:t>
      </w:r>
      <w:r w:rsidRPr="00EA5B64">
        <w:tab/>
        <w:t>994,355</w:t>
      </w:r>
      <w:r w:rsidRPr="00EA5B64">
        <w:tab/>
        <w:t>403,574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(19.79)</w:t>
      </w:r>
      <w:r w:rsidRPr="00EA5B64">
        <w:tab/>
        <w:t>(9.09)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MULTIHANDICAPPED EDUC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405,638</w:t>
      </w:r>
      <w:r w:rsidRPr="00EA5B64">
        <w:tab/>
        <w:t>405,638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(26.00)</w:t>
      </w:r>
      <w:r w:rsidRPr="00EA5B64">
        <w:tab/>
        <w:t>(26.00)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1,026,297</w:t>
      </w:r>
      <w:r w:rsidRPr="00EA5B64">
        <w:tab/>
        <w:t>209,593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(23.00)</w:t>
      </w:r>
      <w:r w:rsidRPr="00EA5B64">
        <w:tab/>
        <w:t>(6.90)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346,369</w:t>
      </w:r>
      <w:r w:rsidRPr="00EA5B64">
        <w:tab/>
        <w:t>96,369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1,778,304</w:t>
      </w:r>
      <w:r w:rsidRPr="00EA5B64">
        <w:tab/>
        <w:t>711,600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(49.00)</w:t>
      </w:r>
      <w:r w:rsidRPr="00EA5B64">
        <w:tab/>
        <w:t>(32.90)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49,471</w:t>
      </w:r>
      <w:r w:rsidRPr="00EA5B64">
        <w:tab/>
        <w:t>32,761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MULTIHANDICAPPED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EDUCATION</w:t>
      </w:r>
      <w:r w:rsidRPr="00EA5B64">
        <w:tab/>
        <w:t>1,827,775</w:t>
      </w:r>
      <w:r w:rsidRPr="00EA5B64">
        <w:tab/>
        <w:t>744,361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(49.00)</w:t>
      </w:r>
      <w:r w:rsidRPr="00EA5B64">
        <w:tab/>
        <w:t>(32.90)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EDUCATION</w:t>
      </w:r>
      <w:r w:rsidRPr="00EA5B64">
        <w:tab/>
        <w:t>4,356,835</w:t>
      </w:r>
      <w:r w:rsidRPr="00EA5B64">
        <w:tab/>
        <w:t>1,753,991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(100.79)</w:t>
      </w:r>
      <w:r w:rsidRPr="00EA5B64">
        <w:tab/>
        <w:t>(59.39)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STUDENT SUPPORT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1,335,142</w:t>
      </w:r>
      <w:r w:rsidRPr="00EA5B64">
        <w:tab/>
        <w:t>746,234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(31.00)</w:t>
      </w:r>
      <w:r w:rsidRPr="00EA5B64">
        <w:tab/>
        <w:t>(15.00)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1,978,186</w:t>
      </w:r>
      <w:r w:rsidRPr="00EA5B64">
        <w:tab/>
        <w:t>358,250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(45.00)</w:t>
      </w:r>
      <w:r w:rsidRPr="00EA5B64">
        <w:tab/>
        <w:t>(14.58)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428,028</w:t>
      </w:r>
      <w:r w:rsidRPr="00EA5B64">
        <w:tab/>
        <w:t>71,348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3,741,356</w:t>
      </w:r>
      <w:r w:rsidRPr="00EA5B64">
        <w:tab/>
        <w:t>1,175,832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(76.00)</w:t>
      </w:r>
      <w:r w:rsidRPr="00EA5B64">
        <w:tab/>
        <w:t>(29.58)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1,379,257</w:t>
      </w:r>
      <w:r w:rsidRPr="00EA5B64">
        <w:tab/>
        <w:t>97,463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15,000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15,000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STUDENT SUPPORT SRVCS</w:t>
      </w:r>
      <w:r w:rsidRPr="00EA5B64">
        <w:tab/>
        <w:t>5,135,613</w:t>
      </w:r>
      <w:r w:rsidRPr="00EA5B64">
        <w:tab/>
        <w:t>1,273,295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(76.00)</w:t>
      </w:r>
      <w:r w:rsidRPr="00EA5B64">
        <w:tab/>
        <w:t>(29.58)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RESIDENTIAL LIFE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1,651,657</w:t>
      </w:r>
      <w:r w:rsidRPr="00EA5B64">
        <w:tab/>
        <w:t>1,651,657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(86.00)</w:t>
      </w:r>
      <w:r w:rsidRPr="00EA5B64">
        <w:tab/>
        <w:t>(86.00)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186,055</w:t>
      </w:r>
      <w:r w:rsidRPr="00EA5B64">
        <w:tab/>
        <w:t>56,420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260,000</w:t>
      </w:r>
      <w:r w:rsidRPr="00EA5B64">
        <w:tab/>
        <w:t>10,000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2,097,712</w:t>
      </w:r>
      <w:r w:rsidRPr="00EA5B64">
        <w:tab/>
        <w:t>1,718,077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(90.00)</w:t>
      </w:r>
      <w:r w:rsidRPr="00EA5B64">
        <w:tab/>
        <w:t>(87.00)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104,602</w:t>
      </w:r>
      <w:r w:rsidRPr="00EA5B64">
        <w:tab/>
        <w:t>104,102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RESIDENTIAL LIFE</w:t>
      </w:r>
      <w:r w:rsidRPr="00EA5B64">
        <w:tab/>
        <w:t>2,202,314</w:t>
      </w:r>
      <w:r w:rsidRPr="00EA5B64">
        <w:tab/>
        <w:t>1,822,179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(90.00)</w:t>
      </w:r>
      <w:r w:rsidRPr="00EA5B64">
        <w:tab/>
        <w:t>(87.00)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V. OUTREACH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2,184,413</w:t>
      </w:r>
      <w:r w:rsidRPr="00EA5B64">
        <w:tab/>
        <w:t>295,286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(21.06)</w:t>
      </w:r>
      <w:r w:rsidRPr="00EA5B64">
        <w:tab/>
        <w:t>(7.49)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1,231,135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(33.38)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622,959</w:t>
      </w:r>
      <w:r w:rsidRPr="00EA5B64">
        <w:tab/>
        <w:t>2,000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4,038,507</w:t>
      </w:r>
      <w:r w:rsidRPr="00EA5B64">
        <w:tab/>
        <w:t>297,286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(54.44)</w:t>
      </w:r>
      <w:r w:rsidRPr="00EA5B64">
        <w:tab/>
        <w:t>(7.49)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1,362,417</w:t>
      </w:r>
      <w:r w:rsidRPr="00EA5B64">
        <w:tab/>
        <w:t>119,334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EARLY INTERVENTION</w:t>
      </w:r>
      <w:r w:rsidRPr="00EA5B64">
        <w:tab/>
        <w:t>1,067,112</w:t>
      </w:r>
      <w:r w:rsidRPr="00EA5B64">
        <w:tab/>
        <w:t>567,112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1,067,112</w:t>
      </w:r>
      <w:r w:rsidRPr="00EA5B64">
        <w:tab/>
        <w:t>567,112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OUTREACH SERVICES</w:t>
      </w:r>
      <w:r w:rsidRPr="00EA5B64">
        <w:tab/>
        <w:t>6,468,036</w:t>
      </w:r>
      <w:r w:rsidRPr="00EA5B64">
        <w:tab/>
        <w:t>983,732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(54.44)</w:t>
      </w:r>
      <w:r w:rsidRPr="00EA5B64">
        <w:tab/>
        <w:t>(7.49)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vertAlign w:val="superscript"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VI. PHYSICAL SUPPORT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544,081</w:t>
      </w:r>
      <w:r w:rsidRPr="00EA5B64">
        <w:tab/>
        <w:t>413,709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(36.00)</w:t>
      </w:r>
      <w:r w:rsidRPr="00EA5B64">
        <w:tab/>
        <w:t>(30.00)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112,194</w:t>
      </w:r>
      <w:r w:rsidRPr="00EA5B64">
        <w:tab/>
        <w:t>112,194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656,275</w:t>
      </w:r>
      <w:r w:rsidRPr="00EA5B64">
        <w:tab/>
        <w:t>525,903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(36.00)</w:t>
      </w:r>
      <w:r w:rsidRPr="00EA5B64">
        <w:tab/>
        <w:t>(30.00)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2,648,591</w:t>
      </w:r>
      <w:r w:rsidRPr="00EA5B64">
        <w:tab/>
        <w:t>568,115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PHYSICAL SUPPORT</w:t>
      </w:r>
      <w:r w:rsidRPr="00EA5B64">
        <w:tab/>
        <w:t>3,304,866</w:t>
      </w:r>
      <w:r w:rsidRPr="00EA5B64">
        <w:tab/>
        <w:t>1,094,018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(36.00)</w:t>
      </w:r>
      <w:r w:rsidRPr="00EA5B64">
        <w:tab/>
        <w:t>(30.00)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vertAlign w:val="superscript"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4,786,073</w:t>
      </w:r>
      <w:r w:rsidRPr="00EA5B64">
        <w:tab/>
        <w:t>2,302,839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4,786,073</w:t>
      </w:r>
      <w:r w:rsidRPr="00EA5B64">
        <w:tab/>
        <w:t>2,302,839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4,786,073</w:t>
      </w:r>
      <w:r w:rsidRPr="00EA5B64">
        <w:tab/>
        <w:t>2,302,839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 xml:space="preserve">SCHOOL FOR THE DEAF 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AND THE</w:t>
      </w:r>
      <w:r>
        <w:t xml:space="preserve"> </w:t>
      </w:r>
      <w:r w:rsidRPr="00EA5B64">
        <w:t>BLIND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29,366,137</w:t>
      </w:r>
      <w:r w:rsidRPr="00EA5B64">
        <w:tab/>
        <w:t>11,369,841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(388.23)</w:t>
      </w:r>
      <w:r w:rsidRPr="00EA5B64">
        <w:tab/>
        <w:t>(240.76)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5B0828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50"/>
          <w:headerReference w:type="default" r:id="rId51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5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L12-</w:t>
      </w:r>
      <w:r w:rsidRPr="00EA5B64">
        <w:t>JOHN DE LA HOWE SCHOOL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SUPERINTENDENT</w:t>
      </w:r>
      <w:r w:rsidRPr="00EA5B64">
        <w:tab/>
        <w:t>79,200</w:t>
      </w:r>
      <w:r w:rsidRPr="00EA5B64">
        <w:tab/>
        <w:t>79,200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47,516</w:t>
      </w:r>
      <w:r w:rsidRPr="00EA5B64">
        <w:tab/>
        <w:t>47,516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</w:t>
      </w:r>
      <w:r w:rsidRPr="00EA5B64">
        <w:tab/>
        <w:t>1,952</w:t>
      </w:r>
      <w:r w:rsidRPr="00EA5B64">
        <w:tab/>
        <w:t>1,952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128,668</w:t>
      </w:r>
      <w:r w:rsidRPr="00EA5B64">
        <w:tab/>
        <w:t>128,668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  <w:r w:rsidRPr="00EA5B64">
        <w:tab/>
        <w:t>(7.00)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9,600</w:t>
      </w:r>
      <w:r w:rsidRPr="00EA5B64">
        <w:tab/>
        <w:t>9,600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138,268</w:t>
      </w:r>
      <w:r w:rsidRPr="00EA5B64">
        <w:tab/>
        <w:t>138,268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vertAlign w:val="superscript"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84,028</w:t>
      </w:r>
      <w:r w:rsidRPr="00EA5B64">
        <w:tab/>
        <w:t>49,691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(3.35)</w:t>
      </w:r>
      <w:r w:rsidRPr="00EA5B64">
        <w:tab/>
        <w:t>(1.90)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405,303</w:t>
      </w:r>
      <w:r w:rsidRPr="00EA5B64">
        <w:tab/>
        <w:t>203,849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(15.35)</w:t>
      </w:r>
      <w:r w:rsidRPr="00EA5B64">
        <w:tab/>
        <w:t>(11.30)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53,000</w:t>
      </w:r>
      <w:r w:rsidRPr="00EA5B64">
        <w:tab/>
        <w:t>53,000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542,331</w:t>
      </w:r>
      <w:r w:rsidRPr="00EA5B64">
        <w:tab/>
        <w:t>306,540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(18.70)</w:t>
      </w:r>
      <w:r w:rsidRPr="00EA5B64">
        <w:tab/>
        <w:t>(13.20)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24,758</w:t>
      </w:r>
      <w:r w:rsidRPr="00EA5B64">
        <w:tab/>
        <w:t>5,076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EDUCATION</w:t>
      </w:r>
      <w:r w:rsidRPr="00EA5B64">
        <w:tab/>
        <w:t>567,089</w:t>
      </w:r>
      <w:r w:rsidRPr="00EA5B64">
        <w:tab/>
        <w:t>311,616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(18.70)</w:t>
      </w:r>
      <w:r w:rsidRPr="00EA5B64">
        <w:tab/>
        <w:t>(13.20)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III. CHILDREN</w:t>
      </w:r>
      <w:r>
        <w:t>’</w:t>
      </w:r>
      <w:r w:rsidRPr="00EA5B64">
        <w:t>S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RESIDENTIAL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811,858</w:t>
      </w:r>
      <w:r w:rsidRPr="00EA5B64">
        <w:tab/>
        <w:t>664,130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(55.09)</w:t>
      </w:r>
      <w:r w:rsidRPr="00EA5B64">
        <w:tab/>
        <w:t>(45.34)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1,064</w:t>
      </w:r>
      <w:r w:rsidRPr="00EA5B64">
        <w:tab/>
        <w:t>1,064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812,922</w:t>
      </w:r>
      <w:r w:rsidRPr="00EA5B64">
        <w:tab/>
        <w:t>665,194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(55.09)</w:t>
      </w:r>
      <w:r w:rsidRPr="00EA5B64">
        <w:tab/>
        <w:t>(45.34)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539,299</w:t>
      </w:r>
      <w:r w:rsidRPr="00EA5B64">
        <w:tab/>
        <w:t>91,094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2,000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2,000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RESIDENTIAL SERVICES</w:t>
      </w:r>
      <w:r w:rsidRPr="00EA5B64">
        <w:tab/>
        <w:t>1,354,221</w:t>
      </w:r>
      <w:r w:rsidRPr="00EA5B64">
        <w:tab/>
        <w:t>756,288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(55.09)</w:t>
      </w:r>
      <w:r w:rsidRPr="00EA5B64">
        <w:tab/>
        <w:t>(45.34)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 w:rsidRPr="00476765">
        <w:rPr>
          <w:vertAlign w:val="superscript"/>
        </w:rPr>
        <w:tab/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BEHAVIORAL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282,722</w:t>
      </w:r>
      <w:r w:rsidRPr="00EA5B64">
        <w:tab/>
        <w:t>222,008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(13.22)</w:t>
      </w:r>
      <w:r w:rsidRPr="00EA5B64">
        <w:tab/>
        <w:t>(11.72)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282,722</w:t>
      </w:r>
      <w:r w:rsidRPr="00EA5B64">
        <w:tab/>
        <w:t>222,008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(13.22)</w:t>
      </w:r>
      <w:r w:rsidRPr="00EA5B64">
        <w:tab/>
        <w:t>(11.72)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89,641</w:t>
      </w:r>
      <w:r w:rsidRPr="00EA5B64">
        <w:tab/>
        <w:t>19,641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BEHAVIORAL HEALTH</w:t>
      </w:r>
      <w:r w:rsidRPr="00EA5B64">
        <w:tab/>
        <w:t>372,363</w:t>
      </w:r>
      <w:r w:rsidRPr="00EA5B64">
        <w:tab/>
        <w:t>241,649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(13.22)</w:t>
      </w:r>
      <w:r w:rsidRPr="00EA5B64">
        <w:tab/>
        <w:t>(11.72)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EXPERIMENTAL LEARNING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168,638</w:t>
      </w:r>
      <w:r w:rsidRPr="00EA5B64">
        <w:tab/>
        <w:t>168,638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  <w:r w:rsidRPr="00EA5B64">
        <w:tab/>
        <w:t>(7.00)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168,638</w:t>
      </w:r>
      <w:r w:rsidRPr="00EA5B64">
        <w:tab/>
        <w:t>168,638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  <w:r w:rsidRPr="00EA5B64">
        <w:tab/>
        <w:t>(7.00)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10,000</w:t>
      </w:r>
      <w:r w:rsidRPr="00EA5B64">
        <w:tab/>
        <w:t>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EXPERIMENTAL LEARNING</w:t>
      </w:r>
      <w:r w:rsidRPr="00EA5B64">
        <w:tab/>
        <w:t>178,638</w:t>
      </w:r>
      <w:r w:rsidRPr="00EA5B64">
        <w:tab/>
        <w:t>173,638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D. WILDERNESS CAMP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176,456</w:t>
      </w:r>
      <w:r w:rsidRPr="00EA5B64">
        <w:tab/>
        <w:t>176,456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(10.50)</w:t>
      </w:r>
      <w:r w:rsidRPr="00EA5B64">
        <w:tab/>
        <w:t>(10.50)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176,456</w:t>
      </w:r>
      <w:r w:rsidRPr="00EA5B64">
        <w:tab/>
        <w:t>176,456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(10.50)</w:t>
      </w:r>
      <w:r w:rsidRPr="00EA5B64">
        <w:tab/>
        <w:t>(10.50)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63,700</w:t>
      </w:r>
      <w:r w:rsidRPr="00EA5B64">
        <w:tab/>
        <w:t>63,700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WILDERNESS CAMP</w:t>
      </w:r>
      <w:r w:rsidRPr="00EA5B64">
        <w:tab/>
        <w:t>240,156</w:t>
      </w:r>
      <w:r w:rsidRPr="00EA5B64">
        <w:tab/>
        <w:t>240,156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(10.50)</w:t>
      </w:r>
      <w:r w:rsidRPr="00EA5B64">
        <w:tab/>
        <w:t>(10.50)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CHILDREN</w:t>
      </w:r>
      <w:r>
        <w:t>’</w:t>
      </w:r>
      <w:r w:rsidRPr="00EA5B64">
        <w:t>S SERVICES</w:t>
      </w:r>
      <w:r w:rsidRPr="00EA5B64">
        <w:tab/>
        <w:t>2,145,378</w:t>
      </w:r>
      <w:r w:rsidRPr="00EA5B64">
        <w:tab/>
        <w:t>1,411,731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(85.81)</w:t>
      </w:r>
      <w:r w:rsidRPr="00EA5B64">
        <w:tab/>
        <w:t>(74.56)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SUPPORT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139,532</w:t>
      </w:r>
      <w:r w:rsidRPr="00EA5B64">
        <w:tab/>
        <w:t>131,957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(5.75)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139,532</w:t>
      </w:r>
      <w:r w:rsidRPr="00EA5B64">
        <w:tab/>
        <w:t>131,957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(5.75)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79,117</w:t>
      </w:r>
      <w:r w:rsidRPr="00EA5B64">
        <w:tab/>
        <w:t>79,117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SUPPORT SERVICES</w:t>
      </w:r>
      <w:r w:rsidRPr="00EA5B64">
        <w:tab/>
        <w:t>218,649</w:t>
      </w:r>
      <w:r w:rsidRPr="00EA5B64">
        <w:tab/>
        <w:t>211,074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(5.75)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974,442</w:t>
      </w:r>
      <w:r w:rsidRPr="00EA5B64">
        <w:tab/>
        <w:t>795,295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974,442</w:t>
      </w:r>
      <w:r w:rsidRPr="00EA5B64">
        <w:tab/>
        <w:t>795,295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974,442</w:t>
      </w:r>
      <w:r w:rsidRPr="00EA5B64">
        <w:tab/>
        <w:t>795,295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JOHN DE LA HOWE SCHOOL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4,043,826</w:t>
      </w:r>
      <w:r w:rsidRPr="00EA5B64">
        <w:tab/>
        <w:t>2,867,984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(117.51)</w:t>
      </w:r>
      <w:r w:rsidRPr="00EA5B64">
        <w:tab/>
        <w:t>(100.51)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52"/>
          <w:headerReference w:type="default" r:id="rId53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6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H03-</w:t>
      </w:r>
      <w:r w:rsidRPr="00EA5B64">
        <w:t>COMMISSION ON HIGHER EDUCATION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154,840</w:t>
      </w:r>
      <w:r w:rsidRPr="00EA5B64">
        <w:tab/>
        <w:t>154,840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496,463</w:t>
      </w:r>
      <w:r w:rsidRPr="00EA5B64">
        <w:tab/>
        <w:t>496,463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(20.70)</w:t>
      </w:r>
      <w:r w:rsidRPr="00EA5B64">
        <w:tab/>
        <w:t>(20.70)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NEW POSITIONS ADDED BY THE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BUDGET AND CONTROL BOARD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PROGRAM MANAGER I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PROGRAM COORDINATOR II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PROGRAM COORDINATOR I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APPLICATIONS ANALYST II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10,929</w:t>
      </w:r>
      <w:r w:rsidRPr="00EA5B64">
        <w:tab/>
        <w:t>10,929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446,970</w:t>
      </w:r>
      <w:r w:rsidRPr="00EA5B64">
        <w:tab/>
        <w:t>446,970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1,109,202</w:t>
      </w:r>
      <w:r w:rsidRPr="00EA5B64">
        <w:tab/>
        <w:t>1,109,202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(29.70)</w:t>
      </w:r>
      <w:r w:rsidRPr="00EA5B64">
        <w:tab/>
        <w:t>(22.70)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1,270,676</w:t>
      </w:r>
      <w:r w:rsidRPr="00EA5B64">
        <w:tab/>
        <w:t>273,119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9F0CD9" w:rsidRDefault="0020113C" w:rsidP="0020113C">
      <w:pPr>
        <w:tabs>
          <w:tab w:val="right" w:pos="4709"/>
          <w:tab w:val="right" w:pos="6322"/>
        </w:tabs>
      </w:pPr>
      <w:r w:rsidRPr="009F0CD9">
        <w:t>SCAMP</w:t>
      </w:r>
      <w:r w:rsidRPr="009F0CD9">
        <w:tab/>
        <w:t>187,410</w:t>
      </w:r>
      <w:r w:rsidRPr="009F0CD9">
        <w:tab/>
        <w:t>187,410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GREENVILLE TECHNICAL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COLLEGE-UNIVERSITY CNT</w:t>
      </w:r>
      <w:r w:rsidRPr="00EA5B64">
        <w:tab/>
        <w:t>614,729</w:t>
      </w:r>
      <w:r w:rsidRPr="00EA5B64">
        <w:tab/>
        <w:t>614,729</w:t>
      </w:r>
    </w:p>
    <w:p w:rsidR="0020113C" w:rsidRPr="009F0CD9" w:rsidRDefault="0020113C" w:rsidP="0020113C">
      <w:pPr>
        <w:tabs>
          <w:tab w:val="right" w:pos="4709"/>
          <w:tab w:val="right" w:pos="6322"/>
        </w:tabs>
      </w:pPr>
      <w:r w:rsidRPr="009F0CD9">
        <w:t>GREENVILLE HIGHER ED CENTER</w:t>
      </w:r>
      <w:r w:rsidRPr="009F0CD9">
        <w:tab/>
        <w:t>67,967</w:t>
      </w:r>
      <w:r w:rsidRPr="009F0CD9">
        <w:tab/>
        <w:t>67,967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UNIVERSITY CNTR OF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GRNVLLE-OPERATIONS</w:t>
      </w:r>
      <w:r w:rsidRPr="00EA5B64">
        <w:tab/>
        <w:t>1,122,021</w:t>
      </w:r>
      <w:r w:rsidRPr="00EA5B64">
        <w:tab/>
        <w:t>1,122,021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LOWCOUNTRY GRADUATE CTR</w:t>
      </w:r>
      <w:r w:rsidRPr="00EA5B64">
        <w:tab/>
        <w:t>811,963</w:t>
      </w:r>
      <w:r w:rsidRPr="00EA5B64">
        <w:tab/>
        <w:t>811,963</w:t>
      </w:r>
    </w:p>
    <w:p w:rsidR="0020113C" w:rsidRPr="009F0CD9" w:rsidRDefault="0020113C" w:rsidP="0020113C">
      <w:pPr>
        <w:tabs>
          <w:tab w:val="right" w:pos="4709"/>
          <w:tab w:val="right" w:pos="6322"/>
        </w:tabs>
      </w:pPr>
      <w:r w:rsidRPr="009F0CD9">
        <w:t>THINK TEC/FASTRAC -</w:t>
      </w:r>
    </w:p>
    <w:p w:rsidR="0020113C" w:rsidRPr="009F0CD9" w:rsidRDefault="0020113C" w:rsidP="0020113C">
      <w:pPr>
        <w:tabs>
          <w:tab w:val="right" w:pos="4709"/>
          <w:tab w:val="right" w:pos="6322"/>
        </w:tabs>
      </w:pPr>
      <w:r w:rsidRPr="009F0CD9">
        <w:t xml:space="preserve">  ENTREPRENURIAL ED/MENTO</w:t>
      </w:r>
      <w:r w:rsidRPr="009F0CD9">
        <w:tab/>
        <w:t>105,216</w:t>
      </w:r>
      <w:r w:rsidRPr="009F0CD9">
        <w:tab/>
        <w:t>105,216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NFTE</w:t>
      </w:r>
      <w:r w:rsidRPr="00EA5B64">
        <w:tab/>
        <w:t>122,345</w:t>
      </w:r>
      <w:r w:rsidRPr="00EA5B64">
        <w:tab/>
        <w:t>122,345</w:t>
      </w:r>
    </w:p>
    <w:p w:rsidR="0020113C" w:rsidRPr="009F0CD9" w:rsidRDefault="0020113C" w:rsidP="0020113C">
      <w:pPr>
        <w:tabs>
          <w:tab w:val="right" w:pos="4709"/>
          <w:tab w:val="right" w:pos="6322"/>
        </w:tabs>
      </w:pPr>
      <w:r w:rsidRPr="009F0CD9">
        <w:t>ACCESS AND EQUITY</w:t>
      </w:r>
      <w:r w:rsidRPr="009F0CD9">
        <w:tab/>
        <w:t>416,336</w:t>
      </w:r>
      <w:r w:rsidRPr="009F0CD9">
        <w:tab/>
        <w:t>416,336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3,447,987</w:t>
      </w:r>
      <w:r w:rsidRPr="00EA5B64">
        <w:tab/>
        <w:t>3,447,987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lastRenderedPageBreak/>
        <w:t>TOTAL ADMINISTRATION</w:t>
      </w:r>
      <w:r w:rsidRPr="00EA5B64">
        <w:tab/>
        <w:t>5,827,865</w:t>
      </w:r>
      <w:r w:rsidRPr="00EA5B64">
        <w:tab/>
        <w:t>4,830,308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(29.70)</w:t>
      </w:r>
      <w:r w:rsidRPr="00EA5B64">
        <w:tab/>
        <w:t>(22.70)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II. SERVICE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SREB CONT PRO SCHOLA</w:t>
      </w:r>
      <w:r w:rsidRPr="00EA5B64">
        <w:tab/>
        <w:t>1,371,930</w:t>
      </w:r>
      <w:r w:rsidRPr="00EA5B64">
        <w:tab/>
        <w:t>1,371,930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SREB FEES AND ASSESS</w:t>
      </w:r>
      <w:r w:rsidRPr="00EA5B64">
        <w:tab/>
        <w:t>1,506,801</w:t>
      </w:r>
      <w:r w:rsidRPr="00EA5B64">
        <w:tab/>
        <w:t>1,506,801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GEAR UP</w:t>
      </w:r>
      <w:r w:rsidRPr="00EA5B64">
        <w:tab/>
        <w:t>4,749,745</w:t>
      </w:r>
      <w:r w:rsidRPr="00EA5B64">
        <w:tab/>
        <w:t>211,042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SC MANUFACTURING EXT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PARTNERSHIP</w:t>
      </w:r>
      <w:r w:rsidRPr="00EA5B64">
        <w:tab/>
        <w:t>705,387</w:t>
      </w:r>
      <w:r w:rsidRPr="00EA5B64">
        <w:tab/>
        <w:t>705,387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ARTS PROGRAM</w:t>
      </w:r>
      <w:r w:rsidRPr="00EA5B64">
        <w:tab/>
        <w:t>7,422</w:t>
      </w:r>
      <w:r w:rsidRPr="00EA5B64">
        <w:tab/>
        <w:t>7,422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TRAINING FOR SCI &amp; MATH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TEACHERS</w:t>
      </w:r>
      <w:r w:rsidRPr="00EA5B64">
        <w:tab/>
        <w:t>1,106,328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CENTERS OF EXCELLENCE</w:t>
      </w:r>
      <w:r w:rsidRPr="00EA5B64">
        <w:tab/>
        <w:t>537,526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EPSCOR</w:t>
      </w:r>
      <w:r w:rsidRPr="00EA5B64">
        <w:tab/>
        <w:t>41,709</w:t>
      </w:r>
      <w:r w:rsidRPr="00EA5B64">
        <w:tab/>
        <w:t>41,709</w:t>
      </w:r>
    </w:p>
    <w:p w:rsidR="0020113C" w:rsidRPr="009F0CD9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9F0CD9">
        <w:t>EEDA</w:t>
      </w:r>
      <w:r w:rsidRPr="009F0CD9">
        <w:tab/>
        <w:t>1,213,065</w:t>
      </w:r>
      <w:r w:rsidRPr="009F0CD9">
        <w:tab/>
        <w:t>1,213,065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CHARLESTON TRANSITION COLL</w:t>
      </w:r>
      <w:r w:rsidRPr="00EA5B64">
        <w:tab/>
        <w:t>185,309</w:t>
      </w:r>
      <w:r w:rsidRPr="00EA5B64">
        <w:tab/>
        <w:t>185,309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STATE ELECTRONIC LIBRARY</w:t>
      </w:r>
      <w:r w:rsidRPr="00EA5B64">
        <w:tab/>
        <w:t>169,674</w:t>
      </w:r>
      <w:r w:rsidRPr="00EA5B64">
        <w:tab/>
        <w:t>169,674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ALLOC EIA-TCHR RECRUITMENT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PROGRAM</w:t>
      </w:r>
      <w:r w:rsidRPr="00EA5B64">
        <w:tab/>
        <w:t>4,376,394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SPECIAL ITEMS</w:t>
      </w:r>
      <w:r w:rsidRPr="00EA5B64">
        <w:tab/>
        <w:t>15,971,290</w:t>
      </w:r>
      <w:r w:rsidRPr="00EA5B64">
        <w:tab/>
        <w:t>5,412,339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SERVICE PROGRAMS</w:t>
      </w:r>
      <w:r w:rsidRPr="00EA5B64">
        <w:tab/>
        <w:t>15,971,290</w:t>
      </w:r>
      <w:r w:rsidRPr="00EA5B64">
        <w:tab/>
        <w:t>5,412,339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III. CUTTING EDGE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68,844</w:t>
      </w:r>
      <w:r w:rsidRPr="00EA5B64">
        <w:tab/>
        <w:t>68,844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(1.85)</w:t>
      </w:r>
      <w:r w:rsidRPr="00EA5B64">
        <w:tab/>
        <w:t>(1.85)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UNCLASSIFIED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(.15)</w:t>
      </w:r>
      <w:r w:rsidRPr="00EA5B64">
        <w:tab/>
        <w:t>(.15)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35,239</w:t>
      </w:r>
      <w:r w:rsidRPr="00EA5B64">
        <w:tab/>
        <w:t>35,239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104,083</w:t>
      </w:r>
      <w:r w:rsidRPr="00EA5B64">
        <w:tab/>
        <w:t>104,083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EDUCATIONAL ENDOWMENT</w:t>
      </w:r>
      <w:r w:rsidRPr="00EA5B64">
        <w:tab/>
        <w:t>24,000,000</w:t>
      </w:r>
      <w:r w:rsidRPr="00EA5B64">
        <w:tab/>
        <w:t>21,572,425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sectPr w:rsidR="0020113C" w:rsidSect="0020113C">
          <w:headerReference w:type="even" r:id="rId54"/>
          <w:headerReference w:type="default" r:id="rId5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lastRenderedPageBreak/>
        <w:t>TOTAL SPECIAL ITEMS</w:t>
      </w:r>
      <w:r w:rsidRPr="00EA5B64">
        <w:tab/>
        <w:t>24,000,000</w:t>
      </w:r>
      <w:r w:rsidRPr="00EA5B64">
        <w:tab/>
        <w:t>21,572,425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CUTTING EDGE</w:t>
      </w:r>
      <w:r w:rsidRPr="00EA5B64">
        <w:tab/>
        <w:t>24,104,083</w:t>
      </w:r>
      <w:r w:rsidRPr="00EA5B64">
        <w:tab/>
        <w:t>21,676,508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(2.00)</w:t>
      </w: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IV. STATE APPROVING SECTION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52,585</w:t>
      </w:r>
      <w:r w:rsidRPr="00EA5B64">
        <w:tab/>
        <w:t>52,585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(5.80)</w:t>
      </w: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21,012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(2.50)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265,725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339,322</w:t>
      </w:r>
      <w:r w:rsidRPr="00EA5B64">
        <w:tab/>
        <w:t>52,585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(8.30)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141,746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STATE APPROVING SECTION</w:t>
      </w:r>
      <w:r w:rsidRPr="00EA5B64">
        <w:tab/>
        <w:t>481,068</w:t>
      </w:r>
      <w:r w:rsidRPr="00EA5B64">
        <w:tab/>
        <w:t>52,585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(8.30)</w:t>
      </w:r>
      <w:r w:rsidRPr="00EA5B64">
        <w:tab/>
        <w:t>(1.00)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HIGHER EDUC AWARENESS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39,478</w:t>
      </w:r>
      <w:r w:rsidRPr="00EA5B64">
        <w:tab/>
        <w:t>39,478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(.70)</w:t>
      </w:r>
      <w:r w:rsidRPr="00EA5B64">
        <w:tab/>
        <w:t>(.70)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10,929</w:t>
      </w:r>
      <w:r w:rsidRPr="00EA5B64">
        <w:tab/>
        <w:t>10,929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(.30)</w:t>
      </w:r>
      <w:r w:rsidRPr="00EA5B64">
        <w:tab/>
        <w:t>(.30)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37,473</w:t>
      </w:r>
      <w:r w:rsidRPr="00EA5B64">
        <w:tab/>
        <w:t>37,473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87,880</w:t>
      </w:r>
      <w:r w:rsidRPr="00EA5B64">
        <w:tab/>
        <w:t>87,880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95,123</w:t>
      </w:r>
      <w:r w:rsidRPr="00EA5B64">
        <w:tab/>
        <w:t>95,123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HIGHER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AWARENESS PROGRAM</w:t>
      </w:r>
      <w:r w:rsidRPr="00EA5B64">
        <w:tab/>
        <w:t>183,003</w:t>
      </w:r>
      <w:r w:rsidRPr="00EA5B64">
        <w:tab/>
        <w:t>183,003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vertAlign w:val="superscript"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527,689</w:t>
      </w:r>
      <w:r w:rsidRPr="00EA5B64">
        <w:tab/>
        <w:t>352,668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527,689</w:t>
      </w:r>
      <w:r w:rsidRPr="00EA5B64">
        <w:tab/>
        <w:t>352,668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527,689</w:t>
      </w:r>
      <w:r w:rsidRPr="00EA5B64">
        <w:tab/>
        <w:t>352,668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VII. SCHOLARSHIPS </w:t>
      </w:r>
      <w:r>
        <w:t>&amp;</w:t>
      </w:r>
      <w:r w:rsidRPr="00EA5B64">
        <w:t xml:space="preserve"> 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AFRICAN AMERICAN LOAN PROG</w:t>
      </w:r>
      <w:r w:rsidRPr="00EA5B64">
        <w:tab/>
        <w:t>123,382</w:t>
      </w:r>
      <w:r w:rsidRPr="00EA5B64">
        <w:tab/>
        <w:t>123,382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PERFORMANCE FUNDING</w:t>
      </w:r>
      <w:r w:rsidRPr="00EA5B64">
        <w:tab/>
        <w:t>1,445,339</w:t>
      </w:r>
      <w:r w:rsidRPr="00EA5B64">
        <w:tab/>
        <w:t>1,445,339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EPSCOR</w:t>
      </w:r>
      <w:r w:rsidRPr="00EA5B64">
        <w:tab/>
        <w:t>166,834</w:t>
      </w:r>
      <w:r w:rsidRPr="00EA5B64">
        <w:tab/>
        <w:t>166,834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NATIONAL GUARD TUITION</w:t>
      </w:r>
      <w:r w:rsidRPr="00EA5B64">
        <w:tab/>
        <w:t>91,734</w:t>
      </w:r>
      <w:r w:rsidRPr="00EA5B64">
        <w:tab/>
        <w:t>91,734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ACADEMIC ENDOWMENT</w:t>
      </w:r>
      <w:r w:rsidRPr="00EA5B64">
        <w:tab/>
        <w:t>166,087</w:t>
      </w:r>
      <w:r w:rsidRPr="00EA5B64">
        <w:tab/>
        <w:t>166,087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LIFE SCHOLARSHIPS</w:t>
      </w:r>
      <w:r w:rsidRPr="00EA5B64">
        <w:tab/>
        <w:t>76,900,892</w:t>
      </w:r>
      <w:r w:rsidRPr="00EA5B64">
        <w:tab/>
        <w:t>76,900,892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PALMETTO FELLOWS</w:t>
      </w:r>
      <w:r w:rsidRPr="00EA5B64">
        <w:tab/>
        <w:t>7,109,427</w:t>
      </w:r>
      <w:r w:rsidRPr="00EA5B64">
        <w:tab/>
        <w:t>7,109,427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HOPE SCHOLARSHIP</w:t>
      </w:r>
      <w:r w:rsidRPr="00EA5B64">
        <w:tab/>
        <w:t>431,727</w:t>
      </w:r>
      <w:r w:rsidRPr="00EA5B64">
        <w:tab/>
        <w:t>431,727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86,435,422</w:t>
      </w:r>
      <w:r w:rsidRPr="00EA5B64">
        <w:tab/>
        <w:t>86,435,422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SCHOLARSHIPS AND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ASSISTANCE</w:t>
      </w:r>
      <w:r w:rsidRPr="00EA5B64">
        <w:tab/>
        <w:t>86,435,422</w:t>
      </w:r>
      <w:r w:rsidRPr="00EA5B64">
        <w:tab/>
        <w:t>86,435,422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 ON HIGHER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133,530,420</w:t>
      </w:r>
      <w:r w:rsidRPr="00EA5B64">
        <w:tab/>
        <w:t>118,942,833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(41.00)</w:t>
      </w:r>
      <w:r w:rsidRPr="00EA5B64">
        <w:tab/>
        <w:t>(26.70)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  <w:jc w:val="center"/>
        <w:rPr>
          <w:b/>
        </w:rPr>
        <w:sectPr w:rsidR="0020113C" w:rsidSect="0020113C">
          <w:headerReference w:type="even" r:id="rId56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  <w:jc w:val="center"/>
        <w:rPr>
          <w:b/>
        </w:rPr>
      </w:pPr>
      <w:r>
        <w:rPr>
          <w:b/>
        </w:rPr>
        <w:lastRenderedPageBreak/>
        <w:t>SECTION 7</w:t>
      </w: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  <w:jc w:val="center"/>
      </w:pPr>
      <w:r>
        <w:t>H06-</w:t>
      </w:r>
      <w:r w:rsidRPr="00EA5B64">
        <w:t>HIGHER EDUCATION TUITION GRANTS COMMISSION</w:t>
      </w: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  <w:jc w:val="center"/>
      </w:pPr>
    </w:p>
    <w:p w:rsidR="0020113C" w:rsidRDefault="0020113C" w:rsidP="0020113C">
      <w:pPr>
        <w:tabs>
          <w:tab w:val="left" w:pos="3600"/>
        </w:tabs>
        <w:spacing w:line="20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65,881</w:t>
      </w:r>
      <w:r w:rsidRPr="00EA5B64">
        <w:tab/>
        <w:t>65,881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115,322</w:t>
      </w:r>
      <w:r w:rsidRPr="00EA5B64">
        <w:tab/>
        <w:t>115,322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181,203</w:t>
      </w:r>
      <w:r w:rsidRPr="00EA5B64">
        <w:tab/>
        <w:t>181,203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28,493</w:t>
      </w:r>
      <w:r w:rsidRPr="00EA5B64">
        <w:tab/>
        <w:t>28,493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209,696</w:t>
      </w:r>
      <w:r w:rsidRPr="00EA5B64">
        <w:tab/>
        <w:t>209,696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TUITION GRANTS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27,578,805</w:t>
      </w:r>
      <w:r w:rsidRPr="00EA5B64">
        <w:tab/>
        <w:t>21,736,438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TUITION GRANTS</w:t>
      </w:r>
      <w:r w:rsidRPr="00EA5B64">
        <w:tab/>
        <w:t>27,578,805</w:t>
      </w:r>
      <w:r w:rsidRPr="00EA5B64">
        <w:tab/>
        <w:t>21,736,438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III.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61,156</w:t>
      </w:r>
      <w:r w:rsidRPr="00EA5B64">
        <w:tab/>
        <w:t>61,156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61,156</w:t>
      </w:r>
      <w:r w:rsidRPr="00EA5B64">
        <w:tab/>
        <w:t>61,156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61,156</w:t>
      </w:r>
      <w:r w:rsidRPr="00EA5B64">
        <w:tab/>
        <w:t>61,156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HIGHER EDUCATION TUITION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GRANTS COMMISSION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27,849,657</w:t>
      </w:r>
      <w:r w:rsidRPr="00EA5B64">
        <w:tab/>
        <w:t>22,007,290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(5.00)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57"/>
          <w:headerReference w:type="default" r:id="rId58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8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H09-</w:t>
      </w:r>
      <w:r w:rsidRPr="00EA5B64">
        <w:t>THE CITADEL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 EDUCATION &amp;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PRESIDENT</w:t>
      </w:r>
      <w:r w:rsidRPr="00EA5B64">
        <w:tab/>
        <w:t>140,000</w:t>
      </w:r>
      <w:r w:rsidRPr="00EA5B64">
        <w:tab/>
        <w:t>140,000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12,977,409</w:t>
      </w:r>
      <w:r w:rsidRPr="00EA5B64">
        <w:tab/>
        <w:t>3,720,520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(370.15)</w:t>
      </w:r>
      <w:r w:rsidRPr="00EA5B64">
        <w:tab/>
        <w:t>(182.01)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15,189,275</w:t>
      </w:r>
      <w:r w:rsidRPr="00EA5B64">
        <w:tab/>
        <w:t>3,614,837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(149.50)</w:t>
      </w:r>
      <w:r w:rsidRPr="00EA5B64">
        <w:tab/>
        <w:t>(96.93)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5,357,863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33,664,547</w:t>
      </w:r>
      <w:r w:rsidRPr="00EA5B64">
        <w:tab/>
        <w:t>7,475,357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(520.65)</w:t>
      </w:r>
      <w:r w:rsidRPr="00EA5B64">
        <w:tab/>
        <w:t>(279.94)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15,278,862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48,943,409</w:t>
      </w:r>
      <w:r w:rsidRPr="00EA5B64">
        <w:tab/>
        <w:t>7,475,357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(520.65)</w:t>
      </w:r>
      <w:r w:rsidRPr="00EA5B64">
        <w:tab/>
        <w:t>(279.94)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2,421,348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2,421,348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35,944,693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RESTRICTED</w:t>
      </w:r>
      <w:r w:rsidRPr="00EA5B64">
        <w:tab/>
        <w:t>38,366,041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EDUCATION </w:t>
      </w:r>
      <w:r>
        <w:t>&amp;</w:t>
      </w:r>
      <w:r w:rsidRPr="00EA5B64">
        <w:t xml:space="preserve"> GENERAL</w:t>
      </w:r>
      <w:r w:rsidRPr="00EA5B64">
        <w:tab/>
        <w:t>87,309,450</w:t>
      </w:r>
      <w:r w:rsidRPr="00EA5B64">
        <w:tab/>
        <w:t>7,475,357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(520.65)</w:t>
      </w:r>
      <w:r w:rsidRPr="00EA5B64">
        <w:tab/>
        <w:t>(279.94)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AUXILIARY ENTERPRISES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2,248,431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(99.50)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2,575,030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1,140,497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5,963,958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(127.50)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24,517,538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AUXILIARY ENTERPRISES</w:t>
      </w:r>
      <w:r w:rsidRPr="00EA5B64">
        <w:tab/>
        <w:t>30,481,496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(127.50)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11,033,273</w:t>
      </w:r>
      <w:r w:rsidRPr="00EA5B64">
        <w:tab/>
        <w:t>1,417,060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11,033,273</w:t>
      </w:r>
      <w:r w:rsidRPr="00EA5B64">
        <w:tab/>
        <w:t>1,417,060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11,033,273</w:t>
      </w:r>
      <w:r w:rsidRPr="00EA5B64">
        <w:tab/>
        <w:t>1,417,060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THE CITADEL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128,824,219</w:t>
      </w:r>
      <w:r w:rsidRPr="00EA5B64">
        <w:tab/>
        <w:t>8,892,417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(648.15)</w:t>
      </w:r>
      <w:r w:rsidRPr="00EA5B64">
        <w:tab/>
        <w:t>(279.94)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  <w:rPr>
          <w:b/>
        </w:rPr>
        <w:sectPr w:rsidR="0020113C" w:rsidSect="0020113C">
          <w:headerReference w:type="even" r:id="rId59"/>
          <w:headerReference w:type="default" r:id="rId6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spacing w:line="220" w:lineRule="exact"/>
        <w:jc w:val="center"/>
        <w:rPr>
          <w:b/>
        </w:rPr>
      </w:pPr>
      <w:r>
        <w:rPr>
          <w:b/>
        </w:rPr>
        <w:lastRenderedPageBreak/>
        <w:t>SECTION 9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pacing w:line="220" w:lineRule="exact"/>
        <w:jc w:val="center"/>
      </w:pPr>
      <w:r>
        <w:t>H12-</w:t>
      </w:r>
      <w:r w:rsidRPr="00EA5B64">
        <w:t>C</w:t>
      </w:r>
      <w:r>
        <w:t xml:space="preserve">LEMSON UNIVERSITY (EDUCATIONAL &amp; </w:t>
      </w:r>
      <w:r w:rsidRPr="00EA5B64">
        <w:t>GENERAL)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pacing w:line="220" w:lineRule="exact"/>
        <w:jc w:val="center"/>
      </w:pPr>
    </w:p>
    <w:p w:rsidR="0020113C" w:rsidRDefault="0020113C" w:rsidP="0020113C">
      <w:pPr>
        <w:keepNext/>
        <w:tabs>
          <w:tab w:val="left" w:pos="3600"/>
        </w:tabs>
        <w:spacing w:line="22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131AEC" w:rsidRDefault="0020113C" w:rsidP="0020113C">
      <w:pPr>
        <w:keepNext/>
        <w:tabs>
          <w:tab w:val="left" w:pos="3600"/>
        </w:tabs>
        <w:spacing w:line="220" w:lineRule="exact"/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I.  EDUCATION &amp;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Default="0020113C" w:rsidP="0020113C">
      <w:pPr>
        <w:tabs>
          <w:tab w:val="right" w:pos="4709"/>
          <w:tab w:val="right" w:pos="6322"/>
        </w:tabs>
        <w:sectPr w:rsidR="0020113C" w:rsidSect="0020113C">
          <w:headerReference w:type="even" r:id="rId61"/>
          <w:headerReference w:type="default" r:id="rId6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PRESIDENT</w:t>
      </w:r>
      <w:r w:rsidRPr="00EA5B64">
        <w:tab/>
        <w:t>227,656</w:t>
      </w:r>
      <w:r w:rsidRPr="00EA5B64">
        <w:tab/>
        <w:t>227,656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65,311,560</w:t>
      </w:r>
      <w:r w:rsidRPr="00EA5B64">
        <w:tab/>
        <w:t>28,204,357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(1,754.20)</w:t>
      </w:r>
      <w:r w:rsidRPr="00EA5B64">
        <w:tab/>
        <w:t>(1,003.42)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120,477,682</w:t>
      </w:r>
      <w:r w:rsidRPr="00EA5B64">
        <w:tab/>
        <w:t>25,722,689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(1,045.65)</w:t>
      </w:r>
      <w:r w:rsidRPr="00EA5B64">
        <w:tab/>
        <w:t>(434.06)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21,052,631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207,069,529</w:t>
      </w:r>
      <w:r w:rsidRPr="00EA5B64">
        <w:tab/>
        <w:t>54,154,702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(2,800.85)</w:t>
      </w:r>
      <w:r w:rsidRPr="00EA5B64">
        <w:tab/>
        <w:t>(1,438.48)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139,007,207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SCHOLARSHIPS</w:t>
      </w:r>
      <w:r w:rsidRPr="00EA5B64">
        <w:tab/>
        <w:t>23,230,599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23,230,599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369,307,335</w:t>
      </w:r>
      <w:r w:rsidRPr="00EA5B64">
        <w:tab/>
        <w:t>54,154,702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(2,800.85)</w:t>
      </w:r>
      <w:r w:rsidRPr="00EA5B64">
        <w:tab/>
        <w:t>(1,438.48)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2,543,801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(75.32)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15,014,580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(114.44)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21,560,405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39,118,786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(189.76)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63,735,070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SCHOLARSHIPS</w:t>
      </w:r>
      <w:r w:rsidRPr="00EA5B64">
        <w:tab/>
        <w:t>87,003,362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87,003,362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RESTRICTED</w:t>
      </w:r>
      <w:r w:rsidRPr="00EA5B64">
        <w:tab/>
        <w:t>189,857,218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(189.76)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559,164,553</w:t>
      </w:r>
      <w:r w:rsidRPr="00EA5B64">
        <w:tab/>
        <w:t>54,154,702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(2,990.61)</w:t>
      </w:r>
      <w:r w:rsidRPr="00EA5B64">
        <w:tab/>
        <w:t>(1,438.48)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II.  AUXILIARY ENTERPRISES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15,394,527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(342.49)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15,524,796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(139.38)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3,736,803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34,656,126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(481.87)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74,371,268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DEBT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PRINCIPAL</w:t>
      </w:r>
      <w:r w:rsidRPr="00EA5B64">
        <w:tab/>
        <w:t>2,820,526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INTEREST</w:t>
      </w:r>
      <w:r w:rsidRPr="00EA5B64">
        <w:tab/>
        <w:t>3,230,783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DEBT SERVICE</w:t>
      </w:r>
      <w:r w:rsidRPr="00EA5B64">
        <w:tab/>
        <w:t>6,051,309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SCHOLARSHIPS</w:t>
      </w:r>
      <w:r w:rsidRPr="00EA5B64">
        <w:tab/>
        <w:t>8,463,596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8,463,596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AUXILIARY ENTERPRISES</w:t>
      </w:r>
      <w:r w:rsidRPr="00EA5B64">
        <w:tab/>
        <w:t>123,542,299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(481.87)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85,043,681</w:t>
      </w:r>
      <w:r w:rsidRPr="00EA5B64">
        <w:tab/>
        <w:t>7,858,822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85,043,681</w:t>
      </w:r>
      <w:r w:rsidRPr="00EA5B64">
        <w:tab/>
        <w:t>7,858,822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85,043,681</w:t>
      </w:r>
      <w:r w:rsidRPr="00EA5B64">
        <w:tab/>
        <w:t>7,858,822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CLEMSON UNIVERSITY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>
        <w:t xml:space="preserve">  </w:t>
      </w:r>
      <w:r w:rsidRPr="00EA5B64">
        <w:t>(EDUCATIONAL &amp;</w:t>
      </w:r>
      <w:r>
        <w:t xml:space="preserve"> </w:t>
      </w:r>
      <w:r w:rsidRPr="00EA5B64">
        <w:t>GENERAL)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767,750,533</w:t>
      </w:r>
      <w:r w:rsidRPr="00EA5B64">
        <w:tab/>
        <w:t>62,013,524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(3,472.48)</w:t>
      </w:r>
      <w:r w:rsidRPr="00EA5B64">
        <w:tab/>
        <w:t>(1,438.48)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10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H15-</w:t>
      </w:r>
      <w:r w:rsidRPr="00EA5B64">
        <w:t>UNIVERSITY OF CHARLESTON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I. EDUCATION &amp; GENERAL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PRESIDENT</w:t>
      </w:r>
      <w:r w:rsidRPr="00EA5B64">
        <w:tab/>
        <w:t>166,202</w:t>
      </w:r>
      <w:r w:rsidRPr="00EA5B64">
        <w:tab/>
        <w:t>166,202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25,940,387</w:t>
      </w:r>
      <w:r w:rsidRPr="00EA5B64">
        <w:tab/>
        <w:t>4,990,028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(692.94)</w:t>
      </w:r>
      <w:r w:rsidRPr="00EA5B64">
        <w:tab/>
        <w:t>(259.87)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39,300,487</w:t>
      </w:r>
      <w:r w:rsidRPr="00EA5B64">
        <w:tab/>
        <w:t>10,452,406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(532.49)</w:t>
      </w:r>
      <w:r w:rsidRPr="00EA5B64">
        <w:tab/>
        <w:t>(244.51)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15,375,921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80,782,997</w:t>
      </w:r>
      <w:r w:rsidRPr="00EA5B64">
        <w:tab/>
        <w:t>15,608,636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(1,226.43)</w:t>
      </w:r>
      <w:r w:rsidRPr="00EA5B64">
        <w:tab/>
        <w:t>(505.38)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66,144,540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 AND GENERAL</w:t>
      </w:r>
      <w:r w:rsidRPr="00EA5B64">
        <w:tab/>
        <w:t>146,927,537</w:t>
      </w:r>
      <w:r w:rsidRPr="00EA5B64">
        <w:tab/>
        <w:t>15,608,636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(1,226.43)</w:t>
      </w:r>
      <w:r w:rsidRPr="00EA5B64">
        <w:tab/>
        <w:t>(505.38)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AUXILIARY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2,906,170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(77.50)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1,943,244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2,327,620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7,177,034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(103.75)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30,199,670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AUXILIARY SERVICES</w:t>
      </w:r>
      <w:r w:rsidRPr="00EA5B64">
        <w:tab/>
        <w:t>37,376,704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(103.75)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22,699,828</w:t>
      </w:r>
      <w:r w:rsidRPr="00EA5B64">
        <w:tab/>
        <w:t>3,155,845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22,699,828</w:t>
      </w:r>
      <w:r w:rsidRPr="00EA5B64">
        <w:tab/>
        <w:t>3,155,845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22,699,828</w:t>
      </w:r>
      <w:r w:rsidRPr="00EA5B64">
        <w:tab/>
        <w:t>3,155,845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UNIVERSITY OF CHARLESTON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207,004,069</w:t>
      </w:r>
      <w:r w:rsidRPr="00EA5B64">
        <w:tab/>
        <w:t>18,764,481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(1,330.18)</w:t>
      </w:r>
      <w:r w:rsidRPr="00EA5B64">
        <w:tab/>
        <w:t>(505.38)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63"/>
          <w:headerReference w:type="default" r:id="rId64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11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H17-</w:t>
      </w:r>
      <w:r w:rsidRPr="00EA5B64">
        <w:t>COASTAL CAROLINA UNIVERSITY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 EDUCATION &amp;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PRESIDENT</w:t>
      </w:r>
      <w:r w:rsidRPr="00EA5B64">
        <w:tab/>
        <w:t>155,000</w:t>
      </w:r>
      <w:r w:rsidRPr="00EA5B64">
        <w:tab/>
        <w:t>155,000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18,668,914</w:t>
      </w:r>
      <w:r w:rsidRPr="00EA5B64">
        <w:tab/>
        <w:t>891,122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(513.90)</w:t>
      </w:r>
      <w:r w:rsidRPr="00EA5B64">
        <w:tab/>
        <w:t>(55.83)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NEW POSITIONS ADDED BY THE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BUDGET AND CONTROL BOARD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BUILDING/GROUNDS</w:t>
      </w:r>
      <w:r>
        <w:rPr>
          <w:i/>
        </w:rPr>
        <w:t xml:space="preserve"> </w:t>
      </w:r>
      <w:r w:rsidRPr="00EA5B64">
        <w:rPr>
          <w:i/>
        </w:rPr>
        <w:t>SPECIALIST II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  <w:rPr>
          <w:i/>
        </w:rPr>
      </w:pPr>
      <w:r w:rsidRPr="00EA5B64">
        <w:rPr>
          <w:i/>
        </w:rPr>
        <w:t>ADMINISTRATIVE SPECIALIST</w:t>
      </w:r>
      <w:r>
        <w:rPr>
          <w:i/>
        </w:rPr>
        <w:t xml:space="preserve"> </w:t>
      </w:r>
      <w:r w:rsidRPr="00EA5B64">
        <w:rPr>
          <w:i/>
        </w:rPr>
        <w:t>II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  <w:rPr>
          <w:i/>
        </w:rPr>
      </w:pPr>
      <w:r w:rsidRPr="00EA5B64">
        <w:rPr>
          <w:i/>
        </w:rPr>
        <w:t>MEDIA SPECIALIST I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  <w:rPr>
          <w:i/>
        </w:rPr>
      </w:pPr>
      <w:r w:rsidRPr="00EA5B64">
        <w:rPr>
          <w:i/>
        </w:rPr>
        <w:t>LAW ENFORCEMENT OFFICER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  <w:rPr>
          <w:i/>
        </w:rPr>
      </w:pPr>
      <w:r w:rsidRPr="00EA5B64">
        <w:rPr>
          <w:i/>
        </w:rPr>
        <w:t>STUDENT SERVICES 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  <w:rPr>
          <w:i/>
        </w:rPr>
      </w:pPr>
      <w:r>
        <w:rPr>
          <w:i/>
        </w:rPr>
        <w:t xml:space="preserve">  </w:t>
      </w:r>
      <w:r w:rsidRPr="00EA5B64">
        <w:rPr>
          <w:i/>
        </w:rPr>
        <w:t>COORDINATOR I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  <w:rPr>
          <w:i/>
        </w:rPr>
      </w:pPr>
      <w:r w:rsidRPr="00EA5B64">
        <w:rPr>
          <w:i/>
        </w:rPr>
        <w:t>TRADES SPECIALIST IV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  <w:rPr>
          <w:i/>
        </w:rPr>
      </w:pPr>
      <w:r w:rsidRPr="00EA5B64">
        <w:rPr>
          <w:i/>
        </w:rPr>
        <w:t>LIBRARY SPECIALIST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  <w:rPr>
          <w:i/>
        </w:rPr>
      </w:pPr>
      <w:r w:rsidRPr="00EA5B64">
        <w:rPr>
          <w:i/>
        </w:rPr>
        <w:t>ADMINISTRATIVE ASSISTANT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  <w:rPr>
          <w:i/>
        </w:rPr>
      </w:pPr>
      <w:r w:rsidRPr="00EA5B64">
        <w:rPr>
          <w:i/>
        </w:rPr>
        <w:t>ACCOUNTANT/FISCAL ANALYST I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  <w:rPr>
          <w:i/>
        </w:rPr>
      </w:pPr>
      <w:r w:rsidRPr="00EA5B64">
        <w:rPr>
          <w:i/>
        </w:rPr>
        <w:lastRenderedPageBreak/>
        <w:t>STUDENT SERVICES PROGRAM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  <w:rPr>
          <w:i/>
        </w:rPr>
      </w:pPr>
      <w:r>
        <w:rPr>
          <w:i/>
        </w:rPr>
        <w:t xml:space="preserve">  </w:t>
      </w:r>
      <w:r w:rsidRPr="00EA5B64">
        <w:rPr>
          <w:i/>
        </w:rPr>
        <w:t>COORDINATOR II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</w:pPr>
      <w:r w:rsidRPr="00EA5B64">
        <w:tab/>
        <w:t>(3.00)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INFORMATION RESOURCE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rPr>
          <w:i/>
        </w:rPr>
      </w:pPr>
      <w:r>
        <w:rPr>
          <w:i/>
        </w:rPr>
        <w:t xml:space="preserve">  </w:t>
      </w:r>
      <w:r w:rsidRPr="00EA5B64">
        <w:rPr>
          <w:i/>
        </w:rPr>
        <w:t>CONSULTANT I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PROGRAM COORDINATOR I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APPLICATION ANALYST II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NURSE PRACTITIONER III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28,972,753</w:t>
      </w:r>
      <w:r w:rsidRPr="00EA5B64">
        <w:tab/>
        <w:t>6,412,666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(402.56)</w:t>
      </w:r>
      <w:r w:rsidRPr="00EA5B64">
        <w:tab/>
        <w:t>(130.91)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PROFESSOR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ASSOCIATE PROFESSOR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(7.50)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ASSISTANT PROFESSOR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(21.50)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LIBRARIAN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POST DOCTORIAL RESEARCHER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10,719,650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58,516,317</w:t>
      </w:r>
      <w:r w:rsidRPr="00EA5B64">
        <w:tab/>
        <w:t>7,458,788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(982.46)</w:t>
      </w:r>
      <w:r w:rsidRPr="00EA5B64">
        <w:tab/>
        <w:t>(187.74)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32,413,742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SCHOLARSHIPS</w:t>
      </w:r>
      <w:r w:rsidRPr="00EA5B64">
        <w:tab/>
        <w:t>7,700,000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7,700,000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98,630,059</w:t>
      </w:r>
      <w:r w:rsidRPr="00EA5B64">
        <w:tab/>
        <w:t>7,458,788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(982.46)</w:t>
      </w:r>
      <w:r w:rsidRPr="00EA5B64">
        <w:tab/>
        <w:t>(187.74)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182,032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UNCLASSIFIED POSITIONS</w:t>
      </w:r>
      <w:r w:rsidRPr="00EA5B64">
        <w:tab/>
        <w:t>230,585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(7.12)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809,337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1,221,954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(10.62)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6,682,589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SCHOLARSHIPS</w:t>
      </w:r>
      <w:r w:rsidRPr="00EA5B64">
        <w:tab/>
        <w:t>15,280,158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15,280,158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RESTRICTED</w:t>
      </w:r>
      <w:r w:rsidRPr="00EA5B64">
        <w:tab/>
        <w:t>23,184,701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(10.62)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121,814,760</w:t>
      </w:r>
      <w:r w:rsidRPr="00EA5B64">
        <w:tab/>
        <w:t>7,458,788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(993.08)</w:t>
      </w:r>
      <w:r w:rsidRPr="00EA5B64">
        <w:tab/>
        <w:t>(187.74)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AUXILIARY ENTERPRISES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630,653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650,000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1,280,653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6,433,490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AUXILIARY ENTERPRISES</w:t>
      </w:r>
      <w:r w:rsidRPr="00EA5B64">
        <w:tab/>
        <w:t>7,714,143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16,139,807</w:t>
      </w:r>
      <w:r w:rsidRPr="00EA5B64">
        <w:tab/>
        <w:t>1,669,922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16,139,807</w:t>
      </w:r>
      <w:r w:rsidRPr="00EA5B64">
        <w:tab/>
        <w:t>1,669,922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16,139,807</w:t>
      </w:r>
      <w:r w:rsidRPr="00EA5B64">
        <w:tab/>
        <w:t>1,669,922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COASTAL CAROLINA UNIV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145,668,710</w:t>
      </w:r>
      <w:r w:rsidRPr="00EA5B64">
        <w:tab/>
        <w:t>9,128,710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(1,015.08)</w:t>
      </w:r>
      <w:r w:rsidRPr="00EA5B64">
        <w:tab/>
        <w:t>(187.74)</w:t>
      </w:r>
    </w:p>
    <w:p w:rsidR="0020113C" w:rsidRPr="00D67FDD" w:rsidRDefault="0020113C" w:rsidP="0020113C">
      <w:pPr>
        <w:tabs>
          <w:tab w:val="left" w:pos="3600"/>
        </w:tabs>
        <w:spacing w:line="180" w:lineRule="exact"/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65"/>
          <w:headerReference w:type="default" r:id="rId66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12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H18-</w:t>
      </w:r>
      <w:r w:rsidRPr="00EA5B64">
        <w:t>FRANCIS MARION UNIVERSITY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I. EDUCATION AND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PRESIDENT</w:t>
      </w:r>
      <w:r w:rsidRPr="00EA5B64">
        <w:tab/>
        <w:t>165,133</w:t>
      </w:r>
      <w:r w:rsidRPr="00EA5B64">
        <w:tab/>
        <w:t>165,133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8,280,959</w:t>
      </w:r>
      <w:r w:rsidRPr="00EA5B64">
        <w:tab/>
        <w:t>3,330,826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(236.07)</w:t>
      </w:r>
      <w:r w:rsidRPr="00EA5B64">
        <w:tab/>
        <w:t>(169.19)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15,139,873</w:t>
      </w:r>
      <w:r w:rsidRPr="00EA5B64">
        <w:tab/>
        <w:t>5,300,029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(215.04)</w:t>
      </w:r>
      <w:r w:rsidRPr="00EA5B64">
        <w:tab/>
        <w:t>(130.99)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1,182,931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24,768,896</w:t>
      </w:r>
      <w:r w:rsidRPr="00EA5B64">
        <w:tab/>
        <w:t>8,795,988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(452.11)</w:t>
      </w:r>
      <w:r w:rsidRPr="00EA5B64">
        <w:tab/>
        <w:t>(301.18)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3,804,107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 &amp; G - UNRESTRICTED</w:t>
      </w:r>
      <w:r w:rsidRPr="00EA5B64">
        <w:tab/>
        <w:t>28,573,003</w:t>
      </w:r>
      <w:r w:rsidRPr="00EA5B64">
        <w:tab/>
        <w:t>8,795,988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(452.11)</w:t>
      </w:r>
      <w:r w:rsidRPr="00EA5B64">
        <w:tab/>
        <w:t>(301.18)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3,546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58,269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183,746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245,561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13,504,892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 &amp; G - RESTRICTED</w:t>
      </w:r>
      <w:r w:rsidRPr="00EA5B64">
        <w:tab/>
        <w:t>13,750,453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EDUCATION </w:t>
      </w:r>
      <w:r>
        <w:t xml:space="preserve">&amp; </w:t>
      </w:r>
      <w:r w:rsidRPr="00EA5B64">
        <w:t>GENERAL</w:t>
      </w:r>
      <w:r w:rsidRPr="00EA5B64">
        <w:tab/>
        <w:t>42,323,456</w:t>
      </w:r>
      <w:r w:rsidRPr="00EA5B64">
        <w:tab/>
        <w:t>8,795,988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(458.36)</w:t>
      </w:r>
      <w:r w:rsidRPr="00EA5B64">
        <w:tab/>
        <w:t>(301.18)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II. AUXILIARY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161,060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4,681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165,741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22,895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AUXILIARY SERVICES</w:t>
      </w:r>
      <w:r w:rsidRPr="00EA5B64">
        <w:tab/>
        <w:t>188,636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7,256,311</w:t>
      </w:r>
      <w:r w:rsidRPr="00EA5B64">
        <w:tab/>
        <w:t>1,780,593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7,256,311</w:t>
      </w:r>
      <w:r w:rsidRPr="00EA5B64">
        <w:tab/>
        <w:t>1,780,593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7,256,311</w:t>
      </w:r>
      <w:r w:rsidRPr="00EA5B64">
        <w:tab/>
        <w:t>1,780,593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FRANCIS MARION UNIVERSITY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49,768,403</w:t>
      </w:r>
      <w:r w:rsidRPr="00EA5B64">
        <w:tab/>
        <w:t>10,576,581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(465.36)</w:t>
      </w:r>
      <w:r w:rsidRPr="00EA5B64">
        <w:tab/>
        <w:t>(301.18)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D67FDD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67"/>
          <w:headerReference w:type="default" r:id="rId68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13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H21-</w:t>
      </w:r>
      <w:r w:rsidRPr="00EA5B64">
        <w:t>LANDER UNIVERSITY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EDUCATION AND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PRESIDENT</w:t>
      </w:r>
      <w:r w:rsidRPr="00EA5B64">
        <w:tab/>
        <w:t>145,166</w:t>
      </w:r>
      <w:r w:rsidRPr="00EA5B64">
        <w:tab/>
        <w:t>145,166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6,288,859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(83.85)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NEW POSITIONS ADDED BY THE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BUDGET AND CONTROL BOARD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BUILDING SPECIALIST I</w:t>
      </w:r>
      <w:r w:rsidRPr="00EA5B64">
        <w:rPr>
          <w:i/>
        </w:rPr>
        <w:tab/>
        <w:t>97,925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lastRenderedPageBreak/>
        <w:t>TRADE SPECIALIST IV</w:t>
      </w:r>
      <w:r w:rsidRPr="00EA5B64">
        <w:rPr>
          <w:i/>
        </w:rPr>
        <w:tab/>
        <w:t>34,000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LAW ENFORCEMENT</w:t>
      </w:r>
      <w:r w:rsidRPr="00EA5B64">
        <w:rPr>
          <w:i/>
        </w:rPr>
        <w:tab/>
        <w:t>31,000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7,851,564</w:t>
      </w:r>
      <w:r w:rsidRPr="00EA5B64">
        <w:tab/>
        <w:t>4,652,003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(223.06)</w:t>
      </w:r>
      <w:r w:rsidRPr="00EA5B64">
        <w:tab/>
        <w:t>(171.70)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INSTRUCTOR</w:t>
      </w:r>
      <w:r w:rsidRPr="00EA5B64">
        <w:rPr>
          <w:i/>
        </w:rPr>
        <w:tab/>
        <w:t>288,000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1,697,801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16,434,315</w:t>
      </w:r>
      <w:r w:rsidRPr="00EA5B64">
        <w:tab/>
        <w:t>4,797,169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(322.91)</w:t>
      </w:r>
      <w:r w:rsidRPr="00EA5B64">
        <w:tab/>
        <w:t>(172.70)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6,776,236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EDUCATION </w:t>
      </w:r>
      <w:r>
        <w:t>&amp;</w:t>
      </w:r>
      <w:r w:rsidRPr="00EA5B64">
        <w:t xml:space="preserve"> GENERAL</w:t>
      </w:r>
      <w:r w:rsidRPr="00EA5B64">
        <w:tab/>
        <w:t>23,210,551</w:t>
      </w:r>
      <w:r w:rsidRPr="00EA5B64">
        <w:tab/>
        <w:t>4,797,169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(322.91)</w:t>
      </w:r>
      <w:r w:rsidRPr="00EA5B64">
        <w:tab/>
        <w:t>(172.70)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AUXILIARY ENTERPRISES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509,879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274,700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784,579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6,632,445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AUXILIARY ENTERPRISES</w:t>
      </w:r>
      <w:r w:rsidRPr="00EA5B64">
        <w:tab/>
        <w:t>7,417,024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4,843,611</w:t>
      </w:r>
      <w:r w:rsidRPr="00EA5B64">
        <w:tab/>
        <w:t>1,200,701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4,843,611</w:t>
      </w:r>
      <w:r w:rsidRPr="00EA5B64">
        <w:tab/>
        <w:t>1,200,701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4,843,611</w:t>
      </w:r>
      <w:r w:rsidRPr="00EA5B64">
        <w:tab/>
        <w:t>1,200,701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LANDER UNIVERSITY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35,471,186</w:t>
      </w:r>
      <w:r w:rsidRPr="00EA5B64">
        <w:tab/>
        <w:t>5,997,870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(333.91)</w:t>
      </w:r>
      <w:r w:rsidRPr="00EA5B64">
        <w:tab/>
        <w:t>(172.70)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69"/>
          <w:headerReference w:type="default" r:id="rId7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14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H24-</w:t>
      </w:r>
      <w:r w:rsidRPr="00EA5B64">
        <w:t>SOUTH CAROLINA STATE UNIVERSITY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924423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 EDUCATION &amp;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PRESIDENT</w:t>
      </w:r>
      <w:r w:rsidRPr="00EA5B64">
        <w:tab/>
        <w:t>144,911</w:t>
      </w:r>
      <w:r w:rsidRPr="00EA5B64">
        <w:tab/>
        <w:t>144,911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9,134,441</w:t>
      </w:r>
      <w:r w:rsidRPr="00EA5B64">
        <w:tab/>
        <w:t>2,424,880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(268.30)</w:t>
      </w:r>
      <w:r w:rsidRPr="00EA5B64">
        <w:tab/>
        <w:t>(193.30)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15,490,116</w:t>
      </w:r>
      <w:r w:rsidRPr="00EA5B64">
        <w:tab/>
        <w:t>6,637,808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(341.12)</w:t>
      </w:r>
      <w:r w:rsidRPr="00EA5B64">
        <w:tab/>
        <w:t>(203.12)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7,075,222</w:t>
      </w:r>
      <w:r w:rsidRPr="00EA5B64">
        <w:tab/>
        <w:t>25,942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31,844,690</w:t>
      </w:r>
      <w:r w:rsidRPr="00EA5B64">
        <w:tab/>
        <w:t>9,233,541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(610.42)</w:t>
      </w:r>
      <w:r w:rsidRPr="00EA5B64">
        <w:tab/>
        <w:t>(397.42)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24,839,610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457EED">
        <w:t>TRANSPORTATION CENTER</w:t>
      </w:r>
      <w:r w:rsidRPr="00457EED">
        <w:tab/>
        <w:t>2,113,172</w:t>
      </w:r>
      <w:r w:rsidRPr="00EA5B64">
        <w:tab/>
      </w:r>
      <w:r w:rsidRPr="00E95597">
        <w:t>778,683</w:t>
      </w:r>
    </w:p>
    <w:p w:rsidR="0020113C" w:rsidRPr="003A782D" w:rsidRDefault="0020113C" w:rsidP="0020113C">
      <w:pPr>
        <w:tabs>
          <w:tab w:val="right" w:pos="4709"/>
          <w:tab w:val="right" w:pos="6322"/>
        </w:tabs>
      </w:pPr>
      <w:r w:rsidRPr="003A782D">
        <w:t>TEACHER TRAINING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3A782D">
        <w:t xml:space="preserve">  DEVELOPMENT</w:t>
      </w:r>
      <w:r w:rsidRPr="003A782D">
        <w:tab/>
        <w:t>530,292</w:t>
      </w:r>
      <w:r w:rsidRPr="00EA5B64">
        <w:tab/>
      </w:r>
      <w:r w:rsidRPr="00E95597">
        <w:t>478,786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2,643,464</w:t>
      </w:r>
      <w:r w:rsidRPr="00EA5B64">
        <w:tab/>
        <w:t>1,257,469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59,327,764</w:t>
      </w:r>
      <w:r w:rsidRPr="00EA5B64">
        <w:tab/>
        <w:t>10,491,010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(610.42)</w:t>
      </w:r>
      <w:r w:rsidRPr="00EA5B64">
        <w:tab/>
        <w:t>(397.42)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549,426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(5.32)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7,048,782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(5.20)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4,676,603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12,274,811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46,511,798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EIA-TEACHER RECRUITMENT</w:t>
      </w:r>
      <w:r w:rsidRPr="00EA5B64">
        <w:tab/>
        <w:t>467,000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467,000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RESTRICTED</w:t>
      </w:r>
      <w:r w:rsidRPr="00EA5B64">
        <w:tab/>
        <w:t>59,253,609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118,581,373</w:t>
      </w:r>
      <w:r w:rsidRPr="00EA5B64">
        <w:tab/>
        <w:t>10,491,010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(620.94)</w:t>
      </w:r>
      <w:r w:rsidRPr="00EA5B64">
        <w:tab/>
        <w:t>(397.42)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AUXILIARY ENTERPRISES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842,970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(81.39)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1,094,336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1,937,306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(81.39)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17,468,353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AUXILIARY ENTERPRISES</w:t>
      </w:r>
      <w:r w:rsidRPr="00EA5B64">
        <w:tab/>
        <w:t>19,405,659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(81.39)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12,928,024</w:t>
      </w:r>
      <w:r w:rsidRPr="00EA5B64">
        <w:tab/>
        <w:t>2,521,305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12,928,024</w:t>
      </w:r>
      <w:r w:rsidRPr="00EA5B64">
        <w:tab/>
        <w:t>2,521,305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12,928,024</w:t>
      </w:r>
      <w:r w:rsidRPr="00EA5B64">
        <w:tab/>
        <w:t>2,521,305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SOUTH CAROLINA STATE UNIV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150,915,056</w:t>
      </w:r>
      <w:r w:rsidRPr="00EA5B64">
        <w:tab/>
        <w:t>13,012,315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(702.33)</w:t>
      </w:r>
      <w:r w:rsidRPr="00EA5B64">
        <w:tab/>
        <w:t>(397.42)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A90D8A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71"/>
          <w:headerReference w:type="default" r:id="rId7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15A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H27-</w:t>
      </w:r>
      <w:r w:rsidRPr="00EA5B64">
        <w:t>UNIV</w:t>
      </w:r>
      <w:r>
        <w:t>ERSITY</w:t>
      </w:r>
      <w:r w:rsidRPr="00EA5B64">
        <w:t xml:space="preserve"> OF SOUTH CAROLINA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275C3D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UNIVERSITY OF SOUTH CAROLINA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USC - NON-MEDICINE: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UNRESTRICTED E &amp; 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PRESIDENT</w:t>
      </w:r>
      <w:r w:rsidRPr="00EA5B64">
        <w:tab/>
        <w:t>265,000</w:t>
      </w:r>
      <w:r w:rsidRPr="00EA5B64">
        <w:tab/>
        <w:t>265,000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78,935,942</w:t>
      </w:r>
      <w:r w:rsidRPr="00EA5B64">
        <w:tab/>
        <w:t>20,000,000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(2,198.22)</w:t>
      </w:r>
      <w:r w:rsidRPr="00EA5B64">
        <w:tab/>
        <w:t>(1,540.57)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139,257,644</w:t>
      </w:r>
      <w:r w:rsidRPr="00EA5B64">
        <w:tab/>
        <w:t>51,000,000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(1,243.64)</w:t>
      </w:r>
      <w:r w:rsidRPr="00EA5B64">
        <w:tab/>
        <w:t>(908.81)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31,769,022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250,227,608</w:t>
      </w:r>
      <w:r w:rsidRPr="00EA5B64">
        <w:tab/>
        <w:t>71,265,000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(3,442.86)</w:t>
      </w:r>
      <w:r w:rsidRPr="00EA5B64">
        <w:tab/>
        <w:t>(2,450.38)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187,741,008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LAW LIBRARY</w:t>
      </w:r>
      <w:r w:rsidRPr="00EA5B64">
        <w:tab/>
        <w:t>344,074</w:t>
      </w:r>
      <w:r w:rsidRPr="00EA5B64">
        <w:tab/>
        <w:t>344,074</w:t>
      </w:r>
    </w:p>
    <w:p w:rsidR="0020113C" w:rsidRPr="006B35CA" w:rsidRDefault="0020113C" w:rsidP="0020113C">
      <w:pPr>
        <w:tabs>
          <w:tab w:val="right" w:pos="4709"/>
          <w:tab w:val="right" w:pos="6322"/>
        </w:tabs>
      </w:pPr>
      <w:r w:rsidRPr="006B35CA">
        <w:t>AFRICAN AMERICAN</w:t>
      </w:r>
    </w:p>
    <w:p w:rsidR="0020113C" w:rsidRPr="006B35CA" w:rsidRDefault="0020113C" w:rsidP="0020113C">
      <w:pPr>
        <w:tabs>
          <w:tab w:val="right" w:pos="4709"/>
          <w:tab w:val="right" w:pos="6322"/>
        </w:tabs>
      </w:pPr>
      <w:r w:rsidRPr="006B35CA">
        <w:t xml:space="preserve">  PROFESSORS PROGRAM</w:t>
      </w:r>
      <w:r w:rsidRPr="006B35CA">
        <w:tab/>
        <w:t>178,805</w:t>
      </w:r>
      <w:r w:rsidRPr="006B35CA">
        <w:tab/>
        <w:t>178,805</w:t>
      </w:r>
    </w:p>
    <w:p w:rsidR="0020113C" w:rsidRPr="006B35CA" w:rsidRDefault="0020113C" w:rsidP="0020113C">
      <w:pPr>
        <w:tabs>
          <w:tab w:val="right" w:pos="4709"/>
          <w:tab w:val="right" w:pos="6322"/>
        </w:tabs>
      </w:pPr>
      <w:r w:rsidRPr="006B35CA">
        <w:t>CONGAREE INITIATIVE</w:t>
      </w:r>
      <w:r w:rsidRPr="006B35CA">
        <w:tab/>
        <w:t>216,054</w:t>
      </w:r>
      <w:r w:rsidRPr="006B35CA">
        <w:tab/>
        <w:t>216,054</w:t>
      </w:r>
    </w:p>
    <w:p w:rsidR="0020113C" w:rsidRPr="006B35CA" w:rsidRDefault="0020113C" w:rsidP="0020113C">
      <w:pPr>
        <w:tabs>
          <w:tab w:val="right" w:pos="4709"/>
          <w:tab w:val="right" w:pos="6322"/>
        </w:tabs>
      </w:pPr>
      <w:r w:rsidRPr="006B35CA">
        <w:t>NANO TECHNOLOGY RESEARCH</w:t>
      </w:r>
      <w:r w:rsidRPr="006B35CA">
        <w:tab/>
        <w:t>558,573</w:t>
      </w:r>
      <w:r w:rsidRPr="006B35CA">
        <w:tab/>
        <w:t>558,573</w:t>
      </w:r>
    </w:p>
    <w:p w:rsidR="0020113C" w:rsidRPr="006B35CA" w:rsidRDefault="0020113C" w:rsidP="0020113C">
      <w:pPr>
        <w:tabs>
          <w:tab w:val="right" w:pos="4709"/>
          <w:tab w:val="right" w:pos="6322"/>
        </w:tabs>
      </w:pPr>
      <w:r w:rsidRPr="006B35CA">
        <w:t>HYDROGEN RESEARCH</w:t>
      </w:r>
      <w:r w:rsidRPr="006B35CA">
        <w:tab/>
        <w:t>558,573</w:t>
      </w:r>
      <w:r w:rsidRPr="006B35CA">
        <w:tab/>
        <w:t>558,573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PALMETTO POISON CENTER</w:t>
      </w:r>
      <w:r w:rsidRPr="00EA5B64">
        <w:tab/>
        <w:t>176,763</w:t>
      </w:r>
      <w:r w:rsidRPr="00EA5B64">
        <w:tab/>
        <w:t>176,763</w:t>
      </w:r>
    </w:p>
    <w:p w:rsidR="0020113C" w:rsidRPr="006B35CA" w:rsidRDefault="0020113C" w:rsidP="0020113C">
      <w:pPr>
        <w:tabs>
          <w:tab w:val="right" w:pos="4709"/>
          <w:tab w:val="right" w:pos="6322"/>
        </w:tabs>
      </w:pPr>
      <w:r w:rsidRPr="006B35CA">
        <w:t>TECHNOLOGY INCUBATOR</w:t>
      </w:r>
      <w:r w:rsidRPr="006B35CA">
        <w:tab/>
        <w:t>111,714</w:t>
      </w:r>
      <w:r w:rsidRPr="006B35CA">
        <w:tab/>
        <w:t>111,714</w:t>
      </w:r>
    </w:p>
    <w:p w:rsidR="0020113C" w:rsidRPr="006B35CA" w:rsidRDefault="0020113C" w:rsidP="0020113C">
      <w:pPr>
        <w:tabs>
          <w:tab w:val="right" w:pos="4709"/>
          <w:tab w:val="right" w:pos="6322"/>
        </w:tabs>
      </w:pPr>
      <w:r w:rsidRPr="006B35CA">
        <w:t xml:space="preserve">SMALL BUSINESS </w:t>
      </w:r>
    </w:p>
    <w:p w:rsidR="0020113C" w:rsidRPr="006B35CA" w:rsidRDefault="0020113C" w:rsidP="0020113C">
      <w:pPr>
        <w:tabs>
          <w:tab w:val="right" w:pos="4709"/>
          <w:tab w:val="right" w:pos="6322"/>
        </w:tabs>
      </w:pPr>
      <w:r w:rsidRPr="006B35CA">
        <w:t xml:space="preserve">  DEVELOPMENT CENTER</w:t>
      </w:r>
      <w:r w:rsidRPr="006B35CA">
        <w:tab/>
        <w:t>523,121</w:t>
      </w:r>
      <w:r w:rsidRPr="006B35CA">
        <w:tab/>
        <w:t>523,121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2,667,677</w:t>
      </w:r>
      <w:r w:rsidRPr="00EA5B64">
        <w:tab/>
        <w:t>2,667,677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USC - NON-MED: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UNRESTRICTED</w:t>
      </w:r>
      <w:r w:rsidRPr="00EA5B64">
        <w:tab/>
        <w:t>440,636,293</w:t>
      </w:r>
      <w:r w:rsidRPr="00EA5B64">
        <w:tab/>
        <w:t>73,932,677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(3,442.86)</w:t>
      </w:r>
      <w:r w:rsidRPr="00EA5B64">
        <w:tab/>
        <w:t>(2,450.38)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USC - NON-MEDICINE: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RESTRICTED E &amp; 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4,232,468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(137.84)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30,909,159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(207.57)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18,951,629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54,093,256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(345.41)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156,491,631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SPECIAL ITEMS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EIA-SCHOOL IMPROVEMENT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COUNCIL PROJECT</w:t>
      </w:r>
      <w:r w:rsidRPr="00EA5B64">
        <w:tab/>
        <w:t>149,768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GEOGRAPHIC ALLIANCE</w:t>
      </w:r>
      <w:r w:rsidRPr="00EA5B64">
        <w:tab/>
        <w:t>183,375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EIA - WRITING IMPROVEMENT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NETWORK</w:t>
      </w:r>
      <w:r w:rsidRPr="00EA5B64">
        <w:tab/>
        <w:t>215,013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548,156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USC-NON-MED: RESTRICT</w:t>
      </w:r>
      <w:r w:rsidRPr="00EA5B64">
        <w:tab/>
        <w:t>211,133,043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(345.41)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USC - NON-MEDICINE: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AUXILIARY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11,954,919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(213.08)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11,979,054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6,617,382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30,551,355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(319.08)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72,353,755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USC-NON-MED: AUX</w:t>
      </w:r>
      <w:r w:rsidRPr="00EA5B64">
        <w:tab/>
        <w:t>102,905,110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(319.08)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USC- </w:t>
      </w:r>
      <w:r>
        <w:t>N</w:t>
      </w:r>
      <w:r w:rsidRPr="00EA5B64">
        <w:t>ON-MEDICINE</w:t>
      </w:r>
      <w:r w:rsidRPr="00EA5B64">
        <w:tab/>
        <w:t>754,674,446</w:t>
      </w:r>
      <w:r w:rsidRPr="00EA5B64">
        <w:tab/>
        <w:t>73,932,677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(4,107.35)</w:t>
      </w:r>
      <w:r w:rsidRPr="00EA5B64">
        <w:tab/>
        <w:t>(2,450.38)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II. USC- </w:t>
      </w:r>
      <w:r>
        <w:t>M</w:t>
      </w:r>
      <w:r w:rsidRPr="00EA5B64">
        <w:t>EDICINE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USC-MEDICINE: UNRESTRICT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6,108,658</w:t>
      </w:r>
      <w:r w:rsidRPr="00EA5B64">
        <w:tab/>
        <w:t>1,270,000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(220.55)</w:t>
      </w:r>
      <w:r w:rsidRPr="00EA5B64">
        <w:tab/>
        <w:t>(86.70)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11,290,454</w:t>
      </w:r>
      <w:r w:rsidRPr="00EA5B64">
        <w:tab/>
        <w:t>9,600,000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(182.13)</w:t>
      </w:r>
      <w:r w:rsidRPr="00EA5B64">
        <w:tab/>
        <w:t>(127.30)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935,841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18,334,953</w:t>
      </w:r>
      <w:r w:rsidRPr="00EA5B64">
        <w:tab/>
        <w:t>10,870,000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(402.68)</w:t>
      </w:r>
      <w:r w:rsidRPr="00EA5B64">
        <w:tab/>
        <w:t>(214.00)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13,224,966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USC - MEDICINE: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UNRESTRICTED</w:t>
      </w:r>
      <w:r w:rsidRPr="00EA5B64">
        <w:tab/>
        <w:t>31,559,919</w:t>
      </w:r>
      <w:r w:rsidRPr="00EA5B64">
        <w:tab/>
        <w:t>10,870,000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(402.68)</w:t>
      </w:r>
      <w:r w:rsidRPr="00EA5B64">
        <w:tab/>
        <w:t>(214.00)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USC</w:t>
      </w:r>
      <w:r>
        <w:t>-</w:t>
      </w:r>
      <w:r w:rsidRPr="00EA5B64">
        <w:t>MEDICINE: RESTRICT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2,725,469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(201.58)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14,797,209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(139.84)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1,211,497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18,734,175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(341.42)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15,714,840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USC-MEDICINE:RESTRICT</w:t>
      </w:r>
      <w:r>
        <w:tab/>
      </w:r>
      <w:r w:rsidRPr="00EA5B64">
        <w:t>34,449,015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(341.42)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USC - MEDICINE</w:t>
      </w:r>
      <w:r w:rsidRPr="00EA5B64">
        <w:tab/>
        <w:t>66,008,934</w:t>
      </w:r>
      <w:r w:rsidRPr="00EA5B64">
        <w:tab/>
        <w:t>10,870,000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(744.10)</w:t>
      </w:r>
      <w:r w:rsidRPr="00EA5B64">
        <w:tab/>
        <w:t>(214.00)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STATE EMPLOYER</w:t>
      </w:r>
      <w:r>
        <w:t xml:space="preserve">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97,571,525</w:t>
      </w:r>
      <w:r w:rsidRPr="00EA5B64">
        <w:tab/>
        <w:t>16,728,758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97,571,525</w:t>
      </w:r>
      <w:r w:rsidRPr="00EA5B64">
        <w:tab/>
        <w:t>16,728,758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97,571,525</w:t>
      </w:r>
      <w:r w:rsidRPr="00EA5B64">
        <w:tab/>
        <w:t>16,728,758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UNIV OF SOUTH CAROLINA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918,254,905</w:t>
      </w:r>
      <w:r w:rsidRPr="00EA5B64">
        <w:tab/>
        <w:t>101,531,435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(4,851.45)</w:t>
      </w:r>
      <w:r w:rsidRPr="00EA5B64">
        <w:tab/>
        <w:t>(2,664.38)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6246CB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73"/>
          <w:headerReference w:type="default" r:id="rId74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15B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H29-</w:t>
      </w:r>
      <w:r w:rsidRPr="00EA5B64">
        <w:t>U S C - AIKEN CAMPUS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817C09" w:rsidRDefault="0020113C" w:rsidP="0020113C">
      <w:pPr>
        <w:keepNext/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I. EDUCATION AND GENERAL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5,962,516</w:t>
      </w:r>
      <w:r w:rsidRPr="00EA5B64">
        <w:tab/>
        <w:t>635,000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(187.80)</w:t>
      </w:r>
      <w:r w:rsidRPr="00EA5B64">
        <w:tab/>
        <w:t>(49.06)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11,626,041</w:t>
      </w:r>
      <w:r w:rsidRPr="00EA5B64">
        <w:tab/>
        <w:t>4,500,000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(164.42)</w:t>
      </w:r>
      <w:r w:rsidRPr="00EA5B64">
        <w:tab/>
        <w:t>(106.82)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1,099,331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18,687,888</w:t>
      </w:r>
      <w:r w:rsidRPr="00EA5B64">
        <w:tab/>
        <w:t>5,135,000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(352.22)</w:t>
      </w:r>
      <w:r w:rsidRPr="00EA5B64">
        <w:tab/>
        <w:t>(155.88)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9,614,417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28,302,305</w:t>
      </w:r>
      <w:r w:rsidRPr="00EA5B64">
        <w:tab/>
        <w:t>5,135,000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(352.22)</w:t>
      </w:r>
      <w:r w:rsidRPr="00EA5B64">
        <w:tab/>
        <w:t>(155.88)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77,537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(11.44)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456,591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(2.85)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271,794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805,922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(14.29)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12,111,707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RESTRICTED</w:t>
      </w:r>
      <w:r w:rsidRPr="00EA5B64">
        <w:tab/>
        <w:t>12,917,629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(14.29)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41,219,934</w:t>
      </w:r>
      <w:r w:rsidRPr="00EA5B64">
        <w:tab/>
        <w:t>5,135,000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(366.51)</w:t>
      </w:r>
      <w:r w:rsidRPr="00EA5B64">
        <w:tab/>
        <w:t>(155.88)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AUXILIARY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524,713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160,001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684,714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4,442,788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AUXILIARY</w:t>
      </w:r>
      <w:r w:rsidRPr="00EA5B64">
        <w:tab/>
        <w:t>5,127,502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STATE EMPLOYER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5,366,036</w:t>
      </w:r>
      <w:r w:rsidRPr="00EA5B64">
        <w:tab/>
        <w:t>1,005,203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5,366,036</w:t>
      </w:r>
      <w:r w:rsidRPr="00EA5B64">
        <w:tab/>
        <w:t>1,005,203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5,366,036</w:t>
      </w:r>
      <w:r w:rsidRPr="00EA5B64">
        <w:tab/>
        <w:t>1,005,203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 S C - AIKEN CAMPUS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51,713,472</w:t>
      </w:r>
      <w:r w:rsidRPr="00EA5B64">
        <w:tab/>
        <w:t>6,140,203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(380.26)</w:t>
      </w:r>
      <w:r w:rsidRPr="00EA5B64">
        <w:tab/>
        <w:t>(155.88)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211102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75"/>
          <w:headerReference w:type="default" r:id="rId76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15C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H34-</w:t>
      </w:r>
      <w:r w:rsidRPr="00EA5B64">
        <w:t>U S C - UPSTATE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817C09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EDUCATION AND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8,907,098</w:t>
      </w:r>
      <w:r w:rsidRPr="00EA5B64">
        <w:tab/>
        <w:t>1,185,000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(252.22)</w:t>
      </w:r>
      <w:r w:rsidRPr="00EA5B64">
        <w:tab/>
        <w:t>(53.81)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19,072,309</w:t>
      </w:r>
      <w:r w:rsidRPr="00EA5B64">
        <w:tab/>
        <w:t>5,530,000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(228.21)</w:t>
      </w:r>
      <w:r w:rsidRPr="00EA5B64">
        <w:tab/>
        <w:t>(131.01)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2,163,627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30,143,034</w:t>
      </w:r>
      <w:r w:rsidRPr="00EA5B64">
        <w:tab/>
        <w:t>6,715,000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(480.43)</w:t>
      </w:r>
      <w:r w:rsidRPr="00EA5B64">
        <w:tab/>
        <w:t>(184.82)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19,168,490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49,311,524</w:t>
      </w:r>
      <w:r w:rsidRPr="00EA5B64">
        <w:tab/>
        <w:t>6,715,000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(480.43)</w:t>
      </w:r>
      <w:r w:rsidRPr="00EA5B64">
        <w:tab/>
        <w:t>(184.82)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B.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100,711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532,427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(7.53)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452,318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1,085,456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(13.57)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19,062,674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RESTRICTED</w:t>
      </w:r>
      <w:r w:rsidRPr="00EA5B64">
        <w:tab/>
        <w:t>20,148,130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(13.57)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69,459,654</w:t>
      </w:r>
      <w:r w:rsidRPr="00EA5B64">
        <w:tab/>
        <w:t>6,715,000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(494.00)</w:t>
      </w:r>
      <w:r w:rsidRPr="00EA5B64">
        <w:tab/>
        <w:t>(184.82)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AUXILIARY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444,606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223,065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667,671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3,262,468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AUXILIARY SERVICES</w:t>
      </w:r>
      <w:r w:rsidRPr="00EA5B64">
        <w:tab/>
        <w:t>3,930,139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STATE EMPLOYER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8,809,013</w:t>
      </w:r>
      <w:r w:rsidRPr="00EA5B64">
        <w:tab/>
        <w:t>1,294,507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8,809,013</w:t>
      </w:r>
      <w:r w:rsidRPr="00EA5B64">
        <w:tab/>
        <w:t>1,294,507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8,809,013</w:t>
      </w:r>
      <w:r w:rsidRPr="00EA5B64">
        <w:tab/>
        <w:t>1,294,507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U S C - UPSTATE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82,198,806</w:t>
      </w:r>
      <w:r w:rsidRPr="00EA5B64">
        <w:tab/>
        <w:t>8,009,507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(506.00)</w:t>
      </w:r>
      <w:r w:rsidRPr="00EA5B64">
        <w:tab/>
        <w:t>(184.82)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211102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77"/>
          <w:headerReference w:type="default" r:id="rId78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15D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H36-</w:t>
      </w:r>
      <w:r w:rsidRPr="00EA5B64">
        <w:t>U S C - BEAUFORT CAMPUS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08557A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EDUCATION AND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2,427,966</w:t>
      </w:r>
      <w:r w:rsidRPr="00EA5B64">
        <w:tab/>
        <w:t>225,000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(73.49)</w:t>
      </w:r>
      <w:r w:rsidRPr="00EA5B64">
        <w:tab/>
        <w:t>(3.74)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5,374,938</w:t>
      </w:r>
      <w:r w:rsidRPr="00EA5B64">
        <w:tab/>
        <w:t>975,500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(64.85)</w:t>
      </w:r>
      <w:r w:rsidRPr="00EA5B64">
        <w:tab/>
        <w:t>(17.75)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1,488,341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9,291,245</w:t>
      </w:r>
      <w:r w:rsidRPr="00EA5B64">
        <w:tab/>
        <w:t>1,200,500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(138.34)</w:t>
      </w:r>
      <w:r w:rsidRPr="00EA5B64">
        <w:tab/>
        <w:t>(21.49)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6,880,580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16,171,825</w:t>
      </w:r>
      <w:r w:rsidRPr="00EA5B64">
        <w:tab/>
        <w:t>1,200,500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(138.34)</w:t>
      </w:r>
      <w:r w:rsidRPr="00EA5B64">
        <w:tab/>
        <w:t>(21.49)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453,250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453,250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3,914,742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RESTRICTED</w:t>
      </w:r>
      <w:r w:rsidRPr="00EA5B64">
        <w:tab/>
        <w:t>4,367,992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20,539,817</w:t>
      </w:r>
      <w:r w:rsidRPr="00EA5B64">
        <w:tab/>
        <w:t>1,200,500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(138.34)</w:t>
      </w:r>
      <w:r w:rsidRPr="00EA5B64">
        <w:tab/>
        <w:t>(21.49)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AUXILIARY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AUXILIARY SERVICES</w:t>
      </w:r>
      <w:r w:rsidRPr="00EA5B64">
        <w:tab/>
        <w:t>10,000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STATE EMPLOYER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2,555,209</w:t>
      </w:r>
      <w:r w:rsidRPr="00EA5B64">
        <w:tab/>
        <w:t>248,552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2,555,209</w:t>
      </w:r>
      <w:r w:rsidRPr="00EA5B64">
        <w:tab/>
        <w:t>248,552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2,555,209</w:t>
      </w:r>
      <w:r w:rsidRPr="00EA5B64">
        <w:tab/>
        <w:t>248,552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 S C - BEAUFORT CAMPUS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23,105,026</w:t>
      </w:r>
      <w:r w:rsidRPr="00EA5B64">
        <w:tab/>
        <w:t>1,449,052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(138.34)</w:t>
      </w:r>
      <w:r w:rsidRPr="00EA5B64">
        <w:tab/>
        <w:t>(21.49)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211102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79"/>
          <w:headerReference w:type="default" r:id="rId8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15E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H37-</w:t>
      </w:r>
      <w:r w:rsidRPr="00EA5B64">
        <w:t>U S C - LANCASTER CAMPUS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08557A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EDUCATION AND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1,700,745</w:t>
      </w:r>
      <w:r w:rsidRPr="00EA5B64">
        <w:tab/>
        <w:t>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(40.28)</w:t>
      </w:r>
      <w:r w:rsidRPr="00EA5B64">
        <w:tab/>
        <w:t>(5.41)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3,767,363</w:t>
      </w:r>
      <w:r w:rsidRPr="00EA5B64">
        <w:tab/>
        <w:t>1,200,000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(54.25)</w:t>
      </w:r>
      <w:r w:rsidRPr="00EA5B64">
        <w:tab/>
        <w:t>(21.25)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1,195,129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6,663,237</w:t>
      </w:r>
      <w:r w:rsidRPr="00EA5B64">
        <w:tab/>
        <w:t>1,275,000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(94.53)</w:t>
      </w:r>
      <w:r w:rsidRPr="00EA5B64">
        <w:tab/>
        <w:t>(26.66)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3,300,374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9,963,611</w:t>
      </w:r>
      <w:r w:rsidRPr="00EA5B64">
        <w:tab/>
        <w:t>1,275,000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(94.53)</w:t>
      </w:r>
      <w:r w:rsidRPr="00EA5B64">
        <w:tab/>
        <w:t>(26.66)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9,625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UNCLASSIFIED POSITIONS</w:t>
      </w:r>
      <w:r w:rsidRPr="00EA5B64">
        <w:tab/>
        <w:t>304,951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91,227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405,803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4,876,631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RESTRICTED</w:t>
      </w:r>
      <w:r w:rsidRPr="00EA5B64">
        <w:tab/>
        <w:t>5,282,434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15,246,045</w:t>
      </w:r>
      <w:r w:rsidRPr="00EA5B64">
        <w:tab/>
        <w:t>1,275,000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(97.03)</w:t>
      </w:r>
      <w:r w:rsidRPr="00EA5B64">
        <w:tab/>
        <w:t>(26.66)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AUXILIARY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AUXILIARY</w:t>
      </w:r>
      <w:r w:rsidRPr="00EA5B64">
        <w:tab/>
        <w:t>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STATE EMPLOYER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1,865,222</w:t>
      </w:r>
      <w:r w:rsidRPr="00EA5B64">
        <w:tab/>
        <w:t>253,760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1,865,222</w:t>
      </w:r>
      <w:r w:rsidRPr="00EA5B64">
        <w:tab/>
        <w:t>253,760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1,865,222</w:t>
      </w:r>
      <w:r w:rsidRPr="00EA5B64">
        <w:tab/>
        <w:t>253,760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 S C - LANCASTER CAMPUS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17,116,267</w:t>
      </w:r>
      <w:r w:rsidRPr="00EA5B64">
        <w:tab/>
        <w:t>1,528,760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(97.03)</w:t>
      </w:r>
      <w:r w:rsidRPr="00EA5B64">
        <w:tab/>
        <w:t>(26.66)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211102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81"/>
          <w:headerReference w:type="default" r:id="rId8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15F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H38-</w:t>
      </w:r>
      <w:r w:rsidRPr="00EA5B64">
        <w:t>U S C - SALKEHATCHIE CAMPUS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EDUCATION AND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874,780</w:t>
      </w:r>
      <w:r w:rsidRPr="00EA5B64">
        <w:tab/>
        <w:t>110,000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(29.00)</w:t>
      </w:r>
      <w:r w:rsidRPr="00EA5B64">
        <w:tab/>
        <w:t>(3.00)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1,560,925</w:t>
      </w:r>
      <w:r w:rsidRPr="00EA5B64">
        <w:tab/>
        <w:t>900,000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(28.27)</w:t>
      </w:r>
      <w:r w:rsidRPr="00EA5B64">
        <w:tab/>
        <w:t>(21.24)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385,068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2,820,773</w:t>
      </w:r>
      <w:r w:rsidRPr="00EA5B64">
        <w:tab/>
        <w:t>1,010,000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(57.27)</w:t>
      </w:r>
      <w:r w:rsidRPr="00EA5B64">
        <w:tab/>
        <w:t>(24.24)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2,456,694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SALKEHATCHIE LEADERSHIP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CENTER</w:t>
      </w:r>
      <w:r w:rsidRPr="00EA5B64">
        <w:tab/>
        <w:t>100,460</w:t>
      </w:r>
      <w:r w:rsidRPr="00EA5B64">
        <w:tab/>
        <w:t>100,460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100,460</w:t>
      </w:r>
      <w:r w:rsidRPr="00EA5B64">
        <w:tab/>
        <w:t>100,460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5,377,927</w:t>
      </w:r>
      <w:r w:rsidRPr="00EA5B64">
        <w:tab/>
        <w:t>1,110,460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(57.27)</w:t>
      </w:r>
      <w:r w:rsidRPr="00EA5B64">
        <w:tab/>
        <w:t>(24.24)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723,075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723,075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3,806,585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RESTRICTED</w:t>
      </w:r>
      <w:r w:rsidRPr="00EA5B64">
        <w:tab/>
        <w:t>4,529,660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9,907,587</w:t>
      </w:r>
      <w:r w:rsidRPr="00EA5B64">
        <w:tab/>
        <w:t>1,110,460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(57.27)</w:t>
      </w:r>
      <w:r w:rsidRPr="00EA5B64">
        <w:tab/>
        <w:t>(24.24)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AUXILLIARY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24,985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24,985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324,868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AUXILIARY</w:t>
      </w:r>
      <w:r w:rsidRPr="00EA5B64">
        <w:tab/>
        <w:t>349,853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STATE EMPLOYER</w:t>
      </w:r>
      <w:r>
        <w:t xml:space="preserve">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923,160</w:t>
      </w:r>
      <w:r w:rsidRPr="00EA5B64">
        <w:tab/>
        <w:t>192,419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923,160</w:t>
      </w:r>
      <w:r w:rsidRPr="00EA5B64">
        <w:tab/>
        <w:t>192,419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EMPLOYEE BENEFITS</w:t>
      </w:r>
      <w:r w:rsidRPr="00EA5B64">
        <w:tab/>
        <w:t>923,160</w:t>
      </w:r>
      <w:r w:rsidRPr="00EA5B64">
        <w:tab/>
        <w:t>192,419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 S C - SALKEHATCHIE CAMPUS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11,180,600</w:t>
      </w:r>
      <w:r w:rsidRPr="00EA5B64">
        <w:tab/>
        <w:t>1,302,879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(57.27)</w:t>
      </w:r>
      <w:r w:rsidRPr="00EA5B64">
        <w:tab/>
        <w:t>(24.24)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211102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83"/>
          <w:headerReference w:type="default" r:id="rId84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15G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H39-</w:t>
      </w:r>
      <w:r w:rsidRPr="00EA5B64">
        <w:t>U S C - SUMTER CAMPUS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A30F51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EDUCATION AND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1,878,070</w:t>
      </w:r>
      <w:r w:rsidRPr="00EA5B64">
        <w:tab/>
        <w:t>410,000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(69.00)</w:t>
      </w:r>
      <w:r w:rsidRPr="00EA5B64">
        <w:tab/>
        <w:t>(27.29)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3,128,362</w:t>
      </w:r>
      <w:r w:rsidRPr="00EA5B64">
        <w:tab/>
        <w:t>1,600,000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(43.60)</w:t>
      </w:r>
      <w:r w:rsidRPr="00EA5B64">
        <w:tab/>
        <w:t>(29.11)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197,332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5,203,764</w:t>
      </w:r>
      <w:r w:rsidRPr="00EA5B64">
        <w:tab/>
        <w:t>2,010,000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(112.60)</w:t>
      </w:r>
      <w:r w:rsidRPr="00EA5B64">
        <w:tab/>
        <w:t>(56.40)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2,043,575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7,247,339</w:t>
      </w:r>
      <w:r w:rsidRPr="00EA5B64">
        <w:tab/>
        <w:t>2,010,000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(112.60)</w:t>
      </w:r>
      <w:r w:rsidRPr="00EA5B64">
        <w:tab/>
        <w:t>(56.40)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26,679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(.46)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66,016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131,708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224,403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(1.46)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3,953,083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RESTRICTED</w:t>
      </w:r>
      <w:r w:rsidRPr="00EA5B64">
        <w:tab/>
        <w:t>4,177,486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(1.46)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11,424,825</w:t>
      </w:r>
      <w:r w:rsidRPr="00EA5B64">
        <w:tab/>
        <w:t>2,010,000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(114.06)</w:t>
      </w:r>
      <w:r w:rsidRPr="00EA5B64">
        <w:tab/>
        <w:t>(56.40)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AUXILIARY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69,639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23,516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93,155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601,576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AUXILIARY SERVICES</w:t>
      </w:r>
      <w:r w:rsidRPr="00EA5B64">
        <w:tab/>
        <w:t>694,731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STATE EMPLOYER</w:t>
      </w:r>
      <w:r>
        <w:t xml:space="preserve">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1,530,384</w:t>
      </w:r>
      <w:r w:rsidRPr="00EA5B64">
        <w:tab/>
        <w:t>408,440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1,530,384</w:t>
      </w:r>
      <w:r w:rsidRPr="00EA5B64">
        <w:tab/>
        <w:t>408,440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1,530,384</w:t>
      </w:r>
      <w:r w:rsidRPr="00EA5B64">
        <w:tab/>
        <w:t>408,440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 S C - SUMTER CAMPUS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13,649,940</w:t>
      </w:r>
      <w:r w:rsidRPr="00EA5B64">
        <w:tab/>
        <w:t>2,418,440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(117.06)</w:t>
      </w:r>
      <w:r w:rsidRPr="00EA5B64">
        <w:tab/>
        <w:t>(56.40)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211102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85"/>
          <w:headerReference w:type="default" r:id="rId86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15H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H40-</w:t>
      </w:r>
      <w:r w:rsidRPr="00EA5B64">
        <w:t>U S C - UNION CAMPUS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EDUCATION AND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535,122</w:t>
      </w:r>
      <w:r w:rsidRPr="00EA5B64">
        <w:tab/>
        <w:t>85,000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(17.75)</w:t>
      </w:r>
      <w:r w:rsidRPr="00EA5B64">
        <w:tab/>
        <w:t>(8.54)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700,662</w:t>
      </w:r>
      <w:r w:rsidRPr="00EA5B64">
        <w:tab/>
        <w:t>416,000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(17.07)</w:t>
      </w:r>
      <w:r w:rsidRPr="00EA5B64">
        <w:tab/>
        <w:t>(9.06)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47,720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1,283,504</w:t>
      </w:r>
      <w:r w:rsidRPr="00EA5B64">
        <w:tab/>
        <w:t>501,000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(34.82)</w:t>
      </w:r>
      <w:r w:rsidRPr="00EA5B64">
        <w:tab/>
        <w:t>(17.60)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662,632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1,946,136</w:t>
      </w:r>
      <w:r w:rsidRPr="00EA5B64">
        <w:tab/>
        <w:t>501,000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(34.82)</w:t>
      </w:r>
      <w:r w:rsidRPr="00EA5B64">
        <w:tab/>
        <w:t>(17.60)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284,277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284,277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1,776,112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RESTRICTED</w:t>
      </w:r>
      <w:r w:rsidRPr="00EA5B64">
        <w:tab/>
        <w:t>2,060,389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4,006,525</w:t>
      </w:r>
      <w:r w:rsidRPr="00EA5B64">
        <w:tab/>
        <w:t>501,000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(34.82)</w:t>
      </w:r>
      <w:r w:rsidRPr="00EA5B64">
        <w:tab/>
        <w:t>(17.60)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AUXILIARY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30,623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30,623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150,545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AUXILIARY SERVICES</w:t>
      </w:r>
      <w:r w:rsidRPr="00EA5B64">
        <w:tab/>
        <w:t>181,168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STATE EMPLOYER</w:t>
      </w:r>
      <w:r>
        <w:t xml:space="preserve">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431,291</w:t>
      </w:r>
      <w:r w:rsidRPr="00EA5B64">
        <w:tab/>
        <w:t>88,341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431,291</w:t>
      </w:r>
      <w:r w:rsidRPr="00EA5B64">
        <w:tab/>
        <w:t>88,341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431,291</w:t>
      </w:r>
      <w:r w:rsidRPr="00EA5B64">
        <w:tab/>
        <w:t>88,341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U S C - UNION CAMPUS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4,618,984</w:t>
      </w:r>
      <w:r w:rsidRPr="00EA5B64">
        <w:tab/>
        <w:t>589,341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(34.82)</w:t>
      </w:r>
      <w:r w:rsidRPr="00EA5B64">
        <w:tab/>
        <w:t>(17.60)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476094">
        <w:rPr>
          <w:spacing w:val="-14"/>
        </w:rPr>
        <w:t>TOT UNIV OF SOUTH CAROLINA</w:t>
      </w:r>
      <w:r w:rsidRPr="00EA5B64">
        <w:tab/>
        <w:t>1,121,838,000</w:t>
      </w:r>
      <w:r w:rsidRPr="00EA5B64">
        <w:tab/>
        <w:t>122,969,617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(6,182.23)</w:t>
      </w:r>
      <w:r w:rsidRPr="00EA5B64">
        <w:tab/>
        <w:t>(3,151.47)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A06A31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87"/>
          <w:headerReference w:type="default" r:id="rId88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16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H47-</w:t>
      </w:r>
      <w:r w:rsidRPr="00EA5B64">
        <w:t>WINTHROP UNIVERSITY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EDUCATION &amp;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PRESIDENT</w:t>
      </w:r>
      <w:r w:rsidRPr="00EA5B64">
        <w:tab/>
        <w:t>157,380</w:t>
      </w:r>
      <w:r w:rsidRPr="00EA5B64">
        <w:tab/>
        <w:t>157,380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9,396,172</w:t>
      </w:r>
      <w:r w:rsidRPr="00EA5B64">
        <w:tab/>
        <w:t>3,941,172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(348.67)</w:t>
      </w:r>
      <w:r w:rsidRPr="00EA5B64">
        <w:tab/>
        <w:t>(216.53)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18,798,995</w:t>
      </w:r>
      <w:r w:rsidRPr="00EA5B64">
        <w:tab/>
        <w:t>6,595,174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(387.25)</w:t>
      </w:r>
      <w:r w:rsidRPr="00EA5B64">
        <w:tab/>
        <w:t>(221.83)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7,523,302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35,875,849</w:t>
      </w:r>
      <w:r w:rsidRPr="00EA5B64">
        <w:tab/>
        <w:t>10,693,726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(736.92)</w:t>
      </w:r>
      <w:r w:rsidRPr="00EA5B64">
        <w:tab/>
        <w:t>(439.36)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73,555,592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EIA</w:t>
      </w:r>
      <w:r>
        <w:t>-</w:t>
      </w:r>
      <w:r w:rsidRPr="00EA5B64">
        <w:t>TCHR RECRUIT</w:t>
      </w:r>
      <w:r w:rsidRPr="00EA5B64">
        <w:tab/>
        <w:t>4,063,553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4,063,553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113,494,994</w:t>
      </w:r>
      <w:r w:rsidRPr="00EA5B64">
        <w:tab/>
        <w:t>10,693,726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(736.92)</w:t>
      </w:r>
      <w:r w:rsidRPr="00EA5B64">
        <w:tab/>
        <w:t>(439.36)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AUXILIARY ENTERPRISES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2,325,000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(59.11)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UNCLASSIFIED POSITIONS</w:t>
      </w:r>
      <w:r w:rsidRPr="00EA5B64">
        <w:tab/>
        <w:t>400,000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775,000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(62.11)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8,100,000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AUXILIARY</w:t>
      </w:r>
      <w:r w:rsidRPr="00EA5B64">
        <w:tab/>
        <w:t>11,600,000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(62.11)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10,334,065</w:t>
      </w:r>
      <w:r w:rsidRPr="00EA5B64">
        <w:tab/>
        <w:t>2,153,866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10,334,065</w:t>
      </w:r>
      <w:r w:rsidRPr="00EA5B64">
        <w:tab/>
        <w:t>2,153,866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10,334,065</w:t>
      </w:r>
      <w:r w:rsidRPr="00EA5B64">
        <w:tab/>
        <w:t>2,153,866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WINTHROP UNIVERSITY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135,429,059</w:t>
      </w:r>
      <w:r w:rsidRPr="00EA5B64">
        <w:tab/>
        <w:t>12,847,592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(799.03)</w:t>
      </w:r>
      <w:r w:rsidRPr="00EA5B64">
        <w:tab/>
        <w:t>(439.36)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93BCA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89"/>
          <w:headerReference w:type="default" r:id="rId9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17A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H51-</w:t>
      </w:r>
      <w:r w:rsidRPr="00EA5B64">
        <w:t>MEDICAL UNIVERSITY OF SOUTH CAROLINA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192D63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 EDUCATIONAL &amp;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UNRESTRICTED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PRESIDENT</w:t>
      </w:r>
      <w:r w:rsidRPr="00EA5B64">
        <w:tab/>
        <w:t>232,064</w:t>
      </w:r>
      <w:r w:rsidRPr="00EA5B64">
        <w:tab/>
        <w:t>232,064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53,661,721</w:t>
      </w:r>
      <w:r w:rsidRPr="00EA5B64">
        <w:tab/>
        <w:t>17,119,169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(1,569.05)</w:t>
      </w:r>
      <w:r w:rsidRPr="00EA5B64">
        <w:tab/>
        <w:t>(839.76)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87,815,534</w:t>
      </w:r>
      <w:r w:rsidRPr="00EA5B64">
        <w:tab/>
        <w:t>24,576,189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(995.82)</w:t>
      </w:r>
      <w:r w:rsidRPr="00EA5B64">
        <w:tab/>
        <w:t>(439.93)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11,007,546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152,716,865</w:t>
      </w:r>
      <w:r w:rsidRPr="00EA5B64">
        <w:tab/>
        <w:t>41,927,422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(2,565.87)</w:t>
      </w:r>
      <w:r w:rsidRPr="00EA5B64">
        <w:tab/>
        <w:t>(1,280.69)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244,588,060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SPECIAL ITEMS</w:t>
      </w:r>
    </w:p>
    <w:p w:rsidR="0020113C" w:rsidRPr="00FB4BA8" w:rsidRDefault="0020113C" w:rsidP="0020113C">
      <w:pPr>
        <w:tabs>
          <w:tab w:val="right" w:pos="4709"/>
          <w:tab w:val="right" w:pos="6322"/>
        </w:tabs>
      </w:pPr>
      <w:r w:rsidRPr="00FB4BA8">
        <w:t>DIABETES CENTER</w:t>
      </w:r>
      <w:r w:rsidRPr="00FB4BA8">
        <w:tab/>
        <w:t>289,088</w:t>
      </w:r>
      <w:r w:rsidRPr="00FB4BA8">
        <w:tab/>
        <w:t>289,088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RURAL DENTISTS INCENTIVE</w:t>
      </w:r>
      <w:r w:rsidRPr="00EA5B64">
        <w:tab/>
        <w:t>250,000</w:t>
      </w:r>
      <w:r w:rsidRPr="00EA5B64">
        <w:tab/>
        <w:t>250,000</w:t>
      </w:r>
    </w:p>
    <w:p w:rsidR="0020113C" w:rsidRPr="00FB4BA8" w:rsidRDefault="0020113C" w:rsidP="0020113C">
      <w:pPr>
        <w:tabs>
          <w:tab w:val="right" w:pos="4709"/>
          <w:tab w:val="right" w:pos="6322"/>
        </w:tabs>
      </w:pPr>
      <w:r w:rsidRPr="00FB4BA8">
        <w:t>HYPERTENSION INITIATIVE</w:t>
      </w:r>
      <w:r w:rsidRPr="00FB4BA8">
        <w:tab/>
        <w:t>512,741</w:t>
      </w:r>
      <w:r w:rsidRPr="00FB4BA8">
        <w:tab/>
        <w:t>512,741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SCHOLARSHIPS &amp; FELLOWSHIPS</w:t>
      </w:r>
      <w:r w:rsidRPr="00EA5B64">
        <w:tab/>
        <w:t>1,356,224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2,408,053</w:t>
      </w:r>
      <w:r w:rsidRPr="00EA5B64">
        <w:tab/>
        <w:t>1,051,829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UNRESTRICTED</w:t>
      </w:r>
      <w:r w:rsidRPr="00EA5B64">
        <w:tab/>
        <w:t>399,712,978</w:t>
      </w:r>
      <w:r w:rsidRPr="00EA5B64">
        <w:tab/>
        <w:t>42,979,251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(2,565.87)</w:t>
      </w:r>
      <w:r w:rsidRPr="00EA5B64">
        <w:tab/>
        <w:t>(1,280.69)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vertAlign w:val="superscript"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21,462,870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(117.59)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58,667,521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(312.16)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25,253,608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105,383,999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(429.75)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39,847,025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SCHOLARSHIPS &amp; FELLOWSHIPS</w:t>
      </w:r>
      <w:r w:rsidRPr="00EA5B64">
        <w:tab/>
        <w:t>1,353,905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1,353,905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RESTRICTED</w:t>
      </w:r>
      <w:r w:rsidRPr="00EA5B64">
        <w:tab/>
        <w:t>146,584,929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(429.75)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EDUCATION &amp; GENERAL</w:t>
      </w:r>
      <w:r w:rsidRPr="00EA5B64">
        <w:tab/>
        <w:t>546,297,907</w:t>
      </w:r>
      <w:r w:rsidRPr="00EA5B64">
        <w:tab/>
        <w:t>42,979,251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(2,995.62)</w:t>
      </w:r>
      <w:r w:rsidRPr="00EA5B64">
        <w:tab/>
        <w:t>(1,280.69)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AUXILIARY ENTERPRISES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683,179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(41.55)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142,203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825,382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(41.55)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6,714,803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AUXILIARY ENTERPRISES</w:t>
      </w:r>
      <w:r w:rsidRPr="00EA5B64">
        <w:tab/>
        <w:t>7,540,185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(41.55)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40,342,941</w:t>
      </w:r>
      <w:r w:rsidRPr="00EA5B64">
        <w:tab/>
        <w:t>10,444,273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40,342,941</w:t>
      </w:r>
      <w:r w:rsidRPr="00EA5B64">
        <w:tab/>
        <w:t>10,444,273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40,342,941</w:t>
      </w:r>
      <w:r w:rsidRPr="00EA5B64">
        <w:tab/>
        <w:t>10,444,273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MEDICAL UNIV</w:t>
      </w:r>
      <w:r>
        <w:t xml:space="preserve"> </w:t>
      </w:r>
      <w:r w:rsidRPr="00EA5B64">
        <w:t>OF S</w:t>
      </w:r>
      <w:r>
        <w:t>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594,181,033</w:t>
      </w:r>
      <w:r w:rsidRPr="00EA5B64">
        <w:tab/>
        <w:t>53,423,524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(3,037.17)</w:t>
      </w:r>
      <w:r w:rsidRPr="00EA5B64">
        <w:tab/>
        <w:t>(1,280.69)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91"/>
          <w:headerReference w:type="default" r:id="rId9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17B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H53-</w:t>
      </w:r>
      <w:r w:rsidRPr="00EA5B64">
        <w:t>AREA HEALTH EDUCATION CONSORTIUM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F9569D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CONSORTIUM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759,385</w:t>
      </w:r>
      <w:r w:rsidRPr="00EA5B64">
        <w:tab/>
        <w:t>623,404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(7.67)</w:t>
      </w:r>
      <w:r w:rsidRPr="00EA5B64">
        <w:tab/>
        <w:t>(7.39)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1,301,339</w:t>
      </w:r>
      <w:r w:rsidRPr="00EA5B64">
        <w:tab/>
        <w:t>1,073,028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(5.87)</w:t>
      </w:r>
      <w:r w:rsidRPr="00EA5B64">
        <w:tab/>
        <w:t>(5.35)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52,846</w:t>
      </w:r>
      <w:r w:rsidRPr="00EA5B64">
        <w:tab/>
        <w:t>42,330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2,113,570</w:t>
      </w:r>
      <w:r w:rsidRPr="00EA5B64">
        <w:tab/>
        <w:t>1,738,762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(13.54)</w:t>
      </w:r>
      <w:r w:rsidRPr="00EA5B64">
        <w:tab/>
        <w:t>(12.74)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3,707,002</w:t>
      </w:r>
      <w:r w:rsidRPr="00EA5B64">
        <w:tab/>
        <w:t>1,828,026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SPECIAL ITEMS</w:t>
      </w:r>
    </w:p>
    <w:p w:rsidR="0020113C" w:rsidRPr="00B14059" w:rsidRDefault="0020113C" w:rsidP="0020113C">
      <w:pPr>
        <w:keepNext/>
        <w:tabs>
          <w:tab w:val="right" w:pos="4709"/>
          <w:tab w:val="right" w:pos="6322"/>
        </w:tabs>
      </w:pPr>
      <w:r w:rsidRPr="00B14059">
        <w:t>RURAL PHYSICIANS PROGRAM</w:t>
      </w:r>
      <w:r w:rsidRPr="00B14059">
        <w:tab/>
        <w:t>422,244</w:t>
      </w:r>
      <w:r w:rsidRPr="00B14059">
        <w:tab/>
        <w:t>422,244</w:t>
      </w:r>
    </w:p>
    <w:p w:rsidR="0020113C" w:rsidRPr="00B14059" w:rsidRDefault="0020113C" w:rsidP="0020113C">
      <w:pPr>
        <w:keepNext/>
        <w:tabs>
          <w:tab w:val="right" w:pos="4709"/>
          <w:tab w:val="right" w:pos="6322"/>
        </w:tabs>
      </w:pPr>
      <w:r w:rsidRPr="00B14059">
        <w:t>INFRASTRUCTURE DEV</w:t>
      </w:r>
      <w:r w:rsidRPr="00B14059">
        <w:tab/>
        <w:t>393,974</w:t>
      </w:r>
      <w:r w:rsidRPr="00B14059">
        <w:tab/>
        <w:t>393,974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NURSING RECRUITMENT</w:t>
      </w:r>
      <w:r w:rsidRPr="00EA5B64">
        <w:tab/>
        <w:t>26,393</w:t>
      </w:r>
      <w:r w:rsidRPr="00EA5B64">
        <w:tab/>
        <w:t>26,393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842,611</w:t>
      </w:r>
      <w:r w:rsidRPr="00EA5B64">
        <w:tab/>
        <w:t>842,611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CONSORTIUM-GENERAL</w:t>
      </w:r>
      <w:r w:rsidRPr="00EA5B64">
        <w:tab/>
        <w:t>6,663,183</w:t>
      </w:r>
      <w:r w:rsidRPr="00EA5B64">
        <w:tab/>
        <w:t>4,409,399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(13.54)</w:t>
      </w:r>
      <w:r w:rsidRPr="00EA5B64">
        <w:tab/>
        <w:t>(12.74)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33,000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(.40)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89,800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(1.35)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122,800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651,173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CONSORTIUM-RESTRICT</w:t>
      </w:r>
      <w:r w:rsidRPr="00EA5B64">
        <w:tab/>
        <w:t>773,973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CONSORTIUM</w:t>
      </w:r>
      <w:r w:rsidRPr="00EA5B64">
        <w:tab/>
        <w:t>7,437,156</w:t>
      </w:r>
      <w:r w:rsidRPr="00EA5B64">
        <w:tab/>
        <w:t>4,409,399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(15.29)</w:t>
      </w:r>
      <w:r w:rsidRPr="00EA5B64">
        <w:tab/>
        <w:t>(12.74)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FAMILY PRACTICE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251,863</w:t>
      </w:r>
      <w:r w:rsidRPr="00EA5B64">
        <w:tab/>
        <w:t>251,863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(2.77)</w:t>
      </w:r>
      <w:r w:rsidRPr="00EA5B64">
        <w:tab/>
        <w:t>(2.77)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1,675,399</w:t>
      </w:r>
      <w:r w:rsidRPr="00EA5B64">
        <w:tab/>
        <w:t>1,675,399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(8.26)</w:t>
      </w:r>
      <w:r w:rsidRPr="00EA5B64">
        <w:tab/>
        <w:t>(8.26)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14,370</w:t>
      </w:r>
      <w:r w:rsidRPr="00EA5B64">
        <w:tab/>
        <w:t>14,370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1,941,632</w:t>
      </w:r>
      <w:r w:rsidRPr="00EA5B64">
        <w:tab/>
        <w:t>1,941,632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(11.03)</w:t>
      </w:r>
      <w:r w:rsidRPr="00EA5B64">
        <w:tab/>
        <w:t>(11.03)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2,441,148</w:t>
      </w:r>
      <w:r w:rsidRPr="00EA5B64">
        <w:tab/>
        <w:t>2,239,477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FAMILY PRACTICE</w:t>
      </w:r>
      <w:r w:rsidRPr="00EA5B64">
        <w:tab/>
        <w:t>4,382,780</w:t>
      </w:r>
      <w:r w:rsidRPr="00EA5B64">
        <w:tab/>
        <w:t>4,181,109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(11.03)</w:t>
      </w:r>
      <w:r w:rsidRPr="00EA5B64">
        <w:tab/>
        <w:t>(11.03)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III. GRADUATE DOCTOR EDUC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82,055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 GRADUATE DOCTOR EDUC</w:t>
      </w:r>
      <w:r w:rsidRPr="00EA5B64">
        <w:tab/>
        <w:t>82,055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933,985</w:t>
      </w:r>
      <w:r w:rsidRPr="00EA5B64">
        <w:tab/>
        <w:t>906,185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933,985</w:t>
      </w:r>
      <w:r w:rsidRPr="00EA5B64">
        <w:tab/>
        <w:t>906,185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933,985</w:t>
      </w:r>
      <w:r w:rsidRPr="00EA5B64">
        <w:tab/>
        <w:t>906,185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AREA HLTH EDUC CONSORTIUM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12,835,976</w:t>
      </w:r>
      <w:r w:rsidRPr="00EA5B64">
        <w:tab/>
        <w:t>9,496,693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(26.32)</w:t>
      </w:r>
      <w:r w:rsidRPr="00EA5B64">
        <w:tab/>
        <w:t>(23.77)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MEDICAL UNIV OF SC</w:t>
      </w:r>
      <w:r w:rsidRPr="00EA5B64">
        <w:tab/>
        <w:t>607,017,009</w:t>
      </w:r>
      <w:r w:rsidRPr="00EA5B64">
        <w:tab/>
        <w:t>62,920,217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(3,063.49)</w:t>
      </w:r>
      <w:r w:rsidRPr="00EA5B64">
        <w:tab/>
        <w:t>(1,304.46)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6C05E8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93"/>
          <w:headerReference w:type="default" r:id="rId94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18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H59-</w:t>
      </w:r>
      <w:r w:rsidRPr="00EA5B64">
        <w:t>TECHNICAL &amp; COMPREHENSIVE EDUCATION BD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F9569D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PRESIDENT</w:t>
      </w:r>
      <w:r>
        <w:t>’</w:t>
      </w:r>
      <w:r w:rsidRPr="00EA5B64">
        <w:t>S OFFICE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A64BDB" w:rsidRDefault="0020113C" w:rsidP="0020113C">
      <w:pPr>
        <w:tabs>
          <w:tab w:val="right" w:pos="4709"/>
          <w:tab w:val="right" w:pos="6322"/>
        </w:tabs>
      </w:pPr>
      <w:r w:rsidRPr="00A64BDB">
        <w:t>EXECUTIVE DIRECTOR</w:t>
      </w:r>
      <w:r w:rsidRPr="00A64BDB">
        <w:tab/>
        <w:t>162,859</w:t>
      </w:r>
      <w:r w:rsidRPr="00A64BDB">
        <w:tab/>
        <w:t>162,859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A64BDB" w:rsidRDefault="0020113C" w:rsidP="0020113C">
      <w:pPr>
        <w:tabs>
          <w:tab w:val="right" w:pos="4709"/>
          <w:tab w:val="right" w:pos="6322"/>
        </w:tabs>
      </w:pPr>
      <w:r w:rsidRPr="00A64BDB">
        <w:t>CLASSIFIED POSITIONS</w:t>
      </w:r>
      <w:r w:rsidRPr="00A64BDB">
        <w:tab/>
        <w:t>411,285</w:t>
      </w:r>
      <w:r w:rsidRPr="00A64BDB">
        <w:tab/>
        <w:t>411,285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  <w:r w:rsidRPr="00EA5B64">
        <w:tab/>
        <w:t>(12.00)</w:t>
      </w:r>
    </w:p>
    <w:p w:rsidR="0020113C" w:rsidRPr="00A64BDB" w:rsidRDefault="0020113C" w:rsidP="0020113C">
      <w:pPr>
        <w:tabs>
          <w:tab w:val="right" w:pos="4709"/>
          <w:tab w:val="right" w:pos="6322"/>
        </w:tabs>
      </w:pPr>
      <w:r w:rsidRPr="00A64BDB">
        <w:t>OTHER PERSONAL SERVICES</w:t>
      </w:r>
      <w:r w:rsidRPr="00A64BDB">
        <w:tab/>
        <w:t>20,000</w:t>
      </w:r>
      <w:r w:rsidRPr="00A64BDB">
        <w:tab/>
        <w:t>20,000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A64BDB" w:rsidRDefault="0020113C" w:rsidP="0020113C">
      <w:pPr>
        <w:tabs>
          <w:tab w:val="right" w:pos="4709"/>
          <w:tab w:val="right" w:pos="6322"/>
        </w:tabs>
      </w:pPr>
      <w:r w:rsidRPr="00A64BDB">
        <w:t>TOTAL PERSONAL SERVICE</w:t>
      </w:r>
      <w:r w:rsidRPr="00A64BDB">
        <w:tab/>
        <w:t>594,144</w:t>
      </w:r>
      <w:r w:rsidRPr="00A64BDB">
        <w:tab/>
        <w:t>594,144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(13.00)</w:t>
      </w:r>
    </w:p>
    <w:p w:rsidR="0020113C" w:rsidRPr="005F0330" w:rsidRDefault="0020113C" w:rsidP="0020113C">
      <w:pPr>
        <w:keepNext/>
        <w:tabs>
          <w:tab w:val="right" w:pos="4709"/>
          <w:tab w:val="right" w:pos="6322"/>
        </w:tabs>
        <w:rPr>
          <w:b/>
          <w:i/>
        </w:rPr>
      </w:pPr>
      <w:r w:rsidRPr="000F700A">
        <w:lastRenderedPageBreak/>
        <w:t>OTHER OPERATING EXPENSES</w:t>
      </w:r>
      <w:r w:rsidRPr="000F700A">
        <w:tab/>
        <w:t>122,100</w:t>
      </w:r>
      <w:r w:rsidRPr="000F700A">
        <w:tab/>
        <w:t>122,100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5F0330" w:rsidRDefault="0020113C" w:rsidP="0020113C">
      <w:pPr>
        <w:keepNext/>
        <w:tabs>
          <w:tab w:val="right" w:pos="4709"/>
          <w:tab w:val="right" w:pos="6322"/>
        </w:tabs>
        <w:rPr>
          <w:b/>
          <w:i/>
        </w:rPr>
      </w:pPr>
      <w:r w:rsidRPr="000F700A">
        <w:t>TOTAL PRESIDENT’S OFFICE</w:t>
      </w:r>
      <w:r w:rsidRPr="000F700A">
        <w:tab/>
        <w:t>716,244</w:t>
      </w:r>
      <w:r w:rsidRPr="000F700A">
        <w:tab/>
        <w:t>716,244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(13.00)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B. FINAN </w:t>
      </w:r>
      <w:r>
        <w:t>&amp;</w:t>
      </w:r>
      <w:r w:rsidRPr="00EA5B64">
        <w:t xml:space="preserve"> HUMAN RESOURCES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5F0330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0F700A">
        <w:t>CLASSIFIED POSITIONS</w:t>
      </w:r>
      <w:r w:rsidRPr="000F700A">
        <w:tab/>
        <w:t>699,725</w:t>
      </w:r>
      <w:r w:rsidRPr="000F700A">
        <w:tab/>
        <w:t>699,725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(23.00)</w:t>
      </w:r>
      <w:r w:rsidRPr="00EA5B64">
        <w:tab/>
        <w:t>(23.00)</w:t>
      </w:r>
    </w:p>
    <w:p w:rsidR="0020113C" w:rsidRPr="005F0330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0F700A">
        <w:t>UNCLASSIFIED POSITIONS</w:t>
      </w:r>
      <w:r w:rsidRPr="000F700A">
        <w:tab/>
        <w:t>117,000</w:t>
      </w:r>
      <w:r w:rsidRPr="000F700A">
        <w:tab/>
        <w:t>117,000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5F0330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0F700A">
        <w:t>TOTAL PERSONAL SERVICE</w:t>
      </w:r>
      <w:r w:rsidRPr="000F700A">
        <w:tab/>
        <w:t>816,725</w:t>
      </w:r>
      <w:r w:rsidRPr="000F700A">
        <w:tab/>
        <w:t>816,725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(24.00)</w:t>
      </w:r>
      <w:r w:rsidRPr="00EA5B64">
        <w:tab/>
        <w:t>(24.00)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0F700A">
        <w:t>OTHER OPERATING EXPENSES</w:t>
      </w:r>
      <w:r w:rsidRPr="000F700A">
        <w:tab/>
        <w:t>646,230</w:t>
      </w:r>
      <w:r w:rsidRPr="000F700A">
        <w:tab/>
        <w:t>546,230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0F700A">
        <w:t>TOT FINAN &amp; HUMAN RESOURC</w:t>
      </w:r>
      <w:r w:rsidRPr="000F700A">
        <w:tab/>
        <w:t>1,462,955</w:t>
      </w:r>
      <w:r w:rsidRPr="000F700A">
        <w:tab/>
        <w:t>1,362,955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(24.00)</w:t>
      </w:r>
      <w:r w:rsidRPr="00EA5B64">
        <w:tab/>
        <w:t>(24.00)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INFORMATION TECHNOLOGY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0F700A" w:rsidRDefault="0020113C" w:rsidP="0020113C">
      <w:pPr>
        <w:tabs>
          <w:tab w:val="right" w:pos="4709"/>
          <w:tab w:val="right" w:pos="6322"/>
        </w:tabs>
      </w:pPr>
      <w:r w:rsidRPr="000F700A">
        <w:t>CLASSIFIED POSITIONS</w:t>
      </w:r>
      <w:r w:rsidRPr="000F700A">
        <w:tab/>
        <w:t>595,061</w:t>
      </w:r>
      <w:r w:rsidRPr="000F700A">
        <w:tab/>
        <w:t>595,061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(16.00)</w:t>
      </w:r>
    </w:p>
    <w:p w:rsidR="0020113C" w:rsidRPr="000F700A" w:rsidRDefault="0020113C" w:rsidP="0020113C">
      <w:pPr>
        <w:tabs>
          <w:tab w:val="right" w:pos="4709"/>
          <w:tab w:val="right" w:pos="6322"/>
        </w:tabs>
      </w:pPr>
      <w:r w:rsidRPr="000F700A">
        <w:t>OTHER PERSONAL SERVICES</w:t>
      </w:r>
      <w:r w:rsidRPr="000F700A">
        <w:tab/>
        <w:t>23,000</w:t>
      </w:r>
      <w:r w:rsidRPr="000F700A">
        <w:tab/>
        <w:t>23,000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0F700A" w:rsidRDefault="0020113C" w:rsidP="0020113C">
      <w:pPr>
        <w:tabs>
          <w:tab w:val="right" w:pos="4709"/>
          <w:tab w:val="right" w:pos="6322"/>
        </w:tabs>
      </w:pPr>
      <w:r w:rsidRPr="000F700A">
        <w:t>TOTAL PERSONAL SERVICE</w:t>
      </w:r>
      <w:r w:rsidRPr="000F700A">
        <w:tab/>
        <w:t>618,061</w:t>
      </w:r>
      <w:r w:rsidRPr="000F700A">
        <w:tab/>
        <w:t>618,061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(16.00)</w:t>
      </w:r>
    </w:p>
    <w:p w:rsidR="0020113C" w:rsidRPr="000F700A" w:rsidRDefault="0020113C" w:rsidP="0020113C">
      <w:pPr>
        <w:tabs>
          <w:tab w:val="right" w:pos="4709"/>
          <w:tab w:val="right" w:pos="6322"/>
        </w:tabs>
      </w:pPr>
      <w:r w:rsidRPr="000F700A">
        <w:t>OTHER OPERATING EXPENSES</w:t>
      </w:r>
      <w:r w:rsidRPr="000F700A">
        <w:tab/>
        <w:t>415,500</w:t>
      </w:r>
      <w:r w:rsidRPr="000F700A">
        <w:tab/>
        <w:t>315,500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0F700A" w:rsidRDefault="0020113C" w:rsidP="0020113C">
      <w:pPr>
        <w:tabs>
          <w:tab w:val="right" w:pos="4709"/>
          <w:tab w:val="right" w:pos="6322"/>
        </w:tabs>
      </w:pPr>
      <w:r w:rsidRPr="000F700A">
        <w:t>TOT INFORMATION TECH</w:t>
      </w:r>
      <w:r w:rsidRPr="000F700A">
        <w:tab/>
        <w:t>1,033,561</w:t>
      </w:r>
      <w:r w:rsidRPr="000F700A">
        <w:tab/>
        <w:t>933,561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(16.00)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DF75A7" w:rsidRDefault="0020113C" w:rsidP="0020113C">
      <w:pPr>
        <w:tabs>
          <w:tab w:val="right" w:pos="4709"/>
          <w:tab w:val="right" w:pos="6322"/>
        </w:tabs>
      </w:pPr>
      <w:r w:rsidRPr="00DF75A7">
        <w:t>TOTAL ADMINISTRATION</w:t>
      </w:r>
      <w:r w:rsidRPr="00DF75A7">
        <w:tab/>
        <w:t>3,212,760</w:t>
      </w:r>
      <w:r w:rsidRPr="00DF75A7">
        <w:tab/>
        <w:t>3,012,760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(53.00)</w:t>
      </w:r>
      <w:r w:rsidRPr="00EA5B64">
        <w:tab/>
        <w:t>(53.00)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INSTRUCTIONAL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TECHNICAL COLLEGES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111,822,663</w:t>
      </w:r>
      <w:r w:rsidRPr="00EA5B64">
        <w:tab/>
        <w:t>28,694,921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(2,495.91)</w:t>
      </w:r>
      <w:r w:rsidRPr="00EA5B64">
        <w:tab/>
        <w:t>(1,790.17)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128,229,937</w:t>
      </w:r>
      <w:r w:rsidRPr="00EA5B64">
        <w:tab/>
        <w:t>23,226,474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(1,855.48)</w:t>
      </w:r>
      <w:r w:rsidRPr="00EA5B64">
        <w:tab/>
        <w:t>(1,425.69)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42,645,008</w:t>
      </w:r>
      <w:r w:rsidRPr="00EA5B64">
        <w:tab/>
        <w:t>12,018,998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282,697,608</w:t>
      </w:r>
      <w:r w:rsidRPr="00EA5B64">
        <w:tab/>
        <w:t>63,940,393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(4,351.39)</w:t>
      </w:r>
      <w:r w:rsidRPr="00EA5B64">
        <w:tab/>
        <w:t>(3,215.86)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158,547,044</w:t>
      </w:r>
      <w:r w:rsidRPr="00EA5B64">
        <w:tab/>
        <w:t>169,354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SPARTANBURG - CHEROKEE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EXPANSION</w:t>
      </w:r>
      <w:r w:rsidRPr="00EA5B64">
        <w:tab/>
        <w:t>860,495</w:t>
      </w:r>
      <w:r w:rsidRPr="00EA5B64">
        <w:tab/>
        <w:t>860,495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MIDLANDS TECH NURSING PROG</w:t>
      </w:r>
      <w:r w:rsidRPr="00EA5B64">
        <w:tab/>
        <w:t>351,995</w:t>
      </w:r>
      <w:r w:rsidRPr="00EA5B64">
        <w:tab/>
        <w:t>351,995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FLORENCE DARLINGTON-OPER</w:t>
      </w:r>
      <w:r w:rsidRPr="00EA5B64">
        <w:tab/>
        <w:t>286,831</w:t>
      </w:r>
      <w:r w:rsidRPr="00EA5B64">
        <w:tab/>
        <w:t>286,831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FLORENCE DARLINGTON SIMT</w:t>
      </w:r>
      <w:r w:rsidRPr="00EA5B64">
        <w:tab/>
        <w:t>860,496</w:t>
      </w:r>
      <w:r w:rsidRPr="00EA5B64">
        <w:tab/>
        <w:t>860,496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TRIDENT TECH-CULINARY ARTS</w:t>
      </w:r>
      <w:r w:rsidRPr="00EA5B64">
        <w:tab/>
        <w:t>444,589</w:t>
      </w:r>
      <w:r w:rsidRPr="00EA5B64">
        <w:tab/>
        <w:t>444,589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2,804,406</w:t>
      </w:r>
      <w:r w:rsidRPr="00EA5B64">
        <w:tab/>
        <w:t>2,804,406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TECHNICAL COLLEGES</w:t>
      </w:r>
      <w:r w:rsidRPr="00EA5B64">
        <w:tab/>
        <w:t>444,049,058</w:t>
      </w:r>
      <w:r w:rsidRPr="00EA5B64">
        <w:tab/>
        <w:t>66,914,153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(4,351.39)</w:t>
      </w:r>
      <w:r w:rsidRPr="00EA5B64">
        <w:tab/>
        <w:t>(3,215.86)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B. SYSTEM WIDE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AND</w:t>
      </w:r>
      <w:r>
        <w:t xml:space="preserve"> </w:t>
      </w:r>
      <w:r w:rsidRPr="00EA5B64">
        <w:t>INITIATIVES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9013E7" w:rsidRDefault="0020113C" w:rsidP="0020113C">
      <w:pPr>
        <w:tabs>
          <w:tab w:val="right" w:pos="4709"/>
          <w:tab w:val="right" w:pos="6322"/>
        </w:tabs>
      </w:pPr>
      <w:r w:rsidRPr="009013E7">
        <w:t>CLASSIFIED POSITIONS</w:t>
      </w:r>
      <w:r w:rsidRPr="009013E7">
        <w:tab/>
        <w:t>475,083</w:t>
      </w:r>
      <w:r w:rsidRPr="009013E7">
        <w:tab/>
        <w:t>475,083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  <w:r w:rsidRPr="00EA5B64">
        <w:tab/>
        <w:t>(19.00)</w:t>
      </w:r>
    </w:p>
    <w:p w:rsidR="0020113C" w:rsidRPr="009013E7" w:rsidRDefault="0020113C" w:rsidP="0020113C">
      <w:pPr>
        <w:tabs>
          <w:tab w:val="right" w:pos="4709"/>
          <w:tab w:val="right" w:pos="6322"/>
        </w:tabs>
      </w:pPr>
      <w:r w:rsidRPr="009013E7">
        <w:t>UNCLASSIFIED POSITIONS</w:t>
      </w:r>
      <w:r w:rsidRPr="009013E7">
        <w:tab/>
        <w:t>119,634</w:t>
      </w:r>
      <w:r w:rsidRPr="009013E7">
        <w:tab/>
        <w:t>119,634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013E7" w:rsidRDefault="0020113C" w:rsidP="0020113C">
      <w:pPr>
        <w:tabs>
          <w:tab w:val="right" w:pos="4709"/>
          <w:tab w:val="right" w:pos="6322"/>
        </w:tabs>
      </w:pPr>
      <w:r w:rsidRPr="009013E7">
        <w:t>OTHER PERSONAL SERVICES</w:t>
      </w:r>
      <w:r w:rsidRPr="009013E7">
        <w:tab/>
        <w:t>167,400</w:t>
      </w:r>
      <w:r w:rsidRPr="009013E7">
        <w:tab/>
        <w:t>30,000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9013E7">
        <w:t>TOTAL PERSONAL SERVICE</w:t>
      </w:r>
      <w:r w:rsidRPr="009013E7">
        <w:tab/>
        <w:t>762,117</w:t>
      </w:r>
      <w:r w:rsidRPr="00EA5B64">
        <w:tab/>
      </w:r>
      <w:r w:rsidRPr="005A16AF">
        <w:t>624,717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(20.00)</w:t>
      </w:r>
      <w:r w:rsidRPr="00EA5B64">
        <w:tab/>
        <w:t>(20.00)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6300FF">
        <w:t>OTHER OPERATING EXPENSES</w:t>
      </w:r>
      <w:r w:rsidRPr="006300FF">
        <w:tab/>
        <w:t>3,747,724</w:t>
      </w:r>
      <w:r w:rsidRPr="00EA5B64">
        <w:tab/>
      </w:r>
      <w:r w:rsidRPr="005A16AF">
        <w:t>367,724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PATHWAYS TO PROSPERITY</w:t>
      </w:r>
      <w:r w:rsidRPr="00EA5B64">
        <w:tab/>
        <w:t>573,665</w:t>
      </w:r>
      <w:r w:rsidRPr="00EA5B64">
        <w:tab/>
        <w:t>573,665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573,665</w:t>
      </w:r>
      <w:r w:rsidRPr="00EA5B64">
        <w:tab/>
        <w:t>573,665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SYSTEM WIDE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PROGRAM</w:t>
      </w:r>
      <w:r>
        <w:t xml:space="preserve"> </w:t>
      </w:r>
      <w:r w:rsidRPr="00EA5B64">
        <w:t>INITIATIVES</w:t>
      </w:r>
      <w:r w:rsidRPr="00EA5B64">
        <w:tab/>
        <w:t>5,083,506</w:t>
      </w:r>
      <w:r w:rsidRPr="00EA5B64">
        <w:tab/>
        <w:t>1,566,106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(20.00)</w:t>
      </w:r>
      <w:r w:rsidRPr="00EA5B64">
        <w:tab/>
        <w:t>(20.00)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(INSTRUCTIONAL)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87,185,795</w:t>
      </w:r>
      <w:r w:rsidRPr="00EA5B64">
        <w:tab/>
        <w:t>28,604,706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87,185,795</w:t>
      </w:r>
      <w:r w:rsidRPr="00EA5B64">
        <w:tab/>
        <w:t>28,604,706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FORMULA FUNDING</w:t>
      </w:r>
      <w:r w:rsidRPr="00EA5B64">
        <w:tab/>
        <w:t>87,185,795</w:t>
      </w:r>
      <w:r w:rsidRPr="00EA5B64">
        <w:tab/>
        <w:t>28,604,706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 INSTRUCTIONAL PROG</w:t>
      </w:r>
      <w:r w:rsidRPr="00EA5B64">
        <w:tab/>
        <w:t>536,318,359</w:t>
      </w:r>
      <w:r w:rsidRPr="00EA5B64">
        <w:tab/>
        <w:t>97,084,965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(4,371.39)</w:t>
      </w:r>
      <w:r w:rsidRPr="00EA5B64">
        <w:tab/>
        <w:t>(3,235.86)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ECONOMIC DEVELOPMENT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763,552</w:t>
      </w:r>
      <w:r w:rsidRPr="00EA5B64">
        <w:tab/>
        <w:t>763,552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(41.00)</w:t>
      </w:r>
      <w:r w:rsidRPr="00EA5B64">
        <w:tab/>
        <w:t>(41.00)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136,407</w:t>
      </w:r>
      <w:r w:rsidRPr="00EA5B64">
        <w:tab/>
        <w:t>136,407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899,959</w:t>
      </w:r>
      <w:r w:rsidRPr="00EA5B64">
        <w:tab/>
        <w:t>899,959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(42.00)</w:t>
      </w:r>
      <w:r w:rsidRPr="00EA5B64">
        <w:tab/>
        <w:t>(42.00)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281,550</w:t>
      </w:r>
      <w:r w:rsidRPr="00EA5B64">
        <w:tab/>
        <w:t>281,550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1,181,509</w:t>
      </w:r>
      <w:r w:rsidRPr="00EA5B64">
        <w:tab/>
        <w:t>1,181,509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(42.00)</w:t>
      </w:r>
      <w:r w:rsidRPr="00EA5B64">
        <w:tab/>
        <w:t>(42.00)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SPEC SCHOOLS TRAINING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1,400,000</w:t>
      </w:r>
      <w:r w:rsidRPr="00EA5B64">
        <w:tab/>
        <w:t>1,400,000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1,400,000</w:t>
      </w:r>
      <w:r w:rsidRPr="00EA5B64">
        <w:tab/>
        <w:t>1,400,000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DIRECT TRAIN COSTS</w:t>
      </w:r>
      <w:r w:rsidRPr="00EA5B64">
        <w:tab/>
        <w:t>1,361,879</w:t>
      </w:r>
      <w:r w:rsidRPr="00EA5B64">
        <w:tab/>
        <w:t>1,361,879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1,361,879</w:t>
      </w:r>
      <w:r w:rsidRPr="00EA5B64">
        <w:tab/>
        <w:t>1,361,879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SPEC SCHOOL TRAINING</w:t>
      </w:r>
      <w:r w:rsidRPr="00EA5B64">
        <w:tab/>
        <w:t>2,761,879</w:t>
      </w:r>
      <w:r w:rsidRPr="00EA5B64">
        <w:tab/>
        <w:t>2,761,879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ECON DEVELOPMENT</w:t>
      </w:r>
      <w:r w:rsidRPr="00EA5B64">
        <w:tab/>
        <w:t>3,943,388</w:t>
      </w:r>
      <w:r w:rsidRPr="00EA5B64">
        <w:tab/>
        <w:t>3,943,388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(42.00)</w:t>
      </w:r>
      <w:r w:rsidRPr="00EA5B64">
        <w:tab/>
        <w:t>(42.00)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IV.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1,258,189</w:t>
      </w:r>
      <w:r w:rsidRPr="00EA5B64">
        <w:tab/>
        <w:t>1,230,589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1,258,189</w:t>
      </w:r>
      <w:r w:rsidRPr="00EA5B64">
        <w:tab/>
        <w:t>1,230,589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1,258,189</w:t>
      </w:r>
      <w:r w:rsidRPr="00EA5B64">
        <w:tab/>
        <w:t>1,230,589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TECHNICAL &amp; COMPREHENSIVE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EDUCATION B</w:t>
      </w:r>
      <w:r>
        <w:t>OAR</w:t>
      </w:r>
      <w:r w:rsidRPr="00EA5B64">
        <w:t>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544,732,696</w:t>
      </w:r>
      <w:r w:rsidRPr="00EA5B64">
        <w:tab/>
        <w:t>105,271,702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(4,466.39)</w:t>
      </w:r>
      <w:r w:rsidRPr="00EA5B64">
        <w:tab/>
        <w:t>(3,330.86)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95"/>
          <w:headerReference w:type="default" r:id="rId96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19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H67-</w:t>
      </w:r>
      <w:r w:rsidRPr="00EA5B64">
        <w:t>EDUCATIONAL TELEVISION COMMISSION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D67010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INTERNAL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F6201" w:rsidRDefault="0020113C" w:rsidP="0020113C">
      <w:pPr>
        <w:tabs>
          <w:tab w:val="right" w:pos="4709"/>
          <w:tab w:val="right" w:pos="6322"/>
        </w:tabs>
      </w:pPr>
      <w:r w:rsidRPr="00EF6201">
        <w:t>PRESIDENT &amp; GENERAL MGR</w:t>
      </w:r>
      <w:r w:rsidRPr="00EF6201">
        <w:tab/>
        <w:t>125,134</w:t>
      </w:r>
      <w:r w:rsidRPr="00EF6201">
        <w:tab/>
        <w:t>125,134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F6201" w:rsidRDefault="0020113C" w:rsidP="0020113C">
      <w:pPr>
        <w:tabs>
          <w:tab w:val="right" w:pos="4709"/>
          <w:tab w:val="right" w:pos="6322"/>
        </w:tabs>
      </w:pPr>
      <w:r w:rsidRPr="00EF6201">
        <w:t>CLASSIFIED POSITIONS</w:t>
      </w:r>
      <w:r w:rsidRPr="00EF6201">
        <w:tab/>
        <w:t>900,000</w:t>
      </w:r>
      <w:r w:rsidRPr="00EF6201">
        <w:tab/>
        <w:t>900,000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(29.00)</w:t>
      </w:r>
      <w:r w:rsidRPr="00EA5B64">
        <w:tab/>
        <w:t>(29.00)</w:t>
      </w:r>
    </w:p>
    <w:p w:rsidR="0020113C" w:rsidRPr="00EF6201" w:rsidRDefault="0020113C" w:rsidP="0020113C">
      <w:pPr>
        <w:tabs>
          <w:tab w:val="right" w:pos="4709"/>
          <w:tab w:val="right" w:pos="6322"/>
        </w:tabs>
      </w:pPr>
      <w:r w:rsidRPr="00EF6201">
        <w:t>OTHER PERSONAL SERVICES</w:t>
      </w:r>
      <w:r w:rsidRPr="00EF6201">
        <w:tab/>
        <w:t>75,000</w:t>
      </w:r>
      <w:r w:rsidRPr="00EF6201">
        <w:tab/>
        <w:t>75,000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F6201" w:rsidRDefault="0020113C" w:rsidP="0020113C">
      <w:pPr>
        <w:tabs>
          <w:tab w:val="right" w:pos="4709"/>
          <w:tab w:val="right" w:pos="6322"/>
        </w:tabs>
      </w:pPr>
      <w:r w:rsidRPr="00EF6201">
        <w:t>TOTAL PERSONAL SERVICE</w:t>
      </w:r>
      <w:r w:rsidRPr="00EF6201">
        <w:tab/>
        <w:t>1,100,134</w:t>
      </w:r>
      <w:r w:rsidRPr="00EF6201">
        <w:tab/>
        <w:t>1,100,134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(30.00)</w:t>
      </w:r>
      <w:r w:rsidRPr="00EA5B64">
        <w:tab/>
        <w:t>(30.00)</w:t>
      </w:r>
    </w:p>
    <w:p w:rsidR="0020113C" w:rsidRPr="00EF6201" w:rsidRDefault="0020113C" w:rsidP="0020113C">
      <w:pPr>
        <w:tabs>
          <w:tab w:val="right" w:pos="4709"/>
          <w:tab w:val="right" w:pos="6322"/>
        </w:tabs>
      </w:pPr>
      <w:r w:rsidRPr="00EF6201">
        <w:t>OTHER OPERATING EXPENSES</w:t>
      </w:r>
      <w:r w:rsidRPr="00EF6201">
        <w:tab/>
        <w:t>945,000</w:t>
      </w:r>
      <w:r w:rsidRPr="00EF6201">
        <w:tab/>
        <w:t>80,000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F6201">
        <w:t>TOT INTERNAL ADMIN</w:t>
      </w:r>
      <w:r w:rsidRPr="00EF6201">
        <w:tab/>
        <w:t>2,045,134</w:t>
      </w:r>
      <w:r w:rsidRPr="00EA5B64">
        <w:tab/>
      </w:r>
      <w:r w:rsidRPr="009C26F2">
        <w:t>1,180,134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(30.00)</w:t>
      </w:r>
      <w:r w:rsidRPr="00EA5B64">
        <w:tab/>
        <w:t>(30.00)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PUBLIC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411D71" w:rsidRDefault="0020113C" w:rsidP="0020113C">
      <w:pPr>
        <w:tabs>
          <w:tab w:val="right" w:pos="4709"/>
          <w:tab w:val="right" w:pos="6322"/>
        </w:tabs>
      </w:pPr>
      <w:r w:rsidRPr="00411D71">
        <w:t>CLASSIFIED POSITIONS</w:t>
      </w:r>
      <w:r w:rsidRPr="00411D71">
        <w:tab/>
        <w:t>2,871,133</w:t>
      </w:r>
      <w:r w:rsidRPr="00411D71">
        <w:tab/>
        <w:t>2,831,133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(85.00)</w:t>
      </w:r>
      <w:r w:rsidRPr="00EA5B64">
        <w:tab/>
        <w:t>(84.00)</w:t>
      </w:r>
    </w:p>
    <w:p w:rsidR="0020113C" w:rsidRPr="00411D71" w:rsidRDefault="0020113C" w:rsidP="0020113C">
      <w:pPr>
        <w:tabs>
          <w:tab w:val="right" w:pos="4709"/>
          <w:tab w:val="right" w:pos="6322"/>
        </w:tabs>
      </w:pPr>
      <w:r w:rsidRPr="00411D71">
        <w:t>OTHER PERSONAL SERVICES</w:t>
      </w:r>
      <w:r w:rsidRPr="00411D71">
        <w:tab/>
        <w:t>45,000</w:t>
      </w:r>
      <w:r w:rsidRPr="00411D71">
        <w:tab/>
        <w:t>15,000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411D71" w:rsidRDefault="0020113C" w:rsidP="0020113C">
      <w:pPr>
        <w:keepNext/>
        <w:tabs>
          <w:tab w:val="right" w:pos="4709"/>
          <w:tab w:val="right" w:pos="6322"/>
        </w:tabs>
      </w:pPr>
      <w:r w:rsidRPr="00411D71">
        <w:t>TOTAL PERSONAL SERVICE</w:t>
      </w:r>
      <w:r w:rsidRPr="00411D71">
        <w:tab/>
        <w:t>2,916,133</w:t>
      </w:r>
      <w:r w:rsidRPr="00411D71">
        <w:tab/>
        <w:t>2,846,133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(85.00)</w:t>
      </w:r>
      <w:r w:rsidRPr="00EA5B64">
        <w:tab/>
        <w:t>(84.00)</w:t>
      </w:r>
    </w:p>
    <w:p w:rsidR="0020113C" w:rsidRPr="00411D71" w:rsidRDefault="0020113C" w:rsidP="0020113C">
      <w:pPr>
        <w:keepNext/>
        <w:tabs>
          <w:tab w:val="right" w:pos="4709"/>
          <w:tab w:val="right" w:pos="6322"/>
        </w:tabs>
      </w:pPr>
      <w:r w:rsidRPr="00411D71">
        <w:t>OTHER OPERATING EXPENSES</w:t>
      </w:r>
      <w:r w:rsidRPr="00411D71">
        <w:tab/>
        <w:t>3,256,899</w:t>
      </w:r>
      <w:r w:rsidRPr="00411D71">
        <w:tab/>
        <w:t>506,899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411D71">
        <w:t>TOTAL PUBLIC EDUCATION</w:t>
      </w:r>
      <w:r w:rsidRPr="00411D71">
        <w:tab/>
        <w:t>6,173,032</w:t>
      </w:r>
      <w:r w:rsidRPr="00EA5B64">
        <w:tab/>
      </w:r>
      <w:r w:rsidRPr="00AA1DC9">
        <w:t>3,353,032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(85.00)</w:t>
      </w:r>
      <w:r w:rsidRPr="00EA5B64">
        <w:tab/>
        <w:t>(84.00)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B. HIGHER EDUCATION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240,000</w:t>
      </w:r>
      <w:r w:rsidRPr="00EA5B64">
        <w:tab/>
        <w:t>240,000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(13.00)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240,000</w:t>
      </w:r>
      <w:r w:rsidRPr="00EA5B64">
        <w:tab/>
        <w:t>240,000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(13.00)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294,000</w:t>
      </w:r>
      <w:r w:rsidRPr="00EA5B64">
        <w:tab/>
        <w:t>30,000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HIGHER EDUCATION</w:t>
      </w:r>
      <w:r w:rsidRPr="00EA5B64">
        <w:tab/>
        <w:t>534,000</w:t>
      </w:r>
      <w:r w:rsidRPr="00EA5B64">
        <w:tab/>
        <w:t>270,000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(13.00)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AGENCY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1.LOCAL GOVT &amp; BUS SRVCS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CLASSIFIED POSITIONS</w:t>
      </w:r>
      <w:r w:rsidRPr="00EA5B64">
        <w:tab/>
        <w:t>86,000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PERSONAL SERVICE</w:t>
      </w:r>
      <w:r w:rsidRPr="00EA5B64">
        <w:tab/>
        <w:t>86,000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OTHER OPERATING EXPENSES</w:t>
      </w:r>
      <w:r w:rsidRPr="00EA5B64">
        <w:tab/>
        <w:t>9,000</w:t>
      </w:r>
      <w:r w:rsidRPr="00EA5B64">
        <w:tab/>
        <w:t>4,000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 LOCAL GOVERNMENT &amp;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>
        <w:t xml:space="preserve">  </w:t>
      </w:r>
      <w:r w:rsidRPr="00EA5B64">
        <w:t>BUSINESS SERVICES</w:t>
      </w:r>
      <w:r w:rsidRPr="00EA5B64">
        <w:tab/>
        <w:t>95,000</w:t>
      </w:r>
      <w:r w:rsidRPr="00EA5B64">
        <w:tab/>
        <w:t>4,000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2.GENERAL SUPPORT &amp;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CLASSIFIED POSITIONS</w:t>
      </w:r>
      <w:r w:rsidRPr="00EA5B64">
        <w:tab/>
        <w:t>450,000</w:t>
      </w:r>
      <w:r w:rsidRPr="00EA5B64">
        <w:tab/>
        <w:t>400,000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(12.00)</w:t>
      </w:r>
      <w:r w:rsidRPr="00EA5B64">
        <w:tab/>
        <w:t>(11.00)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PERSONAL SERVICE</w:t>
      </w:r>
      <w:r w:rsidRPr="00EA5B64">
        <w:tab/>
        <w:t>450,000</w:t>
      </w:r>
      <w:r w:rsidRPr="00EA5B64">
        <w:tab/>
        <w:t>400,000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(12.00)</w:t>
      </w:r>
      <w:r w:rsidRPr="00EA5B64">
        <w:tab/>
        <w:t>(11.00)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289,000</w:t>
      </w:r>
      <w:r w:rsidRPr="00EA5B64">
        <w:tab/>
        <w:t>20,000</w:t>
      </w:r>
    </w:p>
    <w:p w:rsidR="0020113C" w:rsidRPr="00933B71" w:rsidRDefault="0020113C" w:rsidP="0020113C">
      <w:pPr>
        <w:keepNext/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TOTAL GENERAL SUPPORT &amp;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SERVICES</w:t>
      </w:r>
      <w:r w:rsidRPr="00EA5B64">
        <w:tab/>
        <w:t>739,000</w:t>
      </w:r>
      <w:r w:rsidRPr="00EA5B64">
        <w:tab/>
        <w:t>420,000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(12.00)</w:t>
      </w:r>
      <w:r w:rsidRPr="00EA5B64">
        <w:tab/>
        <w:t>(11.00)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AGENCY SERVICES</w:t>
      </w:r>
      <w:r w:rsidRPr="00EA5B64">
        <w:tab/>
        <w:t>834,000</w:t>
      </w:r>
      <w:r w:rsidRPr="00EA5B64">
        <w:tab/>
        <w:t>424,000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(14.00)</w:t>
      </w:r>
      <w:r w:rsidRPr="00EA5B64">
        <w:tab/>
        <w:t>(11.00)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lastRenderedPageBreak/>
        <w:t>D. COMMUNITY EDUCATION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1,344,538</w:t>
      </w:r>
      <w:r w:rsidRPr="00EA5B64">
        <w:tab/>
        <w:t>784,538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ab/>
        <w:t>(61.00)</w:t>
      </w:r>
      <w:r w:rsidRPr="00EA5B64">
        <w:tab/>
        <w:t>(37.00)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150,000</w:t>
      </w:r>
      <w:r w:rsidRPr="00EA5B64">
        <w:tab/>
        <w:t>90,000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1,494,538</w:t>
      </w:r>
      <w:r w:rsidRPr="00EA5B64">
        <w:tab/>
        <w:t>874,538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(61.00)</w:t>
      </w:r>
      <w:r w:rsidRPr="00EA5B64">
        <w:tab/>
        <w:t>(37.00)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3,247,000</w:t>
      </w:r>
      <w:r w:rsidRPr="00EA5B64">
        <w:tab/>
        <w:t>55,000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 COMMUNITY EDUCATION</w:t>
      </w:r>
      <w:r w:rsidRPr="00EA5B64">
        <w:tab/>
        <w:t>4,741,538</w:t>
      </w:r>
      <w:r w:rsidRPr="00EA5B64">
        <w:tab/>
        <w:t>929,538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(61.00)</w:t>
      </w:r>
      <w:r w:rsidRPr="00EA5B64">
        <w:tab/>
        <w:t>(37.00)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E. PUBLIC AFFAIRS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515808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515808">
        <w:t>CLASSIFIED POSITIONS</w:t>
      </w:r>
      <w:r w:rsidRPr="00515808">
        <w:tab/>
        <w:t>680,000</w:t>
      </w:r>
      <w:r w:rsidRPr="00515808">
        <w:tab/>
        <w:t>680,000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(23.20)</w:t>
      </w:r>
      <w:r w:rsidRPr="00EA5B64">
        <w:tab/>
        <w:t>(23.20)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515808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515808">
        <w:t>TOTAL PERSONAL SERVICE</w:t>
      </w:r>
      <w:r w:rsidRPr="00515808">
        <w:tab/>
        <w:t>680,000</w:t>
      </w:r>
      <w:r w:rsidRPr="00515808">
        <w:tab/>
        <w:t>680,000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(23.20)</w:t>
      </w:r>
      <w:r w:rsidRPr="00EA5B64">
        <w:tab/>
        <w:t>(23.20)</w:t>
      </w:r>
    </w:p>
    <w:p w:rsidR="0020113C" w:rsidRPr="00515808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515808">
        <w:t>OTHER OPERATING EXPENSES</w:t>
      </w:r>
      <w:r w:rsidRPr="00515808">
        <w:tab/>
        <w:t>846,000</w:t>
      </w:r>
      <w:r w:rsidRPr="00515808">
        <w:tab/>
        <w:t>30,000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515808">
        <w:t>TOTAL PUBLIC AFFAIRS</w:t>
      </w:r>
      <w:r w:rsidRPr="00515808">
        <w:tab/>
        <w:t>1,526,000</w:t>
      </w:r>
      <w:r w:rsidRPr="00EA5B64">
        <w:tab/>
      </w:r>
      <w:r w:rsidRPr="00987DF8">
        <w:t>710,000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(23.20)</w:t>
      </w:r>
      <w:r w:rsidRPr="00EA5B64">
        <w:tab/>
        <w:t>(23.20)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F. CULTURAL &amp; PERFORM ARTS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500,000</w:t>
      </w:r>
      <w:r w:rsidRPr="00EA5B64">
        <w:tab/>
        <w:t>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(17.00)</w:t>
      </w:r>
      <w:r w:rsidRPr="00EA5B64">
        <w:tab/>
        <w:t>(17.00)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5,000</w:t>
      </w:r>
      <w:r w:rsidRPr="00EA5B64">
        <w:tab/>
        <w:t>5,000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505,000</w:t>
      </w:r>
      <w:r w:rsidRPr="00EA5B64">
        <w:tab/>
        <w:t>505,000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(17.00)</w:t>
      </w:r>
      <w:r w:rsidRPr="00EA5B64">
        <w:tab/>
        <w:t>(17.00)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1,015,000</w:t>
      </w:r>
      <w:r w:rsidRPr="00EA5B64">
        <w:tab/>
        <w:t>25,000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CULTURAL &amp;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PERFORMING</w:t>
      </w:r>
      <w:r>
        <w:t xml:space="preserve"> </w:t>
      </w:r>
      <w:r w:rsidRPr="00EA5B64">
        <w:t>ARTS</w:t>
      </w:r>
      <w:r w:rsidRPr="00EA5B64">
        <w:tab/>
        <w:t>1,520,000</w:t>
      </w:r>
      <w:r w:rsidRPr="00EA5B64">
        <w:tab/>
        <w:t>530,000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(17.00)</w:t>
      </w:r>
      <w:r w:rsidRPr="00EA5B64">
        <w:tab/>
        <w:t>(17.00)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PROGRAM AND SERVICES</w:t>
      </w:r>
      <w:r w:rsidRPr="00EA5B64">
        <w:tab/>
        <w:t>15,328,570</w:t>
      </w:r>
      <w:r w:rsidRPr="00EA5B64">
        <w:tab/>
        <w:t>6,216,570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(213.20)</w:t>
      </w:r>
      <w:r w:rsidRPr="00EA5B64">
        <w:tab/>
        <w:t>(185.20)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III.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2,429,786</w:t>
      </w:r>
      <w:r w:rsidRPr="00EA5B64">
        <w:tab/>
        <w:t>2,159,786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2,429,786</w:t>
      </w:r>
      <w:r w:rsidRPr="00EA5B64">
        <w:tab/>
        <w:t>2,159,786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2,429,786</w:t>
      </w:r>
      <w:r w:rsidRPr="00EA5B64">
        <w:tab/>
        <w:t>2,159,786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EDUCATIONAL TELEVISION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COMMISSION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19,803,490</w:t>
      </w:r>
      <w:r w:rsidRPr="00EA5B64">
        <w:tab/>
        <w:t>9,556,490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(243.20)</w:t>
      </w:r>
      <w:r w:rsidRPr="00EA5B64">
        <w:tab/>
        <w:t>(215.20)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280036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97"/>
          <w:headerReference w:type="default" r:id="rId98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20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H73-</w:t>
      </w:r>
      <w:r w:rsidRPr="00EA5B64">
        <w:t>VOCATIONAL REHABILITATION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D67010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COMMISSIONER/S</w:t>
      </w:r>
      <w:r w:rsidRPr="00EA5B64">
        <w:tab/>
        <w:t>117,765</w:t>
      </w:r>
      <w:r w:rsidRPr="00EA5B64">
        <w:tab/>
        <w:t>117,765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3,529,911</w:t>
      </w:r>
      <w:r w:rsidRPr="00EA5B64">
        <w:tab/>
        <w:t>847,179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(71.00)</w:t>
      </w:r>
      <w:r w:rsidRPr="00EA5B64">
        <w:tab/>
        <w:t>(17.04)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114,804</w:t>
      </w:r>
      <w:r w:rsidRPr="00EA5B64">
        <w:tab/>
        <w:t>27,553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(.24)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468,398</w:t>
      </w:r>
      <w:r w:rsidRPr="00EA5B64">
        <w:tab/>
        <w:t>58,868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4,230,878</w:t>
      </w:r>
      <w:r w:rsidRPr="00EA5B64">
        <w:tab/>
        <w:t>1,051,365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(73.00)</w:t>
      </w:r>
      <w:r w:rsidRPr="00EA5B64">
        <w:tab/>
        <w:t>(18.28)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1,120,000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5,350,878</w:t>
      </w:r>
      <w:r w:rsidRPr="00EA5B64">
        <w:tab/>
        <w:t>1,051,365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(73.00)</w:t>
      </w:r>
      <w:r w:rsidRPr="00EA5B64">
        <w:tab/>
        <w:t>(18.28)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VOCATIONAL REHAB PROG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BASIC SERVICE 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27,588,750</w:t>
      </w:r>
      <w:r w:rsidRPr="00EA5B64">
        <w:tab/>
        <w:t>6,117,300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(773.76)</w:t>
      </w:r>
      <w:r w:rsidRPr="00EA5B64">
        <w:tab/>
        <w:t>(174.43)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2,274,695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29,863,445</w:t>
      </w:r>
      <w:r w:rsidRPr="00EA5B64">
        <w:tab/>
        <w:t>6,117,300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(773.76)</w:t>
      </w:r>
      <w:r w:rsidRPr="00EA5B64">
        <w:tab/>
        <w:t>(174.43)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9,695,000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8,750,000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8,750,000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BASIC SERVICE PROGRAM</w:t>
      </w:r>
      <w:r w:rsidRPr="00EA5B64">
        <w:tab/>
        <w:t>48,308,445</w:t>
      </w:r>
      <w:r w:rsidRPr="00EA5B64">
        <w:tab/>
        <w:t>6,117,300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(773.76)</w:t>
      </w:r>
      <w:r w:rsidRPr="00EA5B64">
        <w:tab/>
        <w:t>(174.43)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SPECIAL PROJECTS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534,813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2,190,500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2,725,313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3E4975">
        <w:t>OTHER OPERATING EXPENSES</w:t>
      </w:r>
      <w:r w:rsidRPr="003E4975">
        <w:tab/>
        <w:t>3,074,842</w:t>
      </w:r>
      <w:r w:rsidRPr="00EA5B64">
        <w:tab/>
      </w:r>
      <w:r w:rsidRPr="00715DD5">
        <w:t>58,479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2,582,488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CASE SRVC/PUB A</w:t>
      </w:r>
      <w:r>
        <w:t>S</w:t>
      </w:r>
      <w:r w:rsidRPr="00EA5B64">
        <w:t>S</w:t>
      </w:r>
      <w:r>
        <w:t>I</w:t>
      </w:r>
      <w:r w:rsidRPr="00EA5B64">
        <w:t>ST</w:t>
      </w:r>
      <w:r w:rsidRPr="00EA5B64">
        <w:tab/>
        <w:t>2,582,488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PROJECTS</w:t>
      </w:r>
      <w:r w:rsidRPr="00EA5B64">
        <w:tab/>
        <w:t>8,382,643</w:t>
      </w:r>
      <w:r w:rsidRPr="00EA5B64">
        <w:tab/>
        <w:t>58,479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WORKSHOP PRODUCTION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17,000,000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WORKSHOP PRODUCTION</w:t>
      </w:r>
      <w:r w:rsidRPr="00EA5B64">
        <w:tab/>
        <w:t>17,000,000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VOCATIONAL REHAB P</w:t>
      </w:r>
      <w:r>
        <w:t>RO</w:t>
      </w:r>
      <w:r w:rsidRPr="00EA5B64">
        <w:t>G</w:t>
      </w:r>
      <w:r w:rsidRPr="00EA5B64">
        <w:tab/>
        <w:t>73,691,088</w:t>
      </w:r>
      <w:r w:rsidRPr="00EA5B64">
        <w:tab/>
        <w:t>6,175,779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(800.76)</w:t>
      </w:r>
      <w:r w:rsidRPr="00EA5B64">
        <w:tab/>
        <w:t>(174.43)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III. DISABILITY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DETERMINATION</w:t>
      </w:r>
      <w:r>
        <w:t xml:space="preserve"> </w:t>
      </w:r>
      <w:r w:rsidRPr="00EA5B64">
        <w:t>SERV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19,202,000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(327.51)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NEW POSITIONS ADDED BY THE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 xml:space="preserve">BUDGET </w:t>
      </w:r>
      <w:r>
        <w:t>&amp;</w:t>
      </w:r>
      <w:r w:rsidRPr="00EA5B64">
        <w:t xml:space="preserve"> CONTROL BOARD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HUMAN SERVICES COORDINATOR I</w:t>
      </w:r>
      <w:r w:rsidRPr="00EA5B64">
        <w:rPr>
          <w:i/>
        </w:rPr>
        <w:tab/>
        <w:t>819,736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NEW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HUMAN SERVICES COORD I</w:t>
      </w:r>
      <w:r w:rsidRPr="00EA5B64">
        <w:rPr>
          <w:i/>
        </w:rPr>
        <w:tab/>
        <w:t>1,337,464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DATA COORDINATOR I</w:t>
      </w:r>
      <w:r w:rsidRPr="00EA5B64">
        <w:rPr>
          <w:i/>
        </w:rPr>
        <w:tab/>
        <w:t>408,030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INFORMATION RESOURCES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>
        <w:rPr>
          <w:i/>
        </w:rPr>
        <w:t xml:space="preserve">  </w:t>
      </w:r>
      <w:r w:rsidRPr="00EA5B64">
        <w:rPr>
          <w:i/>
        </w:rPr>
        <w:t>CONSULTANT I</w:t>
      </w:r>
      <w:r w:rsidRPr="00EA5B64">
        <w:rPr>
          <w:i/>
        </w:rPr>
        <w:tab/>
        <w:t>43,144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PHYSICIAN I</w:t>
      </w:r>
      <w:r w:rsidRPr="00EA5B64">
        <w:rPr>
          <w:i/>
        </w:rPr>
        <w:tab/>
        <w:t>283,701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HUMAN SERVICES COORD</w:t>
      </w:r>
      <w:r>
        <w:rPr>
          <w:i/>
        </w:rPr>
        <w:t xml:space="preserve"> </w:t>
      </w:r>
      <w:r w:rsidRPr="00EA5B64">
        <w:rPr>
          <w:i/>
        </w:rPr>
        <w:t>II</w:t>
      </w:r>
      <w:r w:rsidRPr="00EA5B64">
        <w:rPr>
          <w:i/>
        </w:rPr>
        <w:tab/>
        <w:t>127,754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2,010,000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24,231,829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(397.51)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5,646,000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11,400,000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11,400,000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t>TOT DISABILITY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DETERMINATION</w:t>
      </w:r>
      <w:r>
        <w:t xml:space="preserve"> </w:t>
      </w:r>
      <w:r w:rsidRPr="00EA5B64">
        <w:t>DIV</w:t>
      </w:r>
      <w:r w:rsidRPr="00EA5B64">
        <w:tab/>
        <w:t>41,277,829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(397.51)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IV.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16,028,886</w:t>
      </w:r>
      <w:r w:rsidRPr="00EA5B64">
        <w:tab/>
        <w:t>1,712,103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16,028,886</w:t>
      </w:r>
      <w:r w:rsidRPr="00EA5B64">
        <w:tab/>
        <w:t>1,712,103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16,028,886</w:t>
      </w:r>
      <w:r w:rsidRPr="00EA5B64">
        <w:tab/>
        <w:t>1,712,103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VOCATIONAL REHABILITATION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136,348,681</w:t>
      </w:r>
      <w:r w:rsidRPr="00EA5B64">
        <w:tab/>
        <w:t>8,939,247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(1,271.27)</w:t>
      </w:r>
      <w:r w:rsidRPr="00EA5B64">
        <w:tab/>
        <w:t>(192.71)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99"/>
          <w:headerReference w:type="default" r:id="rId10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21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J02-</w:t>
      </w:r>
      <w:r w:rsidRPr="00EA5B64">
        <w:t>DEPT OF HEALTH AND HUMAN SERVICES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AB3B26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144,746</w:t>
      </w:r>
      <w:r w:rsidRPr="00EA5B64">
        <w:tab/>
        <w:t>57,898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(.40)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7,232,259</w:t>
      </w:r>
      <w:r w:rsidRPr="00EA5B64">
        <w:tab/>
        <w:t>2,822,475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(135.00)</w:t>
      </w:r>
      <w:r w:rsidRPr="00EA5B64">
        <w:tab/>
        <w:t>(55.16)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344,130</w:t>
      </w:r>
      <w:r w:rsidRPr="00EA5B64">
        <w:tab/>
        <w:t>146,652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(1.84)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7,721,135</w:t>
      </w:r>
      <w:r w:rsidRPr="00EA5B64">
        <w:tab/>
        <w:t>3,027,025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(141.00)</w:t>
      </w:r>
      <w:r w:rsidRPr="00EA5B64">
        <w:tab/>
        <w:t>(57.40)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9,838,971</w:t>
      </w:r>
      <w:r w:rsidRPr="00EA5B64">
        <w:tab/>
        <w:t>2,693,854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17,560,106</w:t>
      </w:r>
      <w:r w:rsidRPr="00EA5B64">
        <w:tab/>
        <w:t>5,720,879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(141.00)</w:t>
      </w:r>
      <w:r w:rsidRPr="00EA5B64">
        <w:tab/>
        <w:t>(57.40)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HEALTH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MEDICAL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19,851,926</w:t>
      </w:r>
      <w:r w:rsidRPr="00EA5B64">
        <w:tab/>
        <w:t>6,605,306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(557.00)</w:t>
      </w:r>
      <w:r w:rsidRPr="00EA5B64">
        <w:tab/>
        <w:t>(186.88)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FF54A0">
        <w:t>OTHER PERSONAL SERVICES</w:t>
      </w:r>
      <w:r w:rsidRPr="00FF54A0">
        <w:tab/>
        <w:t>1,159,274</w:t>
      </w:r>
      <w:r w:rsidRPr="00EA5B64">
        <w:tab/>
      </w:r>
      <w:r w:rsidRPr="00391985">
        <w:t>384,184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21,011,200</w:t>
      </w:r>
      <w:r w:rsidRPr="00EA5B64">
        <w:tab/>
        <w:t>6,989,490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(557.00)</w:t>
      </w:r>
      <w:r w:rsidRPr="00EA5B64">
        <w:tab/>
        <w:t>(186.88)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6,069,407</w:t>
      </w:r>
      <w:r w:rsidRPr="00EA5B64">
        <w:tab/>
        <w:t>1,258,062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MEDICAL ADMIN</w:t>
      </w:r>
      <w:r w:rsidRPr="00EA5B64">
        <w:tab/>
        <w:t>27,080,607</w:t>
      </w:r>
      <w:r w:rsidRPr="00EA5B64">
        <w:tab/>
        <w:t>8,247,552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(557.00)</w:t>
      </w:r>
      <w:r w:rsidRPr="00EA5B64">
        <w:tab/>
        <w:t>(186.88)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2. MEDICAL CONTRACTS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PROVIDER SUPPORT</w:t>
      </w:r>
      <w:r w:rsidRPr="00EA5B64">
        <w:tab/>
        <w:t>90,637,578</w:t>
      </w:r>
      <w:r w:rsidRPr="00EA5B64">
        <w:tab/>
        <w:t>1,687,976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NURSING HOME CONTRACTS</w:t>
      </w:r>
      <w:r w:rsidRPr="00EA5B64">
        <w:tab/>
        <w:t>7,483,910</w:t>
      </w:r>
      <w:r w:rsidRPr="00EA5B64">
        <w:tab/>
        <w:t>298,502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CLTC CONTRACTS</w:t>
      </w:r>
      <w:r w:rsidRPr="00EA5B64">
        <w:tab/>
        <w:t>2,779,959</w:t>
      </w:r>
      <w:r w:rsidRPr="00EA5B64">
        <w:tab/>
        <w:t>343,910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ELIGIBILITY CONTRACTS</w:t>
      </w:r>
      <w:r w:rsidRPr="00EA5B64">
        <w:tab/>
        <w:t>19,885,728</w:t>
      </w:r>
      <w:r w:rsidRPr="00EA5B64">
        <w:tab/>
        <w:t>640,000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MMIS</w:t>
      </w:r>
      <w:r>
        <w:t>-</w:t>
      </w:r>
      <w:r w:rsidRPr="00EA5B64">
        <w:t>MEDICAL MGMT INFO</w:t>
      </w:r>
      <w:r w:rsidRPr="00EA5B64">
        <w:tab/>
        <w:t>49,877,290</w:t>
      </w:r>
      <w:r w:rsidRPr="00EA5B64">
        <w:tab/>
        <w:t>6,438,920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MEDICAL CONTRACTS</w:t>
      </w:r>
      <w:r w:rsidRPr="00EA5B64">
        <w:tab/>
        <w:t>170,664,465</w:t>
      </w:r>
      <w:r w:rsidRPr="00EA5B64">
        <w:tab/>
        <w:t>9,409,308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MEDICAL ASSIST PAYMENT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HOSPITAL SERVICES</w:t>
      </w:r>
      <w:r w:rsidRPr="00EA5B64">
        <w:tab/>
        <w:t>954,082,964</w:t>
      </w:r>
      <w:r w:rsidRPr="00EA5B64">
        <w:tab/>
        <w:t>132,356,406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NURSING HOME SERVICES</w:t>
      </w:r>
      <w:r w:rsidRPr="00EA5B64">
        <w:tab/>
        <w:t>471,178,090</w:t>
      </w:r>
      <w:r w:rsidRPr="00EA5B64">
        <w:tab/>
        <w:t>114,660,572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PHARMACEUTICAL SERVICES</w:t>
      </w:r>
      <w:r w:rsidRPr="00EA5B64">
        <w:tab/>
        <w:t>351,038,557</w:t>
      </w:r>
      <w:r w:rsidRPr="00EA5B64">
        <w:tab/>
        <w:t>17,831,013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PHYSICIAN SERVICES</w:t>
      </w:r>
      <w:r w:rsidRPr="00EA5B64">
        <w:tab/>
        <w:t>247,440,875</w:t>
      </w:r>
      <w:r w:rsidRPr="00EA5B64">
        <w:tab/>
        <w:t>57,287,067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DENTAL SERVICES</w:t>
      </w:r>
      <w:r w:rsidRPr="00EA5B64">
        <w:tab/>
        <w:t>87,342,524</w:t>
      </w:r>
      <w:r w:rsidRPr="00EA5B64">
        <w:tab/>
        <w:t>16,217,024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G. CLTC-COMMUNITY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   </w:t>
      </w:r>
      <w:r w:rsidRPr="00EA5B64">
        <w:t>LONG-TERM CARE</w:t>
      </w:r>
      <w:r w:rsidRPr="00EA5B64">
        <w:tab/>
        <w:t>120,541,457</w:t>
      </w:r>
      <w:r w:rsidRPr="00EA5B64">
        <w:tab/>
        <w:t>26,368,503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HOME HEALTH SERVICES</w:t>
      </w:r>
      <w:r w:rsidRPr="00EA5B64">
        <w:tab/>
        <w:t>11,601,964</w:t>
      </w:r>
      <w:r w:rsidRPr="00EA5B64">
        <w:tab/>
        <w:t>1,962,972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J. EPSDT SERVICES</w:t>
      </w:r>
      <w:r w:rsidRPr="00EA5B64">
        <w:tab/>
        <w:t>17,460,627</w:t>
      </w:r>
      <w:r w:rsidRPr="00EA5B64">
        <w:tab/>
        <w:t>4,781,439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K. MEDICAL PROFESSIONAL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   </w:t>
      </w:r>
      <w:r w:rsidRPr="00EA5B64">
        <w:t>SERVICES</w:t>
      </w:r>
      <w:r w:rsidRPr="00EA5B64">
        <w:tab/>
        <w:t>31,439,201</w:t>
      </w:r>
      <w:r w:rsidRPr="00EA5B64">
        <w:tab/>
        <w:t>5,964,652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L. TRANSPORTATION SERVICES</w:t>
      </w:r>
      <w:r w:rsidRPr="00EA5B64">
        <w:tab/>
        <w:t>58,657,994</w:t>
      </w:r>
      <w:r w:rsidRPr="00EA5B64">
        <w:tab/>
        <w:t>15,366,521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M. LAB &amp; X-RAY SERVICES</w:t>
      </w:r>
      <w:r w:rsidRPr="00EA5B64">
        <w:tab/>
        <w:t>40,017,240</w:t>
      </w:r>
      <w:r w:rsidRPr="00EA5B64">
        <w:tab/>
        <w:t>10,004,829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N. FAMILY PLANNING</w:t>
      </w:r>
      <w:r w:rsidRPr="00EA5B64">
        <w:tab/>
        <w:t>23,618,563</w:t>
      </w:r>
      <w:r w:rsidRPr="00EA5B64">
        <w:tab/>
        <w:t>2,019,319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O. PREMIUMS MATCHED</w:t>
      </w:r>
      <w:r w:rsidRPr="00EA5B64">
        <w:tab/>
        <w:t>153,016,741</w:t>
      </w:r>
      <w:r w:rsidRPr="00EA5B64">
        <w:tab/>
        <w:t>35,160,473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P. PREMIUMS 100% STATE</w:t>
      </w:r>
      <w:r w:rsidRPr="00EA5B64">
        <w:tab/>
        <w:t>13,528,797</w:t>
      </w:r>
      <w:r w:rsidRPr="00EA5B64">
        <w:tab/>
        <w:t>13,528,797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Q. HOSPICE</w:t>
      </w:r>
      <w:r w:rsidRPr="00EA5B64">
        <w:tab/>
        <w:t>15,631,306</w:t>
      </w:r>
      <w:r w:rsidRPr="00EA5B64">
        <w:tab/>
        <w:t>3,261,390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R. OPTIONAL STATE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   </w:t>
      </w:r>
      <w:r w:rsidRPr="00EA5B64">
        <w:t>SUPPLEMENT</w:t>
      </w:r>
      <w:r w:rsidRPr="00EA5B64">
        <w:tab/>
        <w:t>17,830,460</w:t>
      </w:r>
      <w:r w:rsidRPr="00EA5B64">
        <w:tab/>
        <w:t>17,830,460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S. INTEGRATED PERSONAL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  </w:t>
      </w:r>
      <w:r w:rsidRPr="00EA5B64">
        <w:t>CARE</w:t>
      </w:r>
      <w:r w:rsidRPr="00EA5B64">
        <w:tab/>
        <w:t>2,136,637</w:t>
      </w:r>
      <w:r w:rsidRPr="00EA5B64">
        <w:tab/>
        <w:t>568,917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T. CLINICAL SERVICES</w:t>
      </w:r>
      <w:r w:rsidRPr="00EA5B64">
        <w:tab/>
        <w:t>64,562,320</w:t>
      </w:r>
      <w:r w:rsidRPr="00EA5B64">
        <w:tab/>
        <w:t>17,454,740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U. DURABLE MEDICAL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   </w:t>
      </w:r>
      <w:r w:rsidRPr="00EA5B64">
        <w:t>EQUIPMENT</w:t>
      </w:r>
      <w:r w:rsidRPr="00EA5B64">
        <w:tab/>
        <w:t>45,744,685</w:t>
      </w:r>
      <w:r w:rsidRPr="00EA5B64">
        <w:tab/>
        <w:t>11,833,121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COORDINATED CARE</w:t>
      </w:r>
      <w:r w:rsidRPr="00EA5B64">
        <w:tab/>
        <w:t>392,229,974</w:t>
      </w:r>
      <w:r w:rsidRPr="00EA5B64">
        <w:tab/>
        <w:t>95,919,218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W. PACE</w:t>
      </w:r>
      <w:r w:rsidRPr="00EA5B64">
        <w:tab/>
        <w:t>12,003,888</w:t>
      </w:r>
      <w:r w:rsidRPr="00EA5B64">
        <w:tab/>
        <w:t>2,871,086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X. ARRA-FMAP-INCREASE (NR)</w:t>
      </w:r>
      <w:r w:rsidRPr="00EA5B64">
        <w:tab/>
        <w:t>426,193,429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Y. MMA PHASED DOWN</w:t>
      </w:r>
      <w:r>
        <w:t xml:space="preserve"> CONTRIB</w:t>
      </w:r>
      <w:r w:rsidRPr="00EA5B64">
        <w:tab/>
        <w:t>62,044,069</w:t>
      </w:r>
      <w:r w:rsidRPr="00EA5B64">
        <w:tab/>
        <w:t>62,044,069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Z. CHILDREN</w:t>
      </w:r>
      <w:r>
        <w:t>’</w:t>
      </w:r>
      <w:r w:rsidRPr="00EA5B64">
        <w:t>S HEALTH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   </w:t>
      </w:r>
      <w:r w:rsidRPr="00EA5B64">
        <w:t>INSURANCE PROGRAM</w:t>
      </w:r>
      <w:r w:rsidRPr="00EA5B64">
        <w:tab/>
        <w:t>82,034,231</w:t>
      </w:r>
      <w:r w:rsidRPr="00EA5B64">
        <w:tab/>
        <w:t>7,306,527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 CASE SRVC/PUB ASS</w:t>
      </w:r>
      <w:r>
        <w:t>IS</w:t>
      </w:r>
      <w:r w:rsidRPr="00EA5B64">
        <w:t>T</w:t>
      </w:r>
      <w:r w:rsidRPr="00EA5B64">
        <w:tab/>
        <w:t>3,701,376,593</w:t>
      </w:r>
      <w:r w:rsidRPr="00EA5B64">
        <w:tab/>
        <w:t>672,599,115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MEDICAL ASSISTANCE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PAYMENT</w:t>
      </w:r>
      <w:r w:rsidRPr="00EA5B64">
        <w:tab/>
        <w:t>3,701,376,593</w:t>
      </w:r>
      <w:r w:rsidRPr="00EA5B64">
        <w:tab/>
        <w:t>672,599,115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4. ASSISTANCE PAYMENTS -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AGENCIES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MENTAL HEALTH</w:t>
      </w:r>
      <w:r w:rsidRPr="00EA5B64">
        <w:tab/>
        <w:t>188,747,246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B. DISABILITIES &amp;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  </w:t>
      </w:r>
      <w:r w:rsidRPr="00EA5B64">
        <w:t>SPECIAL</w:t>
      </w:r>
      <w:r>
        <w:t xml:space="preserve"> </w:t>
      </w:r>
      <w:r w:rsidRPr="00EA5B64">
        <w:t>NEEDS</w:t>
      </w:r>
      <w:r w:rsidRPr="00EA5B64">
        <w:tab/>
        <w:t>481,016,772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DHEC</w:t>
      </w:r>
      <w:r w:rsidRPr="00EA5B64">
        <w:tab/>
        <w:t>57,444,774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MUSC</w:t>
      </w:r>
      <w:r w:rsidRPr="00EA5B64">
        <w:tab/>
        <w:t>60,449,646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USC</w:t>
      </w:r>
      <w:r w:rsidRPr="00EA5B64">
        <w:tab/>
        <w:t>12,249,862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DAODAS</w:t>
      </w:r>
      <w:r w:rsidRPr="00EA5B64">
        <w:tab/>
        <w:t>16,597,521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G. CONTINUUM OF CARE</w:t>
      </w:r>
      <w:r w:rsidRPr="00EA5B64">
        <w:tab/>
        <w:t>10,884,562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H. SCHL FOR DEAF &amp; BLIND</w:t>
      </w:r>
      <w:r w:rsidRPr="00EA5B64">
        <w:tab/>
        <w:t>5,067,417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SOCIAL SERVICES</w:t>
      </w:r>
      <w:r w:rsidRPr="00EA5B64">
        <w:tab/>
        <w:t>39,303,552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J. JUVENILE JUSTICE</w:t>
      </w:r>
      <w:r w:rsidRPr="00EA5B64">
        <w:tab/>
        <w:t>45,845,234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K. DEPT. OF EDUCATION</w:t>
      </w:r>
      <w:r w:rsidRPr="00EA5B64">
        <w:tab/>
        <w:t>65,638,866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L. COMMISSION FOR THE BLIND</w:t>
      </w:r>
      <w:r w:rsidRPr="00EA5B64">
        <w:tab/>
        <w:t>327,941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M. WIL LOU GRAY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    </w:t>
      </w:r>
      <w:r w:rsidRPr="00EA5B64">
        <w:t>OPPORTUNITY SCHOOL</w:t>
      </w:r>
      <w:r w:rsidRPr="00EA5B64">
        <w:tab/>
        <w:t>115,528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N. DEPT. OF CORRECTIONS</w:t>
      </w:r>
      <w:r w:rsidRPr="00EA5B64">
        <w:tab/>
        <w:t>2,216,931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O. JOHN DE LA HOWE</w:t>
      </w:r>
      <w:r w:rsidRPr="00EA5B64">
        <w:tab/>
        <w:t>565,598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P. SC STATE HOUSING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  </w:t>
      </w:r>
      <w:r w:rsidRPr="00EA5B64">
        <w:t>AUTHORITY</w:t>
      </w:r>
      <w:r w:rsidRPr="00EA5B64">
        <w:tab/>
        <w:t>734,759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CASE SRVC/PUB ASS</w:t>
      </w:r>
      <w:r>
        <w:t>IS</w:t>
      </w:r>
      <w:r w:rsidRPr="00EA5B64">
        <w:t>T</w:t>
      </w:r>
      <w:r w:rsidRPr="00EA5B64">
        <w:tab/>
        <w:t>987,206,209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ASSIST PAYMENTS -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STATE AGENCIES</w:t>
      </w:r>
      <w:r w:rsidRPr="00EA5B64">
        <w:tab/>
        <w:t>987,206,209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5. EMOTIONALLY DISTURBED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CHILDREN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74,148,972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CASE SRVC/PUB ASS</w:t>
      </w:r>
      <w:r>
        <w:t>IS</w:t>
      </w:r>
      <w:r w:rsidRPr="00EA5B64">
        <w:t>T</w:t>
      </w:r>
      <w:r w:rsidRPr="00EA5B64">
        <w:tab/>
        <w:t>74,148,972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 EMOTIONALLY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DISTURBED</w:t>
      </w:r>
      <w:r>
        <w:t xml:space="preserve"> </w:t>
      </w:r>
      <w:r w:rsidRPr="00EA5B64">
        <w:t>CHILDREN</w:t>
      </w:r>
      <w:r w:rsidRPr="00EA5B64">
        <w:tab/>
        <w:t>74,148,972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6. OTHER ENTITIES 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PAYMENTS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MUSC-MAXILLOFACIAL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   </w:t>
      </w:r>
      <w:r w:rsidRPr="00EA5B64">
        <w:t>PROSTHODONTICS</w:t>
      </w:r>
      <w:r w:rsidRPr="00EA5B64">
        <w:tab/>
        <w:t>225,086</w:t>
      </w:r>
      <w:r w:rsidRPr="00EA5B64">
        <w:tab/>
        <w:t>225,086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OTHER ENTITIES FUNDING</w:t>
      </w:r>
      <w:r w:rsidRPr="00EA5B64">
        <w:tab/>
        <w:t>25,848,753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GAPS ASSIST PROGRAM</w:t>
      </w:r>
      <w:r w:rsidRPr="00EA5B64">
        <w:tab/>
        <w:t>1</w:t>
      </w:r>
      <w:r w:rsidRPr="00EA5B64">
        <w:tab/>
        <w:t>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DISPROPORTIONATE SHARE</w:t>
      </w:r>
      <w:r w:rsidRPr="00EA5B64">
        <w:tab/>
        <w:t>722,764,504</w:t>
      </w:r>
      <w:r w:rsidRPr="00EA5B64">
        <w:tab/>
        <w:t>18,628,621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O. HEALTH OPPOR ACCOUNT</w:t>
      </w:r>
      <w:r w:rsidRPr="00EA5B64">
        <w:tab/>
        <w:t>2,500,000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751,338,344</w:t>
      </w:r>
      <w:r w:rsidRPr="00EA5B64">
        <w:tab/>
        <w:t>18,853,708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OTHER ENTITIES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ASSISTANCE PAYMENTS</w:t>
      </w:r>
      <w:r w:rsidRPr="00EA5B64">
        <w:tab/>
        <w:t>751,338,344</w:t>
      </w:r>
      <w:r w:rsidRPr="00EA5B64">
        <w:tab/>
        <w:t>18,853,708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7. MEDICAID ELIGIBILITY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15,798,055</w:t>
      </w:r>
      <w:r w:rsidRPr="00EA5B64">
        <w:tab/>
        <w:t>5,800,702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(498.00)</w:t>
      </w:r>
      <w:r w:rsidRPr="00EA5B64">
        <w:tab/>
        <w:t>(188.51)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2,700,296</w:t>
      </w:r>
      <w:r w:rsidRPr="00EA5B64">
        <w:tab/>
        <w:t>198,594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18,498,351</w:t>
      </w:r>
      <w:r w:rsidRPr="00EA5B64">
        <w:tab/>
        <w:t>5,999,296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(498.00)</w:t>
      </w:r>
      <w:r w:rsidRPr="00EA5B64">
        <w:tab/>
        <w:t>(188.51)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3,697,323</w:t>
      </w:r>
      <w:r w:rsidRPr="00EA5B64">
        <w:tab/>
        <w:t>1,046,041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MEDICAID ELIGIBILITY</w:t>
      </w:r>
      <w:r w:rsidRPr="00EA5B64">
        <w:tab/>
        <w:t>22,195,674</w:t>
      </w:r>
      <w:r w:rsidRPr="00EA5B64">
        <w:tab/>
        <w:t>7,045,337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(498.00)</w:t>
      </w:r>
      <w:r w:rsidRPr="00EA5B64">
        <w:tab/>
        <w:t>(188.51)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HEALTH SERVICES</w:t>
      </w:r>
      <w:r w:rsidRPr="00EA5B64">
        <w:tab/>
        <w:t>5,734,010,864</w:t>
      </w:r>
      <w:r w:rsidRPr="00EA5B64">
        <w:tab/>
        <w:t>716,155,020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(1,055.00)</w:t>
      </w:r>
      <w:r w:rsidRPr="00EA5B64">
        <w:tab/>
        <w:t>(375.39)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15,269,781</w:t>
      </w:r>
      <w:r w:rsidRPr="00EA5B64">
        <w:tab/>
        <w:t>5,004,370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15,269,781</w:t>
      </w:r>
      <w:r w:rsidRPr="00EA5B64">
        <w:tab/>
        <w:t>5,004,370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5,749,280,645</w:t>
      </w:r>
      <w:r w:rsidRPr="00EA5B64">
        <w:tab/>
        <w:t>721,159,390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(1,055.00)</w:t>
      </w:r>
      <w:r w:rsidRPr="00EA5B64">
        <w:tab/>
        <w:t>(375.39)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lastRenderedPageBreak/>
        <w:t>DEPT OF HEALTH AND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HUMAN</w:t>
      </w:r>
      <w:r>
        <w:t xml:space="preserve"> </w:t>
      </w:r>
      <w:r w:rsidRPr="00EA5B64">
        <w:t>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TOTAL FUNDS AVAILABLE</w:t>
      </w:r>
      <w:r w:rsidRPr="00EA5B64">
        <w:tab/>
        <w:t>5,766,840,751</w:t>
      </w:r>
      <w:r w:rsidRPr="00EA5B64">
        <w:tab/>
        <w:t>726,880,269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>TOTAL AUTH FTE POSITIONS</w:t>
      </w:r>
      <w:r>
        <w:tab/>
      </w:r>
      <w:r w:rsidRPr="00EA5B64">
        <w:t>(1,196.00)</w:t>
      </w:r>
      <w:r w:rsidRPr="00EA5B64">
        <w:tab/>
        <w:t>(432.79)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  <w:rPr>
          <w:b/>
        </w:rPr>
        <w:sectPr w:rsidR="0020113C" w:rsidSect="0020113C">
          <w:headerReference w:type="even" r:id="rId101"/>
          <w:headerReference w:type="default" r:id="rId10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  <w:rPr>
          <w:b/>
        </w:rPr>
      </w:pPr>
      <w:r>
        <w:rPr>
          <w:b/>
        </w:rPr>
        <w:lastRenderedPageBreak/>
        <w:t>SECTION 22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</w:pPr>
      <w:r>
        <w:t>J04-</w:t>
      </w:r>
      <w:r w:rsidRPr="00EA5B64">
        <w:t>DEPT OF HEALTH AND ENVIRONMENTAL CONTROL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</w:pPr>
    </w:p>
    <w:p w:rsidR="0020113C" w:rsidRDefault="0020113C" w:rsidP="0020113C">
      <w:pPr>
        <w:tabs>
          <w:tab w:val="left" w:pos="3600"/>
        </w:tabs>
        <w:spacing w:line="22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C30B06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C30B06">
        <w:t>COMMISSIONER/S</w:t>
      </w:r>
      <w:r w:rsidRPr="00C30B06">
        <w:tab/>
        <w:t>151,942</w:t>
      </w:r>
      <w:r w:rsidRPr="00C30B06">
        <w:tab/>
        <w:t>151,942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(1.00)</w:t>
      </w:r>
      <w:r w:rsidRPr="00EA5B64">
        <w:tab/>
        <w:t>(1.00)</w:t>
      </w:r>
    </w:p>
    <w:p w:rsidR="0020113C" w:rsidRPr="00C30B06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C30B06">
        <w:t>CLASSIFIED POSITIONS</w:t>
      </w:r>
      <w:r w:rsidRPr="00C30B06">
        <w:tab/>
        <w:t>9,467,672</w:t>
      </w:r>
      <w:r w:rsidRPr="00C30B06">
        <w:tab/>
        <w:t>3,937,260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(334.14)</w:t>
      </w:r>
      <w:r w:rsidRPr="00EA5B64">
        <w:tab/>
        <w:t>(178.70)</w:t>
      </w:r>
    </w:p>
    <w:p w:rsidR="0020113C" w:rsidRPr="00C30B06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C30B06">
        <w:t>UNCLASSIFIED POSITIONS</w:t>
      </w:r>
      <w:r w:rsidRPr="00C30B06">
        <w:tab/>
        <w:t>212,073</w:t>
      </w:r>
      <w:r w:rsidRPr="00C30B06">
        <w:tab/>
        <w:t>212,073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(3.00)</w:t>
      </w:r>
      <w:r w:rsidRPr="00EA5B64">
        <w:tab/>
        <w:t>(3.00)</w:t>
      </w:r>
    </w:p>
    <w:p w:rsidR="0020113C" w:rsidRPr="00C30B06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C30B06">
        <w:t>OTHER PERSONAL SERVICES</w:t>
      </w:r>
      <w:r w:rsidRPr="00C30B06">
        <w:tab/>
        <w:t>193,800</w:t>
      </w:r>
      <w:r w:rsidRPr="00C30B06">
        <w:tab/>
        <w:t>2,672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C30B06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C30B06">
        <w:t>TOTAL PERSONAL SERVICE</w:t>
      </w:r>
      <w:r w:rsidRPr="00C30B06">
        <w:tab/>
        <w:t>10,025,487</w:t>
      </w:r>
      <w:r w:rsidRPr="00C30B06">
        <w:tab/>
        <w:t>4,303,947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(338.14)</w:t>
      </w:r>
      <w:r w:rsidRPr="00EA5B64">
        <w:tab/>
        <w:t>(182.70)</w:t>
      </w:r>
    </w:p>
    <w:p w:rsidR="0020113C" w:rsidRPr="00C30B06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C30B06">
        <w:t>OTHER OPERATING EXPENSES</w:t>
      </w:r>
      <w:r w:rsidRPr="00C30B06">
        <w:tab/>
        <w:t>9,803,402</w:t>
      </w:r>
      <w:r w:rsidRPr="00C30B06">
        <w:tab/>
        <w:t>230,105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C30B06">
        <w:t>TOTAL ADMINISTRATION</w:t>
      </w:r>
      <w:r w:rsidRPr="00C30B06">
        <w:tab/>
        <w:t>19,828,889</w:t>
      </w:r>
      <w:r w:rsidRPr="00EA5B64">
        <w:tab/>
      </w:r>
      <w:r w:rsidRPr="00CD18C1">
        <w:t>4,534,052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(338.14)</w:t>
      </w:r>
      <w:r w:rsidRPr="00EA5B64">
        <w:tab/>
        <w:t>(182.70)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II. PROGRAMS &amp;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A. WATER QUAL IMPROVEMENT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1. UNDRGRND STORAGE TANKS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1,715,544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(42.30)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56,371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1,771,915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(42.30)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2,517,153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UNDERGROUND TANKS</w:t>
      </w:r>
      <w:r w:rsidRPr="00EA5B64">
        <w:tab/>
        <w:t>4,289,068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(42.30)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A. WATER QUAL IMPROVEMENT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2. WATER MANAGEMENT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16,183,660</w:t>
      </w:r>
      <w:r w:rsidRPr="00EA5B64">
        <w:tab/>
        <w:t>4,126,637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(501.69)</w:t>
      </w:r>
      <w:r w:rsidRPr="00EA5B64">
        <w:tab/>
        <w:t>(191.84)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131,031</w:t>
      </w:r>
      <w:r w:rsidRPr="00EA5B64">
        <w:tab/>
        <w:t>131,031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462,576</w:t>
      </w:r>
      <w:r w:rsidRPr="00EA5B64">
        <w:tab/>
        <w:t>90,849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16,777,267</w:t>
      </w:r>
      <w:r w:rsidRPr="00EA5B64">
        <w:tab/>
        <w:t>4,348,517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(502.69)</w:t>
      </w:r>
      <w:r w:rsidRPr="00EA5B64">
        <w:tab/>
        <w:t>(192.84)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13,138,729</w:t>
      </w:r>
      <w:r w:rsidRPr="00EA5B64">
        <w:tab/>
        <w:t>2,895,168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MUN-RESTRICTED</w:t>
      </w:r>
      <w:r w:rsidRPr="00EA5B64">
        <w:tab/>
        <w:t>536,117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737,889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SCHOOL DIST</w:t>
      </w:r>
      <w:r w:rsidRPr="00EA5B64">
        <w:tab/>
        <w:t>61,775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701,695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2,074,305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ALLOC-PRIVATE SECTOR</w:t>
      </w:r>
      <w:r w:rsidRPr="00EA5B64">
        <w:tab/>
        <w:t>108,000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PLANNING DIST</w:t>
      </w:r>
      <w:r w:rsidRPr="00EA5B64">
        <w:tab/>
        <w:t>628,310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4,848,091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WATER MANAGEMENT</w:t>
      </w:r>
      <w:r w:rsidRPr="00EA5B64">
        <w:tab/>
        <w:t>34,764,087</w:t>
      </w:r>
      <w:r w:rsidRPr="00EA5B64">
        <w:tab/>
        <w:t>7,243,685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(502.69)</w:t>
      </w:r>
      <w:r w:rsidRPr="00EA5B64">
        <w:tab/>
        <w:t>(192.84)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WATER QUALITY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IMPROVEMENT</w:t>
      </w:r>
      <w:r w:rsidRPr="00EA5B64">
        <w:tab/>
        <w:t>39,053,155</w:t>
      </w:r>
      <w:r w:rsidRPr="00EA5B64">
        <w:tab/>
        <w:t>7,243,685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(544.99)</w:t>
      </w:r>
      <w:r w:rsidRPr="00EA5B64">
        <w:tab/>
        <w:t>(192.84)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B.COASTAL RESOURCE IMPROVE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2,250,621</w:t>
      </w:r>
      <w:r w:rsidRPr="00EA5B64">
        <w:tab/>
        <w:t>565,063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(64.54)</w:t>
      </w:r>
      <w:r w:rsidRPr="00EA5B64">
        <w:tab/>
        <w:t>(24.17)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47,169</w:t>
      </w:r>
      <w:r w:rsidRPr="00EA5B64">
        <w:tab/>
        <w:t>47,169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217,858</w:t>
      </w:r>
      <w:r w:rsidRPr="00EA5B64">
        <w:tab/>
        <w:t>30,836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2,515,648</w:t>
      </w:r>
      <w:r w:rsidRPr="00EA5B64">
        <w:tab/>
        <w:t>643,068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(65.54)</w:t>
      </w:r>
      <w:r w:rsidRPr="00EA5B64">
        <w:tab/>
        <w:t>(25.17)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1,936,890</w:t>
      </w:r>
      <w:r w:rsidRPr="00EA5B64">
        <w:tab/>
        <w:t>85,852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COASTAL RESOURCE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IMPROVEMENT</w:t>
      </w:r>
      <w:r w:rsidRPr="00EA5B64">
        <w:tab/>
        <w:t>4,452,538</w:t>
      </w:r>
      <w:r w:rsidRPr="00EA5B64">
        <w:tab/>
        <w:t>728,920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(65.54)</w:t>
      </w:r>
      <w:r w:rsidRPr="00EA5B64">
        <w:tab/>
        <w:t>(25.17)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AIR QUALITY IMPROVEMENT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10,239,504</w:t>
      </w:r>
      <w:r w:rsidRPr="00EA5B64">
        <w:tab/>
        <w:t>683,395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(290.07)</w:t>
      </w:r>
      <w:r w:rsidRPr="00EA5B64">
        <w:tab/>
        <w:t>(29.72)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292,500</w:t>
      </w:r>
      <w:r w:rsidRPr="00EA5B64">
        <w:tab/>
        <w:t>8,500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10,532,004</w:t>
      </w:r>
      <w:r w:rsidRPr="00EA5B64">
        <w:tab/>
        <w:t>691,895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(290.07)</w:t>
      </w:r>
      <w:r w:rsidRPr="00EA5B64">
        <w:tab/>
        <w:t>(29.72)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5,105,195</w:t>
      </w:r>
      <w:r w:rsidRPr="00EA5B64">
        <w:tab/>
        <w:t>191,503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133,395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40,388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SCHOOL DIST</w:t>
      </w:r>
      <w:r w:rsidRPr="00EA5B64">
        <w:tab/>
        <w:t>71,710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245,493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AIR QUALITY IMPR</w:t>
      </w:r>
      <w:r>
        <w:t>O</w:t>
      </w:r>
      <w:r w:rsidRPr="00EA5B64">
        <w:t>V</w:t>
      </w:r>
      <w:r>
        <w:t>E</w:t>
      </w:r>
      <w:r w:rsidRPr="00EA5B64">
        <w:tab/>
        <w:t>15,882,692</w:t>
      </w:r>
      <w:r w:rsidRPr="00EA5B64">
        <w:tab/>
        <w:t>883,398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(290.07)</w:t>
      </w:r>
      <w:r w:rsidRPr="00EA5B64">
        <w:tab/>
        <w:t>(29.72)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LAND &amp; WASTE MGMT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11,492,082</w:t>
      </w:r>
      <w:r w:rsidRPr="00EA5B64">
        <w:tab/>
        <w:t>1,450,848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(306.13)</w:t>
      </w:r>
      <w:r w:rsidRPr="00EA5B64">
        <w:tab/>
        <w:t>(69.42)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258,919</w:t>
      </w:r>
      <w:r w:rsidRPr="00EA5B64">
        <w:tab/>
        <w:t>30,000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11,751,001</w:t>
      </w:r>
      <w:r w:rsidRPr="00EA5B64">
        <w:tab/>
        <w:t>1,480,848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(306.13)</w:t>
      </w:r>
      <w:r w:rsidRPr="00EA5B64">
        <w:tab/>
        <w:t>(69.42)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9,428,508</w:t>
      </w:r>
      <w:r w:rsidRPr="00EA5B64">
        <w:tab/>
        <w:t>569,312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MUN-RESTRICTED</w:t>
      </w:r>
      <w:r w:rsidRPr="00EA5B64">
        <w:tab/>
        <w:t>360,313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4,280,329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SCHOOL DIST</w:t>
      </w:r>
      <w:r w:rsidRPr="00EA5B64">
        <w:tab/>
        <w:t>1,603,174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661,633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ALLOC-PRIVATE SECTOR</w:t>
      </w:r>
      <w:r w:rsidRPr="00EA5B64">
        <w:tab/>
        <w:t>47,812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PLANNING DIST</w:t>
      </w:r>
      <w:r w:rsidRPr="00EA5B64">
        <w:tab/>
        <w:t>1,804,736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8,757,997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LAND &amp; WASTE MGMT</w:t>
      </w:r>
      <w:r w:rsidRPr="00EA5B64">
        <w:tab/>
        <w:t>29,937,506</w:t>
      </w:r>
      <w:r w:rsidRPr="00EA5B64">
        <w:tab/>
        <w:t>2,050,160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(306.13)</w:t>
      </w:r>
      <w:r w:rsidRPr="00EA5B64">
        <w:tab/>
        <w:t>(69.42)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E. FAMILY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INFECTIOUS DISEASE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PREVENTION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11,489,667</w:t>
      </w:r>
      <w:r w:rsidRPr="00EA5B64">
        <w:tab/>
        <w:t>5,686,961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(392.09)</w:t>
      </w:r>
      <w:r w:rsidRPr="00EA5B64">
        <w:tab/>
        <w:t>(252.06)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318,073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11,807,740</w:t>
      </w:r>
      <w:r w:rsidRPr="00EA5B64">
        <w:tab/>
        <w:t>5,686,961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(392.09)</w:t>
      </w:r>
      <w:r w:rsidRPr="00EA5B64">
        <w:tab/>
        <w:t>(252.06)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0812B3">
        <w:t>OTHER OPERATING EXPENSES</w:t>
      </w:r>
      <w:r w:rsidRPr="000812B3">
        <w:tab/>
        <w:t>52,078,291</w:t>
      </w:r>
      <w:r w:rsidRPr="00EA5B64">
        <w:tab/>
      </w:r>
      <w:r w:rsidRPr="0026469F">
        <w:t>3,213,439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PALMETTO AIDS LIFE SUPPORT</w:t>
      </w:r>
      <w:r w:rsidRPr="00EA5B64">
        <w:tab/>
        <w:t>26,822</w:t>
      </w:r>
      <w:r w:rsidRPr="00EA5B64">
        <w:tab/>
        <w:t>26,822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26,822</w:t>
      </w:r>
      <w:r w:rsidRPr="00EA5B64">
        <w:tab/>
        <w:t>26,822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ASSISTANCE: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4,136,646</w:t>
      </w:r>
      <w:r w:rsidRPr="00EA5B64">
        <w:tab/>
        <w:t>2,234,467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4,136,646</w:t>
      </w:r>
      <w:r w:rsidRPr="00EA5B64">
        <w:tab/>
        <w:t>2,234,467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INFECTIOUS DISEASE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PREVENTION</w:t>
      </w:r>
      <w:r w:rsidRPr="00EA5B64">
        <w:tab/>
        <w:t>68,049,499</w:t>
      </w:r>
      <w:r w:rsidRPr="00EA5B64">
        <w:tab/>
        <w:t>11,161,689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(392.09)</w:t>
      </w:r>
      <w:r w:rsidRPr="00EA5B64">
        <w:tab/>
        <w:t>(252.06)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FAMILY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MATERNAL/INFANT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20,869,713</w:t>
      </w:r>
      <w:r w:rsidRPr="00EA5B64">
        <w:tab/>
        <w:t>1,294,265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(494.46)</w:t>
      </w:r>
      <w:r w:rsidRPr="00EA5B64">
        <w:tab/>
        <w:t>(57.27)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1,197,594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22,067,307</w:t>
      </w:r>
      <w:r w:rsidRPr="00EA5B64">
        <w:tab/>
        <w:t>1,294,265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(494.46)</w:t>
      </w:r>
      <w:r w:rsidRPr="00EA5B64">
        <w:tab/>
        <w:t>(57.27)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14,038,798</w:t>
      </w:r>
      <w:r w:rsidRPr="00EA5B64">
        <w:tab/>
        <w:t>175,278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NEWBORN HEARING SCREEN</w:t>
      </w:r>
      <w:r w:rsidRPr="00EA5B64">
        <w:tab/>
        <w:t>421,750</w:t>
      </w:r>
      <w:r w:rsidRPr="00EA5B64">
        <w:tab/>
        <w:t>421,750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421,750</w:t>
      </w:r>
      <w:r w:rsidRPr="00EA5B64">
        <w:tab/>
        <w:t>421,750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ASSISTANCE: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120,998,493</w:t>
      </w:r>
      <w:r w:rsidRPr="00EA5B64">
        <w:tab/>
        <w:t>477,898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 xml:space="preserve">TOT CASE SRVC/PUB </w:t>
      </w:r>
      <w:r>
        <w:t>ASSIST</w:t>
      </w:r>
      <w:r w:rsidRPr="00EA5B64">
        <w:tab/>
        <w:t>120,998,493</w:t>
      </w:r>
      <w:r w:rsidRPr="00EA5B64">
        <w:tab/>
        <w:t>477,898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MATERNAL/INFANT HLTH</w:t>
      </w:r>
      <w:r w:rsidRPr="00EA5B64">
        <w:tab/>
        <w:t>157,526,348</w:t>
      </w:r>
      <w:r w:rsidRPr="00EA5B64">
        <w:tab/>
        <w:t>2,369,191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(494.46)</w:t>
      </w:r>
      <w:r w:rsidRPr="00EA5B64">
        <w:tab/>
        <w:t>(57.27)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FAMILY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CHRONIC DISEASE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PREVENTION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1,381,533</w:t>
      </w:r>
      <w:r w:rsidRPr="00EA5B64">
        <w:tab/>
        <w:t>547,558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(43.45)</w:t>
      </w:r>
      <w:r w:rsidRPr="00EA5B64">
        <w:tab/>
        <w:t>(24.34)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157,746</w:t>
      </w:r>
      <w:r w:rsidRPr="00EA5B64">
        <w:tab/>
        <w:t>7,665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1,539,279</w:t>
      </w:r>
      <w:r w:rsidRPr="00EA5B64">
        <w:tab/>
        <w:t>555,223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(43.45)</w:t>
      </w:r>
      <w:r w:rsidRPr="00EA5B64">
        <w:tab/>
        <w:t>(24.34)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4,577,981</w:t>
      </w:r>
      <w:r w:rsidRPr="00EA5B64">
        <w:tab/>
        <w:t>319,618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YOUTH SMOKING PREVENTION</w:t>
      </w:r>
      <w:r w:rsidRPr="00EA5B64">
        <w:tab/>
        <w:t>555,000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555,000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ASSISTANCE: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3,218,623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3,218,623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CHRONIC DISEASE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PREVENTION</w:t>
      </w:r>
      <w:r w:rsidRPr="00EA5B64">
        <w:tab/>
        <w:t>9,890,883</w:t>
      </w:r>
      <w:r w:rsidRPr="00EA5B64">
        <w:tab/>
        <w:t>874,841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(43.45)</w:t>
      </w:r>
      <w:r w:rsidRPr="00EA5B64">
        <w:tab/>
        <w:t>(24.34)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FAMILY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4. ACCESS TO CARE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45,812,377</w:t>
      </w:r>
      <w:r w:rsidRPr="00EA5B64">
        <w:tab/>
        <w:t>21,221,168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(1,464.18)</w:t>
      </w:r>
      <w:r w:rsidRPr="00EA5B64">
        <w:tab/>
        <w:t>(879.86)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160,017</w:t>
      </w:r>
      <w:r w:rsidRPr="00EA5B64">
        <w:tab/>
        <w:t>160,017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5,324,091</w:t>
      </w:r>
      <w:r w:rsidRPr="00EA5B64">
        <w:tab/>
        <w:t>142,458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51,296,485</w:t>
      </w:r>
      <w:r w:rsidRPr="00EA5B64">
        <w:tab/>
        <w:t>21,523,643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(1,465.18)</w:t>
      </w:r>
      <w:r w:rsidRPr="00EA5B64">
        <w:tab/>
        <w:t>(880.86)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36,881,921</w:t>
      </w:r>
      <w:r w:rsidRPr="00EA5B64">
        <w:tab/>
        <w:t>3,993,074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ASSISTANCE: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631,448</w:t>
      </w:r>
      <w:r w:rsidRPr="00EA5B64">
        <w:tab/>
        <w:t>9,882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 xml:space="preserve">TOT CASE SRVC/PUB </w:t>
      </w:r>
      <w:r>
        <w:t>ASSIST</w:t>
      </w:r>
      <w:r w:rsidRPr="00EA5B64">
        <w:tab/>
        <w:t>631,448</w:t>
      </w:r>
      <w:r w:rsidRPr="00EA5B64">
        <w:tab/>
        <w:t>9,882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ACCESS TO CARE</w:t>
      </w:r>
      <w:r w:rsidRPr="00EA5B64">
        <w:tab/>
        <w:t>88,809,854</w:t>
      </w:r>
      <w:r w:rsidRPr="00EA5B64">
        <w:tab/>
        <w:t>25,526,599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(1,465.18)</w:t>
      </w:r>
      <w:r w:rsidRPr="00EA5B64">
        <w:tab/>
        <w:t>(880.86)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FAMILY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5. DRUG CONTROL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1,492,299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(41.96)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14,200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1,506,499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(41.96)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856,042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DRUG CONTROL</w:t>
      </w:r>
      <w:r w:rsidRPr="00EA5B64">
        <w:tab/>
        <w:t>2,362,541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(41.96)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FAMILY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6. RAPE VIOLENCE PREVENTION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40,897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40,897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64,381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ASSISTANCE: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1,157,679</w:t>
      </w:r>
      <w:r w:rsidRPr="00EA5B64">
        <w:tab/>
        <w:t>627,436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1,157,679</w:t>
      </w:r>
      <w:r w:rsidRPr="00EA5B64">
        <w:tab/>
        <w:t>627,436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OTHER ENTITIES</w:t>
      </w:r>
      <w:r w:rsidRPr="00EA5B64">
        <w:tab/>
        <w:t>8,575</w:t>
      </w:r>
      <w:r w:rsidRPr="00EA5B64">
        <w:tab/>
        <w:t>8,575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8,575</w:t>
      </w:r>
      <w:r w:rsidRPr="00EA5B64">
        <w:tab/>
        <w:t>8,575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RAPE VIOLENCE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PREVENTION</w:t>
      </w:r>
      <w:r w:rsidRPr="00EA5B64">
        <w:tab/>
        <w:t>1,271,532</w:t>
      </w:r>
      <w:r w:rsidRPr="00EA5B64">
        <w:tab/>
        <w:t>636,011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FAMILY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7. INDEPENDENT LIVING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12,732,712</w:t>
      </w:r>
      <w:r w:rsidRPr="00EA5B64">
        <w:tab/>
        <w:t>1,340,384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(360.18)</w:t>
      </w:r>
      <w:r w:rsidRPr="00EA5B64">
        <w:tab/>
        <w:t>(60.22)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2,155,329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14,888,041</w:t>
      </w:r>
      <w:r w:rsidRPr="00EA5B64">
        <w:tab/>
        <w:t>1,340,384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(360.18)</w:t>
      </w:r>
      <w:r w:rsidRPr="00EA5B64">
        <w:tab/>
        <w:t>(60.22)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15,804,531</w:t>
      </w:r>
      <w:r w:rsidRPr="00EA5B64">
        <w:tab/>
        <w:t>790,976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ASSISTANCE: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8,835,551</w:t>
      </w:r>
      <w:r w:rsidRPr="00EA5B64">
        <w:tab/>
        <w:t>3,999,727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8,835,551</w:t>
      </w:r>
      <w:r w:rsidRPr="00EA5B64">
        <w:tab/>
        <w:t>3,999,727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INDEPENDENT LIVING</w:t>
      </w:r>
      <w:r w:rsidRPr="00EA5B64">
        <w:tab/>
        <w:t>39,528,123</w:t>
      </w:r>
      <w:r w:rsidRPr="00EA5B64">
        <w:tab/>
        <w:t>6,131,087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(360.18)</w:t>
      </w:r>
      <w:r w:rsidRPr="00EA5B64">
        <w:tab/>
        <w:t>(60.22)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FAMILY HEALTH</w:t>
      </w:r>
      <w:r w:rsidRPr="00EA5B64">
        <w:tab/>
        <w:t>367,438,780</w:t>
      </w:r>
      <w:r w:rsidRPr="00EA5B64">
        <w:tab/>
        <w:t>46,699,418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(2,797.32)</w:t>
      </w:r>
      <w:r w:rsidRPr="00EA5B64">
        <w:tab/>
        <w:t>(1,274.75)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HEALTH CARE STANDARDS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RADIOLOGAL MONITORING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1,028,840</w:t>
      </w:r>
      <w:r w:rsidRPr="00EA5B64">
        <w:tab/>
        <w:t>316,040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(33.76)</w:t>
      </w:r>
      <w:r w:rsidRPr="00EA5B64">
        <w:tab/>
        <w:t>(13.99)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356</w:t>
      </w:r>
      <w:r w:rsidRPr="00EA5B64">
        <w:tab/>
        <w:t>356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1,029,196</w:t>
      </w:r>
      <w:r w:rsidRPr="00EA5B64">
        <w:tab/>
        <w:t>316,396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(33.76)</w:t>
      </w:r>
      <w:r w:rsidRPr="00EA5B64">
        <w:tab/>
        <w:t>(13.99)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153,423</w:t>
      </w:r>
      <w:r w:rsidRPr="00EA5B64">
        <w:tab/>
        <w:t>36,236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RADIOLOGICAL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MONITORING</w:t>
      </w:r>
      <w:r w:rsidRPr="00EA5B64">
        <w:tab/>
        <w:t>1,182,619</w:t>
      </w:r>
      <w:r w:rsidRPr="00EA5B64">
        <w:tab/>
        <w:t>352,632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(33.76)</w:t>
      </w:r>
      <w:r w:rsidRPr="00EA5B64">
        <w:tab/>
        <w:t>(13.99)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HEALTH CARE STANDARDS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 FACIL/SVC DEVELOPMENT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341,683</w:t>
      </w:r>
      <w:r w:rsidRPr="00EA5B64">
        <w:tab/>
        <w:t>218,655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(13.86)</w:t>
      </w:r>
      <w:r w:rsidRPr="00EA5B64">
        <w:tab/>
        <w:t>(10.68)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93,336</w:t>
      </w:r>
      <w:r w:rsidRPr="00EA5B64">
        <w:tab/>
        <w:t>93,336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10,319</w:t>
      </w:r>
      <w:r w:rsidRPr="00EA5B64">
        <w:tab/>
        <w:t>1,319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445,338</w:t>
      </w:r>
      <w:r w:rsidRPr="00EA5B64">
        <w:tab/>
        <w:t>313,310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(14.86)</w:t>
      </w:r>
      <w:r w:rsidRPr="00EA5B64">
        <w:tab/>
        <w:t>(11.68)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5,745,628</w:t>
      </w:r>
      <w:r w:rsidRPr="00EA5B64">
        <w:tab/>
        <w:t>110,299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 FACILITY &amp; SRVC DEV</w:t>
      </w:r>
      <w:r w:rsidRPr="00EA5B64">
        <w:tab/>
        <w:t>6,190,966</w:t>
      </w:r>
      <w:r w:rsidRPr="00EA5B64">
        <w:tab/>
        <w:t>423,609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(14.86)</w:t>
      </w:r>
      <w:r w:rsidRPr="00EA5B64">
        <w:tab/>
        <w:t>(11.68)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F. HEALTH CARE STANDARDS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FACILITY LICENSING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1,475,073</w:t>
      </w:r>
      <w:r w:rsidRPr="00EA5B64">
        <w:tab/>
        <w:t>761,916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(58.80)</w:t>
      </w:r>
      <w:r w:rsidRPr="00EA5B64">
        <w:tab/>
        <w:t>(33.76)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29,484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1,504,557</w:t>
      </w:r>
      <w:r w:rsidRPr="00EA5B64">
        <w:tab/>
        <w:t>761,916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(58.80)</w:t>
      </w:r>
      <w:r w:rsidRPr="00EA5B64">
        <w:tab/>
        <w:t>(33.76)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529,788</w:t>
      </w:r>
      <w:r w:rsidRPr="00EA5B64">
        <w:tab/>
        <w:t>84,101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FACILITY LICENSING</w:t>
      </w:r>
      <w:r w:rsidRPr="00EA5B64">
        <w:tab/>
        <w:t>2,034,345</w:t>
      </w:r>
      <w:r w:rsidRPr="00EA5B64">
        <w:tab/>
        <w:t>846,017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(58.80)</w:t>
      </w:r>
      <w:r w:rsidRPr="00EA5B64">
        <w:tab/>
        <w:t>(33.76)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HEALTH CARE STANDARDS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4. INSPECTION OF CARE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3,063,646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(68.18)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17,660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3,081,306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(68.18)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1,260,311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INSPECTION OF CARE</w:t>
      </w:r>
      <w:r w:rsidRPr="00EA5B64">
        <w:tab/>
        <w:t>4,341,617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(68.18)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HEALTH CARE STANDARDS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5.  EMERGENCY MEDICAL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444,687</w:t>
      </w:r>
      <w:r w:rsidRPr="00EA5B64">
        <w:tab/>
        <w:t>311,571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(16.76)</w:t>
      </w:r>
      <w:r w:rsidRPr="00EA5B64">
        <w:tab/>
        <w:t>(13.79)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444,687</w:t>
      </w:r>
      <w:r w:rsidRPr="00EA5B64">
        <w:tab/>
        <w:t>311,571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(16.76)</w:t>
      </w:r>
      <w:r w:rsidRPr="00EA5B64">
        <w:tab/>
        <w:t>(13.79)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650,603</w:t>
      </w:r>
      <w:r w:rsidRPr="00EA5B64">
        <w:tab/>
        <w:t>32,191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SPECIAL ITEMS: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TRAUMA CENTER FUND</w:t>
      </w:r>
      <w:r w:rsidRPr="00EA5B64">
        <w:tab/>
        <w:t>2,656,240</w:t>
      </w:r>
      <w:r w:rsidRPr="00EA5B64">
        <w:tab/>
        <w:t>2,268,886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2,656,240</w:t>
      </w:r>
      <w:r w:rsidRPr="00EA5B64">
        <w:tab/>
        <w:t>2,268,886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52,773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CNTY-RESTRICTED</w:t>
      </w:r>
      <w:r w:rsidRPr="00EA5B64">
        <w:tab/>
        <w:t>672,515</w:t>
      </w:r>
      <w:r w:rsidRPr="00EA5B64">
        <w:tab/>
        <w:t>672,515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EMS-REGIONAL COUNCILS</w:t>
      </w:r>
      <w:r w:rsidRPr="00EA5B64">
        <w:tab/>
        <w:t>218,011</w:t>
      </w:r>
      <w:r w:rsidRPr="00EA5B64">
        <w:tab/>
        <w:t>218,011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943,299</w:t>
      </w:r>
      <w:r w:rsidRPr="00EA5B64">
        <w:tab/>
        <w:t>890,526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EMS</w:t>
      </w:r>
      <w:r w:rsidRPr="00EA5B64">
        <w:tab/>
        <w:t>4,694,829</w:t>
      </w:r>
      <w:r w:rsidRPr="00EA5B64">
        <w:tab/>
        <w:t>3,503,174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(16.76)</w:t>
      </w:r>
      <w:r w:rsidRPr="00EA5B64">
        <w:tab/>
        <w:t>(13.79)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HLTH CARE STANDARDS</w:t>
      </w:r>
      <w:r w:rsidRPr="00EA5B64">
        <w:tab/>
        <w:t>18,444,376</w:t>
      </w:r>
      <w:r w:rsidRPr="00EA5B64">
        <w:tab/>
        <w:t>5,125,432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(192.36)</w:t>
      </w:r>
      <w:r w:rsidRPr="00EA5B64">
        <w:tab/>
        <w:t>(73.22)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G. HEALTH SURVEILLANCE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SUPPORT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HEALTH LAB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3,085,204</w:t>
      </w:r>
      <w:r w:rsidRPr="00EA5B64">
        <w:tab/>
        <w:t>880,924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(96.44)</w:t>
      </w:r>
      <w:r w:rsidRPr="00EA5B64">
        <w:tab/>
        <w:t>(39.05)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176,909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3,262,113</w:t>
      </w:r>
      <w:r w:rsidRPr="00EA5B64">
        <w:tab/>
        <w:t>880,924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(96.44)</w:t>
      </w:r>
      <w:r w:rsidRPr="00EA5B64">
        <w:tab/>
        <w:t>(39.05)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7,641,162</w:t>
      </w:r>
      <w:r w:rsidRPr="00EA5B64">
        <w:tab/>
        <w:t>124,128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HEALTH LAB</w:t>
      </w:r>
      <w:r w:rsidRPr="00EA5B64">
        <w:tab/>
        <w:t>10,903,275</w:t>
      </w:r>
      <w:r w:rsidRPr="00EA5B64">
        <w:tab/>
        <w:t>1,005,052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(96.44)</w:t>
      </w:r>
      <w:r w:rsidRPr="00EA5B64">
        <w:tab/>
        <w:t>(39.05)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G. HEALTH SURVEILLANCE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SUPPORT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VITAL RECORDS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2,775,759</w:t>
      </w:r>
      <w:r w:rsidRPr="00EA5B64">
        <w:tab/>
        <w:t>84,777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(79.24)</w:t>
      </w:r>
      <w:r w:rsidRPr="00EA5B64">
        <w:tab/>
        <w:t>(3.76)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1,012,091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3,787,850</w:t>
      </w:r>
      <w:r w:rsidRPr="00EA5B64">
        <w:tab/>
        <w:t>84,777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(79.24)</w:t>
      </w:r>
      <w:r w:rsidRPr="00EA5B64">
        <w:tab/>
        <w:t>(3.76)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2,945,249</w:t>
      </w:r>
      <w:r w:rsidRPr="00EA5B64">
        <w:tab/>
        <w:t>40,852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VITAL RECORDS</w:t>
      </w:r>
      <w:r w:rsidRPr="00EA5B64">
        <w:tab/>
        <w:t>6,733,099</w:t>
      </w:r>
      <w:r w:rsidRPr="00EA5B64">
        <w:tab/>
        <w:t>125,629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(79.24)</w:t>
      </w:r>
      <w:r w:rsidRPr="00EA5B64">
        <w:tab/>
        <w:t>(3.76)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 HEALTH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SURVEILLANCE</w:t>
      </w:r>
      <w:r>
        <w:t xml:space="preserve"> </w:t>
      </w:r>
      <w:r w:rsidRPr="00EA5B64">
        <w:t>SUPPORT</w:t>
      </w:r>
      <w:r w:rsidRPr="00EA5B64">
        <w:tab/>
        <w:t>17,636,374</w:t>
      </w:r>
      <w:r w:rsidRPr="00EA5B64">
        <w:tab/>
        <w:t>1,130,681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(175.68)</w:t>
      </w:r>
      <w:r w:rsidRPr="00EA5B64">
        <w:tab/>
        <w:t>(42.81)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PROGRAMS AND SERVICES</w:t>
      </w:r>
      <w:r w:rsidRPr="00EA5B64">
        <w:tab/>
        <w:t>492,845,421</w:t>
      </w:r>
      <w:r w:rsidRPr="00EA5B64">
        <w:tab/>
        <w:t>63,861,694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(4,372.09)</w:t>
      </w:r>
      <w:r w:rsidRPr="00EA5B64">
        <w:tab/>
        <w:t>(1,707.93)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51,864,853</w:t>
      </w:r>
      <w:r w:rsidRPr="00EA5B64">
        <w:tab/>
        <w:t>13,557,853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51,864,853</w:t>
      </w:r>
      <w:r w:rsidRPr="00EA5B64">
        <w:tab/>
        <w:t>13,557,853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51,864,853</w:t>
      </w:r>
      <w:r w:rsidRPr="00EA5B64">
        <w:tab/>
        <w:t>13,557,853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DEPT OF HEALTH AND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ENVIRONMENTAL CONTROL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564,539,163</w:t>
      </w:r>
      <w:r w:rsidRPr="00EA5B64">
        <w:tab/>
        <w:t>81,953,599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(4,710.23)</w:t>
      </w:r>
      <w:r w:rsidRPr="00EA5B64">
        <w:tab/>
        <w:t>(1,890.63)</w:t>
      </w:r>
    </w:p>
    <w:p w:rsidR="0020113C" w:rsidRPr="00EA5B64" w:rsidRDefault="0020113C" w:rsidP="0020113C">
      <w:pPr>
        <w:tabs>
          <w:tab w:val="left" w:pos="3600"/>
        </w:tabs>
        <w:spacing w:line="180" w:lineRule="exact"/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03"/>
          <w:headerReference w:type="default" r:id="rId104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t>SECTION 23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J12-</w:t>
      </w:r>
      <w:r w:rsidRPr="00EA5B64">
        <w:t>DEPT OF MENTAL HEALTH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6C4ABF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GENERAL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COMMISSIONER/S</w:t>
      </w:r>
      <w:r w:rsidRPr="00EA5B64">
        <w:tab/>
        <w:t>155,787</w:t>
      </w:r>
      <w:r w:rsidRPr="00EA5B64">
        <w:tab/>
        <w:t>155,787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2,341,543</w:t>
      </w:r>
      <w:r w:rsidRPr="00EA5B64">
        <w:tab/>
        <w:t>2,058,097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(63.50)</w:t>
      </w:r>
      <w:r w:rsidRPr="00EA5B64">
        <w:tab/>
        <w:t>(48.00)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222,467</w:t>
      </w:r>
      <w:r w:rsidRPr="00EA5B64">
        <w:tab/>
        <w:t>222,467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(3.63)</w:t>
      </w:r>
      <w:r w:rsidRPr="00EA5B64">
        <w:tab/>
        <w:t>(3.63)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106,617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2,826,414</w:t>
      </w:r>
      <w:r w:rsidRPr="00EA5B64">
        <w:tab/>
        <w:t>2,486,351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(68.13)</w:t>
      </w:r>
      <w:r w:rsidRPr="00EA5B64">
        <w:tab/>
        <w:t>(52.63)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1,289,686</w:t>
      </w:r>
      <w:r w:rsidRPr="00EA5B64">
        <w:tab/>
        <w:t>262,777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8,000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8,000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GENERAL ADMIN</w:t>
      </w:r>
      <w:r w:rsidRPr="00EA5B64">
        <w:tab/>
        <w:t>4,124,100</w:t>
      </w:r>
      <w:r w:rsidRPr="00EA5B64">
        <w:tab/>
        <w:t>2,749,128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(68.13)</w:t>
      </w:r>
      <w:r w:rsidRPr="00EA5B64">
        <w:tab/>
        <w:t>(52.63)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&amp;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COMMUNITY MENTAL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MENTAL HEALTH CENTERS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60,629,846</w:t>
      </w:r>
      <w:r w:rsidRPr="00EA5B64">
        <w:tab/>
        <w:t>30,666,611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(2,659.14)</w:t>
      </w:r>
      <w:r w:rsidRPr="00EA5B64">
        <w:tab/>
        <w:t>(1,221.58)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10,341,941</w:t>
      </w:r>
      <w:r w:rsidRPr="00EA5B64">
        <w:tab/>
        <w:t>4,774,616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(132.26)</w:t>
      </w:r>
      <w:r w:rsidRPr="00EA5B64">
        <w:tab/>
        <w:t>(86.84)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3,715,557</w:t>
      </w:r>
      <w:r w:rsidRPr="00EA5B64">
        <w:tab/>
        <w:t>1,553,574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74,687,344</w:t>
      </w:r>
      <w:r w:rsidRPr="00EA5B64">
        <w:tab/>
        <w:t>36,994,801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(2,791.40)</w:t>
      </w:r>
      <w:r w:rsidRPr="00EA5B64">
        <w:tab/>
        <w:t>(1,308.42)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34,866,904</w:t>
      </w:r>
      <w:r w:rsidRPr="00EA5B64">
        <w:tab/>
        <w:t>1,327,345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9,429,271</w:t>
      </w:r>
      <w:r w:rsidRPr="00EA5B64">
        <w:tab/>
        <w:t>3,102,819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9,429,271</w:t>
      </w:r>
      <w:r w:rsidRPr="00EA5B64">
        <w:tab/>
        <w:t>3,102,819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 MENTAL HEALTH CENTERS</w:t>
      </w:r>
      <w:r w:rsidRPr="00EA5B64">
        <w:tab/>
        <w:t>118,983,519</w:t>
      </w:r>
      <w:r w:rsidRPr="00EA5B64">
        <w:tab/>
        <w:t>41,424,965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(2,791.40)</w:t>
      </w:r>
      <w:r w:rsidRPr="00EA5B64">
        <w:tab/>
        <w:t>(1,308.42)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2. PROJECTS &amp; GRANTS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307,137</w:t>
      </w:r>
      <w:r w:rsidRPr="00EA5B64">
        <w:tab/>
        <w:t>20,143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(26.79)</w:t>
      </w:r>
      <w:r w:rsidRPr="00EA5B64">
        <w:tab/>
        <w:t>(11.00)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139,000</w:t>
      </w:r>
      <w:r w:rsidRPr="00EA5B64">
        <w:tab/>
        <w:t>22,000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(4.30)</w:t>
      </w:r>
      <w:r w:rsidRPr="00EA5B64">
        <w:tab/>
        <w:t>(2.25)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78,208</w:t>
      </w:r>
      <w:r w:rsidRPr="00EA5B64">
        <w:tab/>
        <w:t>68,570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524,345</w:t>
      </w:r>
      <w:r w:rsidRPr="00EA5B64">
        <w:tab/>
        <w:t>110,713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(31.09)</w:t>
      </w:r>
      <w:r w:rsidRPr="00EA5B64">
        <w:tab/>
        <w:t>(13.25)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5,397,060</w:t>
      </w:r>
      <w:r w:rsidRPr="00EA5B64">
        <w:tab/>
        <w:t>3,087,622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CASE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54,795</w:t>
      </w:r>
      <w:r w:rsidRPr="00EA5B64">
        <w:tab/>
        <w:t>54,795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54,795</w:t>
      </w:r>
      <w:r w:rsidRPr="00EA5B64">
        <w:tab/>
        <w:t>54,795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 SHARE</w:t>
      </w:r>
      <w:r w:rsidRPr="00EA5B64">
        <w:tab/>
        <w:t>250,000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ALLIANCE FOR THE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MENTALLY</w:t>
      </w:r>
      <w:r>
        <w:t xml:space="preserve"> </w:t>
      </w:r>
      <w:r w:rsidRPr="00EA5B64">
        <w:t>ILL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300,000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PROJECTS &amp; GRANTS</w:t>
      </w:r>
      <w:r w:rsidRPr="00EA5B64">
        <w:tab/>
        <w:t>6,276,200</w:t>
      </w:r>
      <w:r w:rsidRPr="00EA5B64">
        <w:tab/>
        <w:t>3,253,130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(31.09)</w:t>
      </w:r>
      <w:r w:rsidRPr="00EA5B64">
        <w:tab/>
        <w:t>(13.25)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COMMUNITY MENT HLTH</w:t>
      </w:r>
      <w:r w:rsidRPr="00EA5B64">
        <w:tab/>
        <w:t>125,259,719</w:t>
      </w:r>
      <w:r w:rsidRPr="00EA5B64">
        <w:tab/>
        <w:t>44,678,095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(2,822.49)</w:t>
      </w:r>
      <w:r w:rsidRPr="00EA5B64">
        <w:tab/>
        <w:t>(1,321.67)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INPATIENT BEHAV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PSYCHIATRIC REHAB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1,700,498</w:t>
      </w:r>
      <w:r w:rsidRPr="00EA5B64">
        <w:tab/>
        <w:t>773,526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(78.63)</w:t>
      </w:r>
      <w:r w:rsidRPr="00EA5B64">
        <w:tab/>
        <w:t>(52.33)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309,255</w:t>
      </w:r>
      <w:r w:rsidRPr="00EA5B64">
        <w:tab/>
        <w:t>84,255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254,078</w:t>
      </w:r>
      <w:r w:rsidRPr="00EA5B64">
        <w:tab/>
        <w:t>46,849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2,263,831</w:t>
      </w:r>
      <w:r w:rsidRPr="00EA5B64">
        <w:tab/>
        <w:t>904,630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(83.63)</w:t>
      </w:r>
      <w:r w:rsidRPr="00EA5B64">
        <w:tab/>
        <w:t>(55.33)</w:t>
      </w:r>
    </w:p>
    <w:p w:rsidR="0020113C" w:rsidRDefault="0020113C" w:rsidP="0020113C">
      <w:pPr>
        <w:tabs>
          <w:tab w:val="right" w:pos="4709"/>
          <w:tab w:val="right" w:pos="6322"/>
        </w:tabs>
        <w:sectPr w:rsidR="0020113C" w:rsidSect="0020113C">
          <w:headerReference w:type="even" r:id="rId105"/>
          <w:headerReference w:type="default" r:id="rId106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sectPr w:rsidR="0020113C" w:rsidSect="0020113C"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917,918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49,500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49,500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PSYCHIATRIC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REHABILITATION</w:t>
      </w:r>
      <w:r w:rsidRPr="00EA5B64">
        <w:tab/>
        <w:t>3,231,249</w:t>
      </w:r>
      <w:r w:rsidRPr="00EA5B64">
        <w:tab/>
        <w:t>904,630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(83.63)</w:t>
      </w:r>
      <w:r w:rsidRPr="00EA5B64">
        <w:tab/>
        <w:t>(55.33)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BRYAN PSYCH HOSPITAL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15,390,413</w:t>
      </w:r>
      <w:r w:rsidRPr="00EA5B64">
        <w:tab/>
        <w:t>11,393,802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(660.46)</w:t>
      </w:r>
      <w:r w:rsidRPr="00EA5B64">
        <w:tab/>
        <w:t>(584.33)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UNCLASSIFIED POSITIONS</w:t>
      </w:r>
      <w:r w:rsidRPr="00EA5B64">
        <w:tab/>
        <w:t>1,024,528</w:t>
      </w:r>
      <w:r w:rsidRPr="00EA5B64">
        <w:tab/>
        <w:t>524,525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(27.38)</w:t>
      </w:r>
      <w:r w:rsidRPr="00EA5B64">
        <w:tab/>
        <w:t>(18.38)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1,138,618</w:t>
      </w:r>
      <w:r w:rsidRPr="00EA5B64">
        <w:tab/>
        <w:t>1,032,225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17,553,559</w:t>
      </w:r>
      <w:r w:rsidRPr="00EA5B64">
        <w:tab/>
        <w:t>12,950,552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(687.84)</w:t>
      </w:r>
      <w:r w:rsidRPr="00EA5B64">
        <w:tab/>
        <w:t>(602.71)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21,353,242</w:t>
      </w:r>
      <w:r w:rsidRPr="00EA5B64">
        <w:tab/>
        <w:t>829,243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328,592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328,592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BRYAN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PSYCHIATRIC</w:t>
      </w:r>
      <w:r>
        <w:t xml:space="preserve"> </w:t>
      </w:r>
      <w:r w:rsidRPr="00EA5B64">
        <w:t>HOSPITAL</w:t>
      </w:r>
      <w:r w:rsidRPr="00EA5B64">
        <w:tab/>
        <w:t>39,235,393</w:t>
      </w:r>
      <w:r w:rsidRPr="00EA5B64">
        <w:tab/>
        <w:t>13,779,795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(687.84)</w:t>
      </w:r>
      <w:r w:rsidRPr="00EA5B64">
        <w:tab/>
        <w:t>(602.71)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HALL PSYCH INSTITUTE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7,012,294</w:t>
      </w:r>
      <w:r w:rsidRPr="00EA5B64">
        <w:tab/>
        <w:t>5,284,294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(277.28)</w:t>
      </w:r>
      <w:r w:rsidRPr="00EA5B64">
        <w:tab/>
        <w:t>(196.05)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816,769</w:t>
      </w:r>
      <w:r w:rsidRPr="00EA5B64">
        <w:tab/>
        <w:t>273,446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(13.35)</w:t>
      </w:r>
      <w:r w:rsidRPr="00EA5B64">
        <w:tab/>
        <w:t>(8.00)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1,421,194</w:t>
      </w:r>
      <w:r w:rsidRPr="00EA5B64">
        <w:tab/>
        <w:t>243,315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9,250,257</w:t>
      </w:r>
      <w:r w:rsidRPr="00EA5B64">
        <w:tab/>
        <w:t>5,801,055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(290.63)</w:t>
      </w:r>
      <w:r w:rsidRPr="00EA5B64">
        <w:tab/>
        <w:t>(204.05)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4,641,611</w:t>
      </w:r>
      <w:r w:rsidRPr="00EA5B64">
        <w:tab/>
        <w:t>1,189,031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51,300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51,300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HALL PSYCHIATRIC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INSTITUTE</w:t>
      </w:r>
      <w:r w:rsidRPr="00EA5B64">
        <w:tab/>
        <w:t>13,943,168</w:t>
      </w:r>
      <w:r w:rsidRPr="00EA5B64">
        <w:tab/>
        <w:t>6,990,086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(290.63)</w:t>
      </w:r>
      <w:r w:rsidRPr="00EA5B64">
        <w:tab/>
        <w:t>(204.05)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4. MORRIS VILLAGE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5,354,026</w:t>
      </w:r>
      <w:r w:rsidRPr="00EA5B64">
        <w:tab/>
        <w:t>5,127,299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(196.72)</w:t>
      </w:r>
      <w:r w:rsidRPr="00EA5B64">
        <w:tab/>
        <w:t>(180.67)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465,376</w:t>
      </w:r>
      <w:r w:rsidRPr="00EA5B64">
        <w:tab/>
        <w:t>243,146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1,249,425</w:t>
      </w:r>
      <w:r w:rsidRPr="00EA5B64">
        <w:tab/>
        <w:t>575,364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7,068,827</w:t>
      </w:r>
      <w:r w:rsidRPr="00EA5B64">
        <w:tab/>
        <w:t>5,945,809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(197.47)</w:t>
      </w:r>
      <w:r w:rsidRPr="00EA5B64">
        <w:tab/>
        <w:t>(180.67)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2,146,205</w:t>
      </w:r>
      <w:r w:rsidRPr="00EA5B64">
        <w:tab/>
        <w:t>1,500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69,888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69,888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MORRIS VILLAGE</w:t>
      </w:r>
      <w:r w:rsidRPr="00EA5B64">
        <w:tab/>
        <w:t>9,284,920</w:t>
      </w:r>
      <w:r w:rsidRPr="00EA5B64">
        <w:tab/>
        <w:t>5,947,309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(197.47)</w:t>
      </w:r>
      <w:r w:rsidRPr="00EA5B64">
        <w:tab/>
        <w:t>(180.67)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5. HARRIS PSYCH</w:t>
      </w:r>
      <w:r>
        <w:t xml:space="preserve"> </w:t>
      </w:r>
      <w:r w:rsidRPr="00EA5B64">
        <w:t>HOSPITAL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8,684,221</w:t>
      </w:r>
      <w:r w:rsidRPr="00EA5B64">
        <w:tab/>
        <w:t>4,498,918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(344.63)</w:t>
      </w:r>
      <w:r w:rsidRPr="00EA5B64">
        <w:tab/>
        <w:t>(223.84)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947,000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730,001</w:t>
      </w:r>
      <w:r w:rsidRPr="00EA5B64">
        <w:tab/>
        <w:t>610,001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10,361,222</w:t>
      </w:r>
      <w:r w:rsidRPr="00EA5B64">
        <w:tab/>
        <w:t>5,108,919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(352.63)</w:t>
      </w:r>
      <w:r w:rsidRPr="00EA5B64">
        <w:tab/>
        <w:t>(225.84)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3,923,175</w:t>
      </w:r>
      <w:r w:rsidRPr="00EA5B64">
        <w:tab/>
        <w:t>116,827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399,160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399,160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TOTAL HARRIS 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PSYCHIATRIC</w:t>
      </w:r>
      <w:r>
        <w:t xml:space="preserve"> </w:t>
      </w:r>
      <w:r w:rsidRPr="00EA5B64">
        <w:t>HOSPITAL</w:t>
      </w:r>
      <w:r w:rsidRPr="00EA5B64">
        <w:tab/>
        <w:t>14,683,557</w:t>
      </w:r>
      <w:r w:rsidRPr="00EA5B64">
        <w:tab/>
        <w:t>5,225,746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(352.63)</w:t>
      </w:r>
      <w:r w:rsidRPr="00EA5B64">
        <w:tab/>
        <w:t>(225.84)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INPATIENT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BEHAVIORAL</w:t>
      </w:r>
      <w:r>
        <w:t xml:space="preserve"> </w:t>
      </w:r>
      <w:r w:rsidRPr="00EA5B64">
        <w:t>HEALTH</w:t>
      </w:r>
      <w:r w:rsidRPr="00EA5B64">
        <w:tab/>
        <w:t>80,378,287</w:t>
      </w:r>
      <w:r w:rsidRPr="00EA5B64">
        <w:tab/>
        <w:t>32,847,566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(1,612.20)</w:t>
      </w:r>
      <w:r w:rsidRPr="00EA5B64">
        <w:tab/>
        <w:t>(1,268.60)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C. TUCKER/DOWDY-GARDNER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NURSING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6,528,754</w:t>
      </w:r>
      <w:r w:rsidRPr="00EA5B64">
        <w:tab/>
        <w:t>1,099,489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(422.32)</w:t>
      </w:r>
      <w:r w:rsidRPr="00EA5B64">
        <w:tab/>
        <w:t>(108.79)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120,001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1,038,758</w:t>
      </w:r>
      <w:r w:rsidRPr="00EA5B64">
        <w:tab/>
        <w:t>441,758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7,687,513</w:t>
      </w:r>
      <w:r w:rsidRPr="00EA5B64">
        <w:tab/>
        <w:t>1,541,247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(425.32)</w:t>
      </w:r>
      <w:r w:rsidRPr="00EA5B64">
        <w:tab/>
        <w:t>(109.79)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9,523,009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91,200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91,200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TUCKER/DOWDY-GARDNER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NURSING</w:t>
      </w:r>
      <w:r w:rsidRPr="00EA5B64">
        <w:tab/>
        <w:t>17,301,722</w:t>
      </w:r>
      <w:r w:rsidRPr="00EA5B64">
        <w:tab/>
        <w:t>1,541,247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(425.32)</w:t>
      </w:r>
      <w:r w:rsidRPr="00EA5B64">
        <w:tab/>
        <w:t>(109.79)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SUPPORT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 ADMINISTRATIVE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9,484,096</w:t>
      </w:r>
      <w:r w:rsidRPr="00EA5B64">
        <w:tab/>
        <w:t>9,484,096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(375.60)</w:t>
      </w:r>
      <w:r w:rsidRPr="00EA5B64">
        <w:tab/>
        <w:t>(375.60)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291,519</w:t>
      </w:r>
      <w:r w:rsidRPr="00EA5B64">
        <w:tab/>
        <w:t>291,519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826,435</w:t>
      </w:r>
      <w:r w:rsidRPr="00EA5B64">
        <w:tab/>
        <w:t>826,435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10,602,050</w:t>
      </w:r>
      <w:r w:rsidRPr="00EA5B64">
        <w:tab/>
        <w:t>10,602,050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(378.60)</w:t>
      </w:r>
      <w:r w:rsidRPr="00EA5B64">
        <w:tab/>
        <w:t>(378.60)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8,645,351</w:t>
      </w:r>
      <w:r w:rsidRPr="00EA5B64">
        <w:tab/>
        <w:t>2,526,672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ADMIN SERVICES</w:t>
      </w:r>
      <w:r w:rsidRPr="00EA5B64">
        <w:tab/>
        <w:t>19,247,401</w:t>
      </w:r>
      <w:r w:rsidRPr="00EA5B64">
        <w:tab/>
        <w:t>13,128,722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(378.60)</w:t>
      </w:r>
      <w:r w:rsidRPr="00EA5B64">
        <w:tab/>
        <w:t>(378.60)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PUBLIC SAFETY DIVISION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738,097</w:t>
      </w:r>
      <w:r w:rsidRPr="00EA5B64">
        <w:tab/>
        <w:t>695,097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(29.00)</w:t>
      </w:r>
      <w:r w:rsidRPr="00EA5B64">
        <w:tab/>
        <w:t>(27.00)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45,852</w:t>
      </w:r>
      <w:r w:rsidRPr="00EA5B64">
        <w:tab/>
        <w:t>44,401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783,949</w:t>
      </w:r>
      <w:r w:rsidRPr="00EA5B64">
        <w:tab/>
        <w:t>739,498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(29.00)</w:t>
      </w:r>
      <w:r w:rsidRPr="00EA5B64">
        <w:tab/>
        <w:t>(27.00)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227,280</w:t>
      </w:r>
      <w:r w:rsidRPr="00EA5B64">
        <w:tab/>
        <w:t>75,728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PUBLIC SAFETY DIVISION</w:t>
      </w:r>
      <w:r w:rsidRPr="00EA5B64">
        <w:tab/>
        <w:t>1,011,229</w:t>
      </w:r>
      <w:r w:rsidRPr="00EA5B64">
        <w:tab/>
        <w:t>815,226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(29.00)</w:t>
      </w:r>
      <w:r w:rsidRPr="00EA5B64">
        <w:tab/>
        <w:t>(27.00)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SUPPORT SERVICES</w:t>
      </w:r>
      <w:r w:rsidRPr="00EA5B64">
        <w:tab/>
        <w:t>20,258,630</w:t>
      </w:r>
      <w:r w:rsidRPr="00EA5B64">
        <w:tab/>
        <w:t>13,943,948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(407.60)</w:t>
      </w:r>
      <w:r w:rsidRPr="00EA5B64">
        <w:tab/>
        <w:t>(405.60)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E. VETERANS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STONE PAVILION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2,782,205</w:t>
      </w:r>
      <w:r w:rsidRPr="00EA5B64">
        <w:tab/>
        <w:t>1,512,083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(122.22)</w:t>
      </w:r>
      <w:r w:rsidRPr="00EA5B64">
        <w:tab/>
        <w:t>(75.22)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83,158</w:t>
      </w:r>
      <w:r w:rsidRPr="00EA5B64">
        <w:tab/>
        <w:t>83,158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250,417</w:t>
      </w:r>
      <w:r w:rsidRPr="00EA5B64">
        <w:tab/>
        <w:t>170,417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3,115,780</w:t>
      </w:r>
      <w:r w:rsidRPr="00EA5B64">
        <w:tab/>
        <w:t>1,765,658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(122.22)</w:t>
      </w:r>
      <w:r w:rsidRPr="00EA5B64">
        <w:tab/>
        <w:t>(75.22)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1,910,048</w:t>
      </w:r>
      <w:r w:rsidRPr="00EA5B64">
        <w:tab/>
        <w:t>150,817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STONE PAVILION</w:t>
      </w:r>
      <w:r w:rsidRPr="00EA5B64">
        <w:tab/>
        <w:t>5,075,828</w:t>
      </w:r>
      <w:r w:rsidRPr="00EA5B64">
        <w:tab/>
        <w:t>1,916,475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(122.22)</w:t>
      </w:r>
      <w:r w:rsidRPr="00EA5B64">
        <w:tab/>
        <w:t>(75.22)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CAMPBELL VETERANS HOME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109,970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110,470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12,756,998</w:t>
      </w:r>
      <w:r w:rsidRPr="00EA5B64">
        <w:tab/>
        <w:t>3,442,731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35,000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35,000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CAMPBELL VETS HOME</w:t>
      </w:r>
      <w:r w:rsidRPr="00EA5B64">
        <w:tab/>
        <w:t>12,902,468</w:t>
      </w:r>
      <w:r w:rsidRPr="00EA5B64">
        <w:tab/>
        <w:t>3,442,731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VETERANS</w:t>
      </w:r>
      <w:r>
        <w:t>’</w:t>
      </w:r>
      <w:r w:rsidRPr="00EA5B64">
        <w:t xml:space="preserve"> VICTORY HOUSE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44,500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12,990,817</w:t>
      </w:r>
      <w:r w:rsidRPr="00EA5B64">
        <w:tab/>
        <w:t>4,536,384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VETS VICTORY HOUSE</w:t>
      </w:r>
      <w:r w:rsidRPr="00EA5B64">
        <w:tab/>
        <w:t>13,035,817</w:t>
      </w:r>
      <w:r w:rsidRPr="00EA5B64">
        <w:tab/>
        <w:t>4,536,384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VETERANS SERVICES</w:t>
      </w:r>
      <w:r w:rsidRPr="00EA5B64">
        <w:tab/>
        <w:t>31,014,113</w:t>
      </w:r>
      <w:r w:rsidRPr="00EA5B64">
        <w:tab/>
        <w:t>9,895,590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(128.22)</w:t>
      </w:r>
      <w:r w:rsidRPr="00EA5B64">
        <w:tab/>
        <w:t>(75.22)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SEXUAL PREDATOR TREAT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2,542,727</w:t>
      </w:r>
      <w:r w:rsidRPr="00EA5B64">
        <w:tab/>
        <w:t>2,542,727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(93.50)</w:t>
      </w:r>
      <w:r w:rsidRPr="00EA5B64">
        <w:tab/>
        <w:t>(93.50)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122,052</w:t>
      </w:r>
      <w:r w:rsidRPr="00EA5B64">
        <w:tab/>
        <w:t>122,052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245,151</w:t>
      </w:r>
      <w:r w:rsidRPr="00EA5B64">
        <w:tab/>
        <w:t>245,151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2,909,930</w:t>
      </w:r>
      <w:r w:rsidRPr="00EA5B64">
        <w:tab/>
        <w:t>2,909,930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(93.50)</w:t>
      </w:r>
      <w:r w:rsidRPr="00EA5B64">
        <w:tab/>
        <w:t>(93.50)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1,536,686</w:t>
      </w:r>
      <w:r w:rsidRPr="00EA5B64">
        <w:tab/>
        <w:t>1,018,756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122,915</w:t>
      </w:r>
      <w:r w:rsidRPr="00EA5B64">
        <w:tab/>
        <w:t>122,915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122,915</w:t>
      </w:r>
      <w:r w:rsidRPr="00EA5B64">
        <w:tab/>
        <w:t>122,915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SEXUAL PREDATOR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TREATMENT PROGRAM</w:t>
      </w:r>
      <w:r w:rsidRPr="00EA5B64">
        <w:tab/>
        <w:t>4,569,531</w:t>
      </w:r>
      <w:r w:rsidRPr="00EA5B64">
        <w:tab/>
        <w:t>4,051,601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(93.50)</w:t>
      </w:r>
      <w:r w:rsidRPr="00EA5B64">
        <w:tab/>
        <w:t>(93.50)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PROGRAM &amp; SERVICES</w:t>
      </w:r>
      <w:r w:rsidRPr="00EA5B64">
        <w:tab/>
        <w:t>278,782,002</w:t>
      </w:r>
      <w:r w:rsidRPr="00EA5B64">
        <w:tab/>
        <w:t>106,958,047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(5,489.33)</w:t>
      </w:r>
      <w:r w:rsidRPr="00EA5B64">
        <w:tab/>
        <w:t>(3,274.38)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49,059,752</w:t>
      </w:r>
      <w:r w:rsidRPr="00EA5B64">
        <w:tab/>
        <w:t>28,181,988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49,059,752</w:t>
      </w:r>
      <w:r w:rsidRPr="00EA5B64">
        <w:tab/>
        <w:t>28,181,988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49,059,752</w:t>
      </w:r>
      <w:r w:rsidRPr="00EA5B64">
        <w:tab/>
        <w:t>28,181,988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DEPT OF MENTAL HEALTH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331,965,854</w:t>
      </w:r>
      <w:r w:rsidRPr="00EA5B64">
        <w:tab/>
        <w:t>137,889,163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(5,557.46)</w:t>
      </w:r>
      <w:r w:rsidRPr="00EA5B64">
        <w:tab/>
        <w:t>(3,327.01)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default" r:id="rId10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24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J16-</w:t>
      </w:r>
      <w:r w:rsidRPr="00EA5B64">
        <w:t>DEPT OF DISABILITIES AND SPECIAL NEEDS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COMMISSIONER/S</w:t>
      </w:r>
      <w:r w:rsidRPr="00EA5B64">
        <w:tab/>
        <w:t>157,765</w:t>
      </w:r>
      <w:r w:rsidRPr="00EA5B64">
        <w:tab/>
        <w:t>157,765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3,501,646</w:t>
      </w:r>
      <w:r w:rsidRPr="00EA5B64">
        <w:tab/>
        <w:t>3,192,054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(100.00)</w:t>
      </w:r>
      <w:r w:rsidRPr="00EA5B64">
        <w:tab/>
        <w:t>(90.00)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150,000</w:t>
      </w:r>
      <w:r w:rsidRPr="00EA5B64">
        <w:tab/>
        <w:t>150,000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117,637</w:t>
      </w:r>
      <w:r w:rsidRPr="00EA5B64">
        <w:tab/>
        <w:t>20,000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3,927,048</w:t>
      </w:r>
      <w:r w:rsidRPr="00EA5B64">
        <w:tab/>
        <w:t>3,519,819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(102.00)</w:t>
      </w:r>
      <w:r w:rsidRPr="00EA5B64">
        <w:tab/>
        <w:t>(92.00)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2,331,871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6,258,919</w:t>
      </w:r>
      <w:r w:rsidRPr="00EA5B64">
        <w:tab/>
        <w:t>3,519,819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(102.00)</w:t>
      </w:r>
      <w:r w:rsidRPr="00EA5B64">
        <w:tab/>
        <w:t>(92.00)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II.PROGRAM &amp;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PREVENTION 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GREENWOOD GENETIC CENTER</w:t>
      </w:r>
      <w:r w:rsidRPr="00EA5B64">
        <w:tab/>
        <w:t>8,811,719</w:t>
      </w:r>
      <w:r w:rsidRPr="00EA5B64">
        <w:tab/>
        <w:t>2,255,545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8,811,719</w:t>
      </w:r>
      <w:r w:rsidRPr="00EA5B64">
        <w:tab/>
        <w:t>2,255,545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PREVENTION PROGRAM</w:t>
      </w:r>
      <w:r w:rsidRPr="00EA5B64">
        <w:tab/>
        <w:t>8,846,719</w:t>
      </w:r>
      <w:r w:rsidRPr="00EA5B64">
        <w:tab/>
        <w:t>2,255,545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MENT RETARDATION FAMILY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SUPPORT PROG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CHILDREN</w:t>
      </w:r>
      <w:r>
        <w:t>’</w:t>
      </w:r>
      <w:r w:rsidRPr="00EA5B64">
        <w:t>S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109,641</w:t>
      </w:r>
      <w:r w:rsidRPr="00EA5B64">
        <w:tab/>
        <w:t>109,641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109,641</w:t>
      </w:r>
      <w:r w:rsidRPr="00EA5B64">
        <w:tab/>
        <w:t>109,641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19,389,668</w:t>
      </w:r>
      <w:r w:rsidRPr="00EA5B64">
        <w:tab/>
        <w:t>1,214,292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CHILDREN</w:t>
      </w:r>
      <w:r>
        <w:t>’</w:t>
      </w:r>
      <w:r w:rsidRPr="00EA5B64">
        <w:t>S SERVICES</w:t>
      </w:r>
      <w:r w:rsidRPr="00EA5B64">
        <w:tab/>
        <w:t>19,499,309</w:t>
      </w:r>
      <w:r w:rsidRPr="00EA5B64">
        <w:tab/>
        <w:t>1,323,933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IN-HOME FAMILY SUPPORTS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117,120</w:t>
      </w:r>
      <w:r w:rsidRPr="00EA5B64">
        <w:tab/>
        <w:t>117,120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117,120</w:t>
      </w:r>
      <w:r w:rsidRPr="00EA5B64">
        <w:tab/>
        <w:t>117,120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33,843,258</w:t>
      </w:r>
      <w:r w:rsidRPr="00EA5B64">
        <w:tab/>
        <w:t>11,374,997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75,350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75,350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IN-HOME FAMILY SUPP</w:t>
      </w:r>
      <w:r w:rsidRPr="00EA5B64">
        <w:tab/>
        <w:t>34,035,728</w:t>
      </w:r>
      <w:r w:rsidRPr="00EA5B64">
        <w:tab/>
        <w:t>11,492,117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3. ADULT DEV &amp; SUPPORTED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EMPLOYMENT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36,936</w:t>
      </w:r>
      <w:r w:rsidRPr="00EA5B64">
        <w:tab/>
        <w:t>36,936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36,936</w:t>
      </w:r>
      <w:r w:rsidRPr="00EA5B64">
        <w:tab/>
        <w:t>36,936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57,488,961</w:t>
      </w:r>
      <w:r w:rsidRPr="00EA5B64">
        <w:tab/>
        <w:t>4,223,184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ADULT DEVELOPMENT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SUPPORTED EMPLOYM</w:t>
      </w:r>
      <w:r>
        <w:t>ENT</w:t>
      </w:r>
      <w:r w:rsidRPr="00EA5B64">
        <w:tab/>
        <w:t>57,525,897</w:t>
      </w:r>
      <w:r w:rsidRPr="00EA5B64">
        <w:tab/>
        <w:t>4,260,120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4. SERVICE COORDINATION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405,749</w:t>
      </w:r>
      <w:r w:rsidRPr="00EA5B64">
        <w:tab/>
        <w:t>405,749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(9.00)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405,749</w:t>
      </w:r>
      <w:r w:rsidRPr="00EA5B64">
        <w:tab/>
        <w:t>405,749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15,794,816</w:t>
      </w:r>
      <w:r w:rsidRPr="00EA5B64">
        <w:tab/>
        <w:t>1,204,053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52,000</w:t>
      </w:r>
      <w:r w:rsidRPr="00EA5B64">
        <w:tab/>
        <w:t>2,000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52,000</w:t>
      </w:r>
      <w:r w:rsidRPr="00EA5B64">
        <w:tab/>
        <w:t>2,000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SERVICE COORDINATION</w:t>
      </w:r>
      <w:r w:rsidRPr="00EA5B64">
        <w:tab/>
        <w:t>16,252,565</w:t>
      </w:r>
      <w:r w:rsidRPr="00EA5B64">
        <w:tab/>
        <w:t>1,611,802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MENTAL RETARDATION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FAMILY SUPPORT PROG</w:t>
      </w:r>
      <w:r w:rsidRPr="00EA5B64">
        <w:tab/>
        <w:t>127,313,499</w:t>
      </w:r>
      <w:r w:rsidRPr="00EA5B64">
        <w:tab/>
        <w:t>18,687,972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  <w:r w:rsidRPr="00EA5B64">
        <w:tab/>
        <w:t>(15.00)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AUTISM FAMILY SUPPORT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492,706</w:t>
      </w:r>
      <w:r w:rsidRPr="00EA5B64">
        <w:tab/>
        <w:t>492,706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200</w:t>
      </w:r>
      <w:r w:rsidRPr="00EA5B64">
        <w:tab/>
        <w:t>200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492,906</w:t>
      </w:r>
      <w:r w:rsidRPr="00EA5B64">
        <w:tab/>
        <w:t>492,906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15,580,669</w:t>
      </w:r>
      <w:r w:rsidRPr="00EA5B64">
        <w:tab/>
        <w:t>952,499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PDD AUTISM WAIVER</w:t>
      </w:r>
      <w:r w:rsidRPr="00EA5B64">
        <w:tab/>
        <w:t>19,420,000</w:t>
      </w:r>
      <w:r w:rsidRPr="00EA5B64">
        <w:tab/>
        <w:t>6,120,000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19,420,000</w:t>
      </w:r>
      <w:r w:rsidRPr="00EA5B64">
        <w:tab/>
        <w:t>6,120,000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27,000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27,000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AUTISM FAMILY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SUPPORT</w:t>
      </w:r>
      <w:r>
        <w:t xml:space="preserve"> </w:t>
      </w:r>
      <w:r w:rsidRPr="00EA5B64">
        <w:t>PROGRAM</w:t>
      </w:r>
      <w:r w:rsidRPr="00EA5B64">
        <w:tab/>
        <w:t>35,520,575</w:t>
      </w:r>
      <w:r w:rsidRPr="00EA5B64">
        <w:tab/>
        <w:t>7,565,405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(14.00)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HEAD &amp; SPINAL CORD INJ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FAMILY SUPP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210,760</w:t>
      </w:r>
      <w:r w:rsidRPr="00EA5B64">
        <w:tab/>
        <w:t>210,760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210,760</w:t>
      </w:r>
      <w:r w:rsidRPr="00EA5B64">
        <w:tab/>
        <w:t>210,760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14,684,481</w:t>
      </w:r>
      <w:r w:rsidRPr="00EA5B64">
        <w:tab/>
        <w:t>2,584,761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12,000</w:t>
      </w:r>
      <w:r w:rsidRPr="00EA5B64">
        <w:tab/>
        <w:t>12,000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12,000</w:t>
      </w:r>
      <w:r w:rsidRPr="00EA5B64">
        <w:tab/>
        <w:t>12,000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HEAD &amp; SPINAL CORD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INJURY FAMILY SUPPOR</w:t>
      </w:r>
      <w:r>
        <w:t>T</w:t>
      </w:r>
      <w:r w:rsidRPr="00EA5B64">
        <w:tab/>
        <w:t>14,907,241</w:t>
      </w:r>
      <w:r w:rsidRPr="00EA5B64">
        <w:tab/>
        <w:t>2,807,521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MENTAL RETARDATION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COMMUNITY RESIDENTIAL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1,524,493</w:t>
      </w:r>
      <w:r w:rsidRPr="00EA5B64">
        <w:tab/>
        <w:t>1,279,977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(52.00)</w:t>
      </w:r>
      <w:r w:rsidRPr="00EA5B64">
        <w:tab/>
        <w:t>(48.00)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165,000</w:t>
      </w:r>
      <w:r w:rsidRPr="00EA5B64">
        <w:tab/>
        <w:t>65,000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1,689,493</w:t>
      </w:r>
      <w:r w:rsidRPr="00EA5B64">
        <w:tab/>
        <w:t>1,344,977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(52.00)</w:t>
      </w:r>
      <w:r w:rsidRPr="00EA5B64">
        <w:tab/>
        <w:t>(48.00)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200,607,765</w:t>
      </w:r>
      <w:r w:rsidRPr="00EA5B64">
        <w:tab/>
        <w:t>31,854,595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13,962,263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13,962,263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MENTAL RETARDATION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COMMUNITY RESIDENTIA</w:t>
      </w:r>
      <w:r>
        <w:t>L</w:t>
      </w:r>
      <w:r w:rsidRPr="00EA5B64">
        <w:tab/>
        <w:t>216,259,521</w:t>
      </w:r>
      <w:r w:rsidRPr="00EA5B64">
        <w:tab/>
        <w:t>33,199,572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(52.00)</w:t>
      </w:r>
      <w:r w:rsidRPr="00EA5B64">
        <w:tab/>
        <w:t>(48.00)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AUTISM COMMUNITY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RESIDENTIAL 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1,464,324</w:t>
      </w:r>
      <w:r w:rsidRPr="00EA5B64">
        <w:tab/>
        <w:t>1,289,713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(51.00)</w:t>
      </w:r>
      <w:r w:rsidRPr="00EA5B64">
        <w:tab/>
        <w:t>(45.00)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299,696</w:t>
      </w:r>
      <w:r w:rsidRPr="00EA5B64">
        <w:tab/>
        <w:t>166,312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1,764,020</w:t>
      </w:r>
      <w:r w:rsidRPr="00EA5B64">
        <w:tab/>
        <w:t>1,456,025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(51.00)</w:t>
      </w:r>
      <w:r w:rsidRPr="00EA5B64">
        <w:tab/>
        <w:t>(45.00)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16,269,153</w:t>
      </w:r>
      <w:r w:rsidRPr="00EA5B64">
        <w:tab/>
        <w:t>3,901,261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33,025</w:t>
      </w:r>
      <w:r w:rsidRPr="00EA5B64">
        <w:tab/>
        <w:t>7,300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33,025</w:t>
      </w:r>
      <w:r w:rsidRPr="00EA5B64">
        <w:tab/>
        <w:t>7,300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AUTISM COMMUNITY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RESIDENTIAL PROGRAM</w:t>
      </w:r>
      <w:r w:rsidRPr="00EA5B64">
        <w:tab/>
        <w:t>18,066,198</w:t>
      </w:r>
      <w:r w:rsidRPr="00EA5B64">
        <w:tab/>
        <w:t>5,364,586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(51.00)</w:t>
      </w:r>
      <w:r w:rsidRPr="00EA5B64">
        <w:tab/>
        <w:t>(45.00)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G. HEAD &amp; SPINAL CORD INJ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COMMUNITY RESIDE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2,270,833</w:t>
      </w:r>
      <w:r w:rsidRPr="00EA5B64">
        <w:tab/>
        <w:t>889,064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69,699</w:t>
      </w:r>
      <w:r w:rsidRPr="00EA5B64">
        <w:tab/>
        <w:t>69,699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69,699</w:t>
      </w:r>
      <w:r w:rsidRPr="00EA5B64">
        <w:tab/>
        <w:t>69,699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HEAD &amp; SPINAL CORD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INJURY COMMUNITY RE</w:t>
      </w:r>
      <w:r w:rsidRPr="00EA5B64">
        <w:tab/>
        <w:t>2,340,532</w:t>
      </w:r>
      <w:r w:rsidRPr="00EA5B64">
        <w:tab/>
        <w:t>958,763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H. REGIONAL CENTER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RESIDENTIAL 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48,768,151</w:t>
      </w:r>
      <w:r w:rsidRPr="00EA5B64">
        <w:tab/>
        <w:t>34,932,711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(2,206.40)</w:t>
      </w:r>
      <w:r w:rsidRPr="00EA5B64">
        <w:tab/>
        <w:t>(1,493.85)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4,458,773</w:t>
      </w:r>
      <w:r w:rsidRPr="00EA5B64">
        <w:tab/>
        <w:t>1,836,989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53,226,924</w:t>
      </w:r>
      <w:r w:rsidRPr="00EA5B64">
        <w:tab/>
        <w:t>36,769,700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(2,206.40)</w:t>
      </w:r>
      <w:r w:rsidRPr="00EA5B64">
        <w:tab/>
        <w:t>(1,493.85)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17,965,449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441,222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441,222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REGIONAL CENTER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RESIDENTIAL PROGRAM</w:t>
      </w:r>
      <w:r w:rsidRPr="00EA5B64">
        <w:tab/>
        <w:t>71,633,595</w:t>
      </w:r>
      <w:r w:rsidRPr="00EA5B64">
        <w:tab/>
        <w:t>36,769,700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(2,206.40)</w:t>
      </w:r>
      <w:r w:rsidRPr="00EA5B64">
        <w:tab/>
        <w:t>(1,493.85)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PROGRAM &amp; SERVICES</w:t>
      </w:r>
      <w:r w:rsidRPr="00EA5B64">
        <w:tab/>
        <w:t>494,887,880</w:t>
      </w:r>
      <w:r w:rsidRPr="00EA5B64">
        <w:tab/>
        <w:t>107,609,064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(2,342.40)</w:t>
      </w:r>
      <w:r w:rsidRPr="00EA5B64">
        <w:tab/>
        <w:t>(1,619.85)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III.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24,829,513</w:t>
      </w:r>
      <w:r w:rsidRPr="00EA5B64">
        <w:tab/>
        <w:t>17,821,521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24,829,513</w:t>
      </w:r>
      <w:r w:rsidRPr="00EA5B64">
        <w:tab/>
        <w:t>17,821,521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24,829,513</w:t>
      </w:r>
      <w:r w:rsidRPr="00EA5B64">
        <w:tab/>
        <w:t>17,821,521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DEPT OF DISABILITIES AND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SPECIAL NEEDS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525,976,312</w:t>
      </w:r>
      <w:r w:rsidRPr="00EA5B64">
        <w:tab/>
        <w:t>128,950,404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(2,444.40)</w:t>
      </w:r>
      <w:r w:rsidRPr="00EA5B64">
        <w:tab/>
        <w:t>(1,711.85)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8C4D23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08"/>
          <w:headerReference w:type="default" r:id="rId109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25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J20-</w:t>
      </w:r>
      <w:r w:rsidRPr="00EA5B64">
        <w:t>DEPT OF ALCOHOL &amp; OTHER DRUG ABUSE SERVICES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112,082</w:t>
      </w:r>
      <w:r w:rsidRPr="00EA5B64">
        <w:tab/>
        <w:t>84,061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113,082</w:t>
      </w:r>
      <w:r w:rsidRPr="00EA5B64">
        <w:tab/>
        <w:t>84,061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19,112</w:t>
      </w:r>
      <w:r w:rsidRPr="00EA5B64">
        <w:tab/>
        <w:t>14,112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132,194</w:t>
      </w:r>
      <w:r w:rsidRPr="00EA5B64">
        <w:tab/>
        <w:t>98,173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FINANCE &amp;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372,950</w:t>
      </w:r>
      <w:r w:rsidRPr="00EA5B64">
        <w:tab/>
        <w:t>144,425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(15.81)</w:t>
      </w:r>
      <w:r w:rsidRPr="00EA5B64">
        <w:tab/>
        <w:t>(8.46)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35,700</w:t>
      </w:r>
      <w:r w:rsidRPr="00EA5B64">
        <w:tab/>
        <w:t>9,600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408,650</w:t>
      </w:r>
      <w:r w:rsidRPr="00EA5B64">
        <w:tab/>
        <w:t>154,025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(15.81)</w:t>
      </w:r>
      <w:r w:rsidRPr="00EA5B64">
        <w:tab/>
        <w:t>(8.46)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982,846</w:t>
      </w:r>
      <w:r w:rsidRPr="00EA5B64">
        <w:tab/>
        <w:t>15,825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LOCAL SALARY SUPPLEMENT</w:t>
      </w:r>
      <w:r w:rsidRPr="00EA5B64">
        <w:tab/>
        <w:t>3,497,866</w:t>
      </w:r>
      <w:r w:rsidRPr="00EA5B64">
        <w:tab/>
        <w:t>3,497,866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3,497,866</w:t>
      </w:r>
      <w:r w:rsidRPr="00EA5B64">
        <w:tab/>
        <w:t>3,497,866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DIST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40,000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540,000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ALCOHOL </w:t>
      </w:r>
      <w:r>
        <w:t>&amp;</w:t>
      </w:r>
      <w:r w:rsidRPr="00EA5B64">
        <w:t xml:space="preserve"> DRUG TREATMENT</w:t>
      </w:r>
      <w:r w:rsidRPr="00EA5B64">
        <w:tab/>
        <w:t>16,163,000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ALCOHOL &amp; DRUG MATCH FUNDS</w:t>
      </w:r>
      <w:r w:rsidRPr="00EA5B64">
        <w:tab/>
        <w:t>1,200,000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ALCOHOL &amp; DRUG PREVENTION</w:t>
      </w:r>
      <w:r w:rsidRPr="00EA5B64">
        <w:tab/>
        <w:t>5,658,500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OTHER STATE AGENCIES</w:t>
      </w:r>
      <w:r w:rsidRPr="00EA5B64">
        <w:tab/>
        <w:t>2,047,884</w:t>
      </w:r>
      <w:r w:rsidRPr="00EA5B64">
        <w:tab/>
        <w:t>2,047,884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ALCOHOL &amp; DRUG TREATMENT</w:t>
      </w:r>
      <w:r w:rsidRPr="00EA5B64">
        <w:tab/>
        <w:t>378,284</w:t>
      </w:r>
      <w:r w:rsidRPr="00EA5B64">
        <w:tab/>
        <w:t>378,284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ENT-ALCOHOL &amp; DRUG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MATCH FUNDS</w:t>
      </w:r>
      <w:r w:rsidRPr="00EA5B64">
        <w:tab/>
        <w:t>58,134</w:t>
      </w:r>
      <w:r w:rsidRPr="00EA5B64">
        <w:tab/>
        <w:t>58,134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26,085,802</w:t>
      </w:r>
      <w:r w:rsidRPr="00EA5B64">
        <w:tab/>
        <w:t>2,484,302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FINANCE &amp; OPERATIONS</w:t>
      </w:r>
      <w:r w:rsidRPr="00EA5B64">
        <w:tab/>
        <w:t>30,975,164</w:t>
      </w:r>
      <w:r w:rsidRPr="00EA5B64">
        <w:tab/>
        <w:t>6,152,018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(15.81)</w:t>
      </w:r>
      <w:r w:rsidRPr="00EA5B64">
        <w:tab/>
        <w:t>(8.46)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MGMT INFO &amp; RESEARCH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283,434</w:t>
      </w:r>
      <w:r w:rsidRPr="00EA5B64">
        <w:tab/>
        <w:t>47,052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(.85)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86,000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369,434</w:t>
      </w:r>
      <w:r w:rsidRPr="00EA5B64">
        <w:tab/>
        <w:t>47,052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(.85)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205,978</w:t>
      </w:r>
      <w:r w:rsidRPr="00EA5B64">
        <w:tab/>
        <w:t>12,000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MG</w:t>
      </w:r>
      <w:r>
        <w:t>M</w:t>
      </w:r>
      <w:r w:rsidRPr="00EA5B64">
        <w:t>T INFO &amp; RESEARCH</w:t>
      </w:r>
      <w:r w:rsidRPr="00EA5B64">
        <w:tab/>
        <w:t>575,412</w:t>
      </w:r>
      <w:r w:rsidRPr="00EA5B64">
        <w:tab/>
        <w:t>59,052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(.85)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177,160</w:t>
      </w:r>
      <w:r w:rsidRPr="00EA5B64">
        <w:tab/>
        <w:t>43,900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(.65)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200,920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378,080</w:t>
      </w:r>
      <w:r w:rsidRPr="00EA5B64">
        <w:tab/>
        <w:t>43,900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(.65)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330,666</w:t>
      </w:r>
      <w:r w:rsidRPr="00EA5B64">
        <w:tab/>
        <w:t>8,000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SERVICES</w:t>
      </w:r>
      <w:r w:rsidRPr="00EA5B64">
        <w:tab/>
        <w:t>708,746</w:t>
      </w:r>
      <w:r w:rsidRPr="00EA5B64">
        <w:tab/>
        <w:t>51,900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(.65)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461,760</w:t>
      </w:r>
      <w:r w:rsidRPr="00EA5B64">
        <w:tab/>
        <w:t>48,210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(1.65)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208,200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669,960</w:t>
      </w:r>
      <w:r w:rsidRPr="00EA5B64">
        <w:tab/>
        <w:t>48,210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(1.65)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595,758</w:t>
      </w:r>
      <w:r w:rsidRPr="00EA5B64">
        <w:tab/>
        <w:t>18,000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PROGRAMS</w:t>
      </w:r>
      <w:r w:rsidRPr="00EA5B64">
        <w:tab/>
        <w:t>1,265,718</w:t>
      </w:r>
      <w:r w:rsidRPr="00EA5B64">
        <w:tab/>
        <w:t>66,210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(1.65)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580,967</w:t>
      </w:r>
      <w:r w:rsidRPr="00EA5B64">
        <w:tab/>
        <w:t>108,264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580,967</w:t>
      </w:r>
      <w:r w:rsidRPr="00EA5B64">
        <w:tab/>
        <w:t>108,264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580,967</w:t>
      </w:r>
      <w:r w:rsidRPr="00EA5B64">
        <w:tab/>
        <w:t>108,264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t>DEPT OF ALCOHOL &amp; OTHER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DRUG</w:t>
      </w:r>
      <w:r>
        <w:t xml:space="preserve"> </w:t>
      </w:r>
      <w:r w:rsidRPr="00EA5B64">
        <w:t>ABUSE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34,238,201</w:t>
      </w:r>
      <w:r w:rsidRPr="00EA5B64">
        <w:tab/>
        <w:t>6,535,617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(33.81)</w:t>
      </w:r>
      <w:r w:rsidRPr="00EA5B64">
        <w:tab/>
        <w:t>(12.36)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A9667F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10"/>
          <w:headerReference w:type="default" r:id="rId111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26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L04-</w:t>
      </w:r>
      <w:r w:rsidRPr="00EA5B64">
        <w:t>DEPARTMENT OF SOCIAL SERVICES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STATE OFFICE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AGENCY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COMMISSIONER/S</w:t>
      </w:r>
      <w:r w:rsidRPr="00EA5B64">
        <w:tab/>
        <w:t>144,746</w:t>
      </w:r>
      <w:r w:rsidRPr="00EA5B64">
        <w:tab/>
        <w:t>144,746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8,134,411</w:t>
      </w:r>
      <w:r w:rsidRPr="00EA5B64">
        <w:tab/>
        <w:t>3,082,334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(195.79)</w:t>
      </w:r>
      <w:r w:rsidRPr="00EA5B64">
        <w:tab/>
        <w:t>(86.72)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341,318</w:t>
      </w:r>
      <w:r w:rsidRPr="00EA5B64">
        <w:tab/>
        <w:t>90,748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(.98)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580,288</w:t>
      </w:r>
      <w:r w:rsidRPr="00EA5B64">
        <w:tab/>
        <w:t>42,637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9,200,763</w:t>
      </w:r>
      <w:r w:rsidRPr="00EA5B64">
        <w:tab/>
        <w:t>3,360,465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(198.79)</w:t>
      </w:r>
      <w:r w:rsidRPr="00EA5B64">
        <w:tab/>
        <w:t>(88.70)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22,288,432</w:t>
      </w:r>
      <w:r w:rsidRPr="00EA5B64">
        <w:tab/>
        <w:t>847,344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AGENCY ADMIN</w:t>
      </w:r>
      <w:r w:rsidRPr="00EA5B64">
        <w:tab/>
        <w:t>31,489,195</w:t>
      </w:r>
      <w:r w:rsidRPr="00EA5B64">
        <w:tab/>
        <w:t>4,207,809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(198.79)</w:t>
      </w:r>
      <w:r w:rsidRPr="00EA5B64">
        <w:tab/>
        <w:t>(88.70)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INFO RESOURCE MGMT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4,116,866</w:t>
      </w:r>
      <w:r w:rsidRPr="00EA5B64">
        <w:tab/>
        <w:t>1,365,643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(84.26)</w:t>
      </w:r>
      <w:r w:rsidRPr="00EA5B64">
        <w:tab/>
        <w:t>(28.26)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1,097,783</w:t>
      </w:r>
      <w:r w:rsidRPr="00EA5B64">
        <w:tab/>
        <w:t>121,777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5,214,649</w:t>
      </w:r>
      <w:r w:rsidRPr="00EA5B64">
        <w:tab/>
        <w:t>1,487,420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(84.26)</w:t>
      </w:r>
      <w:r w:rsidRPr="00EA5B64">
        <w:tab/>
        <w:t>(28.26)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33,196,290</w:t>
      </w:r>
      <w:r w:rsidRPr="00EA5B64">
        <w:tab/>
        <w:t>264,102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 INFORMATION RESOURCE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MANAGEMENT</w:t>
      </w:r>
      <w:r w:rsidRPr="00EA5B64">
        <w:tab/>
        <w:t>38,410,939</w:t>
      </w:r>
      <w:r w:rsidRPr="00EA5B64">
        <w:tab/>
        <w:t>1,751,522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(84.26)</w:t>
      </w:r>
      <w:r w:rsidRPr="00EA5B64">
        <w:tab/>
        <w:t>(28.26)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COUNTY OFF ADMIN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12,125,678</w:t>
      </w:r>
      <w:r w:rsidRPr="00EA5B64">
        <w:tab/>
        <w:t>4,513,358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(424.88)</w:t>
      </w:r>
      <w:r w:rsidRPr="00EA5B64">
        <w:tab/>
        <w:t>(165.69)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102,298</w:t>
      </w:r>
      <w:r w:rsidRPr="00EA5B64">
        <w:tab/>
        <w:t>39,889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(.86)</w:t>
      </w:r>
      <w:r w:rsidRPr="00EA5B64">
        <w:tab/>
        <w:t>(.36)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314,944</w:t>
      </w:r>
      <w:r w:rsidRPr="00EA5B64">
        <w:tab/>
        <w:t>14,581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12,542,920</w:t>
      </w:r>
      <w:r w:rsidRPr="00EA5B64">
        <w:tab/>
        <w:t>4,567,828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(425.74)</w:t>
      </w:r>
      <w:r w:rsidRPr="00EA5B64">
        <w:tab/>
        <w:t>(166.05)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2,320,382</w:t>
      </w:r>
      <w:r w:rsidRPr="00EA5B64">
        <w:tab/>
        <w:t>513,922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 ASSIST</w:t>
      </w:r>
      <w:r w:rsidRPr="00EA5B64">
        <w:tab/>
        <w:t>336,000</w:t>
      </w:r>
      <w:r w:rsidRPr="00EA5B64">
        <w:tab/>
        <w:t>17,600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</w:t>
      </w:r>
      <w:r>
        <w:t xml:space="preserve"> </w:t>
      </w:r>
      <w:r w:rsidRPr="00EA5B64">
        <w:t xml:space="preserve">CASE SRVC/PUB </w:t>
      </w:r>
      <w:r>
        <w:t>ASSIST</w:t>
      </w:r>
      <w:r w:rsidRPr="00EA5B64">
        <w:tab/>
        <w:t>336,000</w:t>
      </w:r>
      <w:r w:rsidRPr="00EA5B64">
        <w:tab/>
        <w:t>17,600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COUNTY OFFICE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ADMINISTRATION</w:t>
      </w:r>
      <w:r w:rsidRPr="00EA5B64">
        <w:tab/>
        <w:t>15,199,302</w:t>
      </w:r>
      <w:r w:rsidRPr="00EA5B64">
        <w:tab/>
        <w:t>5,099,350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(425.74)</w:t>
      </w:r>
      <w:r w:rsidRPr="00EA5B64">
        <w:tab/>
        <w:t>(166.05)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COUNTY SUPP OF LOCAL DSS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40,900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147,692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188,592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413,956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CNTY-UNRESTRICTED</w:t>
      </w:r>
      <w:r w:rsidRPr="00EA5B64">
        <w:tab/>
        <w:t>6,537,780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6,537,780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COUNTY SUPPORT OF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LOCAL DSS</w:t>
      </w:r>
      <w:r w:rsidRPr="00EA5B64">
        <w:tab/>
        <w:t>7,140,328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PROGRAM MANAGEMENT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CHILDREN</w:t>
      </w:r>
      <w:r>
        <w:t>’</w:t>
      </w:r>
      <w:r w:rsidRPr="00EA5B64">
        <w:t>S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3,560,887</w:t>
      </w:r>
      <w:r w:rsidRPr="00EA5B64">
        <w:tab/>
        <w:t>917,262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(76.00)</w:t>
      </w:r>
      <w:r w:rsidRPr="00EA5B64">
        <w:tab/>
        <w:t>(19.60)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943,717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4,504,604</w:t>
      </w:r>
      <w:r w:rsidRPr="00EA5B64">
        <w:tab/>
        <w:t>917,262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(76.00)</w:t>
      </w:r>
      <w:r w:rsidRPr="00EA5B64">
        <w:tab/>
        <w:t>(19.60)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7,381,358</w:t>
      </w:r>
      <w:r w:rsidRPr="00EA5B64">
        <w:tab/>
        <w:t>306,204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  <w:r w:rsidRPr="00EA5B64">
        <w:tab/>
        <w:t>1,326,165</w:t>
      </w:r>
      <w:r w:rsidRPr="00EA5B64">
        <w:tab/>
        <w:t>4,832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1,326,165</w:t>
      </w:r>
      <w:r w:rsidRPr="00EA5B64">
        <w:tab/>
        <w:t>4,832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CHILDREN</w:t>
      </w:r>
      <w:r>
        <w:t>’</w:t>
      </w:r>
      <w:r w:rsidRPr="00EA5B64">
        <w:t>S SERVICES</w:t>
      </w:r>
      <w:r w:rsidRPr="00EA5B64">
        <w:tab/>
        <w:t>13,212,127</w:t>
      </w:r>
      <w:r w:rsidRPr="00EA5B64">
        <w:tab/>
        <w:t>1,228,298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(76.00)</w:t>
      </w:r>
      <w:r w:rsidRPr="00EA5B64">
        <w:tab/>
        <w:t>(19.60)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2. ADULT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363,220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5,549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368,769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2,738,812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ADULT SERVICES</w:t>
      </w:r>
      <w:r w:rsidRPr="00EA5B64">
        <w:tab/>
        <w:t>3,107,581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FAMILY INDEPENDENCE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401,939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504,823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906,762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17,068,718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40,000,000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40,000,000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 FAMILY INDEPENDENCE</w:t>
      </w:r>
      <w:r w:rsidRPr="00EA5B64">
        <w:tab/>
        <w:t>57,975,480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4. ECONOMIC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2,814,754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(82.00)</w:t>
      </w:r>
      <w:r w:rsidRPr="00EA5B64">
        <w:tab/>
        <w:t>(3.28)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808,119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3,622,873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(82.00)</w:t>
      </w:r>
      <w:r w:rsidRPr="00EA5B64">
        <w:tab/>
        <w:t>(3.28)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5,983,421</w:t>
      </w:r>
      <w:r w:rsidRPr="00EA5B64">
        <w:tab/>
        <w:t>778,172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ECONOMIC SERVICES</w:t>
      </w:r>
      <w:r w:rsidRPr="00EA5B64">
        <w:tab/>
        <w:t>9,606,294</w:t>
      </w:r>
      <w:r w:rsidRPr="00EA5B64">
        <w:tab/>
        <w:t>778,172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(82.00)</w:t>
      </w:r>
      <w:r w:rsidRPr="00EA5B64">
        <w:tab/>
        <w:t>(3.28)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 PROGRAM MANAGEMENT</w:t>
      </w:r>
      <w:r w:rsidRPr="00EA5B64">
        <w:tab/>
        <w:t>83,901,482</w:t>
      </w:r>
      <w:r w:rsidRPr="00EA5B64">
        <w:tab/>
        <w:t>2,006,470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(177.00)</w:t>
      </w:r>
      <w:r w:rsidRPr="00EA5B64">
        <w:tab/>
        <w:t>(22.88)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STATE OFFICE</w:t>
      </w:r>
      <w:r w:rsidRPr="00EA5B64">
        <w:tab/>
        <w:t>176,141,246</w:t>
      </w:r>
      <w:r w:rsidRPr="00EA5B64">
        <w:tab/>
        <w:t>13,065,151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(887.79)</w:t>
      </w:r>
      <w:r w:rsidRPr="00EA5B64">
        <w:tab/>
        <w:t>(305.89)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CHILD PROTECTIVE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CASE MANAGEMENT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20,644,389</w:t>
      </w:r>
      <w:r w:rsidRPr="00EA5B64">
        <w:tab/>
        <w:t>3,224,276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(693.00)</w:t>
      </w:r>
      <w:r w:rsidRPr="00EA5B64">
        <w:tab/>
        <w:t>(344.91)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555,858</w:t>
      </w:r>
      <w:r w:rsidRPr="00EA5B64">
        <w:tab/>
        <w:t>190,848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21,200,247</w:t>
      </w:r>
      <w:r w:rsidRPr="00EA5B64">
        <w:tab/>
        <w:t>3,415,124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(693.00)</w:t>
      </w:r>
      <w:r w:rsidRPr="00EA5B64">
        <w:tab/>
        <w:t>(344.91)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1,646,998</w:t>
      </w:r>
      <w:r w:rsidRPr="00EA5B64">
        <w:tab/>
        <w:t>600,463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  <w:r w:rsidRPr="00EA5B64">
        <w:tab/>
        <w:t>2,290</w:t>
      </w:r>
      <w:r w:rsidRPr="00EA5B64">
        <w:tab/>
        <w:t>967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2,290</w:t>
      </w:r>
      <w:r w:rsidRPr="00EA5B64">
        <w:tab/>
        <w:t>967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CASE MANAGEMENT</w:t>
      </w:r>
      <w:r w:rsidRPr="00EA5B64">
        <w:tab/>
        <w:t>22,849,535</w:t>
      </w:r>
      <w:r w:rsidRPr="00EA5B64">
        <w:tab/>
        <w:t>4,016,554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(693.00)</w:t>
      </w:r>
      <w:r w:rsidRPr="00EA5B64">
        <w:tab/>
        <w:t>(344.91)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2. LEGAL REPRESENTATION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3,581,537</w:t>
      </w:r>
      <w:r w:rsidRPr="00EA5B64">
        <w:tab/>
        <w:t>578,837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(86.00)</w:t>
      </w:r>
      <w:r w:rsidRPr="00EA5B64">
        <w:tab/>
        <w:t>(14.62)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80,917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3,662,454</w:t>
      </w:r>
      <w:r w:rsidRPr="00EA5B64">
        <w:tab/>
        <w:t>578,837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(86.00)</w:t>
      </w:r>
      <w:r w:rsidRPr="00EA5B64">
        <w:tab/>
        <w:t>(14.62)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1,708,885</w:t>
      </w:r>
      <w:r w:rsidRPr="00EA5B64">
        <w:tab/>
        <w:t>75,884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LEGAL REPRESENTATION</w:t>
      </w:r>
      <w:r w:rsidRPr="00EA5B64">
        <w:tab/>
        <w:t>5,371,339</w:t>
      </w:r>
      <w:r w:rsidRPr="00EA5B64">
        <w:tab/>
        <w:t>654,721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(86.00)</w:t>
      </w:r>
      <w:r w:rsidRPr="00EA5B64">
        <w:tab/>
        <w:t>(14.62)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CHILD PROTECTIVE S</w:t>
      </w:r>
      <w:r>
        <w:t>RVCS</w:t>
      </w:r>
      <w:r w:rsidRPr="00EA5B64">
        <w:tab/>
        <w:t>28,220,874</w:t>
      </w:r>
      <w:r w:rsidRPr="00EA5B64">
        <w:tab/>
        <w:t>4,671,275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(779.00)</w:t>
      </w:r>
      <w:r w:rsidRPr="00EA5B64">
        <w:tab/>
        <w:t>(359.53)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B. FOSTER CARE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1. CASE MANAGEMENT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23,004,042</w:t>
      </w:r>
      <w:r w:rsidRPr="00EA5B64">
        <w:tab/>
        <w:t>7,546,557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(661.75)</w:t>
      </w:r>
      <w:r w:rsidRPr="00EA5B64">
        <w:tab/>
        <w:t>(360.75)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1,601,551</w:t>
      </w:r>
      <w:r w:rsidRPr="00EA5B64">
        <w:tab/>
        <w:t>186,155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24,605,593</w:t>
      </w:r>
      <w:r w:rsidRPr="00EA5B64">
        <w:tab/>
        <w:t>7,732,712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(661.75)</w:t>
      </w:r>
      <w:r w:rsidRPr="00EA5B64">
        <w:tab/>
        <w:t>(360.75)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3,501,571</w:t>
      </w:r>
      <w:r w:rsidRPr="00EA5B64">
        <w:tab/>
        <w:t>786,471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  <w:r w:rsidRPr="00EA5B64">
        <w:tab/>
        <w:t>20,475</w:t>
      </w:r>
      <w:r w:rsidRPr="00EA5B64">
        <w:tab/>
        <w:t>2,272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20,475</w:t>
      </w:r>
      <w:r w:rsidRPr="00EA5B64">
        <w:tab/>
        <w:t>2,272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CASE MANAGEMENT</w:t>
      </w:r>
      <w:r w:rsidRPr="00EA5B64">
        <w:tab/>
        <w:t>28,127,639</w:t>
      </w:r>
      <w:r w:rsidRPr="00EA5B64">
        <w:tab/>
        <w:t>8,521,455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(661.75)</w:t>
      </w:r>
      <w:r w:rsidRPr="00EA5B64">
        <w:tab/>
        <w:t>(360.75)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FOSTER CARE ASSIST</w:t>
      </w:r>
      <w:r>
        <w:t xml:space="preserve"> </w:t>
      </w:r>
      <w:r w:rsidRPr="00EA5B64">
        <w:t>PYMT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ASSISTANCE PAYMENTS</w:t>
      </w:r>
      <w:r w:rsidRPr="00EA5B64">
        <w:tab/>
        <w:t>41,447,252</w:t>
      </w:r>
      <w:r w:rsidRPr="00EA5B64">
        <w:tab/>
        <w:t>8,746,801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41,447,252</w:t>
      </w:r>
      <w:r w:rsidRPr="00EA5B64">
        <w:tab/>
        <w:t>8,746,801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2,471,450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2,471,450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FOSTER CARE 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PAYMENTS</w:t>
      </w:r>
      <w:r w:rsidRPr="00EA5B64">
        <w:tab/>
        <w:t>43,918,702</w:t>
      </w:r>
      <w:r w:rsidRPr="00EA5B64">
        <w:tab/>
        <w:t>8,746,801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EMOT DISTURBED CHILDREN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ASSISTANCE PAYMENTS</w:t>
      </w:r>
      <w:r w:rsidRPr="00EA5B64">
        <w:tab/>
        <w:t>60,247,358</w:t>
      </w:r>
      <w:r w:rsidRPr="00EA5B64">
        <w:tab/>
        <w:t>33,174,732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60,247,358</w:t>
      </w:r>
      <w:r w:rsidRPr="00EA5B64">
        <w:tab/>
        <w:t>33,174,732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 EMOTIONALLY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DISTURBED</w:t>
      </w:r>
      <w:r>
        <w:t xml:space="preserve"> </w:t>
      </w:r>
      <w:r w:rsidRPr="00EA5B64">
        <w:t>CHILDREN</w:t>
      </w:r>
      <w:r w:rsidRPr="00EA5B64">
        <w:tab/>
        <w:t>60,247,358</w:t>
      </w:r>
      <w:r w:rsidRPr="00EA5B64">
        <w:tab/>
        <w:t>33,174,732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FOSTER CARE</w:t>
      </w:r>
      <w:r w:rsidRPr="00EA5B64">
        <w:tab/>
        <w:t>132,293,699</w:t>
      </w:r>
      <w:r w:rsidRPr="00EA5B64">
        <w:tab/>
        <w:t>50,442,988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(661.75)</w:t>
      </w:r>
      <w:r w:rsidRPr="00EA5B64">
        <w:tab/>
        <w:t>(360.75)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C. ADOPTIONS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1. CASE MANAGEMENT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4,308,023</w:t>
      </w:r>
      <w:r w:rsidRPr="00EA5B64">
        <w:tab/>
        <w:t>1,378,606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(140.00)</w:t>
      </w:r>
      <w:r w:rsidRPr="00EA5B64">
        <w:tab/>
        <w:t>(56.00)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6,687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4,314,710</w:t>
      </w:r>
      <w:r w:rsidRPr="00EA5B64">
        <w:tab/>
        <w:t>1,378,606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(140.00)</w:t>
      </w:r>
      <w:r w:rsidRPr="00EA5B64">
        <w:tab/>
        <w:t>(56.00)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1,170,385</w:t>
      </w:r>
      <w:r w:rsidRPr="00EA5B64">
        <w:tab/>
        <w:t>513,828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  <w:r w:rsidRPr="00EA5B64">
        <w:tab/>
        <w:t>700</w:t>
      </w:r>
      <w:r w:rsidRPr="00EA5B64">
        <w:tab/>
        <w:t>130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700</w:t>
      </w:r>
      <w:r w:rsidRPr="00EA5B64">
        <w:tab/>
        <w:t>130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CASE MANAGEMENT</w:t>
      </w:r>
      <w:r w:rsidRPr="00EA5B64">
        <w:tab/>
        <w:t>5,485,795</w:t>
      </w:r>
      <w:r w:rsidRPr="00EA5B64">
        <w:tab/>
        <w:t>1,892,564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(140.00)</w:t>
      </w:r>
      <w:r w:rsidRPr="00EA5B64">
        <w:tab/>
        <w:t>(56.00)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ADOPTIONS ASSISTANCE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CASE SRVC/PUBLIC </w:t>
      </w:r>
      <w:r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ASSISTANCE PAYMENTS</w:t>
      </w:r>
      <w:r w:rsidRPr="00EA5B64">
        <w:tab/>
        <w:t>25,792,880</w:t>
      </w:r>
      <w:r w:rsidRPr="00EA5B64">
        <w:tab/>
        <w:t>12,616,719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25,792,880</w:t>
      </w:r>
      <w:r w:rsidRPr="00EA5B64">
        <w:tab/>
        <w:t>12,616,719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ADOPTIONS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ASSISTANCE</w:t>
      </w:r>
      <w:r>
        <w:t xml:space="preserve"> </w:t>
      </w:r>
      <w:r w:rsidRPr="00EA5B64">
        <w:t>PAYMENTS</w:t>
      </w:r>
      <w:r w:rsidRPr="00EA5B64">
        <w:tab/>
        <w:t>25,792,880</w:t>
      </w:r>
      <w:r w:rsidRPr="00EA5B64">
        <w:tab/>
        <w:t>12,616,719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ADOPTIONS</w:t>
      </w:r>
      <w:r w:rsidRPr="00EA5B64">
        <w:tab/>
        <w:t>31,278,675</w:t>
      </w:r>
      <w:r w:rsidRPr="00EA5B64">
        <w:tab/>
        <w:t>14,509,283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(140.00)</w:t>
      </w:r>
      <w:r w:rsidRPr="00EA5B64">
        <w:tab/>
        <w:t>(56.00)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D. ADULT  PROTECTIVE SRVCS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CASE MANAGEMENT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3,537,161</w:t>
      </w:r>
      <w:r w:rsidRPr="00EA5B64">
        <w:tab/>
        <w:t>353,250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(102.74)</w:t>
      </w:r>
      <w:r w:rsidRPr="00EA5B64">
        <w:tab/>
        <w:t>(.83)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70,126</w:t>
      </w:r>
      <w:r w:rsidRPr="00EA5B64">
        <w:tab/>
        <w:t>18,172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3,607,287</w:t>
      </w:r>
      <w:r w:rsidRPr="00EA5B64">
        <w:tab/>
        <w:t>371,422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(102.74)</w:t>
      </w:r>
      <w:r w:rsidRPr="00EA5B64">
        <w:tab/>
        <w:t>(.83)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356,144</w:t>
      </w:r>
      <w:r w:rsidRPr="00EA5B64">
        <w:tab/>
        <w:t>92,694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CASE MANAGEMENT</w:t>
      </w:r>
      <w:r w:rsidRPr="00EA5B64">
        <w:tab/>
        <w:t>3,963,431</w:t>
      </w:r>
      <w:r w:rsidRPr="00EA5B64">
        <w:tab/>
        <w:t>464,116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(102.74)</w:t>
      </w:r>
      <w:r w:rsidRPr="00EA5B64">
        <w:tab/>
        <w:t>(.83)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2. ADULT PROT S</w:t>
      </w:r>
      <w:r>
        <w:t>RVCS</w:t>
      </w:r>
      <w:r w:rsidRPr="00EA5B64">
        <w:t xml:space="preserve">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</w:t>
      </w:r>
      <w:r>
        <w:t xml:space="preserve"> </w:t>
      </w:r>
      <w:r w:rsidRPr="00EA5B64">
        <w:t>S</w:t>
      </w:r>
      <w:r>
        <w:t>R</w:t>
      </w:r>
      <w:r w:rsidRPr="00EA5B64">
        <w:t>VC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ASSISTANCE PAYMENTS</w:t>
      </w:r>
      <w:r w:rsidRPr="00EA5B64">
        <w:tab/>
        <w:t>194,500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194,500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ADULT PROTECTIVE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SERVICES CASE SERVIC</w:t>
      </w:r>
      <w:r w:rsidRPr="00EA5B64">
        <w:tab/>
        <w:t>194,500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ADULT PROTECTIVE S</w:t>
      </w:r>
      <w:r>
        <w:t>RVCS</w:t>
      </w:r>
      <w:r w:rsidRPr="00EA5B64">
        <w:tab/>
        <w:t>4,157,931</w:t>
      </w:r>
      <w:r w:rsidRPr="00EA5B64">
        <w:tab/>
        <w:t>464,116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(102.74)</w:t>
      </w:r>
      <w:r w:rsidRPr="00EA5B64">
        <w:tab/>
        <w:t>(.83)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E. EMPLOYMENT AND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TRAINING</w:t>
      </w:r>
      <w:r>
        <w:t xml:space="preserve"> </w:t>
      </w:r>
      <w:r w:rsidRPr="00EA5B64">
        <w:t>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CASE MANAGEMENT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17,619,454</w:t>
      </w:r>
      <w:r w:rsidRPr="00EA5B64">
        <w:tab/>
        <w:t>2,233,357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(526.47)</w:t>
      </w:r>
      <w:r w:rsidRPr="00EA5B64">
        <w:tab/>
        <w:t>(30.48)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2,832,010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20,451,464</w:t>
      </w:r>
      <w:r w:rsidRPr="00EA5B64">
        <w:tab/>
        <w:t>2,233,357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(526.47)</w:t>
      </w:r>
      <w:r w:rsidRPr="00EA5B64">
        <w:tab/>
        <w:t>(30.48)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1,161,292</w:t>
      </w:r>
      <w:r w:rsidRPr="00EA5B64">
        <w:tab/>
        <w:t>528,409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CASE MANAGEMENT</w:t>
      </w:r>
      <w:r w:rsidRPr="00EA5B64">
        <w:tab/>
        <w:t>21,612,756</w:t>
      </w:r>
      <w:r w:rsidRPr="00EA5B64">
        <w:tab/>
        <w:t>2,761,766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(526.47)</w:t>
      </w:r>
      <w:r w:rsidRPr="00EA5B64">
        <w:tab/>
        <w:t>(30.48)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2. EMPL AND TRAIN CASE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120,000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6,182,843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6,182,843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EMPLOYMENT AND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TRAINING CASE SERVICES</w:t>
      </w:r>
      <w:r w:rsidRPr="00EA5B64">
        <w:tab/>
        <w:t>6,302,843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TANF ASSISTANCE PAYMENTS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TANF ASSISTANCE PAYMENTS</w:t>
      </w:r>
      <w:r w:rsidRPr="00EA5B64">
        <w:tab/>
        <w:t>45,394,452</w:t>
      </w:r>
      <w:r w:rsidRPr="00EA5B64">
        <w:tab/>
        <w:t>3,625,903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45,394,452</w:t>
      </w:r>
      <w:r w:rsidRPr="00EA5B64">
        <w:tab/>
        <w:t>3,625,903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 TANF ASSIST PAYMENTS</w:t>
      </w:r>
      <w:r w:rsidRPr="00EA5B64">
        <w:tab/>
        <w:t>45,394,452</w:t>
      </w:r>
      <w:r w:rsidRPr="00EA5B64">
        <w:tab/>
        <w:t>3,625,903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 EMPLOYMENT AND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TRAINING</w:t>
      </w:r>
      <w:r>
        <w:t xml:space="preserve"> </w:t>
      </w:r>
      <w:r w:rsidRPr="00EA5B64">
        <w:t>SERVICES</w:t>
      </w:r>
      <w:r w:rsidRPr="00EA5B64">
        <w:tab/>
        <w:t>73,310,051</w:t>
      </w:r>
      <w:r w:rsidRPr="00EA5B64">
        <w:tab/>
        <w:t>6,387,669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(526.47)</w:t>
      </w:r>
      <w:r w:rsidRPr="00EA5B64">
        <w:tab/>
        <w:t>(30.48)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CHILD SUPPORT ENFORCE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9,543,622</w:t>
      </w:r>
      <w:r w:rsidRPr="00EA5B64">
        <w:tab/>
        <w:t>2,351,454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(269.00)</w:t>
      </w:r>
      <w:r w:rsidRPr="00EA5B64">
        <w:tab/>
        <w:t>(69.02)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715,717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10,259,339</w:t>
      </w:r>
      <w:r w:rsidRPr="00EA5B64">
        <w:tab/>
        <w:t>2,351,454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(269.00)</w:t>
      </w:r>
      <w:r w:rsidRPr="00EA5B64">
        <w:tab/>
        <w:t>(69.02)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43,050,541</w:t>
      </w:r>
      <w:r w:rsidRPr="00EA5B64">
        <w:tab/>
        <w:t>779,528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6,500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6,500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CHILD SUPPORT ENFORCE</w:t>
      </w:r>
      <w:r w:rsidRPr="00EA5B64">
        <w:tab/>
        <w:t>53,316,380</w:t>
      </w:r>
      <w:r w:rsidRPr="00EA5B64">
        <w:tab/>
        <w:t>3,130,982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(269.00)</w:t>
      </w:r>
      <w:r w:rsidRPr="00EA5B64">
        <w:tab/>
        <w:t>(69.02)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G. FOOD STAMP ASSIST PROG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1. ELIGIBILITY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12,288,965</w:t>
      </w:r>
      <w:r w:rsidRPr="00EA5B64">
        <w:tab/>
        <w:t>6,141,295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(425.04)</w:t>
      </w:r>
      <w:r w:rsidRPr="00EA5B64">
        <w:tab/>
        <w:t>(212.52)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1,879,996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14,168,961</w:t>
      </w:r>
      <w:r w:rsidRPr="00EA5B64">
        <w:tab/>
        <w:t>6,141,295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(425.04)</w:t>
      </w:r>
      <w:r w:rsidRPr="00EA5B64">
        <w:tab/>
        <w:t>(212.52)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1,731,502</w:t>
      </w:r>
      <w:r w:rsidRPr="00EA5B64">
        <w:tab/>
        <w:t>54,267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ELIGIBILITY</w:t>
      </w:r>
      <w:r w:rsidRPr="00EA5B64">
        <w:tab/>
        <w:t>15,900,463</w:t>
      </w:r>
      <w:r w:rsidRPr="00EA5B64">
        <w:tab/>
        <w:t>6,195,562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(425.04)</w:t>
      </w:r>
      <w:r w:rsidRPr="00EA5B64">
        <w:tab/>
        <w:t>(212.52)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FOOD STAMP ASSISTANCE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PAYMENTS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RVCS</w:t>
      </w:r>
      <w:r w:rsidRPr="00EA5B64">
        <w:t xml:space="preserve">/PUBLIC </w:t>
      </w:r>
      <w:r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 S ASSISTANCE PAYMENTS</w:t>
      </w:r>
      <w:r w:rsidRPr="00EA5B64">
        <w:tab/>
        <w:t>976,665,227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976,665,227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 FOOD STAMP ASSIST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PAYMENTS</w:t>
      </w:r>
      <w:r w:rsidRPr="00EA5B64">
        <w:tab/>
        <w:t>976,665,227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FOOD STAMPS PROGRAM</w:t>
      </w:r>
      <w:r w:rsidRPr="00EA5B64">
        <w:tab/>
        <w:t>992,565,690</w:t>
      </w:r>
      <w:r w:rsidRPr="00EA5B64">
        <w:tab/>
        <w:t>6,195,562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(425.04)</w:t>
      </w:r>
      <w:r w:rsidRPr="00EA5B64">
        <w:tab/>
        <w:t>(212.52)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H. FAMILY PRESERVATION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1,225,638</w:t>
      </w:r>
      <w:r w:rsidRPr="00EA5B64">
        <w:tab/>
        <w:t>57,938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1,225,638</w:t>
      </w:r>
      <w:r w:rsidRPr="00EA5B64">
        <w:tab/>
        <w:t>57,938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4,976,031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  <w:r w:rsidRPr="00EA5B64">
        <w:tab/>
        <w:t>1,128,199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1,128,199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FAMILY PRESERVATION</w:t>
      </w:r>
      <w:r w:rsidRPr="00EA5B64">
        <w:tab/>
        <w:t>7,329,868</w:t>
      </w:r>
      <w:r w:rsidRPr="00EA5B64">
        <w:tab/>
        <w:t>57,938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HOMEMAKER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1,573,676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16,382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1,590,058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290,869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HOMEMAKER</w:t>
      </w:r>
      <w:r w:rsidRPr="00EA5B64">
        <w:tab/>
        <w:t>1,880,927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J. BATTERED SPOUSE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33,730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33,730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23,875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lastRenderedPageBreak/>
        <w:t>DISTRIB</w:t>
      </w:r>
      <w:r w:rsidRPr="00EA5B64">
        <w:t xml:space="preserve"> TO SUBDIV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4,193,304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AID TO OTHER ENTITIES</w:t>
      </w:r>
      <w:r w:rsidRPr="00EA5B64">
        <w:tab/>
        <w:t>1,648,333</w:t>
      </w:r>
      <w:r w:rsidRPr="00EA5B64">
        <w:tab/>
        <w:t>1,648,333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5,841,637</w:t>
      </w:r>
      <w:r w:rsidRPr="00EA5B64">
        <w:tab/>
        <w:t>1,648,333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BATTERED SPOUSE</w:t>
      </w:r>
      <w:r w:rsidRPr="00EA5B64">
        <w:tab/>
        <w:t>5,899,242</w:t>
      </w:r>
      <w:r w:rsidRPr="00EA5B64">
        <w:tab/>
        <w:t>1,648,333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K. PREGNANCY PREVENTION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91,228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128,521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219,749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2,895,366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CONTINUATION TEEN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PREGNANCY</w:t>
      </w:r>
      <w:r>
        <w:t xml:space="preserve"> </w:t>
      </w:r>
      <w:r w:rsidRPr="00EA5B64">
        <w:t>PREVENTION</w:t>
      </w:r>
      <w:r w:rsidRPr="00EA5B64">
        <w:tab/>
        <w:t>1,093,944</w:t>
      </w:r>
      <w:r w:rsidRPr="00EA5B64">
        <w:tab/>
        <w:t>1,093,944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1,093,944</w:t>
      </w:r>
      <w:r w:rsidRPr="00EA5B64">
        <w:tab/>
        <w:t>1,093,944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PREGNANCY PREVENTION</w:t>
      </w:r>
      <w:r w:rsidRPr="00EA5B64">
        <w:tab/>
        <w:t>4,209,059</w:t>
      </w:r>
      <w:r w:rsidRPr="00EA5B64">
        <w:tab/>
        <w:t>1,093,944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L. FOOD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  <w:r w:rsidRPr="00EA5B64">
        <w:tab/>
        <w:t>35,000,000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35,000,000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FOOD SERVICE</w:t>
      </w:r>
      <w:r w:rsidRPr="00EA5B64">
        <w:tab/>
        <w:t>35,000,000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M. CHILD CARE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2,738,613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2,281,529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5,020,142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9,257,639</w:t>
      </w:r>
      <w:r w:rsidRPr="00EA5B64">
        <w:tab/>
        <w:t>45,891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94,481,810</w:t>
      </w:r>
      <w:r w:rsidRPr="00EA5B64">
        <w:tab/>
        <w:t>7,017,437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94,481,810</w:t>
      </w:r>
      <w:r w:rsidRPr="00EA5B64">
        <w:tab/>
        <w:t>7,017,437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824,275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824,275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CHILD CARE</w:t>
      </w:r>
      <w:r w:rsidRPr="00EA5B64">
        <w:tab/>
        <w:t>109,583,866</w:t>
      </w:r>
      <w:r w:rsidRPr="00EA5B64">
        <w:tab/>
        <w:t>7,063,328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PROGRAMS </w:t>
      </w:r>
      <w:r>
        <w:t>&amp;</w:t>
      </w:r>
      <w:r w:rsidRPr="00EA5B64">
        <w:t xml:space="preserve"> SERVICES</w:t>
      </w:r>
      <w:r w:rsidRPr="00EA5B64">
        <w:tab/>
        <w:t>1,479,046,262</w:t>
      </w:r>
      <w:r w:rsidRPr="00EA5B64">
        <w:tab/>
        <w:t>95,665,418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(3,067.00)</w:t>
      </w:r>
      <w:r w:rsidRPr="00EA5B64">
        <w:tab/>
        <w:t>(1,089.13)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43,479,984</w:t>
      </w:r>
      <w:r w:rsidRPr="00EA5B64">
        <w:tab/>
        <w:t>10,052,805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43,479,984</w:t>
      </w:r>
      <w:r w:rsidRPr="00EA5B64">
        <w:tab/>
        <w:t>10,052,805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43,479,984</w:t>
      </w:r>
      <w:r w:rsidRPr="00EA5B64">
        <w:tab/>
        <w:t>10,052,805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DEPT OF SOCIAL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1,698,667,492</w:t>
      </w:r>
      <w:r w:rsidRPr="00EA5B64">
        <w:tab/>
        <w:t>118,783,374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(3,954.79)</w:t>
      </w:r>
      <w:r w:rsidRPr="00EA5B64">
        <w:tab/>
        <w:t>(1,395.02)</w:t>
      </w:r>
    </w:p>
    <w:p w:rsidR="0020113C" w:rsidRPr="00B659DA" w:rsidRDefault="0020113C" w:rsidP="0020113C">
      <w:pPr>
        <w:tabs>
          <w:tab w:val="left" w:pos="3600"/>
        </w:tabs>
        <w:spacing w:line="180" w:lineRule="exact"/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12"/>
          <w:headerReference w:type="default" r:id="rId113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t>SECTION 27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L24-</w:t>
      </w:r>
      <w:r w:rsidRPr="00EA5B64">
        <w:t>COMMISSION FOR THE BLIND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821F77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COMMISSIONER/S</w:t>
      </w:r>
      <w:r w:rsidRPr="00EA5B64">
        <w:tab/>
        <w:t>81,127</w:t>
      </w:r>
      <w:r w:rsidRPr="00EA5B64">
        <w:tab/>
        <w:t>81,127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665,000</w:t>
      </w:r>
      <w:r w:rsidRPr="00EA5B64">
        <w:tab/>
        <w:t>665,000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(20.86)</w:t>
      </w:r>
      <w:r w:rsidRPr="00EA5B64">
        <w:tab/>
        <w:t>(20.86)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88,560</w:t>
      </w:r>
      <w:r w:rsidRPr="00EA5B64">
        <w:tab/>
        <w:t>60,000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834,687</w:t>
      </w:r>
      <w:r w:rsidRPr="00EA5B64">
        <w:tab/>
        <w:t>806,127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(21.86)</w:t>
      </w:r>
      <w:r w:rsidRPr="00EA5B64">
        <w:tab/>
        <w:t>(21.86)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637,562</w:t>
      </w:r>
      <w:r w:rsidRPr="00EA5B64">
        <w:tab/>
        <w:t>107,562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1,472,249</w:t>
      </w:r>
      <w:r w:rsidRPr="00EA5B64">
        <w:tab/>
        <w:t>913,689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(21.86)</w:t>
      </w:r>
      <w:r w:rsidRPr="00EA5B64">
        <w:tab/>
        <w:t>(21.86)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REHABILITATION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2,525,000</w:t>
      </w:r>
      <w:r w:rsidRPr="00EA5B64">
        <w:tab/>
        <w:t>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(96.97)</w:t>
      </w:r>
      <w:r w:rsidRPr="00EA5B64">
        <w:tab/>
        <w:t>(19.19)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444,400</w:t>
      </w:r>
      <w:r w:rsidRPr="00EA5B64">
        <w:tab/>
        <w:t>3,000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2,969,400</w:t>
      </w:r>
      <w:r w:rsidRPr="00EA5B64">
        <w:tab/>
        <w:t>503,000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(96.97)</w:t>
      </w:r>
      <w:r w:rsidRPr="00EA5B64">
        <w:tab/>
        <w:t>(19.19)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1,700,731</w:t>
      </w:r>
      <w:r w:rsidRPr="00EA5B64">
        <w:tab/>
        <w:t>69,686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</w:t>
      </w:r>
      <w:r>
        <w:t xml:space="preserve"> </w:t>
      </w:r>
      <w:r w:rsidRPr="00EA5B64">
        <w:t>PAYMENTS</w:t>
      </w:r>
      <w:r w:rsidRPr="00EA5B64">
        <w:tab/>
        <w:t>2,296,132</w:t>
      </w:r>
      <w:r w:rsidRPr="00EA5B64">
        <w:tab/>
        <w:t>79,132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2,296,132</w:t>
      </w:r>
      <w:r w:rsidRPr="00EA5B64">
        <w:tab/>
        <w:t>79,132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REHABILITATION S</w:t>
      </w:r>
      <w:r>
        <w:t>RVCS</w:t>
      </w:r>
      <w:r w:rsidRPr="00EA5B64">
        <w:tab/>
        <w:t>6,966,263</w:t>
      </w:r>
      <w:r w:rsidRPr="00EA5B64">
        <w:tab/>
        <w:t>651,818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(96.97)</w:t>
      </w:r>
      <w:r w:rsidRPr="00EA5B64">
        <w:tab/>
        <w:t>(19.19)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PREVENTION OF BLINDNESS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448,765</w:t>
      </w:r>
      <w:r w:rsidRPr="00EA5B64">
        <w:tab/>
        <w:t>78,400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(13.49)</w:t>
      </w:r>
      <w:r w:rsidRPr="00EA5B64">
        <w:tab/>
        <w:t>(5.16)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13,000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461,765</w:t>
      </w:r>
      <w:r w:rsidRPr="00EA5B64">
        <w:tab/>
        <w:t>78,400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(13.49)</w:t>
      </w:r>
      <w:r w:rsidRPr="00EA5B64">
        <w:tab/>
        <w:t>(5.16)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49,400</w:t>
      </w:r>
      <w:r w:rsidRPr="00EA5B64">
        <w:tab/>
        <w:t>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 PAYMENTS</w:t>
      </w:r>
      <w:r w:rsidRPr="00EA5B64">
        <w:tab/>
        <w:t>403,325</w:t>
      </w:r>
      <w:r w:rsidRPr="00EA5B64">
        <w:tab/>
        <w:t>72,090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403,325</w:t>
      </w:r>
      <w:r w:rsidRPr="00EA5B64">
        <w:tab/>
        <w:t>72,090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PREVENTION OF BLINDNESS</w:t>
      </w:r>
      <w:r w:rsidRPr="00EA5B64">
        <w:tab/>
        <w:t>914,490</w:t>
      </w:r>
      <w:r w:rsidRPr="00EA5B64">
        <w:tab/>
        <w:t>155,490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(13.49)</w:t>
      </w:r>
      <w:r w:rsidRPr="00EA5B64">
        <w:tab/>
        <w:t>(5.16)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COMMUNITY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57,400</w:t>
      </w:r>
      <w:r w:rsidRPr="00EA5B64">
        <w:tab/>
        <w:t>57,400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(4.53)</w:t>
      </w:r>
      <w:r w:rsidRPr="00EA5B64">
        <w:tab/>
        <w:t>(4.53)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15,756</w:t>
      </w:r>
      <w:r w:rsidRPr="00EA5B64">
        <w:tab/>
        <w:t>15,756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73,156</w:t>
      </w:r>
      <w:r w:rsidRPr="00EA5B64">
        <w:tab/>
        <w:t>73,156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(4.53)</w:t>
      </w:r>
      <w:r w:rsidRPr="00EA5B64">
        <w:tab/>
        <w:t>(4.53)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</w:t>
      </w:r>
      <w:r>
        <w:t xml:space="preserve"> </w:t>
      </w:r>
      <w:r w:rsidRPr="00EA5B64">
        <w:t>PAYMENTS</w:t>
      </w:r>
      <w:r w:rsidRPr="00EA5B64">
        <w:tab/>
        <w:t>25,000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25,000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COMMUNITY SERVICE</w:t>
      </w:r>
      <w:r w:rsidRPr="00EA5B64">
        <w:tab/>
        <w:t>98,156</w:t>
      </w:r>
      <w:r w:rsidRPr="00EA5B64">
        <w:tab/>
        <w:t>73,156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(4.53)</w:t>
      </w:r>
      <w:r w:rsidRPr="00EA5B64">
        <w:tab/>
        <w:t>(4.53)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1,245,535</w:t>
      </w:r>
      <w:r w:rsidRPr="00EA5B64">
        <w:tab/>
        <w:t>418,215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1,245,535</w:t>
      </w:r>
      <w:r w:rsidRPr="00EA5B64">
        <w:tab/>
        <w:t>418,215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1,245,535</w:t>
      </w:r>
      <w:r w:rsidRPr="00EA5B64">
        <w:tab/>
        <w:t>418,215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COMMISSION FOR THE BLIND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10,696,693</w:t>
      </w:r>
      <w:r w:rsidRPr="00EA5B64">
        <w:tab/>
        <w:t>2,212,368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(136.85)</w:t>
      </w:r>
      <w:r w:rsidRPr="00EA5B64">
        <w:tab/>
        <w:t>(50.74)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443440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14"/>
          <w:headerReference w:type="default" r:id="rId11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spacing w:line="220" w:lineRule="exact"/>
        <w:jc w:val="center"/>
        <w:rPr>
          <w:b/>
        </w:rPr>
      </w:pPr>
      <w:r>
        <w:rPr>
          <w:b/>
        </w:rPr>
        <w:lastRenderedPageBreak/>
        <w:t>SECTION 28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pacing w:line="220" w:lineRule="exact"/>
        <w:jc w:val="center"/>
      </w:pPr>
      <w:r>
        <w:t>H79-</w:t>
      </w:r>
      <w:r w:rsidRPr="00EA5B64">
        <w:t>DEPARTMENT OF ARCHIVES AND HISTORY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pacing w:line="220" w:lineRule="exact"/>
        <w:jc w:val="center"/>
      </w:pPr>
    </w:p>
    <w:p w:rsidR="0020113C" w:rsidRDefault="0020113C" w:rsidP="0020113C">
      <w:pPr>
        <w:keepNext/>
        <w:tabs>
          <w:tab w:val="left" w:pos="3600"/>
        </w:tabs>
        <w:spacing w:line="22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I. ADMINISTRATION &amp; PLANNING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DIRECTOR</w:t>
      </w:r>
      <w:r w:rsidRPr="00EA5B64">
        <w:tab/>
        <w:t>85,000</w:t>
      </w:r>
      <w:r w:rsidRPr="00EA5B64">
        <w:tab/>
        <w:t>85,000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18,473</w:t>
      </w:r>
      <w:r w:rsidRPr="00EA5B64">
        <w:tab/>
        <w:t>18,473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(8.00)</w:t>
      </w:r>
      <w:r w:rsidRPr="00EA5B64">
        <w:tab/>
        <w:t>(8.00)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TEMPORARY GRANTS EMPLOYEE</w:t>
      </w:r>
      <w:r w:rsidRPr="00EA5B64">
        <w:tab/>
        <w:t>96,586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64,000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264,059</w:t>
      </w:r>
      <w:r w:rsidRPr="00EA5B64">
        <w:tab/>
        <w:t>103,473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(9.00)</w:t>
      </w:r>
      <w:r w:rsidRPr="00EA5B64">
        <w:tab/>
        <w:t>(9.00)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730B7D">
        <w:lastRenderedPageBreak/>
        <w:t>OTHER OPERATING EXPENSES</w:t>
      </w:r>
      <w:r w:rsidRPr="00730B7D">
        <w:tab/>
        <w:t>784,355</w:t>
      </w:r>
      <w:r w:rsidRPr="00EA5B64">
        <w:tab/>
      </w:r>
      <w:r w:rsidRPr="0020067B">
        <w:t>635,445</w:t>
      </w:r>
    </w:p>
    <w:p w:rsidR="0020113C" w:rsidRPr="00476765" w:rsidRDefault="0020113C" w:rsidP="0020113C">
      <w:pPr>
        <w:keepNext/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TOT ADMIN &amp; PLANNING</w:t>
      </w:r>
      <w:r w:rsidRPr="00EA5B64">
        <w:tab/>
        <w:t>1,048,414</w:t>
      </w:r>
      <w:r w:rsidRPr="00EA5B64">
        <w:tab/>
        <w:t>738,918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ab/>
        <w:t>(9.00)</w:t>
      </w:r>
      <w:r w:rsidRPr="00EA5B64">
        <w:tab/>
        <w:t>(9.00)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II. PUBLIC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74,397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74,397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234,283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PUBLIC PROGRAMS</w:t>
      </w:r>
      <w:r w:rsidRPr="00EA5B64">
        <w:tab/>
        <w:t>308,680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III. ARCHIVES &amp; RECORDS MGMT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907,590</w:t>
      </w:r>
      <w:r w:rsidRPr="00EA5B64">
        <w:tab/>
        <w:t>884,590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(41.00)</w:t>
      </w:r>
      <w:r w:rsidRPr="00EA5B64">
        <w:tab/>
        <w:t>(40.00)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55,100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962,690</w:t>
      </w:r>
      <w:r w:rsidRPr="00EA5B64">
        <w:tab/>
        <w:t>884,590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(41.00)</w:t>
      </w:r>
      <w:r w:rsidRPr="00EA5B64">
        <w:tab/>
        <w:t>(40.00)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565,000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ARCHIVES &amp; RECORDS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MANAGEMENT</w:t>
      </w:r>
      <w:r w:rsidRPr="00EA5B64">
        <w:tab/>
        <w:t>1,527,690</w:t>
      </w:r>
      <w:r w:rsidRPr="00EA5B64">
        <w:tab/>
        <w:t>884,590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(41.00)</w:t>
      </w:r>
      <w:r w:rsidRPr="00EA5B64">
        <w:tab/>
        <w:t>(40.00)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IV. HISTORICAL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423,261</w:t>
      </w:r>
      <w:r w:rsidRPr="00EA5B64">
        <w:tab/>
        <w:t>23,261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  <w:r w:rsidRPr="00EA5B64">
        <w:tab/>
        <w:t>(13.00)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37,075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460,336</w:t>
      </w:r>
      <w:r w:rsidRPr="00EA5B64">
        <w:tab/>
        <w:t>23,261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  <w:r w:rsidRPr="00EA5B64">
        <w:tab/>
        <w:t>(13.00)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221,420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HISTORIC GRANT FUND</w:t>
      </w:r>
      <w:r w:rsidRPr="00EA5B64">
        <w:tab/>
        <w:t>415,000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AFRICAN AMERICAN HERITAGE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HISTORY COMMISSIO</w:t>
      </w:r>
      <w:r w:rsidRPr="00EA5B64">
        <w:tab/>
        <w:t>25,000</w:t>
      </w:r>
      <w:r w:rsidRPr="00EA5B64">
        <w:tab/>
        <w:t>25,000</w:t>
      </w:r>
    </w:p>
    <w:p w:rsidR="0020113C" w:rsidRPr="00107058" w:rsidRDefault="0020113C" w:rsidP="0020113C">
      <w:pPr>
        <w:tabs>
          <w:tab w:val="right" w:pos="4709"/>
          <w:tab w:val="right" w:pos="6322"/>
        </w:tabs>
      </w:pPr>
      <w:r w:rsidRPr="00107058">
        <w:t>OLD EXCHANGE BUILDING</w:t>
      </w:r>
      <w:r w:rsidRPr="00107058">
        <w:tab/>
        <w:t>145,500</w:t>
      </w:r>
      <w:r w:rsidRPr="00107058">
        <w:tab/>
        <w:t>145,500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585,500</w:t>
      </w:r>
      <w:r w:rsidRPr="00EA5B64">
        <w:tab/>
        <w:t>170,500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lastRenderedPageBreak/>
        <w:t>DISTRIB</w:t>
      </w:r>
      <w:r w:rsidRPr="00EA5B64">
        <w:t xml:space="preserve">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MUN-RESTRICTED</w:t>
      </w:r>
      <w:r w:rsidRPr="00EA5B64">
        <w:tab/>
        <w:t>100,000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100,000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ALLOC-PRIVATE SECTOR</w:t>
      </w:r>
      <w:r w:rsidRPr="00EA5B64">
        <w:tab/>
        <w:t>100,000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350,000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HISTORICAL SERVICES</w:t>
      </w:r>
      <w:r w:rsidRPr="00EA5B64">
        <w:tab/>
        <w:t>1,617,256</w:t>
      </w:r>
      <w:r w:rsidRPr="00EA5B64">
        <w:tab/>
        <w:t>193,761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  <w:r w:rsidRPr="00EA5B64">
        <w:tab/>
        <w:t>(13.00)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1,015,494</w:t>
      </w:r>
      <w:r w:rsidRPr="00EA5B64">
        <w:tab/>
        <w:t>628,495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1,015,494</w:t>
      </w:r>
      <w:r w:rsidRPr="00EA5B64">
        <w:tab/>
        <w:t>628,495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1,015,494</w:t>
      </w:r>
      <w:r w:rsidRPr="00EA5B64">
        <w:tab/>
        <w:t>628,495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ectPr w:rsidR="0020113C" w:rsidSect="0020113C">
          <w:headerReference w:type="even" r:id="rId116"/>
          <w:headerReference w:type="default" r:id="rId11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DEPARTMENT OF ARCHIVES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AND</w:t>
      </w:r>
      <w:r>
        <w:t xml:space="preserve"> </w:t>
      </w:r>
      <w:r w:rsidRPr="00EA5B64">
        <w:t>HISTORY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5,517,534</w:t>
      </w:r>
      <w:r w:rsidRPr="00EA5B64">
        <w:tab/>
        <w:t>2,445,764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(71.00)</w:t>
      </w:r>
      <w:r w:rsidRPr="00EA5B64">
        <w:tab/>
        <w:t>(62.00)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443440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default" r:id="rId118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29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H87-</w:t>
      </w:r>
      <w:r w:rsidRPr="00EA5B64">
        <w:t>STATE LIBRARY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2C1077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89,555</w:t>
      </w:r>
      <w:r w:rsidRPr="00EA5B64">
        <w:tab/>
        <w:t>89,555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270,968</w:t>
      </w:r>
      <w:r w:rsidRPr="00EA5B64">
        <w:tab/>
        <w:t>270,968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2,500</w:t>
      </w:r>
      <w:r w:rsidRPr="00EA5B64">
        <w:tab/>
        <w:t>2,500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363,023</w:t>
      </w:r>
      <w:r w:rsidRPr="00EA5B64">
        <w:tab/>
        <w:t>363,023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786,074</w:t>
      </w:r>
      <w:r w:rsidRPr="00EA5B64">
        <w:tab/>
        <w:t>781,074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ADMINISTRATION</w:t>
      </w:r>
      <w:r w:rsidRPr="00EA5B64">
        <w:tab/>
        <w:t>1,149,097</w:t>
      </w:r>
      <w:r w:rsidRPr="00EA5B64">
        <w:tab/>
        <w:t>1,144,097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(10.00)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TALKING BOOK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326,968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326,968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75,397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TALKING BOOK SERVICES</w:t>
      </w:r>
      <w:r w:rsidRPr="00EA5B64">
        <w:tab/>
        <w:t>402,365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III. INNOVATION </w:t>
      </w:r>
      <w:r>
        <w:t>&amp;</w:t>
      </w:r>
      <w:r w:rsidRPr="00EA5B64">
        <w:t xml:space="preserve"> TECH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480,633</w:t>
      </w:r>
      <w:r w:rsidRPr="00EA5B64">
        <w:tab/>
        <w:t>226,682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(6.00)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480,633</w:t>
      </w:r>
      <w:r w:rsidRPr="00EA5B64">
        <w:tab/>
        <w:t>226,682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1,202,812</w:t>
      </w:r>
      <w:r w:rsidRPr="00EA5B64">
        <w:tab/>
        <w:t>220,000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DISCUS PROGRAMS (H87)</w:t>
      </w:r>
      <w:r w:rsidRPr="00EA5B64">
        <w:tab/>
        <w:t>1,543,146</w:t>
      </w:r>
      <w:r w:rsidRPr="00EA5B64">
        <w:tab/>
        <w:t>1,543,146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1,543,146</w:t>
      </w:r>
      <w:r w:rsidRPr="00EA5B64">
        <w:tab/>
        <w:t>1,543,146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INNOVATION &amp; TECH</w:t>
      </w:r>
      <w:r w:rsidRPr="00EA5B64">
        <w:tab/>
        <w:t>3,226,591</w:t>
      </w:r>
      <w:r w:rsidRPr="00EA5B64">
        <w:tab/>
        <w:t>1,989,828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IV. DISCOVERY </w:t>
      </w:r>
      <w:r>
        <w:t>&amp;</w:t>
      </w:r>
      <w:r w:rsidRPr="00EA5B64">
        <w:t xml:space="preserve"> DELIVERY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392,857</w:t>
      </w:r>
      <w:r w:rsidRPr="00EA5B64">
        <w:tab/>
        <w:t>230,497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(9.00)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392,857</w:t>
      </w:r>
      <w:r w:rsidRPr="00EA5B64">
        <w:tab/>
        <w:t>230,497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425,009</w:t>
      </w:r>
      <w:r w:rsidRPr="00EA5B64">
        <w:tab/>
        <w:t>17,176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 LIBRARIES</w:t>
      </w:r>
      <w:r w:rsidRPr="00EA5B64">
        <w:tab/>
        <w:t>100,000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ALLOC-PRIVATE SECTOR</w:t>
      </w:r>
      <w:r w:rsidRPr="00EA5B64">
        <w:tab/>
        <w:t>50,000</w:t>
      </w:r>
    </w:p>
    <w:p w:rsidR="0020113C" w:rsidRPr="00A105BD" w:rsidRDefault="0020113C" w:rsidP="0020113C">
      <w:pPr>
        <w:tabs>
          <w:tab w:val="right" w:pos="4709"/>
          <w:tab w:val="right" w:pos="6322"/>
        </w:tabs>
      </w:pPr>
      <w:r w:rsidRPr="00A105BD">
        <w:t>AID CNTY-LIBRARIES</w:t>
      </w:r>
      <w:r w:rsidRPr="00A105BD">
        <w:tab/>
        <w:t>4,653,933</w:t>
      </w:r>
      <w:r w:rsidRPr="00A105BD">
        <w:tab/>
        <w:t>4,653,933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ALLOC OTHER STATE AGENCIES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4,853,933</w:t>
      </w:r>
      <w:r w:rsidRPr="00EA5B64">
        <w:tab/>
        <w:t>4,653,933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DISCOVERY </w:t>
      </w:r>
      <w:r>
        <w:t>&amp;</w:t>
      </w:r>
      <w:r w:rsidRPr="00EA5B64">
        <w:t xml:space="preserve"> DELIVERY</w:t>
      </w:r>
      <w:r w:rsidRPr="00EA5B64">
        <w:tab/>
        <w:t>5,671,799</w:t>
      </w:r>
      <w:r w:rsidRPr="00EA5B64">
        <w:tab/>
        <w:t>4,901,606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498,136</w:t>
      </w:r>
      <w:r w:rsidRPr="00EA5B64">
        <w:tab/>
        <w:t>248,732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498,136</w:t>
      </w:r>
      <w:r w:rsidRPr="00EA5B64">
        <w:tab/>
        <w:t>248,732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498,136</w:t>
      </w:r>
      <w:r w:rsidRPr="00EA5B64">
        <w:tab/>
        <w:t>248,732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STATE LIBRARY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10,947,988</w:t>
      </w:r>
      <w:r w:rsidRPr="00EA5B64">
        <w:tab/>
        <w:t>8,284,263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(50.00)</w:t>
      </w:r>
      <w:r w:rsidRPr="00EA5B64">
        <w:tab/>
        <w:t>(25.00)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443440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19"/>
          <w:headerReference w:type="default" r:id="rId12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30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H91-</w:t>
      </w:r>
      <w:r w:rsidRPr="00EA5B64">
        <w:t>ARTS COMMISSION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2C1077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91,664</w:t>
      </w:r>
      <w:r w:rsidRPr="00EA5B64">
        <w:tab/>
        <w:t>91,664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139,758</w:t>
      </w:r>
      <w:r w:rsidRPr="00EA5B64">
        <w:tab/>
        <w:t>139,758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(9.56)</w:t>
      </w:r>
      <w:r w:rsidRPr="00EA5B64">
        <w:tab/>
        <w:t>(9.56)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12,950</w:t>
      </w:r>
      <w:r w:rsidRPr="00EA5B64">
        <w:tab/>
        <w:t>12,950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244,372</w:t>
      </w:r>
      <w:r w:rsidRPr="00EA5B64">
        <w:tab/>
        <w:t>244,372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(10.56)</w:t>
      </w:r>
      <w:r w:rsidRPr="00EA5B64">
        <w:tab/>
        <w:t>(10.56)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311,398</w:t>
      </w:r>
      <w:r w:rsidRPr="00EA5B64">
        <w:tab/>
        <w:t>305,402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555,770</w:t>
      </w:r>
      <w:r w:rsidRPr="00EA5B64">
        <w:tab/>
        <w:t>549,774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(10.56)</w:t>
      </w:r>
      <w:r w:rsidRPr="00EA5B64">
        <w:tab/>
        <w:t>(10.56)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II. STATEWIDE ARTS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D31D15" w:rsidRDefault="0020113C" w:rsidP="0020113C">
      <w:pPr>
        <w:keepNext/>
        <w:tabs>
          <w:tab w:val="right" w:pos="4709"/>
          <w:tab w:val="right" w:pos="6322"/>
        </w:tabs>
      </w:pPr>
      <w:r w:rsidRPr="00D31D15">
        <w:t>CLASSIFIED POSITIONS</w:t>
      </w:r>
      <w:r w:rsidRPr="00D31D15">
        <w:tab/>
        <w:t>713,961</w:t>
      </w:r>
      <w:r w:rsidRPr="00D31D15">
        <w:tab/>
        <w:t>664,129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(28.00)</w:t>
      </w:r>
      <w:r w:rsidRPr="00EA5B64">
        <w:tab/>
        <w:t>(23.15)</w:t>
      </w:r>
    </w:p>
    <w:p w:rsidR="0020113C" w:rsidRPr="00D31D15" w:rsidRDefault="0020113C" w:rsidP="0020113C">
      <w:pPr>
        <w:tabs>
          <w:tab w:val="right" w:pos="4709"/>
          <w:tab w:val="right" w:pos="6322"/>
        </w:tabs>
      </w:pPr>
      <w:r w:rsidRPr="00D31D15">
        <w:t>OTHER PERSONAL SERVICES</w:t>
      </w:r>
      <w:r w:rsidRPr="00D31D15">
        <w:tab/>
        <w:t>18,900</w:t>
      </w:r>
      <w:r w:rsidRPr="00D31D15">
        <w:tab/>
        <w:t>10,500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D31D15" w:rsidRDefault="0020113C" w:rsidP="0020113C">
      <w:pPr>
        <w:tabs>
          <w:tab w:val="right" w:pos="4709"/>
          <w:tab w:val="right" w:pos="6322"/>
        </w:tabs>
      </w:pPr>
      <w:r w:rsidRPr="00D31D15">
        <w:t>TOTAL PERSONAL SERVICE</w:t>
      </w:r>
      <w:r w:rsidRPr="00D31D15">
        <w:tab/>
        <w:t>732,861</w:t>
      </w:r>
      <w:r w:rsidRPr="00D31D15">
        <w:tab/>
        <w:t>674,629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(28.00)</w:t>
      </w:r>
      <w:r w:rsidRPr="00EA5B64">
        <w:tab/>
        <w:t>(23.15)</w:t>
      </w:r>
    </w:p>
    <w:p w:rsidR="0020113C" w:rsidRPr="00D31D15" w:rsidRDefault="0020113C" w:rsidP="0020113C">
      <w:pPr>
        <w:tabs>
          <w:tab w:val="right" w:pos="4709"/>
          <w:tab w:val="right" w:pos="6322"/>
        </w:tabs>
      </w:pPr>
      <w:r w:rsidRPr="00D31D15">
        <w:t>OTHER OPERATING EXPENSES</w:t>
      </w:r>
      <w:r w:rsidRPr="00D31D15">
        <w:tab/>
        <w:t>181,784</w:t>
      </w:r>
      <w:r w:rsidRPr="00D31D15">
        <w:tab/>
        <w:t>71,554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DIST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MUN-RESTRICTED</w:t>
      </w:r>
      <w:r w:rsidRPr="00EA5B64">
        <w:tab/>
        <w:t>62,671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26,775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SCHOOL DIST</w:t>
      </w:r>
      <w:r w:rsidRPr="00EA5B64">
        <w:tab/>
        <w:t>197,454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46,492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ALLOC-PRIVATE SECTOR</w:t>
      </w:r>
      <w:r w:rsidRPr="00EA5B64">
        <w:tab/>
        <w:t>779,597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- PRIVATE SECTOR</w:t>
      </w:r>
      <w:r w:rsidRPr="00EA5B64">
        <w:tab/>
        <w:t>8,756</w:t>
      </w:r>
    </w:p>
    <w:p w:rsidR="0020113C" w:rsidRPr="009C4396" w:rsidRDefault="0020113C" w:rsidP="0020113C">
      <w:pPr>
        <w:tabs>
          <w:tab w:val="right" w:pos="4709"/>
          <w:tab w:val="right" w:pos="6322"/>
        </w:tabs>
      </w:pPr>
      <w:r w:rsidRPr="009C4396">
        <w:t>AID MUN-RESTRICTED</w:t>
      </w:r>
      <w:r w:rsidRPr="009C4396">
        <w:tab/>
        <w:t>13,296</w:t>
      </w:r>
      <w:r w:rsidRPr="009C4396">
        <w:tab/>
        <w:t>13,296</w:t>
      </w:r>
    </w:p>
    <w:p w:rsidR="0020113C" w:rsidRPr="009C4396" w:rsidRDefault="0020113C" w:rsidP="0020113C">
      <w:pPr>
        <w:tabs>
          <w:tab w:val="right" w:pos="4709"/>
          <w:tab w:val="right" w:pos="6322"/>
        </w:tabs>
      </w:pPr>
      <w:r w:rsidRPr="009C4396">
        <w:t>AID CNTY-RESTRICTED</w:t>
      </w:r>
      <w:r w:rsidRPr="009C4396">
        <w:tab/>
        <w:t>106</w:t>
      </w:r>
      <w:r w:rsidRPr="009C4396">
        <w:tab/>
        <w:t>106</w:t>
      </w:r>
    </w:p>
    <w:p w:rsidR="0020113C" w:rsidRPr="009C4396" w:rsidRDefault="0020113C" w:rsidP="0020113C">
      <w:pPr>
        <w:tabs>
          <w:tab w:val="right" w:pos="4709"/>
          <w:tab w:val="right" w:pos="6322"/>
        </w:tabs>
      </w:pPr>
      <w:r w:rsidRPr="009C4396">
        <w:t>AID SCHOOL DISTRICTS</w:t>
      </w:r>
      <w:r w:rsidRPr="009C4396">
        <w:tab/>
        <w:t>60,890</w:t>
      </w:r>
      <w:r w:rsidRPr="009C4396">
        <w:tab/>
        <w:t>60,890</w:t>
      </w:r>
    </w:p>
    <w:p w:rsidR="0020113C" w:rsidRPr="009C4396" w:rsidRDefault="0020113C" w:rsidP="0020113C">
      <w:pPr>
        <w:tabs>
          <w:tab w:val="right" w:pos="4709"/>
          <w:tab w:val="right" w:pos="6322"/>
        </w:tabs>
      </w:pPr>
      <w:r w:rsidRPr="009C4396">
        <w:t>AID OTHER STATE AGENCIES</w:t>
      </w:r>
      <w:r w:rsidRPr="009C4396">
        <w:tab/>
        <w:t>104,520</w:t>
      </w:r>
      <w:r w:rsidRPr="009C4396">
        <w:tab/>
        <w:t>104,520</w:t>
      </w:r>
    </w:p>
    <w:p w:rsidR="0020113C" w:rsidRPr="00AE62A2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9C4396">
        <w:t>AID TO PRIVATE SECTOR</w:t>
      </w:r>
      <w:r w:rsidRPr="009C4396">
        <w:tab/>
        <w:t>284,570</w:t>
      </w:r>
      <w:r w:rsidRPr="009C4396">
        <w:tab/>
        <w:t>284,570</w:t>
      </w:r>
    </w:p>
    <w:p w:rsidR="0020113C" w:rsidRPr="009C4396" w:rsidRDefault="0020113C" w:rsidP="0020113C">
      <w:pPr>
        <w:tabs>
          <w:tab w:val="right" w:pos="4709"/>
          <w:tab w:val="right" w:pos="6322"/>
        </w:tabs>
      </w:pPr>
      <w:r w:rsidRPr="009C4396">
        <w:t>AID TO PRIVATE</w:t>
      </w:r>
    </w:p>
    <w:p w:rsidR="0020113C" w:rsidRPr="00AE62A2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9C4396">
        <w:t xml:space="preserve">  SECTOR-REPORTABLE</w:t>
      </w:r>
      <w:r w:rsidRPr="009C4396">
        <w:tab/>
        <w:t>3,168</w:t>
      </w:r>
      <w:r w:rsidRPr="009C4396">
        <w:tab/>
        <w:t>3,168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9C4396" w:rsidRDefault="0020113C" w:rsidP="0020113C">
      <w:pPr>
        <w:tabs>
          <w:tab w:val="right" w:pos="4709"/>
          <w:tab w:val="right" w:pos="6322"/>
        </w:tabs>
      </w:pPr>
      <w:r w:rsidRPr="009C4396">
        <w:t>TOTAL DIST SUBDIVISIONS</w:t>
      </w:r>
      <w:r w:rsidRPr="009C4396">
        <w:tab/>
        <w:t>1,588,295</w:t>
      </w:r>
      <w:r w:rsidRPr="009C4396">
        <w:tab/>
        <w:t>466,550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9C4396">
        <w:t>TOT STATEWIDE ARTS SERVICE</w:t>
      </w:r>
      <w:r w:rsidRPr="009C4396">
        <w:tab/>
        <w:t>2,502,940</w:t>
      </w:r>
      <w:r w:rsidRPr="00EA5B64">
        <w:tab/>
      </w:r>
      <w:r w:rsidRPr="007A497E">
        <w:t>1,212,733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(28.00)</w:t>
      </w:r>
      <w:r w:rsidRPr="00EA5B64">
        <w:tab/>
        <w:t>(23.15)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295,345</w:t>
      </w:r>
      <w:r w:rsidRPr="00EA5B64">
        <w:tab/>
        <w:t>277,875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295,345</w:t>
      </w:r>
      <w:r w:rsidRPr="00EA5B64">
        <w:tab/>
        <w:t>277,875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295,345</w:t>
      </w:r>
      <w:r w:rsidRPr="00EA5B64">
        <w:tab/>
        <w:t>277,875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ARTS COMMISSION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3,354,055</w:t>
      </w:r>
      <w:r w:rsidRPr="00EA5B64">
        <w:tab/>
        <w:t>2,040,382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(38.56)</w:t>
      </w:r>
      <w:r w:rsidRPr="00EA5B64">
        <w:tab/>
        <w:t>(33.71)</w:t>
      </w:r>
    </w:p>
    <w:p w:rsidR="0020113C" w:rsidRDefault="0020113C" w:rsidP="0020113C">
      <w:pPr>
        <w:tabs>
          <w:tab w:val="left" w:pos="3600"/>
        </w:tabs>
        <w:spacing w:line="180" w:lineRule="exact"/>
        <w:rPr>
          <w:vertAlign w:val="superscript"/>
        </w:rPr>
        <w:sectPr w:rsidR="0020113C" w:rsidSect="0020113C">
          <w:headerReference w:type="even" r:id="rId121"/>
          <w:headerReference w:type="default" r:id="rId12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443440" w:rsidRDefault="0020113C" w:rsidP="0020113C">
      <w:pPr>
        <w:tabs>
          <w:tab w:val="left" w:pos="3600"/>
        </w:tabs>
        <w:spacing w:line="180" w:lineRule="exac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31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H95-</w:t>
      </w:r>
      <w:r w:rsidRPr="00EA5B64">
        <w:t>STATE MUSEUM COMMISSION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2C1077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91,883</w:t>
      </w:r>
      <w:r w:rsidRPr="00EA5B64">
        <w:tab/>
        <w:t>91,883</w:t>
      </w:r>
    </w:p>
    <w:p w:rsidR="0020113C" w:rsidRDefault="0020113C" w:rsidP="0020113C">
      <w:pPr>
        <w:tabs>
          <w:tab w:val="right" w:pos="4709"/>
          <w:tab w:val="right" w:pos="6322"/>
        </w:tabs>
        <w:rPr>
          <w:b/>
        </w:rPr>
      </w:pPr>
      <w:r w:rsidRPr="00EA5B64">
        <w:tab/>
        <w:t>(1.00)</w:t>
      </w:r>
      <w:r w:rsidRPr="00EA5B64">
        <w:tab/>
        <w:t>(1.00)</w:t>
      </w:r>
    </w:p>
    <w:p w:rsidR="0020113C" w:rsidRDefault="0020113C" w:rsidP="0020113C">
      <w:pPr>
        <w:tabs>
          <w:tab w:val="right" w:pos="4709"/>
          <w:tab w:val="right" w:pos="6322"/>
        </w:tabs>
        <w:jc w:val="left"/>
        <w:rPr>
          <w:b/>
        </w:rPr>
        <w:sectPr w:rsidR="0020113C" w:rsidSect="0020113C">
          <w:headerReference w:type="even" r:id="rId123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144,315</w:t>
      </w:r>
      <w:r w:rsidRPr="00EA5B64">
        <w:tab/>
        <w:t>144,315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31,010</w:t>
      </w:r>
      <w:r w:rsidRPr="00EA5B64">
        <w:tab/>
        <w:t>12,010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267,208</w:t>
      </w:r>
      <w:r w:rsidRPr="00EA5B64">
        <w:tab/>
        <w:t>248,208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  <w:r w:rsidRPr="00EA5B64">
        <w:tab/>
        <w:t>(7.00)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5624DB">
        <w:t>OTHER OPERATING EXPENSES</w:t>
      </w:r>
      <w:r w:rsidRPr="005624DB">
        <w:tab/>
        <w:t>1,835,769</w:t>
      </w:r>
      <w:r w:rsidRPr="00EA5B64">
        <w:tab/>
      </w:r>
      <w:r w:rsidRPr="00F4088E">
        <w:t>1,643,893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2,102,977</w:t>
      </w:r>
      <w:r w:rsidRPr="00EA5B64">
        <w:tab/>
        <w:t>1,892,101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GUEST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134,654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214,654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557,338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GUEST SERVICES</w:t>
      </w:r>
      <w:r w:rsidRPr="00EA5B64">
        <w:tab/>
        <w:t>771,992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2,874,969</w:t>
      </w:r>
      <w:r w:rsidRPr="00EA5B64">
        <w:tab/>
        <w:t>1,892,101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COLLECTIONS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168,408</w:t>
      </w:r>
      <w:r w:rsidRPr="00EA5B64">
        <w:tab/>
        <w:t>168,408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168,408</w:t>
      </w:r>
      <w:r w:rsidRPr="00EA5B64">
        <w:tab/>
        <w:t>168,408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10,000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COLLECTIONS</w:t>
      </w:r>
      <w:r w:rsidRPr="00EA5B64">
        <w:tab/>
        <w:t>178,408</w:t>
      </w:r>
      <w:r w:rsidRPr="00EA5B64">
        <w:tab/>
        <w:t>168,408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B. EXHIBITS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285,745</w:t>
      </w:r>
      <w:r w:rsidRPr="00EA5B64">
        <w:tab/>
        <w:t>285,745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(15.00)</w:t>
      </w:r>
      <w:r w:rsidRPr="00EA5B64">
        <w:tab/>
        <w:t>(15.00)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110,500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396,245</w:t>
      </w:r>
      <w:r w:rsidRPr="00EA5B64">
        <w:tab/>
        <w:t>285,745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  <w:r w:rsidRPr="00EA5B64">
        <w:tab/>
        <w:t>(15.00)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57,600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EXHIBITS</w:t>
      </w:r>
      <w:r w:rsidRPr="00EA5B64">
        <w:tab/>
        <w:t>453,845</w:t>
      </w:r>
      <w:r w:rsidRPr="00EA5B64">
        <w:tab/>
        <w:t>285,745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  <w:r w:rsidRPr="00EA5B64">
        <w:tab/>
        <w:t>(15.00)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70,385</w:t>
      </w:r>
      <w:r w:rsidRPr="00EA5B64">
        <w:tab/>
        <w:t>70,385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110,385</w:t>
      </w:r>
      <w:r w:rsidRPr="00EA5B64">
        <w:tab/>
        <w:t>70,385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16,750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EDUCATION</w:t>
      </w:r>
      <w:r w:rsidRPr="00EA5B64">
        <w:tab/>
        <w:t>127,135</w:t>
      </w:r>
      <w:r w:rsidRPr="00EA5B64">
        <w:tab/>
        <w:t>70,385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 PROGRAMS AND EVENTS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72,640</w:t>
      </w:r>
      <w:r w:rsidRPr="00EA5B64">
        <w:tab/>
        <w:t>72,640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32,500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105,140</w:t>
      </w:r>
      <w:r w:rsidRPr="00EA5B64">
        <w:tab/>
        <w:t>72,640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38,000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PROGRAMS AND EVENTS</w:t>
      </w:r>
      <w:r w:rsidRPr="00EA5B64">
        <w:tab/>
        <w:t>143,140</w:t>
      </w:r>
      <w:r w:rsidRPr="00EA5B64">
        <w:tab/>
        <w:t>72,640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E. PUBLIC INFO &amp; MARKETING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84,892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18,000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102,892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162,569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PUBLIC INFO &amp; MARKETING</w:t>
      </w:r>
      <w:r w:rsidRPr="00EA5B64">
        <w:tab/>
        <w:t>265,461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PROGRAMS</w:t>
      </w:r>
      <w:r w:rsidRPr="00EA5B64">
        <w:tab/>
        <w:t>1,167,989</w:t>
      </w:r>
      <w:r w:rsidRPr="00EA5B64">
        <w:tab/>
        <w:t>597,178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(30.00)</w:t>
      </w:r>
      <w:r w:rsidRPr="00EA5B64">
        <w:tab/>
        <w:t>(28.00)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409,130</w:t>
      </w:r>
      <w:r w:rsidRPr="00EA5B64">
        <w:tab/>
        <w:t>294,309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409,130</w:t>
      </w:r>
      <w:r w:rsidRPr="00EA5B64">
        <w:tab/>
        <w:t>294,309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409,130</w:t>
      </w:r>
      <w:r w:rsidRPr="00EA5B64">
        <w:tab/>
        <w:t>294,309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MUSEUM COMMISSION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4,452,088</w:t>
      </w:r>
      <w:r w:rsidRPr="00EA5B64">
        <w:tab/>
        <w:t>2,783,588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(40.00)</w:t>
      </w:r>
      <w:r w:rsidRPr="00EA5B64">
        <w:tab/>
        <w:t>(35.00)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24"/>
          <w:headerReference w:type="default" r:id="rId12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32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L32-</w:t>
      </w:r>
      <w:r w:rsidRPr="00EA5B64">
        <w:t>HOUSING FINANCE AND DEVELOPMENT AUTHORITY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EXECUTIVE DIVISION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101,827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491,808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40,250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633,885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650,280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ALLOC MUN-RESTRICTED</w:t>
      </w:r>
      <w:r w:rsidRPr="00EA5B64">
        <w:tab/>
        <w:t>400,000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100,000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2,500,000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3,500,000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6,500,000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EXECUTIVE DIVISION</w:t>
      </w:r>
      <w:r w:rsidRPr="00EA5B64">
        <w:tab/>
        <w:t>7,784,165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FINANCE DIVISION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640,492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34,000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674,492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305,545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FINANCE DIVISION</w:t>
      </w:r>
      <w:r w:rsidRPr="00EA5B64">
        <w:tab/>
        <w:t>980,037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SUPPORT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658,910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12,500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671,410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804,200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SUPPORT SERVICES</w:t>
      </w:r>
      <w:r w:rsidRPr="00EA5B64">
        <w:tab/>
        <w:t>1,475,610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ADMINISTRATION</w:t>
      </w:r>
      <w:r w:rsidRPr="00EA5B64">
        <w:tab/>
        <w:t>10,239,812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II. HOUSING PROGRAMS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A. CONTRACT ADMIN &amp; COMP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1,342,220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1,392,220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469,793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</w:t>
      </w:r>
      <w:r>
        <w:t xml:space="preserve"> </w:t>
      </w:r>
      <w:r w:rsidRPr="00EA5B64">
        <w:t>PAYMENTS</w:t>
      </w:r>
      <w:r w:rsidRPr="00EA5B64">
        <w:tab/>
        <w:t>115,000,000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115,000,000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CONTRACT ADMIN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COMPLIANCE</w:t>
      </w:r>
      <w:r w:rsidRPr="00EA5B64">
        <w:tab/>
        <w:t>116,862,013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HOUSING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RENTAL ASSISTANCE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792,355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817,355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511,060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VCS/PUB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 PAYMENTS</w:t>
      </w:r>
      <w:r w:rsidRPr="00EA5B64">
        <w:tab/>
        <w:t>11,250,000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11,250,000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RENTAL ASSISTANCE</w:t>
      </w:r>
      <w:r w:rsidRPr="00EA5B64">
        <w:tab/>
        <w:t>12,578,415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HOUSING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HOUSING INITIATIVES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1,011,040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49,000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1,060,040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522,295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MUN-RESTRICTED</w:t>
      </w:r>
      <w:r w:rsidRPr="00EA5B64">
        <w:tab/>
        <w:t>2,300,000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1,000,000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5,500,000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23,487,153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32,287,153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HOUSING INITIATIVES</w:t>
      </w:r>
      <w:r w:rsidRPr="00EA5B64">
        <w:tab/>
        <w:t>33,869,488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HOUSING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HOUSING CREDIT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256,570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16,000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272,570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173,485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</w:t>
      </w:r>
      <w:r>
        <w:t xml:space="preserve"> </w:t>
      </w:r>
      <w:r w:rsidRPr="00EA5B64">
        <w:t>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76,396,396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76,396,396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HOUSING CREDIT</w:t>
      </w:r>
      <w:r w:rsidRPr="00EA5B64">
        <w:tab/>
        <w:t>76,842,451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HOUSING PROGRAMS</w:t>
      </w:r>
      <w:r w:rsidRPr="00EA5B64">
        <w:tab/>
        <w:t>240,152,367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HOMEOWNERSHIP PROG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MORTGAGE PRODUCTION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413,495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453,495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518,039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1,100,000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1,100,000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MORTGAGE PRODUCTION</w:t>
      </w:r>
      <w:r w:rsidRPr="00EA5B64">
        <w:tab/>
        <w:t>2,071,534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HOMEOWNERSHIP PROG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MORTGAGE SERVICING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863,595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152,500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1,016,095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816,540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MORTGAGE SERVICING</w:t>
      </w:r>
      <w:r w:rsidRPr="00EA5B64">
        <w:tab/>
        <w:t>1,832,635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HOMEOWNERSHIP PROG</w:t>
      </w:r>
      <w:r w:rsidRPr="00EA5B64">
        <w:tab/>
        <w:t>3,904,169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2,134,852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2,134,852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2,134,852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HOUSING FINANCE AND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DEVELOPMENT AUTHORITY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256,431,200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 w:rsidRPr="00EA5B64">
        <w:tab/>
      </w:r>
      <w:r>
        <w:t>(</w:t>
      </w:r>
      <w:r w:rsidRPr="00EA5B64">
        <w:t>127.00)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7F2DEA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26"/>
          <w:headerReference w:type="default" r:id="rId12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33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P12-</w:t>
      </w:r>
      <w:r w:rsidRPr="00EA5B64">
        <w:t>FORESTRY COMMISSION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FORESTER</w:t>
      </w:r>
      <w:r w:rsidRPr="00EA5B64">
        <w:tab/>
        <w:t>105,000</w:t>
      </w:r>
      <w:r w:rsidRPr="00EA5B64">
        <w:tab/>
        <w:t>105,000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570,076</w:t>
      </w:r>
      <w:r w:rsidRPr="00EA5B64">
        <w:tab/>
        <w:t>570,076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(17.00)</w:t>
      </w:r>
      <w:r w:rsidRPr="00EA5B64">
        <w:tab/>
        <w:t>(17.00)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88,000</w:t>
      </w:r>
      <w:r w:rsidRPr="00EA5B64">
        <w:tab/>
        <w:t>88,000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10,000</w:t>
      </w:r>
      <w:r w:rsidRPr="00EA5B64">
        <w:tab/>
        <w:t>10,000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773,076</w:t>
      </w:r>
      <w:r w:rsidRPr="00EA5B64">
        <w:tab/>
        <w:t>773,076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  <w:r w:rsidRPr="00EA5B64">
        <w:tab/>
        <w:t>(19.00)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91,520</w:t>
      </w:r>
      <w:r w:rsidRPr="00EA5B64">
        <w:tab/>
        <w:t>91,520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864,596</w:t>
      </w:r>
      <w:r w:rsidRPr="00EA5B64">
        <w:tab/>
        <w:t>864,596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  <w:r w:rsidRPr="00EA5B64">
        <w:tab/>
        <w:t>(19.00)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FOREST LANDOWNER 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6,540,561</w:t>
      </w:r>
      <w:r w:rsidRPr="00EA5B64">
        <w:tab/>
        <w:t>5,021,665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(359.00)</w:t>
      </w:r>
      <w:r w:rsidRPr="00EA5B64">
        <w:tab/>
        <w:t>(319.61)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446,877</w:t>
      </w:r>
      <w:r w:rsidRPr="00EA5B64">
        <w:tab/>
        <w:t>175,000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6,987,438</w:t>
      </w:r>
      <w:r w:rsidRPr="00EA5B64">
        <w:tab/>
        <w:t>5,196,665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(359.00)</w:t>
      </w:r>
      <w:r w:rsidRPr="00EA5B64">
        <w:tab/>
        <w:t>(319.61)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AB6DF6">
        <w:t>OTHER OPERATING EXPENSES</w:t>
      </w:r>
      <w:r w:rsidRPr="00AB6DF6">
        <w:tab/>
        <w:t>4,879,170</w:t>
      </w:r>
      <w:r w:rsidRPr="00EA5B64">
        <w:tab/>
      </w:r>
      <w:r w:rsidRPr="00F27C0B">
        <w:t>1,086,210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FOREST RENEWAL PROGRAM</w:t>
      </w:r>
      <w:r w:rsidRPr="00EA5B64">
        <w:tab/>
        <w:t>1,000,000</w:t>
      </w:r>
      <w:r w:rsidRPr="00EA5B64">
        <w:tab/>
        <w:t>200,000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1,000,000</w:t>
      </w:r>
      <w:r w:rsidRPr="00EA5B64">
        <w:tab/>
        <w:t>200,000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AID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MUNI-RESTRICTED</w:t>
      </w:r>
      <w:r w:rsidRPr="00EA5B64">
        <w:tab/>
        <w:t>270,000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92,000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418,027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- PRIVATE SECTOR</w:t>
      </w:r>
      <w:r w:rsidRPr="00EA5B64">
        <w:tab/>
        <w:t>765,000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1,545,027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FOREST LANDOWNER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ASSISTANCE</w:t>
      </w:r>
      <w:r w:rsidRPr="00EA5B64">
        <w:tab/>
        <w:t>14,411,635</w:t>
      </w:r>
      <w:r w:rsidRPr="00EA5B64">
        <w:tab/>
        <w:t>6,482,875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(359.00)</w:t>
      </w:r>
      <w:r w:rsidRPr="00EA5B64">
        <w:tab/>
        <w:t>(319.61)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STATE FORESTS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1,265,000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1,315,000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1,205,000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1,115,000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1,115,000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STATE FORESTS</w:t>
      </w:r>
      <w:r w:rsidRPr="00EA5B64">
        <w:tab/>
        <w:t>3,635,000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(26.30)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130,000</w:t>
      </w:r>
      <w:r w:rsidRPr="00EA5B64">
        <w:tab/>
        <w:t>130,000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5,000</w:t>
      </w:r>
      <w:r w:rsidRPr="00EA5B64">
        <w:tab/>
        <w:t>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135,000</w:t>
      </w:r>
      <w:r w:rsidRPr="00EA5B64">
        <w:tab/>
        <w:t>135,000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29,925</w:t>
      </w:r>
      <w:r w:rsidRPr="00EA5B64">
        <w:tab/>
        <w:t>29,925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EDUCATION</w:t>
      </w:r>
      <w:r w:rsidRPr="00EA5B64">
        <w:tab/>
        <w:t>164,925</w:t>
      </w:r>
      <w:r w:rsidRPr="00EA5B64">
        <w:tab/>
        <w:t>164,925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V.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3,424,896</w:t>
      </w:r>
      <w:r w:rsidRPr="00EA5B64">
        <w:tab/>
        <w:t>2,263,911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3,424,896</w:t>
      </w:r>
      <w:r w:rsidRPr="00EA5B64">
        <w:tab/>
        <w:t>2,263,911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3,424,896</w:t>
      </w:r>
      <w:r w:rsidRPr="00EA5B64">
        <w:tab/>
        <w:t>2,263,911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ectPr w:rsidR="0020113C" w:rsidSect="0020113C">
          <w:headerReference w:type="even" r:id="rId128"/>
          <w:headerReference w:type="default" r:id="rId129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FORESTRY COMMISSION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22,501,052</w:t>
      </w:r>
      <w:r w:rsidRPr="00EA5B64">
        <w:tab/>
        <w:t>9,776,307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(410.30)</w:t>
      </w:r>
      <w:r w:rsidRPr="00EA5B64">
        <w:tab/>
        <w:t>(344.61)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B24B42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3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34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P16-</w:t>
      </w:r>
      <w:r w:rsidRPr="00EA5B64">
        <w:t>DEPARTMENT OF AGRICULTURE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5A11C6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ADMINISTRATIVE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COMMSNR. OF AGRICULTURE</w:t>
      </w:r>
      <w:r w:rsidRPr="00EA5B64">
        <w:tab/>
        <w:t>92,007</w:t>
      </w:r>
      <w:r w:rsidRPr="00EA5B64">
        <w:tab/>
        <w:t>92,007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490,575</w:t>
      </w:r>
      <w:r w:rsidRPr="00EA5B64">
        <w:tab/>
        <w:t>490,575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(14.00)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582,582</w:t>
      </w:r>
      <w:r w:rsidRPr="00EA5B64">
        <w:tab/>
        <w:t>582,582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  <w:r w:rsidRPr="00EA5B64">
        <w:tab/>
        <w:t>(15.00)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123,272</w:t>
      </w:r>
      <w:r w:rsidRPr="00EA5B64">
        <w:tab/>
        <w:t>103,272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ADMINISTRATIVE SERVICES</w:t>
      </w:r>
      <w:r w:rsidRPr="00EA5B64">
        <w:tab/>
        <w:t>705,854</w:t>
      </w:r>
      <w:r w:rsidRPr="00EA5B64">
        <w:tab/>
        <w:t>685,854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  <w:r w:rsidRPr="00EA5B64">
        <w:tab/>
        <w:t>(15.00)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LABORATORY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813,274</w:t>
      </w:r>
      <w:r w:rsidRPr="00EA5B64">
        <w:tab/>
        <w:t>652,274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  <w:r w:rsidRPr="00EA5B64">
        <w:tab/>
        <w:t>(20.00)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833,274</w:t>
      </w:r>
      <w:r w:rsidRPr="00EA5B64">
        <w:tab/>
        <w:t>652,274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  <w:r w:rsidRPr="00EA5B64">
        <w:tab/>
        <w:t>(20.00)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117,726</w:t>
      </w:r>
      <w:r w:rsidRPr="00EA5B64">
        <w:tab/>
        <w:t>35,726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LABORATORY SERVICES</w:t>
      </w:r>
      <w:r w:rsidRPr="00EA5B64">
        <w:tab/>
        <w:t>951,000</w:t>
      </w:r>
      <w:r w:rsidRPr="00EA5B64">
        <w:tab/>
        <w:t>688,000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  <w:r w:rsidRPr="00EA5B64">
        <w:tab/>
        <w:t>(20.00)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III. CONSUMER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8D53A7" w:rsidRDefault="0020113C" w:rsidP="0020113C">
      <w:pPr>
        <w:keepNext/>
        <w:tabs>
          <w:tab w:val="right" w:pos="4709"/>
          <w:tab w:val="right" w:pos="6322"/>
        </w:tabs>
      </w:pPr>
      <w:r w:rsidRPr="008D53A7">
        <w:t>CLASSIFIED POSITIONS</w:t>
      </w:r>
      <w:r w:rsidRPr="008D53A7">
        <w:tab/>
        <w:t>1,032,634</w:t>
      </w:r>
      <w:r w:rsidRPr="008D53A7">
        <w:tab/>
        <w:t>262,313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(40.00)</w:t>
      </w: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8D53A7" w:rsidRDefault="0020113C" w:rsidP="0020113C">
      <w:pPr>
        <w:tabs>
          <w:tab w:val="right" w:pos="4709"/>
          <w:tab w:val="right" w:pos="6322"/>
        </w:tabs>
      </w:pPr>
      <w:r w:rsidRPr="008D53A7">
        <w:t>TOTAL PERSONAL SERVICE</w:t>
      </w:r>
      <w:r w:rsidRPr="008D53A7">
        <w:tab/>
        <w:t>1,077,634</w:t>
      </w:r>
      <w:r w:rsidRPr="008D53A7">
        <w:tab/>
        <w:t>262,313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(40.00)</w:t>
      </w:r>
      <w:r w:rsidRPr="00EA5B64">
        <w:tab/>
        <w:t>(10.00)</w:t>
      </w:r>
    </w:p>
    <w:p w:rsidR="0020113C" w:rsidRPr="008D53A7" w:rsidRDefault="0020113C" w:rsidP="0020113C">
      <w:pPr>
        <w:tabs>
          <w:tab w:val="right" w:pos="4709"/>
          <w:tab w:val="right" w:pos="6322"/>
        </w:tabs>
      </w:pPr>
      <w:r w:rsidRPr="008D53A7">
        <w:t>OTHER OPERATING EXPENSES</w:t>
      </w:r>
      <w:r w:rsidRPr="008D53A7">
        <w:tab/>
        <w:t>327,508</w:t>
      </w:r>
      <w:r w:rsidRPr="008D53A7">
        <w:tab/>
        <w:t>114,187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8D53A7">
        <w:t>TOTAL CONSUMER SERVICES</w:t>
      </w:r>
      <w:r w:rsidRPr="008D53A7">
        <w:tab/>
        <w:t>1,405,142</w:t>
      </w:r>
      <w:r w:rsidRPr="00EA5B64">
        <w:tab/>
      </w:r>
      <w:r w:rsidRPr="0010275D">
        <w:t>376,500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(40.00)</w:t>
      </w:r>
      <w:r w:rsidRPr="00EA5B64">
        <w:tab/>
        <w:t>(10.00)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MARKETING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MARKETING &amp; PROMOTIONS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BD276B" w:rsidRDefault="0020113C" w:rsidP="0020113C">
      <w:pPr>
        <w:tabs>
          <w:tab w:val="right" w:pos="4709"/>
          <w:tab w:val="right" w:pos="6322"/>
        </w:tabs>
      </w:pPr>
      <w:r w:rsidRPr="00BD276B">
        <w:t>CLASSIFIED POSITIONS</w:t>
      </w:r>
      <w:r w:rsidRPr="00BD276B">
        <w:tab/>
        <w:t>514,564</w:t>
      </w:r>
      <w:r w:rsidRPr="00BD276B">
        <w:tab/>
        <w:t>499,564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(23.75)</w:t>
      </w:r>
      <w:r w:rsidRPr="00EA5B64">
        <w:tab/>
        <w:t>(23.75)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BD276B" w:rsidRDefault="0020113C" w:rsidP="0020113C">
      <w:pPr>
        <w:tabs>
          <w:tab w:val="right" w:pos="4709"/>
          <w:tab w:val="right" w:pos="6322"/>
        </w:tabs>
      </w:pPr>
      <w:r w:rsidRPr="00BD276B">
        <w:t>TOTAL PERSONAL SERVICE</w:t>
      </w:r>
      <w:r w:rsidRPr="00BD276B">
        <w:tab/>
        <w:t>514,564</w:t>
      </w:r>
      <w:r w:rsidRPr="00BD276B">
        <w:tab/>
        <w:t>499,564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(23.75)</w:t>
      </w:r>
      <w:r w:rsidRPr="00EA5B64">
        <w:tab/>
        <w:t>(23.75)</w:t>
      </w:r>
    </w:p>
    <w:p w:rsidR="0020113C" w:rsidRPr="00BD276B" w:rsidRDefault="0020113C" w:rsidP="0020113C">
      <w:pPr>
        <w:tabs>
          <w:tab w:val="right" w:pos="4709"/>
          <w:tab w:val="right" w:pos="6322"/>
        </w:tabs>
      </w:pPr>
      <w:r w:rsidRPr="00BD276B">
        <w:t>OTHER OPERATING EXPENSES</w:t>
      </w:r>
      <w:r w:rsidRPr="00BD276B">
        <w:tab/>
        <w:t>635,009</w:t>
      </w:r>
      <w:r w:rsidRPr="00BD276B">
        <w:tab/>
        <w:t>63,341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RENEWABLE ENERGY</w:t>
      </w:r>
      <w:r w:rsidRPr="00EA5B64">
        <w:tab/>
        <w:t>3,000,000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3,000,000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BD276B">
        <w:t>TOT MARKETING &amp; PROMOTIONS</w:t>
      </w:r>
      <w:r w:rsidRPr="00BD276B">
        <w:tab/>
        <w:t>4,149,573</w:t>
      </w:r>
      <w:r w:rsidRPr="00EA5B64">
        <w:tab/>
      </w:r>
      <w:r w:rsidRPr="00652A7E">
        <w:t>562,905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(23.75)</w:t>
      </w:r>
      <w:r w:rsidRPr="00EA5B64">
        <w:tab/>
        <w:t>(23.75)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COMMODITY BOARDS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26,208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73,112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50,280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149,600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1,678,850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COMMODITY BOARDS</w:t>
      </w:r>
      <w:r w:rsidRPr="00EA5B64">
        <w:tab/>
        <w:t>1,828,450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MARKET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94,000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644,000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986,200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MARKET SERVICES</w:t>
      </w:r>
      <w:r w:rsidRPr="00EA5B64">
        <w:tab/>
        <w:t>1,630,200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INSPECTION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1,190,000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(25.81)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210,000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1,400,000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(25.81)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558,000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INSPECTION SERVICES</w:t>
      </w:r>
      <w:r w:rsidRPr="00EA5B64">
        <w:tab/>
        <w:t>1,958,000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(25.81)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MARKET BULLETIN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16,000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170,500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MARKET BULLETIN</w:t>
      </w:r>
      <w:r w:rsidRPr="00EA5B64">
        <w:tab/>
        <w:t>336,500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 MARKETING SERVICES</w:t>
      </w:r>
      <w:r w:rsidRPr="00EA5B64">
        <w:tab/>
        <w:t>9,902,723</w:t>
      </w:r>
      <w:r w:rsidRPr="00EA5B64">
        <w:tab/>
        <w:t>562,905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(75.56)</w:t>
      </w:r>
      <w:r w:rsidRPr="00EA5B64">
        <w:tab/>
        <w:t>(23.75)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V. 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1,891,148</w:t>
      </w:r>
      <w:r w:rsidRPr="00EA5B64">
        <w:tab/>
        <w:t>767,247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1,891,148</w:t>
      </w:r>
      <w:r w:rsidRPr="00EA5B64">
        <w:tab/>
        <w:t>767,247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1,891,148</w:t>
      </w:r>
      <w:r w:rsidRPr="00EA5B64">
        <w:tab/>
        <w:t>767,247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DEPT OF AGRICULTURE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14,855,867</w:t>
      </w:r>
      <w:r w:rsidRPr="00EA5B64">
        <w:tab/>
        <w:t>3,080,506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(151.56)</w:t>
      </w:r>
      <w:r w:rsidRPr="00EA5B64">
        <w:tab/>
        <w:t>(68.75)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23108" w:rsidRDefault="0020113C" w:rsidP="0020113C">
      <w:pPr>
        <w:tabs>
          <w:tab w:val="right" w:pos="4709"/>
          <w:tab w:val="right" w:pos="6322"/>
        </w:tabs>
        <w:spacing w:line="220" w:lineRule="exact"/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  <w:rPr>
          <w:b/>
        </w:rPr>
        <w:sectPr w:rsidR="0020113C" w:rsidSect="0020113C">
          <w:headerReference w:type="even" r:id="rId131"/>
          <w:headerReference w:type="default" r:id="rId13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  <w:rPr>
          <w:b/>
        </w:rPr>
      </w:pPr>
      <w:r>
        <w:rPr>
          <w:b/>
        </w:rPr>
        <w:lastRenderedPageBreak/>
        <w:t>SECTION 35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</w:pPr>
      <w:r>
        <w:t>P20-</w:t>
      </w:r>
      <w:r w:rsidRPr="00EA5B64">
        <w:t>CLEMSON UNIV (PUBLIC SERVICE</w:t>
      </w:r>
      <w:r>
        <w:t xml:space="preserve"> </w:t>
      </w:r>
      <w:r w:rsidRPr="00EA5B64">
        <w:t>ACTIVITIES)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</w:pPr>
    </w:p>
    <w:p w:rsidR="0020113C" w:rsidRDefault="0020113C" w:rsidP="0020113C">
      <w:pPr>
        <w:tabs>
          <w:tab w:val="left" w:pos="3600"/>
        </w:tabs>
        <w:spacing w:line="22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REGULATORY &amp; PUBLIC S</w:t>
      </w:r>
      <w:r>
        <w:t>RVC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0173FB" w:rsidRDefault="0020113C" w:rsidP="0020113C">
      <w:pPr>
        <w:tabs>
          <w:tab w:val="right" w:pos="4709"/>
          <w:tab w:val="right" w:pos="6322"/>
        </w:tabs>
      </w:pPr>
      <w:r w:rsidRPr="000173FB">
        <w:t>CLASSIFIED POSITIONS</w:t>
      </w:r>
      <w:r w:rsidRPr="000173FB">
        <w:tab/>
        <w:t>1,486,736</w:t>
      </w:r>
      <w:r w:rsidRPr="000173FB">
        <w:tab/>
        <w:t>286,728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(59.00)</w:t>
      </w:r>
      <w:r w:rsidRPr="00EA5B64">
        <w:tab/>
        <w:t>(39.00)</w:t>
      </w:r>
    </w:p>
    <w:p w:rsidR="0020113C" w:rsidRPr="000173FB" w:rsidRDefault="0020113C" w:rsidP="0020113C">
      <w:pPr>
        <w:tabs>
          <w:tab w:val="right" w:pos="4709"/>
          <w:tab w:val="right" w:pos="6322"/>
        </w:tabs>
      </w:pPr>
      <w:r w:rsidRPr="000173FB">
        <w:t>UNCLASSIFIED POSITIONS</w:t>
      </w:r>
      <w:r w:rsidRPr="000173FB">
        <w:tab/>
        <w:t>192,008</w:t>
      </w:r>
      <w:r w:rsidRPr="000173FB">
        <w:tab/>
        <w:t>192,008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(5.42)</w:t>
      </w:r>
      <w:r w:rsidRPr="00EA5B64">
        <w:tab/>
        <w:t>(5.42)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284,204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0173FB" w:rsidRDefault="0020113C" w:rsidP="0020113C">
      <w:pPr>
        <w:tabs>
          <w:tab w:val="right" w:pos="4709"/>
          <w:tab w:val="right" w:pos="6322"/>
        </w:tabs>
      </w:pPr>
      <w:r w:rsidRPr="000173FB">
        <w:t>TOTAL PERSONAL SERVICE</w:t>
      </w:r>
      <w:r w:rsidRPr="000173FB">
        <w:tab/>
        <w:t>1,962,948</w:t>
      </w:r>
      <w:r w:rsidRPr="000173FB">
        <w:tab/>
        <w:t>478,736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(64.42)</w:t>
      </w:r>
      <w:r w:rsidRPr="00EA5B64">
        <w:tab/>
        <w:t>(44.42)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1,925,154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0173FB" w:rsidRDefault="0020113C" w:rsidP="0020113C">
      <w:pPr>
        <w:tabs>
          <w:tab w:val="right" w:pos="4709"/>
          <w:tab w:val="right" w:pos="6322"/>
        </w:tabs>
      </w:pPr>
      <w:r w:rsidRPr="000173FB">
        <w:t>TOTAL GENERAL</w:t>
      </w:r>
      <w:r w:rsidRPr="000173FB">
        <w:tab/>
        <w:t>3,888,102</w:t>
      </w:r>
      <w:r w:rsidRPr="000173FB">
        <w:tab/>
        <w:t>478,736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(64.42)</w:t>
      </w:r>
      <w:r w:rsidRPr="00EA5B64">
        <w:tab/>
        <w:t>(44.42)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REGULATORY &amp; PUBLIC S</w:t>
      </w:r>
      <w:r>
        <w:t>RVC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180,924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lastRenderedPageBreak/>
        <w:t>OTHER PERSONAL SERVICES</w:t>
      </w:r>
      <w:r w:rsidRPr="00EA5B64">
        <w:tab/>
        <w:t>144,376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325,300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111,533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RESTRICTED</w:t>
      </w:r>
      <w:r w:rsidRPr="00EA5B64">
        <w:tab/>
        <w:t>436,833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0819FA">
        <w:t>TOT REG&amp; PUBLIC SRVC</w:t>
      </w:r>
      <w:r w:rsidRPr="000819FA">
        <w:tab/>
        <w:t>4,324,935</w:t>
      </w:r>
      <w:r w:rsidRPr="00EA5B64">
        <w:tab/>
      </w:r>
      <w:r w:rsidRPr="00FC109B">
        <w:t>478,736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(69.42)</w:t>
      </w:r>
      <w:r w:rsidRPr="00EA5B64">
        <w:tab/>
        <w:t>(44.42)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II. LIVESTOCK-POULTRY HLTH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A.  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746122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746122">
        <w:t>CLASSIFIED POSITIONS</w:t>
      </w:r>
      <w:r w:rsidRPr="00746122">
        <w:tab/>
        <w:t>959,156</w:t>
      </w:r>
      <w:r w:rsidRPr="00746122">
        <w:tab/>
        <w:t>869,156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(52.00)</w:t>
      </w:r>
      <w:r w:rsidRPr="00EA5B64">
        <w:tab/>
        <w:t>(52.00)</w:t>
      </w:r>
    </w:p>
    <w:p w:rsidR="0020113C" w:rsidRPr="00746122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746122">
        <w:t>UNCLASSIFIED POSITIONS</w:t>
      </w:r>
      <w:r w:rsidRPr="00746122">
        <w:tab/>
        <w:t>729,523</w:t>
      </w:r>
      <w:r w:rsidRPr="00746122">
        <w:tab/>
        <w:t>729,523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(5.33)</w:t>
      </w:r>
      <w:r w:rsidRPr="00EA5B64">
        <w:tab/>
        <w:t>(5.33)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177,803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746122">
        <w:t>TOTAL PERSONAL SERVICE</w:t>
      </w:r>
      <w:r w:rsidRPr="00746122">
        <w:tab/>
        <w:t>1,866,482</w:t>
      </w:r>
      <w:r w:rsidRPr="00EA5B64">
        <w:tab/>
      </w:r>
      <w:r w:rsidRPr="00FC109B">
        <w:t>1,598,679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(57.33)</w:t>
      </w:r>
      <w:r w:rsidRPr="00EA5B64">
        <w:tab/>
        <w:t>(57.33)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398,679</w:t>
      </w:r>
      <w:r w:rsidRPr="00EA5B64">
        <w:tab/>
        <w:t>203,706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GENERAL</w:t>
      </w:r>
      <w:r w:rsidRPr="00EA5B64">
        <w:tab/>
        <w:t>2,265,161</w:t>
      </w:r>
      <w:r w:rsidRPr="00EA5B64">
        <w:tab/>
        <w:t>1,802,385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(57.33)</w:t>
      </w:r>
      <w:r w:rsidRPr="00EA5B64">
        <w:tab/>
        <w:t>(57.33)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II. LIVESTOCK-POULTRY HLTH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B. RESTRICTED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972,524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UNCLASSIFIED POSITIONS</w:t>
      </w:r>
      <w:r w:rsidRPr="00EA5B64">
        <w:tab/>
        <w:t>92,362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(.50)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1,064,886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(21.50)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441,838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RESTRICTED</w:t>
      </w:r>
      <w:r w:rsidRPr="00EA5B64">
        <w:tab/>
        <w:t>1,506,724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(21.50)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 LIVESTOCK-POULTRY HLTH</w:t>
      </w:r>
      <w:r w:rsidRPr="00EA5B64">
        <w:tab/>
        <w:t>3,771,885</w:t>
      </w:r>
      <w:r w:rsidRPr="00EA5B64">
        <w:tab/>
        <w:t>1,802,385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(78.83)</w:t>
      </w:r>
      <w:r w:rsidRPr="00EA5B64">
        <w:tab/>
        <w:t>(57.33)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III. AGRICULTURAL RESEARCH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3,455,940</w:t>
      </w:r>
      <w:r w:rsidRPr="00EA5B64">
        <w:tab/>
        <w:t>2,618,656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(183.50)</w:t>
      </w:r>
      <w:r w:rsidRPr="00EA5B64">
        <w:tab/>
        <w:t>(156.07)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8,366,230</w:t>
      </w:r>
      <w:r w:rsidRPr="00EA5B64">
        <w:tab/>
        <w:t>6,736,220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(108.87)</w:t>
      </w:r>
      <w:r w:rsidRPr="00EA5B64">
        <w:tab/>
        <w:t>(93.34)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691,563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12,513,733</w:t>
      </w:r>
      <w:r w:rsidRPr="00EA5B64">
        <w:tab/>
        <w:t>9,354,876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(292.37)</w:t>
      </w:r>
      <w:r w:rsidRPr="00EA5B64">
        <w:tab/>
        <w:t>(249.41)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3,239,266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AGRICULTURAL RESEARCH</w:t>
      </w:r>
      <w:r w:rsidRPr="00EA5B64">
        <w:tab/>
        <w:t>15,752,999</w:t>
      </w:r>
      <w:r w:rsidRPr="00EA5B64">
        <w:tab/>
        <w:t>9,354,876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(292.37)</w:t>
      </w:r>
      <w:r w:rsidRPr="00EA5B64">
        <w:tab/>
        <w:t>(249.41)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COOPERATIVE EXT S</w:t>
      </w:r>
      <w:r>
        <w:t>R</w:t>
      </w:r>
      <w:r w:rsidRPr="00EA5B64">
        <w:t>VC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5,275,564</w:t>
      </w:r>
      <w:r w:rsidRPr="00EA5B64">
        <w:tab/>
        <w:t>3,047,459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(217.04)</w:t>
      </w:r>
      <w:r w:rsidRPr="00EA5B64">
        <w:tab/>
        <w:t>(137.54)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8,775,343</w:t>
      </w:r>
      <w:r w:rsidRPr="00EA5B64">
        <w:tab/>
        <w:t>6,159,230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(210.29)</w:t>
      </w:r>
      <w:r w:rsidRPr="00EA5B64">
        <w:tab/>
        <w:t>(111.03)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2,897,061</w:t>
      </w:r>
      <w:r w:rsidRPr="00EA5B64">
        <w:tab/>
        <w:t>13,100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16,947,968</w:t>
      </w:r>
      <w:r w:rsidRPr="00EA5B64">
        <w:tab/>
        <w:t>9,219,789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(427.33)</w:t>
      </w:r>
      <w:r w:rsidRPr="00EA5B64">
        <w:tab/>
        <w:t>(248.57)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9,735,872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COOPERATIVE EXT SRV</w:t>
      </w:r>
      <w:r>
        <w:t>C</w:t>
      </w:r>
      <w:r w:rsidRPr="00EA5B64">
        <w:tab/>
        <w:t>26,683,840</w:t>
      </w:r>
      <w:r w:rsidRPr="00EA5B64">
        <w:tab/>
        <w:t>9,219,789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(427.33)</w:t>
      </w:r>
      <w:r w:rsidRPr="00EA5B64">
        <w:tab/>
        <w:t>(248.57)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VII.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12,286,845</w:t>
      </w:r>
      <w:r w:rsidRPr="00EA5B64">
        <w:tab/>
        <w:t>7,358,803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12,286,845</w:t>
      </w:r>
      <w:r w:rsidRPr="00EA5B64">
        <w:tab/>
        <w:t>7,358,803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12,286,845</w:t>
      </w:r>
      <w:r w:rsidRPr="00EA5B64">
        <w:tab/>
        <w:t>7,358,803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CLEMSON UNIV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(PUBLIC SERVICE</w:t>
      </w:r>
      <w:r>
        <w:t xml:space="preserve"> </w:t>
      </w:r>
      <w:r w:rsidRPr="00EA5B64">
        <w:t>ACTIVITIES)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62,820,504</w:t>
      </w:r>
      <w:r w:rsidRPr="00EA5B64">
        <w:tab/>
        <w:t>28,214,589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(867.95)</w:t>
      </w:r>
      <w:r w:rsidRPr="00EA5B64">
        <w:tab/>
        <w:t>(599.73)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33"/>
          <w:headerReference w:type="default" r:id="rId134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36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P21-</w:t>
      </w:r>
      <w:r w:rsidRPr="00EA5B64">
        <w:t>SC STATE UNIV (PUBLIC SERVICE</w:t>
      </w:r>
      <w:r w:rsidRPr="00EA5B64">
        <w:tab/>
      </w:r>
      <w:r>
        <w:t xml:space="preserve"> </w:t>
      </w:r>
      <w:r w:rsidRPr="00EA5B64">
        <w:t>ACTIVITIES)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FA43F3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82,623</w:t>
      </w:r>
      <w:r w:rsidRPr="00EA5B64">
        <w:tab/>
        <w:t>47,655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(1.75)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363,700</w:t>
      </w:r>
      <w:r w:rsidRPr="00EA5B64">
        <w:tab/>
        <w:t>111,700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(1.25)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73,787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520,110</w:t>
      </w:r>
      <w:r w:rsidRPr="00EA5B64">
        <w:tab/>
        <w:t>159,355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504,635</w:t>
      </w:r>
      <w:r w:rsidRPr="00EA5B64">
        <w:tab/>
        <w:t>95,106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1,024,745</w:t>
      </w:r>
      <w:r w:rsidRPr="00EA5B64">
        <w:tab/>
        <w:t>254,461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RESEARCH &amp; EXTENSION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5E0286" w:rsidRDefault="0020113C" w:rsidP="0020113C">
      <w:pPr>
        <w:tabs>
          <w:tab w:val="right" w:pos="4709"/>
          <w:tab w:val="right" w:pos="6322"/>
        </w:tabs>
      </w:pPr>
      <w:r w:rsidRPr="005E0286">
        <w:t>CLASSIFIED POSITIONS</w:t>
      </w:r>
      <w:r w:rsidRPr="005E0286">
        <w:tab/>
        <w:t>751,595</w:t>
      </w:r>
      <w:r w:rsidRPr="005E0286">
        <w:tab/>
        <w:t>70,870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(17.00)</w:t>
      </w:r>
      <w:r w:rsidRPr="00EA5B64">
        <w:tab/>
        <w:t>(1.00)</w:t>
      </w:r>
    </w:p>
    <w:p w:rsidR="0020113C" w:rsidRPr="005E0286" w:rsidRDefault="0020113C" w:rsidP="0020113C">
      <w:pPr>
        <w:tabs>
          <w:tab w:val="right" w:pos="4709"/>
          <w:tab w:val="right" w:pos="6322"/>
        </w:tabs>
      </w:pPr>
      <w:r w:rsidRPr="005E0286">
        <w:t>UNCLASSIFIED POSITIONS</w:t>
      </w:r>
      <w:r w:rsidRPr="005E0286">
        <w:tab/>
        <w:t>803,722</w:t>
      </w:r>
      <w:r w:rsidRPr="005E0286">
        <w:tab/>
        <w:t>298,215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(29.00)</w:t>
      </w:r>
      <w:r w:rsidRPr="00EA5B64">
        <w:tab/>
        <w:t>(5.00)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350,143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5E0286">
        <w:t>TOTAL PERSONAL SERVICE</w:t>
      </w:r>
      <w:r w:rsidRPr="005E0286">
        <w:tab/>
        <w:t>1,905,460</w:t>
      </w:r>
      <w:r w:rsidRPr="00EA5B64">
        <w:tab/>
      </w:r>
      <w:r w:rsidRPr="001C0545">
        <w:t>369,085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(46.00)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2,195,911</w:t>
      </w:r>
      <w:r w:rsidRPr="00EA5B64">
        <w:tab/>
        <w:t>1,220,950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RESEARCH &amp; EXTENSION</w:t>
      </w:r>
      <w:r w:rsidRPr="00EA5B64">
        <w:tab/>
        <w:t>4,101,371</w:t>
      </w:r>
      <w:r w:rsidRPr="00EA5B64">
        <w:tab/>
        <w:t>1,590,035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(46.00)</w:t>
      </w: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III. 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669,661</w:t>
      </w:r>
      <w:r w:rsidRPr="00EA5B64">
        <w:tab/>
        <w:t>226,954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669,661</w:t>
      </w:r>
      <w:r w:rsidRPr="00EA5B64">
        <w:tab/>
        <w:t>226,954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669,661</w:t>
      </w:r>
      <w:r w:rsidRPr="00EA5B64">
        <w:tab/>
        <w:t>226,954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SC STATE UNIV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(PUBLIC SERVICE</w:t>
      </w:r>
      <w:r>
        <w:t xml:space="preserve"> </w:t>
      </w:r>
      <w:r w:rsidRPr="00EA5B64">
        <w:t>ACTIVITIES)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5,795,777</w:t>
      </w:r>
      <w:r w:rsidRPr="00EA5B64">
        <w:tab/>
        <w:t>2,071,450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(55.00)</w:t>
      </w:r>
      <w:r w:rsidRPr="00EA5B64">
        <w:tab/>
        <w:t>(9.00)</w:t>
      </w:r>
    </w:p>
    <w:p w:rsidR="0020113C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left" w:pos="3600"/>
        </w:tabs>
        <w:spacing w:line="180" w:lineRule="exac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t>SECTION 37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P24-</w:t>
      </w:r>
      <w:r w:rsidRPr="00EA5B64">
        <w:t>DEPT OF NATURAL RESOURCES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121,380</w:t>
      </w:r>
      <w:r w:rsidRPr="00EA5B64">
        <w:tab/>
        <w:t>121,380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1,812,321</w:t>
      </w:r>
      <w:r w:rsidRPr="00EA5B64">
        <w:tab/>
        <w:t>687,321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(56.17)</w:t>
      </w:r>
      <w:r w:rsidRPr="00EA5B64">
        <w:tab/>
        <w:t>(38.50)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89,579</w:t>
      </w:r>
      <w:r w:rsidRPr="00EA5B64">
        <w:tab/>
        <w:t>89,579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Default="0020113C" w:rsidP="0020113C">
      <w:pPr>
        <w:tabs>
          <w:tab w:val="right" w:pos="4709"/>
          <w:tab w:val="right" w:pos="6322"/>
        </w:tabs>
        <w:jc w:val="left"/>
        <w:rPr>
          <w:b/>
        </w:rPr>
      </w:pPr>
    </w:p>
    <w:p w:rsidR="0020113C" w:rsidRDefault="0020113C" w:rsidP="0020113C">
      <w:pPr>
        <w:tabs>
          <w:tab w:val="right" w:pos="4709"/>
          <w:tab w:val="right" w:pos="6322"/>
        </w:tabs>
        <w:jc w:val="left"/>
        <w:rPr>
          <w:b/>
        </w:rPr>
        <w:sectPr w:rsidR="0020113C" w:rsidSect="0020113C">
          <w:headerReference w:type="even" r:id="rId135"/>
          <w:headerReference w:type="default" r:id="rId136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185,000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2,208,280</w:t>
      </w:r>
      <w:r w:rsidRPr="00EA5B64">
        <w:tab/>
        <w:t>898,280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(58.17)</w:t>
      </w:r>
      <w:r w:rsidRPr="00EA5B64">
        <w:tab/>
        <w:t>(40.50)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1,072,516</w:t>
      </w:r>
      <w:r w:rsidRPr="00EA5B64">
        <w:tab/>
        <w:t>186,016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20,000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ADMINISTRATION</w:t>
      </w:r>
      <w:r w:rsidRPr="00EA5B64">
        <w:tab/>
        <w:t>3,300,796</w:t>
      </w:r>
      <w:r w:rsidRPr="00EA5B64">
        <w:tab/>
        <w:t>1,084,296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(58.17)</w:t>
      </w:r>
      <w:r w:rsidRPr="00EA5B64">
        <w:tab/>
        <w:t>(40.50)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II. PROGRAMS &amp;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A. CONSERVATION EDUCATION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1.OUTREACH PROGRAMS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366,341</w:t>
      </w:r>
      <w:r w:rsidRPr="00EA5B64">
        <w:tab/>
        <w:t>183,952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(23.75)</w:t>
      </w:r>
      <w:r w:rsidRPr="00EA5B64">
        <w:tab/>
        <w:t>(20.25)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98,760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465,101</w:t>
      </w:r>
      <w:r w:rsidRPr="00EA5B64">
        <w:tab/>
        <w:t>183,952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(24.75)</w:t>
      </w:r>
      <w:r w:rsidRPr="00EA5B64">
        <w:tab/>
        <w:t>(20.25)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OUTREACH PROGRAMS</w:t>
      </w:r>
      <w:r w:rsidRPr="00EA5B64">
        <w:tab/>
        <w:t>465,101</w:t>
      </w:r>
      <w:r w:rsidRPr="00EA5B64">
        <w:tab/>
        <w:t>183,952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(24.75)</w:t>
      </w:r>
      <w:r w:rsidRPr="00EA5B64">
        <w:tab/>
        <w:t>(20.25)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MAGAZINE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308,700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308,700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MAGAZINE</w:t>
      </w:r>
      <w:r w:rsidRPr="00EA5B64">
        <w:tab/>
        <w:t>1,308,700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3. WEB S</w:t>
      </w:r>
      <w:r>
        <w:t>R</w:t>
      </w:r>
      <w:r w:rsidRPr="00EA5B64">
        <w:t>VCS &amp; TECH</w:t>
      </w:r>
      <w:r>
        <w:t xml:space="preserve"> </w:t>
      </w:r>
      <w:r w:rsidRPr="00EA5B64">
        <w:t>DEV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993,121</w:t>
      </w:r>
      <w:r w:rsidRPr="00EA5B64">
        <w:tab/>
        <w:t>571,221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(26.00)</w:t>
      </w:r>
      <w:r w:rsidRPr="00EA5B64">
        <w:tab/>
        <w:t>(18.25)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993,121</w:t>
      </w:r>
      <w:r w:rsidRPr="00EA5B64">
        <w:tab/>
        <w:t>571,221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(26.00)</w:t>
      </w:r>
      <w:r w:rsidRPr="00EA5B64">
        <w:tab/>
        <w:t>(18.25)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780,000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WEB S</w:t>
      </w:r>
      <w:r>
        <w:t>R</w:t>
      </w:r>
      <w:r w:rsidRPr="00EA5B64">
        <w:t>VCS &amp;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TECH</w:t>
      </w:r>
      <w:r>
        <w:t xml:space="preserve"> DEV</w:t>
      </w:r>
      <w:r w:rsidRPr="00EA5B64">
        <w:tab/>
        <w:t>1,773,121</w:t>
      </w:r>
      <w:r w:rsidRPr="00EA5B64">
        <w:tab/>
        <w:t>571,221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(26.00)</w:t>
      </w:r>
      <w:r w:rsidRPr="00EA5B64">
        <w:tab/>
        <w:t>(18.25)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CONSERVATION EDUC</w:t>
      </w:r>
      <w:r w:rsidRPr="00EA5B64">
        <w:tab/>
        <w:t>3,546,922</w:t>
      </w:r>
      <w:r w:rsidRPr="00EA5B64">
        <w:tab/>
        <w:t>755,173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(57.75)</w:t>
      </w:r>
      <w:r w:rsidRPr="00EA5B64">
        <w:tab/>
        <w:t>(38.50)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TITLING &amp; LICENSING S</w:t>
      </w:r>
      <w:r>
        <w:t>RVCS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BOAT TITLING &amp; REGISTRATION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698,210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106,248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804,458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851,200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BOAT TITLING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REGISTRATION</w:t>
      </w:r>
      <w:r w:rsidRPr="00EA5B64">
        <w:tab/>
        <w:t>1,655,658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FISHING &amp; HUNTING LICENSES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306,000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86,500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392,500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578,000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FISHING &amp; HUNTING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LICENSES</w:t>
      </w:r>
      <w:r w:rsidRPr="00EA5B64">
        <w:tab/>
        <w:t>970,500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(9.25)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TITLING &amp; LICENSE S</w:t>
      </w:r>
      <w:r>
        <w:t>R</w:t>
      </w:r>
      <w:r w:rsidRPr="00EA5B64">
        <w:t>VCS</w:t>
      </w:r>
      <w:r w:rsidRPr="00EA5B64">
        <w:tab/>
        <w:t>2,626,158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(33.25)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REGIONAL PROJECTS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BOATING ACCESS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164,750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(6.50)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164,750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81,250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BOATING ACCESS</w:t>
      </w:r>
      <w:r w:rsidRPr="00EA5B64">
        <w:tab/>
        <w:t>246,000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2. COUNTY WATER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RECREATION</w:t>
      </w:r>
      <w:r>
        <w:t xml:space="preserve"> </w:t>
      </w:r>
      <w:r w:rsidRPr="00EA5B64">
        <w:t>FUND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225,250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MUNI-RESTRICTED</w:t>
      </w:r>
      <w:r w:rsidRPr="00EA5B64">
        <w:tab/>
        <w:t>40,000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275,000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60,000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375,000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COUNTY/WATER REC FUND</w:t>
      </w:r>
      <w:r w:rsidRPr="00EA5B64">
        <w:tab/>
        <w:t>600,250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COUNTY GAME &amp; FISH FUND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12,000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12,000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15,000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 CTY GAME &amp; FISH FUND</w:t>
      </w:r>
      <w:r w:rsidRPr="00EA5B64">
        <w:tab/>
        <w:t>177,000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REGIONAL PROJECTS</w:t>
      </w:r>
      <w:r w:rsidRPr="00EA5B64">
        <w:tab/>
        <w:t>1,023,250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(6.50)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WILDLIFE/FW FISHERIES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WILDLIFE-REGIONAL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3,548,385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(94.08)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UNCLASSIFIED POSITIONS</w:t>
      </w:r>
      <w:r w:rsidRPr="00EA5B64">
        <w:tab/>
        <w:t>93,000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370,000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4,011,385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(95.08)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5,490,000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25,000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WILDLIFE - REGIONAL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OPERATIONS</w:t>
      </w:r>
      <w:r w:rsidRPr="00EA5B64">
        <w:tab/>
        <w:t>9,526,385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(95.08)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WILDLIFE-STATEWIDE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565,000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131,000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696,000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1,145,000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WILDLIFE-STATEWIDE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OPERATIONS</w:t>
      </w:r>
      <w:r w:rsidRPr="00EA5B64">
        <w:tab/>
        <w:t>1,841,000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3. ENDANGERED SPECIES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256,000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(12.00)</w:t>
      </w:r>
      <w:r w:rsidRPr="00EA5B64">
        <w:tab/>
        <w:t>(6.05)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406,000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  <w:r w:rsidRPr="00EA5B64">
        <w:tab/>
        <w:t>(6.05)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105,070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ENDANGERED SPECIES</w:t>
      </w:r>
      <w:r w:rsidRPr="00EA5B64">
        <w:tab/>
        <w:t>511,070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  <w:r w:rsidRPr="00EA5B64">
        <w:tab/>
        <w:t>(6.05)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4. FISHERIES-REGIONAL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766,907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(33.32)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444,000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1,210,907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(33.32)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890,000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FISHERIES - REGIONAL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OPERATIONS</w:t>
      </w:r>
      <w:r w:rsidRPr="00EA5B64">
        <w:tab/>
        <w:t>2,100,907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(33.32)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5. FISHERIES-HATCHERY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2,080,499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524,018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2,604,517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2,196,064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FISHERIES - HATCHERY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OPERATIONS</w:t>
      </w:r>
      <w:r w:rsidRPr="00EA5B64">
        <w:tab/>
        <w:t>4,800,581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 WILDLIFE &amp;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FRESHWATER</w:t>
      </w:r>
      <w:r>
        <w:t xml:space="preserve"> </w:t>
      </w:r>
      <w:r w:rsidRPr="00EA5B64">
        <w:t>FISHERIES</w:t>
      </w:r>
      <w:r w:rsidRPr="00EA5B64">
        <w:tab/>
        <w:t>18,779,943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(179.40)</w:t>
      </w:r>
      <w:r w:rsidRPr="00EA5B64">
        <w:tab/>
        <w:t>(6.05)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LAW ENFORCEMENT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CONSERVATION ENFORCE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9,863,955</w:t>
      </w:r>
      <w:r w:rsidRPr="00EA5B64">
        <w:tab/>
        <w:t>5,860,255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(276.14)</w:t>
      </w:r>
      <w:r w:rsidRPr="00EA5B64">
        <w:tab/>
        <w:t>(190.73)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95,018</w:t>
      </w:r>
      <w:r w:rsidRPr="00EA5B64">
        <w:tab/>
        <w:t>95,018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lastRenderedPageBreak/>
        <w:t>OTHER PERSONAL SERVICES</w:t>
      </w:r>
      <w:r w:rsidRPr="00EA5B64">
        <w:tab/>
        <w:t>830,600</w:t>
      </w:r>
    </w:p>
    <w:p w:rsidR="0020113C" w:rsidRPr="00933B71" w:rsidRDefault="0020113C" w:rsidP="0020113C">
      <w:pPr>
        <w:keepNext/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10,789,573</w:t>
      </w:r>
      <w:r w:rsidRPr="00EA5B64">
        <w:tab/>
        <w:t>5,955,273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(277.14)</w:t>
      </w:r>
      <w:r w:rsidRPr="00EA5B64">
        <w:tab/>
        <w:t>(191.73)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4,866,100</w:t>
      </w:r>
      <w:r w:rsidRPr="00EA5B64">
        <w:tab/>
        <w:t>300,000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 CONSERVATION ENFORCE</w:t>
      </w:r>
      <w:r>
        <w:tab/>
      </w:r>
      <w:r w:rsidRPr="00EA5B64">
        <w:t>15,655,673</w:t>
      </w:r>
      <w:r w:rsidRPr="00EA5B64">
        <w:tab/>
        <w:t>6,255,273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(277.14)</w:t>
      </w:r>
      <w:r w:rsidRPr="00EA5B64">
        <w:tab/>
        <w:t>(191.73)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3. BOATING SAFETY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970,350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(19.00)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62,050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1,032,400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(19.00)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1,837,000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BOATING SAFETY</w:t>
      </w:r>
      <w:r w:rsidRPr="00EA5B64">
        <w:tab/>
        <w:t>2,869,400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(19.00)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4. HUNTER SAFETY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447,500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88,500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536,000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690,611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HUNTER SAFETY</w:t>
      </w:r>
      <w:r w:rsidRPr="00EA5B64">
        <w:tab/>
        <w:t>1,226,611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(9.00)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LAW ENFORCEMENT</w:t>
      </w:r>
      <w:r w:rsidRPr="00EA5B64">
        <w:tab/>
        <w:t>19,751,684</w:t>
      </w:r>
      <w:r w:rsidRPr="00EA5B64">
        <w:tab/>
        <w:t>6,255,273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(305.14)</w:t>
      </w:r>
      <w:r w:rsidRPr="00EA5B64">
        <w:tab/>
        <w:t>(191.73)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H. MARINE RESOURCES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1. MARINE CONSERVATION &amp;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MGMT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2,288,184</w:t>
      </w:r>
      <w:r w:rsidRPr="00EA5B64">
        <w:tab/>
        <w:t>346,584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(86.69)</w:t>
      </w:r>
      <w:r w:rsidRPr="00EA5B64">
        <w:tab/>
        <w:t>(25.66)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7429BC">
        <w:lastRenderedPageBreak/>
        <w:t>UNCLASSIFIED POSITIONS</w:t>
      </w:r>
      <w:r w:rsidRPr="007429BC">
        <w:tab/>
        <w:t>177,000</w:t>
      </w:r>
      <w:r w:rsidRPr="00EA5B64">
        <w:tab/>
      </w:r>
      <w:r w:rsidRPr="00366151">
        <w:t>25,000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(4.00)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715,011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3,180,195</w:t>
      </w:r>
      <w:r w:rsidRPr="00EA5B64">
        <w:tab/>
        <w:t>371,584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(90.69)</w:t>
      </w:r>
      <w:r w:rsidRPr="00EA5B64">
        <w:tab/>
        <w:t>(26.66)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4,382,466</w:t>
      </w:r>
      <w:r w:rsidRPr="00EA5B64">
        <w:tab/>
        <w:t>237,416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ATLANTIC MARINE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FISHERIES COMMISSION</w:t>
      </w:r>
      <w:r w:rsidRPr="00EA5B64">
        <w:tab/>
        <w:t>23,554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SPECIAL ITEMS</w:t>
      </w:r>
      <w:r w:rsidRPr="00EA5B64">
        <w:tab/>
        <w:t>23,554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 MARINE CONSERVATION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&amp; MGMT</w:t>
      </w:r>
      <w:r w:rsidRPr="00EA5B64">
        <w:tab/>
        <w:t>7,586,215</w:t>
      </w:r>
      <w:r w:rsidRPr="00EA5B64">
        <w:tab/>
        <w:t>609,000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(90.69)</w:t>
      </w:r>
      <w:r w:rsidRPr="00EA5B64">
        <w:tab/>
        <w:t>(26.66)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2. MARINE RESEARCH &amp;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MONITORING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834,490</w:t>
      </w:r>
      <w:r w:rsidRPr="00EA5B64">
        <w:tab/>
        <w:t>219,090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(34.50)</w:t>
      </w:r>
      <w:r w:rsidRPr="00EA5B64">
        <w:tab/>
        <w:t>(10.39)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UNCLASSIFIED POSITIONS</w:t>
      </w:r>
      <w:r w:rsidRPr="00EA5B64">
        <w:tab/>
        <w:t>472,800</w:t>
      </w:r>
      <w:r w:rsidRPr="00EA5B64">
        <w:tab/>
        <w:t>297,800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(9.00)</w:t>
      </w:r>
      <w:r w:rsidRPr="00EA5B64">
        <w:tab/>
        <w:t>(7.00)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1,868,500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3,175,790</w:t>
      </w:r>
      <w:r w:rsidRPr="00EA5B64">
        <w:tab/>
        <w:t>516,890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(43.50)</w:t>
      </w:r>
      <w:r w:rsidRPr="00EA5B64">
        <w:tab/>
        <w:t>(17.39)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2,655,000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MARINE RESEARCH &amp;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MONITORING</w:t>
      </w:r>
      <w:r w:rsidRPr="00EA5B64">
        <w:tab/>
        <w:t>5,830,790</w:t>
      </w:r>
      <w:r w:rsidRPr="00EA5B64">
        <w:tab/>
        <w:t>516,890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(43.50)</w:t>
      </w:r>
      <w:r w:rsidRPr="00EA5B64">
        <w:tab/>
        <w:t>(17.39)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MARINE RESOURCES</w:t>
      </w:r>
      <w:r w:rsidRPr="00EA5B64">
        <w:tab/>
        <w:t>13,417,005</w:t>
      </w:r>
      <w:r w:rsidRPr="00EA5B64">
        <w:tab/>
        <w:t>1,125,890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(134.19)</w:t>
      </w:r>
      <w:r w:rsidRPr="00EA5B64">
        <w:tab/>
        <w:t>(44.05)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I. LAND, WATER &amp; CONSERV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1. EARTH SCIENCE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824,616</w:t>
      </w:r>
      <w:r w:rsidRPr="00EA5B64">
        <w:tab/>
        <w:t>359,416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(37.80)</w:t>
      </w:r>
      <w:r w:rsidRPr="00EA5B64">
        <w:tab/>
        <w:t>(27.25)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UNCLASSIFIED POSITIONS</w:t>
      </w:r>
      <w:r w:rsidRPr="00EA5B64">
        <w:tab/>
        <w:t>97,850</w:t>
      </w:r>
      <w:r w:rsidRPr="00EA5B64">
        <w:tab/>
        <w:t>97,850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230,000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1,152,466</w:t>
      </w:r>
      <w:r w:rsidRPr="00EA5B64">
        <w:tab/>
        <w:t>457,266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(38.80)</w:t>
      </w:r>
      <w:r w:rsidRPr="00EA5B64">
        <w:tab/>
        <w:t>(28.25)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1,221,460</w:t>
      </w:r>
      <w:r w:rsidRPr="00EA5B64">
        <w:tab/>
        <w:t>106,860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EARTH SCIENCE</w:t>
      </w:r>
      <w:r w:rsidRPr="00EA5B64">
        <w:tab/>
        <w:t>2,373,926</w:t>
      </w:r>
      <w:r w:rsidRPr="00EA5B64">
        <w:tab/>
        <w:t>564,126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(38.80)</w:t>
      </w:r>
      <w:r w:rsidRPr="00EA5B64">
        <w:tab/>
        <w:t>(28.25)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CONSERVATION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591,516</w:t>
      </w:r>
      <w:r w:rsidRPr="00EA5B64">
        <w:tab/>
        <w:t>426,516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(27.96)</w:t>
      </w:r>
      <w:r w:rsidRPr="00EA5B64">
        <w:tab/>
        <w:t>(26.10)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175,000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766,516</w:t>
      </w:r>
      <w:r w:rsidRPr="00EA5B64">
        <w:tab/>
        <w:t>426,516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(27.96)</w:t>
      </w:r>
      <w:r w:rsidRPr="00EA5B64">
        <w:tab/>
        <w:t>(26.10)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46408D">
        <w:t>OTHER OPERATING EXPENSES</w:t>
      </w:r>
      <w:r w:rsidRPr="0046408D">
        <w:tab/>
        <w:t>8,312,017</w:t>
      </w:r>
      <w:r w:rsidRPr="00EA5B64">
        <w:tab/>
      </w:r>
      <w:r w:rsidRPr="00366151">
        <w:t>20,662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CONSERVATION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DISTRICTS</w:t>
      </w:r>
      <w:r w:rsidRPr="00EA5B64">
        <w:tab/>
        <w:t>629,004</w:t>
      </w:r>
      <w:r w:rsidRPr="00EA5B64">
        <w:tab/>
        <w:t>629,004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629,004</w:t>
      </w:r>
      <w:r w:rsidRPr="00EA5B64">
        <w:tab/>
        <w:t>629,004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CONSERVATION</w:t>
      </w:r>
      <w:r w:rsidRPr="00EA5B64">
        <w:tab/>
        <w:t>9,707,537</w:t>
      </w:r>
      <w:r w:rsidRPr="00EA5B64">
        <w:tab/>
        <w:t>1,076,182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(27.96)</w:t>
      </w:r>
      <w:r w:rsidRPr="00EA5B64">
        <w:tab/>
        <w:t>(26.10)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3. HERITAGE TRUST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455,200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(12.04)</w:t>
      </w:r>
      <w:r w:rsidRPr="00EA5B64">
        <w:tab/>
        <w:t>(4.33)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158,000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613,200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(12.04)</w:t>
      </w:r>
      <w:r w:rsidRPr="00EA5B64">
        <w:tab/>
        <w:t>(4.33)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750,075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HERITAGE TRUST</w:t>
      </w:r>
      <w:r w:rsidRPr="00EA5B64">
        <w:tab/>
        <w:t>1,363,275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(12.04)</w:t>
      </w:r>
      <w:r w:rsidRPr="00EA5B64">
        <w:tab/>
        <w:t>(4.33)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LAND, WATER &amp;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CONSERVATION</w:t>
      </w:r>
      <w:r w:rsidRPr="00EA5B64">
        <w:tab/>
        <w:t>13,444,738</w:t>
      </w:r>
      <w:r w:rsidRPr="00EA5B64">
        <w:tab/>
        <w:t>1,640,308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(78.80)</w:t>
      </w:r>
      <w:r w:rsidRPr="00EA5B64">
        <w:tab/>
        <w:t>(58.68)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TOT PROGRAMS </w:t>
      </w:r>
      <w:r>
        <w:t>&amp;</w:t>
      </w:r>
      <w:r w:rsidRPr="00EA5B64">
        <w:t xml:space="preserve"> SERVICES</w:t>
      </w:r>
      <w:r w:rsidRPr="00EA5B64">
        <w:tab/>
        <w:t>72,589,700</w:t>
      </w:r>
      <w:r w:rsidRPr="00EA5B64">
        <w:tab/>
        <w:t>9,776,644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(795.03)</w:t>
      </w:r>
      <w:r w:rsidRPr="00EA5B64">
        <w:tab/>
        <w:t>(339.01)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11,284,880</w:t>
      </w:r>
      <w:r w:rsidRPr="00EA5B64">
        <w:tab/>
        <w:t>3,869,407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11,284,880</w:t>
      </w:r>
      <w:r w:rsidRPr="00EA5B64">
        <w:tab/>
        <w:t>3,869,407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11,284,880</w:t>
      </w:r>
      <w:r w:rsidRPr="00EA5B64">
        <w:tab/>
        <w:t>3,869,407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DEPT OF NATURAL RESOURCES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87,175,376</w:t>
      </w:r>
      <w:r w:rsidRPr="00EA5B64">
        <w:tab/>
        <w:t>14,730,347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(853.20)</w:t>
      </w:r>
      <w:r w:rsidRPr="00EA5B64">
        <w:tab/>
        <w:t>(379.51)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37"/>
          <w:headerReference w:type="default" r:id="rId138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38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P26-</w:t>
      </w:r>
      <w:r w:rsidRPr="00EA5B64">
        <w:t>SEA GRANT CONSORTIUM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83,409</w:t>
      </w:r>
      <w:r w:rsidRPr="00EA5B64">
        <w:tab/>
        <w:t>83,409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484,251</w:t>
      </w:r>
      <w:r w:rsidRPr="00EA5B64">
        <w:tab/>
        <w:t>126,251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(5.74)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544,674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1,112,334</w:t>
      </w:r>
      <w:r w:rsidRPr="00EA5B64">
        <w:tab/>
        <w:t>209,660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(6.74)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567,350</w:t>
      </w:r>
      <w:r w:rsidRPr="00EA5B64">
        <w:tab/>
        <w:t>93,249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2,502,415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1,801,625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ALLOC-PRIVATE SECTOR</w:t>
      </w:r>
      <w:r w:rsidRPr="00EA5B64">
        <w:tab/>
        <w:t>200,000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DIST SUBDIVISIONS</w:t>
      </w:r>
      <w:r w:rsidRPr="00EA5B64">
        <w:tab/>
        <w:t>4,504,040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6,183,724</w:t>
      </w:r>
      <w:r w:rsidRPr="00EA5B64">
        <w:tab/>
        <w:t>302,909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(6.74)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278,910</w:t>
      </w:r>
      <w:r w:rsidRPr="00EA5B64">
        <w:tab/>
        <w:t>57,225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278,910</w:t>
      </w:r>
      <w:r w:rsidRPr="00EA5B64">
        <w:tab/>
        <w:t>57,225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278,910</w:t>
      </w:r>
      <w:r w:rsidRPr="00EA5B64">
        <w:tab/>
        <w:t>57,225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SEA GRANT CONSORTIUM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6,462,634</w:t>
      </w:r>
      <w:r w:rsidRPr="00EA5B64">
        <w:tab/>
        <w:t>360,134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(14.00)</w:t>
      </w:r>
      <w:r w:rsidRPr="00EA5B64">
        <w:tab/>
        <w:t>(6.74)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C157B2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39"/>
          <w:headerReference w:type="default" r:id="rId14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39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P28-</w:t>
      </w:r>
      <w:r w:rsidRPr="00EA5B64">
        <w:t>DEPT OF PARKS, RECREATION &amp; TOURISM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EXECUTIVE OFFICES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112,504</w:t>
      </w:r>
      <w:r w:rsidRPr="00EA5B64">
        <w:tab/>
        <w:t>112,504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411,959</w:t>
      </w:r>
      <w:r w:rsidRPr="00EA5B64">
        <w:tab/>
        <w:t>411,959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(11.00)</w:t>
      </w:r>
      <w:r w:rsidRPr="00EA5B64">
        <w:tab/>
        <w:t>(11.00)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111,929</w:t>
      </w:r>
      <w:r w:rsidRPr="00EA5B64">
        <w:tab/>
        <w:t>111,929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200,000</w:t>
      </w:r>
      <w:r w:rsidRPr="00EA5B64">
        <w:tab/>
        <w:t>200,000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836,392</w:t>
      </w:r>
      <w:r w:rsidRPr="00EA5B64">
        <w:tab/>
        <w:t>836,392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112,889</w:t>
      </w:r>
      <w:r w:rsidRPr="00EA5B64">
        <w:tab/>
        <w:t>112,889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EXECUTIVE OFFICES</w:t>
      </w:r>
      <w:r w:rsidRPr="00EA5B64">
        <w:tab/>
        <w:t>949,281</w:t>
      </w:r>
      <w:r w:rsidRPr="00EA5B64">
        <w:tab/>
        <w:t>949,281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(14.00)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B. ADMIN</w:t>
      </w:r>
      <w:r>
        <w:t xml:space="preserve"> </w:t>
      </w:r>
      <w:r w:rsidRPr="00EA5B64">
        <w:t>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168,684</w:t>
      </w:r>
      <w:r w:rsidRPr="00EA5B64">
        <w:tab/>
        <w:t>168,684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(27.00)</w:t>
      </w:r>
      <w:r w:rsidRPr="00EA5B64">
        <w:tab/>
        <w:t>(27.00)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168,684</w:t>
      </w:r>
      <w:r w:rsidRPr="00EA5B64">
        <w:tab/>
        <w:t>168,684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(27.00)</w:t>
      </w:r>
      <w:r w:rsidRPr="00EA5B64">
        <w:tab/>
        <w:t>(27.00)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691,874</w:t>
      </w:r>
      <w:r w:rsidRPr="00EA5B64">
        <w:tab/>
        <w:t>686,874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ADMIN SERVICES</w:t>
      </w:r>
      <w:r w:rsidRPr="00EA5B64">
        <w:tab/>
        <w:t>860,558</w:t>
      </w:r>
      <w:r w:rsidRPr="00EA5B64">
        <w:tab/>
        <w:t>855,558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(27.00)</w:t>
      </w:r>
      <w:r w:rsidRPr="00EA5B64">
        <w:tab/>
        <w:t>(27.00)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1,809,839</w:t>
      </w:r>
      <w:r w:rsidRPr="00EA5B64">
        <w:tab/>
        <w:t>1,804,839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(41.00)</w:t>
      </w:r>
      <w:r w:rsidRPr="00EA5B64">
        <w:tab/>
        <w:t>(41.00)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TOURISM SALES &amp; MKTG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(61.00)</w:t>
      </w:r>
      <w:r w:rsidRPr="00EA5B64">
        <w:tab/>
        <w:t>(61.00)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(61.00)</w:t>
      </w:r>
      <w:r w:rsidRPr="00EA5B64">
        <w:tab/>
        <w:t>(61.00)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REGIONAL PROMOTIONS</w:t>
      </w:r>
      <w:r w:rsidRPr="00EA5B64">
        <w:tab/>
        <w:t>1,375,000</w:t>
      </w:r>
      <w:r w:rsidRPr="00EA5B64">
        <w:tab/>
        <w:t>1,375,000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ADVERTISING</w:t>
      </w:r>
      <w:r w:rsidRPr="00EA5B64">
        <w:tab/>
        <w:t>10,050,950</w:t>
      </w:r>
      <w:r w:rsidRPr="00EA5B64">
        <w:tab/>
        <w:t>8,250,950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11,425,950</w:t>
      </w:r>
      <w:r w:rsidRPr="00EA5B64">
        <w:tab/>
        <w:t>9,625,950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TOURISM SALES &amp; MKTG</w:t>
      </w:r>
      <w:r w:rsidRPr="00EA5B64">
        <w:tab/>
        <w:t>11,425,950</w:t>
      </w:r>
      <w:r w:rsidRPr="00EA5B64">
        <w:tab/>
        <w:t>9,625,950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(61.00)</w:t>
      </w:r>
      <w:r w:rsidRPr="00EA5B64">
        <w:tab/>
        <w:t>(61.00)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HERITAGE CORRIDOR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545,800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545,800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</w:t>
      </w:r>
      <w:r>
        <w:t>-</w:t>
      </w:r>
      <w:r w:rsidRPr="00EA5B64">
        <w:t>RESTRICTED</w:t>
      </w:r>
      <w:r w:rsidRPr="00EA5B64">
        <w:tab/>
        <w:t>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20,000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ALLOC OTHER ENTITIES</w:t>
      </w:r>
      <w:r w:rsidRPr="00EA5B64">
        <w:tab/>
        <w:t>140,000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260,000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SC HERITAGE CORRIDOR</w:t>
      </w:r>
      <w:r w:rsidRPr="00EA5B64">
        <w:tab/>
        <w:t>905,800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E.TOURISM &amp; RECREATION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DEVELOPMENT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496,280</w:t>
      </w:r>
      <w:r w:rsidRPr="00EA5B64">
        <w:tab/>
        <w:t>471,280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(15.75)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74,000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570,280</w:t>
      </w:r>
      <w:r w:rsidRPr="00EA5B64">
        <w:tab/>
        <w:t>471,280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(15.75)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294,480</w:t>
      </w:r>
      <w:r w:rsidRPr="00EA5B64">
        <w:tab/>
        <w:t>60,000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SC FIRST IN GOLF</w:t>
      </w:r>
      <w:r w:rsidRPr="00EA5B64">
        <w:tab/>
        <w:t>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SPORTS DEVELOPMENT FUND</w:t>
      </w:r>
      <w:r w:rsidRPr="00EA5B64">
        <w:tab/>
        <w:t>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PALMETTO PRIDE</w:t>
      </w:r>
      <w:r w:rsidRPr="00EA5B64">
        <w:tab/>
        <w:t>3,400,000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  <w:sectPr w:rsidR="0020113C" w:rsidSect="0020113C">
          <w:headerReference w:type="even" r:id="rId141"/>
          <w:headerReference w:type="default" r:id="rId14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SPECIAL ITEMS</w:t>
      </w:r>
      <w:r w:rsidRPr="00EA5B64">
        <w:tab/>
        <w:t>3,525,000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MUN-RESTRICTED</w:t>
      </w:r>
      <w:r w:rsidRPr="00EA5B64">
        <w:tab/>
        <w:t>1,906,000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964,500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957,600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1,450,000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DIST SUBDIVISIONS</w:t>
      </w:r>
      <w:r w:rsidRPr="00EA5B64">
        <w:tab/>
        <w:t>5,278,100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TOURISM &amp; RECREATION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DEVELOPMENT</w:t>
      </w:r>
      <w:r w:rsidRPr="00EA5B64">
        <w:tab/>
        <w:t>9,667,860</w:t>
      </w:r>
      <w:r w:rsidRPr="00EA5B64">
        <w:tab/>
        <w:t>531,280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(15.75)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STATE PARKS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7,646,833</w:t>
      </w:r>
      <w:r w:rsidRPr="00EA5B64">
        <w:tab/>
        <w:t>4,067,154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(362.92)</w:t>
      </w:r>
      <w:r w:rsidRPr="00EA5B64">
        <w:tab/>
        <w:t>(283.92)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3,250,000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10,896,833</w:t>
      </w:r>
      <w:r w:rsidRPr="00EA5B64">
        <w:tab/>
        <w:t>4,067,154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(362.92)</w:t>
      </w:r>
      <w:r w:rsidRPr="00EA5B64">
        <w:tab/>
        <w:t>(283.92)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11,733,875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SPECIAL ITEMS: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00" w:lineRule="exact"/>
      </w:pPr>
      <w:r w:rsidRPr="00EA5B64">
        <w:t>H. COOPER BLACK FIELD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00" w:lineRule="exact"/>
      </w:pPr>
      <w:r>
        <w:t xml:space="preserve">  </w:t>
      </w:r>
      <w:r w:rsidRPr="00EA5B64">
        <w:t>TRIAL AREA</w:t>
      </w:r>
      <w:r w:rsidRPr="00EA5B64">
        <w:tab/>
        <w:t>60,000</w:t>
      </w:r>
    </w:p>
    <w:p w:rsidR="0020113C" w:rsidRPr="00933B71" w:rsidRDefault="0020113C" w:rsidP="0020113C">
      <w:pPr>
        <w:keepNext/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SPECIAL ITEMS</w:t>
      </w:r>
      <w:r w:rsidRPr="00EA5B64">
        <w:tab/>
        <w:t>60,000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STATE PARKS SERVICE</w:t>
      </w:r>
      <w:r w:rsidRPr="00EA5B64">
        <w:tab/>
        <w:t>22,690,708</w:t>
      </w:r>
      <w:r w:rsidRPr="00EA5B64">
        <w:tab/>
        <w:t>4,067,154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(362.92)</w:t>
      </w:r>
      <w:r w:rsidRPr="00EA5B64">
        <w:tab/>
        <w:t>(283.92)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G. COMMUNICATIONS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(5.00)</w:t>
      </w:r>
      <w:r w:rsidRPr="00EA5B64">
        <w:tab/>
        <w:t>(5.00)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(5.00)</w:t>
      </w:r>
      <w:r w:rsidRPr="00EA5B64">
        <w:tab/>
        <w:t>(5.00)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COMMUNICATIONS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(5.00)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00" w:lineRule="exact"/>
      </w:pPr>
      <w:r w:rsidRPr="00EA5B64">
        <w:t>H. RESEARCH &amp; POLICY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00" w:lineRule="exact"/>
      </w:pPr>
      <w:r>
        <w:t xml:space="preserve">  </w:t>
      </w:r>
      <w:r w:rsidRPr="00EA5B64">
        <w:t>DEVELOPMENT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00" w:lineRule="exact"/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00" w:lineRule="exact"/>
      </w:pPr>
      <w:r w:rsidRPr="00EA5B64">
        <w:t>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(2.75)</w:t>
      </w:r>
      <w:r w:rsidRPr="00EA5B64">
        <w:tab/>
        <w:t>(2.75)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(2.75)</w:t>
      </w:r>
      <w:r w:rsidRPr="00EA5B64">
        <w:tab/>
        <w:t>(2.75)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 RESEARCH &amp; POLICY DEV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(2.75)</w:t>
      </w:r>
      <w:r w:rsidRPr="00EA5B64">
        <w:tab/>
        <w:t>(2.75)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I. STATE FILM OFFICE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PERSONAL SERVICE</w:t>
      </w:r>
    </w:p>
    <w:p w:rsidR="0020113C" w:rsidRPr="00C715EA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C715EA">
        <w:t>CLASSIFIED POSITIONS</w:t>
      </w:r>
      <w:r w:rsidRPr="00C715EA">
        <w:tab/>
        <w:t>259,680</w:t>
      </w:r>
      <w:r w:rsidRPr="00C715EA">
        <w:tab/>
        <w:t>259,680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(6.00)</w:t>
      </w:r>
      <w:r w:rsidRPr="00EA5B64">
        <w:tab/>
        <w:t>(6.00)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C715EA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C715EA">
        <w:t>TOTAL PERSONAL SERVICE</w:t>
      </w:r>
      <w:r w:rsidRPr="00C715EA">
        <w:tab/>
        <w:t>259,680</w:t>
      </w:r>
      <w:r w:rsidRPr="00C715EA">
        <w:tab/>
        <w:t>259,680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(6.00)</w:t>
      </w:r>
      <w:r w:rsidRPr="00EA5B64">
        <w:tab/>
        <w:t>(6.00)</w:t>
      </w:r>
    </w:p>
    <w:p w:rsidR="0020113C" w:rsidRPr="00C715EA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C715EA">
        <w:t>OTHER OPERATING EXPENSES</w:t>
      </w:r>
      <w:r w:rsidRPr="00C715EA">
        <w:tab/>
        <w:t>660,000</w:t>
      </w:r>
      <w:r w:rsidRPr="00C715EA">
        <w:tab/>
        <w:t>50,000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ALLOC-PRIVATE SECTOR</w:t>
      </w:r>
      <w:r w:rsidRPr="00EA5B64">
        <w:tab/>
        <w:t>9,400,000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DIST SUBDIVISIONS</w:t>
      </w:r>
      <w:r w:rsidRPr="00EA5B64">
        <w:tab/>
        <w:t>9,400,000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C715EA">
        <w:t>TOTAL FILM OFFICE</w:t>
      </w:r>
      <w:r w:rsidRPr="00C715EA">
        <w:tab/>
        <w:t>10,319,680</w:t>
      </w:r>
      <w:r w:rsidRPr="00EA5B64">
        <w:tab/>
      </w:r>
      <w:r w:rsidRPr="004178C6">
        <w:t>309,680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(6.00)</w:t>
      </w: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 xml:space="preserve">TOT PROGRAMS </w:t>
      </w:r>
      <w:r>
        <w:t>&amp;</w:t>
      </w:r>
      <w:r w:rsidRPr="00EA5B64">
        <w:t xml:space="preserve"> SERVICES</w:t>
      </w:r>
      <w:r w:rsidRPr="00EA5B64">
        <w:tab/>
        <w:t>55,009,998</w:t>
      </w:r>
      <w:r w:rsidRPr="00EA5B64">
        <w:tab/>
        <w:t>14,534,064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(453.67)</w:t>
      </w:r>
      <w:r w:rsidRPr="00EA5B64">
        <w:tab/>
        <w:t>(374.42)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3,801,082</w:t>
      </w:r>
      <w:r w:rsidRPr="00EA5B64">
        <w:tab/>
        <w:t>2,225,402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3,801,082</w:t>
      </w:r>
      <w:r w:rsidRPr="00EA5B64">
        <w:tab/>
        <w:t>2,225,402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3,801,082</w:t>
      </w:r>
      <w:r w:rsidRPr="00EA5B64">
        <w:tab/>
        <w:t>2,225,402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t>DEPT OF PARKS, RECREATION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&amp;</w:t>
      </w:r>
      <w:r>
        <w:t xml:space="preserve"> </w:t>
      </w:r>
      <w:r w:rsidRPr="00EA5B64">
        <w:t>TOURISM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60,620,919</w:t>
      </w:r>
      <w:r w:rsidRPr="00EA5B64">
        <w:tab/>
        <w:t>18,564,305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(494.67)</w:t>
      </w:r>
      <w:r w:rsidRPr="00EA5B64">
        <w:tab/>
        <w:t>(415.42)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F5059A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43"/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40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P32-</w:t>
      </w:r>
      <w:r w:rsidRPr="00EA5B64">
        <w:t>DEPARTMENT OF COMMERCE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5C39E4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ADMIN. &amp; SUPPORT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OFFICE OF SEC</w:t>
      </w:r>
      <w:r>
        <w:t>’</w:t>
      </w:r>
      <w:r w:rsidRPr="00EA5B64">
        <w:t>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152,000</w:t>
      </w:r>
      <w:r w:rsidRPr="00EA5B64">
        <w:tab/>
        <w:t>152,000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207,746</w:t>
      </w:r>
      <w:r w:rsidRPr="00EA5B64">
        <w:tab/>
        <w:t>207,746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50,000</w:t>
      </w:r>
      <w:r w:rsidRPr="00EA5B64">
        <w:tab/>
        <w:t>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50,000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459,746</w:t>
      </w:r>
      <w:r w:rsidRPr="00EA5B64">
        <w:tab/>
        <w:t>459,746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  <w:r w:rsidRPr="00EA5B64">
        <w:tab/>
        <w:t>(7.00)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90,000</w:t>
      </w:r>
      <w:r w:rsidRPr="00EA5B64">
        <w:tab/>
        <w:t>90,000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OFF OF SECRETARY</w:t>
      </w:r>
      <w:r w:rsidRPr="00EA5B64">
        <w:tab/>
        <w:t>549,746</w:t>
      </w:r>
      <w:r w:rsidRPr="00EA5B64">
        <w:tab/>
        <w:t>549,746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B. FINANCIAL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(13.22)</w:t>
      </w:r>
      <w:r w:rsidRPr="00EA5B64">
        <w:tab/>
        <w:t>(13.22)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(13.22)</w:t>
      </w:r>
      <w:r w:rsidRPr="00EA5B64">
        <w:tab/>
        <w:t>(13.22)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FINANCIAL SERVICES</w:t>
      </w:r>
      <w:r w:rsidRPr="00EA5B64">
        <w:tab/>
        <w:t>300,000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(13.22)</w:t>
      </w:r>
      <w:r w:rsidRPr="00EA5B64">
        <w:tab/>
        <w:t>(13.22)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INFO.TECHNOLOGY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(5.75)</w:t>
      </w:r>
      <w:r w:rsidRPr="00EA5B64">
        <w:tab/>
        <w:t>(5.75)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(5.75)</w:t>
      </w:r>
      <w:r w:rsidRPr="00EA5B64">
        <w:tab/>
        <w:t>(5.75)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115,000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INFORMATION TECH</w:t>
      </w:r>
      <w:r w:rsidRPr="00EA5B64">
        <w:tab/>
        <w:t>115,000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(5.75)</w:t>
      </w:r>
      <w:r w:rsidRPr="00EA5B64">
        <w:tab/>
        <w:t>(5.75)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ADMIN &amp; SUPPORT</w:t>
      </w:r>
      <w:r w:rsidRPr="00EA5B64">
        <w:tab/>
        <w:t>964,746</w:t>
      </w:r>
      <w:r w:rsidRPr="00EA5B64">
        <w:tab/>
        <w:t>549,746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(25.97)</w:t>
      </w:r>
      <w:r w:rsidRPr="00EA5B64">
        <w:tab/>
        <w:t>(25.97)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GLOBAL BUSINESS DEV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725,000</w:t>
      </w:r>
      <w:r w:rsidRPr="00EA5B64">
        <w:tab/>
        <w:t>725,000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  <w:r w:rsidRPr="00EA5B64">
        <w:tab/>
        <w:t>(21.00)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55,000</w:t>
      </w:r>
      <w:r w:rsidRPr="00EA5B64">
        <w:tab/>
        <w:t>55,000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100,000</w:t>
      </w:r>
      <w:r w:rsidRPr="00EA5B64">
        <w:tab/>
        <w:t>100,000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880,000</w:t>
      </w:r>
      <w:r w:rsidRPr="00EA5B64">
        <w:tab/>
        <w:t>880,000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(22.00)</w:t>
      </w:r>
      <w:r w:rsidRPr="00EA5B64">
        <w:tab/>
        <w:t>(22.00)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650,000</w:t>
      </w:r>
      <w:r w:rsidRPr="00EA5B64">
        <w:tab/>
        <w:t>650,000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PUB-PRIVATE PARTNERSHIPS</w:t>
      </w:r>
      <w:r w:rsidRPr="00EA5B64">
        <w:tab/>
        <w:t>101,065</w:t>
      </w:r>
      <w:r w:rsidRPr="00EA5B64">
        <w:tab/>
        <w:t>101,065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101,065</w:t>
      </w:r>
      <w:r w:rsidRPr="00EA5B64">
        <w:tab/>
        <w:t>101,065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lastRenderedPageBreak/>
        <w:t>TOTAL GLOBAL BUSINESS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DEVELOPMENT</w:t>
      </w:r>
      <w:r w:rsidRPr="00EA5B64">
        <w:tab/>
        <w:t>1,631,065</w:t>
      </w:r>
      <w:r w:rsidRPr="00EA5B64">
        <w:tab/>
        <w:t>1,631,065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(22.00)</w:t>
      </w:r>
      <w:r w:rsidRPr="00EA5B64">
        <w:tab/>
        <w:t>(22.00)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B. BUSINESS SOLUTIONS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410,000</w:t>
      </w:r>
      <w:r w:rsidRPr="00EA5B64">
        <w:tab/>
        <w:t>210,000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(11.00)</w:t>
      </w:r>
      <w:r w:rsidRPr="00EA5B64">
        <w:tab/>
        <w:t>(7.00)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UNCLASSIFIED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10,000</w:t>
      </w:r>
      <w:r w:rsidRPr="00EA5B64">
        <w:tab/>
        <w:t>5,000</w:t>
      </w:r>
    </w:p>
    <w:p w:rsidR="0020113C" w:rsidRPr="00933B71" w:rsidRDefault="0020113C" w:rsidP="0020113C">
      <w:pPr>
        <w:keepNext/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420,000</w:t>
      </w:r>
      <w:r w:rsidRPr="00EA5B64">
        <w:tab/>
        <w:t>215,000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(12.00)</w:t>
      </w:r>
      <w:r w:rsidRPr="00EA5B64">
        <w:tab/>
        <w:t>(8.00)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203,000</w:t>
      </w:r>
      <w:r w:rsidRPr="00EA5B64">
        <w:tab/>
        <w:t>40,000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BUSINESS SOLUTIONS</w:t>
      </w:r>
      <w:r w:rsidRPr="00EA5B64">
        <w:tab/>
        <w:t>623,000</w:t>
      </w:r>
      <w:r w:rsidRPr="00EA5B64">
        <w:tab/>
        <w:t>255,000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(12.00)</w:t>
      </w:r>
      <w:r w:rsidRPr="00EA5B64">
        <w:tab/>
        <w:t>(8.00)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C. COMMUNITY &amp; RURAL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DEVELOPMENT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350,000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(10.00)</w:t>
      </w: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400,000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(10.00)</w:t>
      </w: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145,000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ALLOC SCHOOL DIST</w:t>
      </w:r>
      <w:r w:rsidRPr="00EA5B64">
        <w:tab/>
        <w:t>150,000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ALLOC OTHER ENTITIES</w:t>
      </w:r>
      <w:r w:rsidRPr="00EA5B64">
        <w:tab/>
        <w:t>150,000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DIST SUBDIVISIONS</w:t>
      </w:r>
      <w:r w:rsidRPr="00EA5B64">
        <w:tab/>
        <w:t>300,000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COMMUNITY &amp; RURAL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DEVELOPMENT</w:t>
      </w:r>
      <w:r w:rsidRPr="00EA5B64">
        <w:tab/>
        <w:t>845,000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(10.00)</w:t>
      </w:r>
      <w:r w:rsidRPr="00EA5B64">
        <w:tab/>
        <w:t>(4.00)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D. MKTG, COMMUNICATIONS &amp;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RESEARCH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550,000</w:t>
      </w:r>
      <w:r w:rsidRPr="00EA5B64">
        <w:tab/>
        <w:t>550,000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(18.00)</w:t>
      </w:r>
      <w:r w:rsidRPr="00EA5B64">
        <w:tab/>
        <w:t>(18.00)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lastRenderedPageBreak/>
        <w:t>OTHER PERSONAL SERVICES</w:t>
      </w:r>
      <w:r w:rsidRPr="00EA5B64">
        <w:tab/>
        <w:t>35,000</w:t>
      </w:r>
      <w:r w:rsidRPr="00EA5B64">
        <w:tab/>
        <w:t>35,000</w:t>
      </w:r>
    </w:p>
    <w:p w:rsidR="0020113C" w:rsidRPr="00933B71" w:rsidRDefault="0020113C" w:rsidP="0020113C">
      <w:pPr>
        <w:keepNext/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585,000</w:t>
      </w:r>
      <w:r w:rsidRPr="00EA5B64">
        <w:tab/>
        <w:t>585,000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(18.00)</w:t>
      </w:r>
      <w:r w:rsidRPr="00EA5B64">
        <w:tab/>
        <w:t>(18.00)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45,000</w:t>
      </w:r>
      <w:r w:rsidRPr="00EA5B64">
        <w:tab/>
        <w:t>45,000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BUS DEVEL &amp; MKTG</w:t>
      </w:r>
      <w:r w:rsidRPr="00EA5B64">
        <w:tab/>
        <w:t>270,000</w:t>
      </w:r>
      <w:r w:rsidRPr="00EA5B64">
        <w:tab/>
        <w:t>270,000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SPECIAL ITEMS</w:t>
      </w:r>
      <w:r w:rsidRPr="00EA5B64">
        <w:tab/>
        <w:t>270,000</w:t>
      </w:r>
      <w:r w:rsidRPr="00EA5B64">
        <w:tab/>
        <w:t>270,000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MKTG, COMMUNIC, &amp;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>
        <w:t xml:space="preserve">  </w:t>
      </w:r>
      <w:r w:rsidRPr="00EA5B64">
        <w:t>RESEARCH</w:t>
      </w:r>
      <w:r w:rsidRPr="00EA5B64">
        <w:tab/>
        <w:t>900,000</w:t>
      </w:r>
      <w:r w:rsidRPr="00EA5B64">
        <w:tab/>
        <w:t>900,000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(18.00)</w:t>
      </w:r>
      <w:r w:rsidRPr="00EA5B64">
        <w:tab/>
        <w:t>(18.00)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E. GRANT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1. COORD COUNCIL ECO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DEVELOPMENT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360,000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(8.00)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UNCLASSIFIED POSITIONS</w:t>
      </w:r>
      <w:r w:rsidRPr="00EA5B64">
        <w:tab/>
        <w:t>110,000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60,000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530,000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155,000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ALLOC MUNI-RESTRICTED</w:t>
      </w:r>
      <w:r w:rsidRPr="00EA5B64">
        <w:tab/>
        <w:t>10,000,000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ALLOC CNTY-RESTRICTED</w:t>
      </w:r>
      <w:r w:rsidRPr="00EA5B64">
        <w:tab/>
        <w:t>28,245,000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ALLOC OTHER STATE AGENCIES</w:t>
      </w:r>
      <w:r w:rsidRPr="00EA5B64">
        <w:tab/>
        <w:t>20,000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DIST SUBDIVISIONS</w:t>
      </w:r>
      <w:r w:rsidRPr="00EA5B64">
        <w:tab/>
        <w:t>38,265,000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 COORDINATING COUNCIL</w:t>
      </w:r>
      <w:r w:rsidRPr="00EA5B64">
        <w:tab/>
        <w:t>38,950,000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(9.00)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2. COMMUNITY GRANTS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425,000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(10.13)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25,000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450,000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(10.13)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150,000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MUNI-RESTRICTED</w:t>
      </w:r>
      <w:r w:rsidRPr="00EA5B64">
        <w:tab/>
        <w:t>23,300,000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7,700,000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31,000,000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COMMUNITY GRANTS</w:t>
      </w:r>
      <w:r w:rsidRPr="00EA5B64">
        <w:tab/>
        <w:t>31,600,000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(10.13)</w:t>
      </w:r>
      <w:r w:rsidRPr="00EA5B64">
        <w:tab/>
        <w:t>(5.00)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5. LABOR MKT</w:t>
      </w:r>
      <w:r>
        <w:t xml:space="preserve"> </w:t>
      </w:r>
      <w:r w:rsidRPr="00EA5B64">
        <w:t>INFO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175,000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LABOR MARKET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INFORMATION</w:t>
      </w:r>
      <w:r w:rsidRPr="00EA5B64">
        <w:tab/>
        <w:t>475,000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GRANT PROGRAMS</w:t>
      </w:r>
      <w:r w:rsidRPr="00EA5B64">
        <w:tab/>
        <w:t>71,025,000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(28.13)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PROGRAMS </w:t>
      </w:r>
      <w:r>
        <w:t>&amp;</w:t>
      </w:r>
      <w:r w:rsidRPr="00EA5B64">
        <w:t xml:space="preserve"> SERVICES</w:t>
      </w:r>
      <w:r w:rsidRPr="00EA5B64">
        <w:tab/>
        <w:t>75,024,065</w:t>
      </w:r>
      <w:r w:rsidRPr="00EA5B64">
        <w:tab/>
        <w:t>2,786,065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(90.13)</w:t>
      </w:r>
      <w:r w:rsidRPr="00EA5B64">
        <w:tab/>
        <w:t>(57.00)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1,084,104</w:t>
      </w:r>
      <w:r w:rsidRPr="00EA5B64">
        <w:tab/>
        <w:t>569,104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1,084,104</w:t>
      </w:r>
      <w:r w:rsidRPr="00EA5B64">
        <w:tab/>
        <w:t>569,104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1,084,104</w:t>
      </w:r>
      <w:r w:rsidRPr="00EA5B64">
        <w:tab/>
        <w:t>569,104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DEPARTMENT OF COMMERCE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77,072,915</w:t>
      </w:r>
      <w:r w:rsidRPr="00EA5B64">
        <w:tab/>
        <w:t>3,904,915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(116.10)</w:t>
      </w:r>
      <w:r w:rsidRPr="00EA5B64">
        <w:tab/>
        <w:t>(82.97)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E7A58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44"/>
          <w:headerReference w:type="default" r:id="rId14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41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P34-</w:t>
      </w:r>
      <w:r w:rsidRPr="00EA5B64">
        <w:t>JOBS-ECONOMIC DEVELOPMENT AUTHORITY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5C39E4" w:rsidRDefault="0020113C" w:rsidP="0020113C">
      <w:pPr>
        <w:keepNext/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110,000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155,000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355,000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52,650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52,650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52,650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JOBS-ECONOMIC DEVELOPMENT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AUTHORITY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407,650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  <w:t>(</w:t>
      </w:r>
      <w:r w:rsidRPr="00EA5B64">
        <w:t>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E7A58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  <w:rPr>
          <w:b/>
        </w:rPr>
        <w:sectPr w:rsidR="0020113C" w:rsidSect="0020113C">
          <w:headerReference w:type="even" r:id="rId146"/>
          <w:headerReference w:type="default" r:id="rId14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  <w:rPr>
          <w:b/>
        </w:rPr>
      </w:pPr>
      <w:r>
        <w:rPr>
          <w:b/>
        </w:rPr>
        <w:lastRenderedPageBreak/>
        <w:t>SECTION 42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</w:pPr>
      <w:r>
        <w:t>P36-</w:t>
      </w:r>
      <w:r w:rsidRPr="00EA5B64">
        <w:t>PATRIOTS POINT DEVELOPMENT AUTHORITY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</w:pPr>
    </w:p>
    <w:p w:rsidR="0020113C" w:rsidRDefault="0020113C" w:rsidP="0020113C">
      <w:pPr>
        <w:tabs>
          <w:tab w:val="left" w:pos="3600"/>
        </w:tabs>
        <w:spacing w:line="22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I. NAVAL &amp; MARITIME MUSEUM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EXECUTIVE DIRECTOR</w:t>
      </w:r>
      <w:r w:rsidRPr="00EA5B64">
        <w:tab/>
        <w:t>101,827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2,870,000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(79.00)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422,810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3,394,637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3,950,000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NAVAL &amp; MARITIME MUS</w:t>
      </w:r>
      <w:r w:rsidRPr="00EA5B64">
        <w:tab/>
        <w:t>7,344,637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PATRIOTS POINT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DEVELOPMENT</w:t>
      </w:r>
      <w:r>
        <w:t xml:space="preserve"> </w:t>
      </w:r>
      <w:r w:rsidRPr="00EA5B64">
        <w:t>AUTHORITY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8,344,637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  <w:t>(</w:t>
      </w:r>
      <w:r w:rsidRPr="00EA5B64">
        <w:t>80.00)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48"/>
          <w:headerReference w:type="default" r:id="rId149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43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P40-</w:t>
      </w:r>
      <w:r w:rsidRPr="00EA5B64">
        <w:t>S. C. CONSERVATION BANK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D94EF2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S. C. CONSERVATION BANK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  <w:t>(</w:t>
      </w:r>
      <w:r w:rsidRPr="00EA5B64">
        <w:t>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50"/>
          <w:headerReference w:type="default" r:id="rId151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44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B04-</w:t>
      </w:r>
      <w:r w:rsidRPr="00EA5B64">
        <w:t>JUDICIAL DEPARTMENT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D94F48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THE COURT: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SUPREME COURT: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CHIEF JUSTICE</w:t>
      </w:r>
      <w:r w:rsidRPr="00EA5B64">
        <w:tab/>
        <w:t>144,029</w:t>
      </w:r>
      <w:r w:rsidRPr="00EA5B64">
        <w:tab/>
        <w:t>144,029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ASSOCIATE JUSTICE</w:t>
      </w:r>
      <w:r w:rsidRPr="00EA5B64">
        <w:tab/>
        <w:t>548,684</w:t>
      </w:r>
      <w:r w:rsidRPr="00EA5B64">
        <w:tab/>
        <w:t>548,684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TAXABLE SUBSISTENCE</w:t>
      </w:r>
      <w:r w:rsidRPr="00EA5B64">
        <w:tab/>
        <w:t>3,500</w:t>
      </w:r>
      <w:r w:rsidRPr="00EA5B64">
        <w:tab/>
        <w:t>3,500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1,737,348</w:t>
      </w:r>
      <w:r w:rsidRPr="00EA5B64">
        <w:tab/>
        <w:t>642,599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(44.47)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2,433,661</w:t>
      </w:r>
      <w:r w:rsidRPr="00EA5B64">
        <w:tab/>
        <w:t>1,338,812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(49.47)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1,068,567</w:t>
      </w:r>
      <w:r w:rsidRPr="00EA5B64">
        <w:tab/>
        <w:t>106,486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THE SUPREME COURT</w:t>
      </w:r>
      <w:r w:rsidRPr="00EA5B64">
        <w:tab/>
        <w:t>3,502,228</w:t>
      </w:r>
      <w:r w:rsidRPr="00EA5B64">
        <w:tab/>
        <w:t>1,445,298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(49.47)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BOARD OF LAW EXAMINERS: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81,143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149,400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230,543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304,264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 BOARD OF LAW EXAMINERS</w:t>
      </w:r>
      <w:r w:rsidRPr="00EA5B64">
        <w:tab/>
        <w:t>534,807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C.  OFFICE OF DISCIPLINARY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COUNSEL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468,518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468,618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98,188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 OFFICE OF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DISCIPLINARY</w:t>
      </w:r>
      <w:r>
        <w:t xml:space="preserve"> </w:t>
      </w:r>
      <w:r w:rsidRPr="00EA5B64">
        <w:t>COUNSEL</w:t>
      </w:r>
      <w:r w:rsidRPr="00EA5B64">
        <w:tab/>
        <w:t>566,806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 COMMISSION ON CONDUCT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149,900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COMMISSION ON CONDUCT</w:t>
      </w:r>
      <w:r w:rsidRPr="00EA5B64">
        <w:tab/>
        <w:t>170,000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THE COURT</w:t>
      </w:r>
      <w:r w:rsidRPr="00EA5B64">
        <w:tab/>
        <w:t>4,773,841</w:t>
      </w:r>
      <w:r w:rsidRPr="00EA5B64">
        <w:tab/>
        <w:t>1,445,298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(68.47)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COURT OF APPEALS: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CHIEF APPEALS COURT JUDGE</w:t>
      </w:r>
      <w:r w:rsidRPr="00EA5B64">
        <w:tab/>
        <w:t>135,799</w:t>
      </w:r>
      <w:r w:rsidRPr="00EA5B64">
        <w:tab/>
        <w:t>135,799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ASSOC APPEALS COURT JUDGE</w:t>
      </w:r>
      <w:r w:rsidRPr="00EA5B64">
        <w:tab/>
        <w:t>1,069,928</w:t>
      </w:r>
      <w:r w:rsidRPr="00EA5B64">
        <w:tab/>
        <w:t>1,069,928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(8.00)</w:t>
      </w:r>
      <w:r w:rsidRPr="00EA5B64">
        <w:tab/>
        <w:t>(8.00)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TAXABLE SUBSISTENCE</w:t>
      </w:r>
      <w:r w:rsidRPr="00EA5B64">
        <w:tab/>
        <w:t>24,000</w:t>
      </w:r>
      <w:r w:rsidRPr="00EA5B64">
        <w:tab/>
        <w:t>24,000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4,075,360</w:t>
      </w:r>
      <w:r w:rsidRPr="00EA5B64">
        <w:tab/>
        <w:t>2,000,000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5,305,187</w:t>
      </w:r>
      <w:r w:rsidRPr="00EA5B64">
        <w:tab/>
        <w:t>3,229,727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(62.00)</w:t>
      </w: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564,818</w:t>
      </w:r>
      <w:r w:rsidRPr="00EA5B64">
        <w:tab/>
        <w:t>123,095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COURT OF APPEALS</w:t>
      </w:r>
      <w:r w:rsidRPr="00EA5B64">
        <w:tab/>
        <w:t>5,870,005</w:t>
      </w:r>
      <w:r w:rsidRPr="00EA5B64">
        <w:tab/>
        <w:t>3,352,822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(62.00)</w:t>
      </w:r>
      <w:r w:rsidRPr="00EA5B64">
        <w:tab/>
        <w:t>(9.00)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CIRCUIT COURT: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CIRCUIT COURT JUDGE</w:t>
      </w:r>
      <w:r w:rsidRPr="00EA5B64">
        <w:tab/>
        <w:t>5,994,345</w:t>
      </w:r>
      <w:r w:rsidRPr="00EA5B64">
        <w:tab/>
        <w:t>5,994,345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(46.00)</w:t>
      </w:r>
      <w:r w:rsidRPr="00EA5B64">
        <w:tab/>
        <w:t>(46.00)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TAXABLE SUBSISTENCE</w:t>
      </w:r>
      <w:r w:rsidRPr="00EA5B64">
        <w:tab/>
        <w:t>177,000</w:t>
      </w:r>
      <w:r w:rsidRPr="00EA5B64">
        <w:tab/>
        <w:t>177,000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7,789,808</w:t>
      </w:r>
      <w:r w:rsidRPr="00EA5B64">
        <w:tab/>
        <w:t>3,000,000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13,961,253</w:t>
      </w:r>
      <w:r w:rsidRPr="00EA5B64">
        <w:tab/>
        <w:t>9,171,345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(208.00)</w:t>
      </w:r>
      <w:r w:rsidRPr="00EA5B64">
        <w:tab/>
        <w:t>(46.00)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495,504</w:t>
      </w:r>
      <w:r w:rsidRPr="00EA5B64">
        <w:tab/>
        <w:t>308,207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REACTIVATED JUDGES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DIFFERENTIAL</w:t>
      </w:r>
      <w:r w:rsidRPr="00EA5B64">
        <w:tab/>
        <w:t>195,000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195,000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CIRCUIT COURT</w:t>
      </w:r>
      <w:r w:rsidRPr="00EA5B64">
        <w:tab/>
        <w:t>14,651,757</w:t>
      </w:r>
      <w:r w:rsidRPr="00EA5B64">
        <w:tab/>
        <w:t>9,479,552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(208.00)</w:t>
      </w:r>
      <w:r w:rsidRPr="00EA5B64">
        <w:tab/>
        <w:t>(46.00)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FAMILY COURT: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FAMILY COURT JUDGE</w:t>
      </w:r>
      <w:r w:rsidRPr="00EA5B64">
        <w:tab/>
        <w:t>8,378,651</w:t>
      </w:r>
      <w:r w:rsidRPr="00EA5B64">
        <w:tab/>
        <w:t>8,378,651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(52.00)</w:t>
      </w:r>
      <w:r w:rsidRPr="00EA5B64">
        <w:tab/>
        <w:t>(52.00)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TAXABLE SUBSISTENCE</w:t>
      </w:r>
      <w:r w:rsidRPr="00EA5B64">
        <w:tab/>
        <w:t>211,000</w:t>
      </w:r>
      <w:r w:rsidRPr="00EA5B64">
        <w:tab/>
        <w:t>211,000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6,216,121</w:t>
      </w:r>
      <w:r w:rsidRPr="00EA5B64">
        <w:tab/>
        <w:t>3,000,000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14,805,872</w:t>
      </w:r>
      <w:r w:rsidRPr="00EA5B64">
        <w:tab/>
        <w:t>11,589,651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(168.00)</w:t>
      </w:r>
      <w:r w:rsidRPr="00EA5B64">
        <w:tab/>
        <w:t>(52.00)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467,872</w:t>
      </w:r>
      <w:r w:rsidRPr="00EA5B64">
        <w:tab/>
        <w:t>344,207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FAMILY COURT</w:t>
      </w:r>
      <w:r w:rsidRPr="00EA5B64">
        <w:tab/>
        <w:t>15,273,744</w:t>
      </w:r>
      <w:r w:rsidRPr="00EA5B64">
        <w:tab/>
        <w:t>11,933,858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(168.00)</w:t>
      </w:r>
      <w:r w:rsidRPr="00EA5B64">
        <w:tab/>
        <w:t>(52.00)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ADMINISTRATION: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COURT ADMINISTRATION: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820,440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820,540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211,286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COURT IMPROVEMENT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TRAINING 08</w:t>
      </w:r>
      <w:r w:rsidRPr="00EA5B64">
        <w:tab/>
        <w:t>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COURT IMPROVEMENT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DATA SHARING</w:t>
      </w:r>
      <w:r w:rsidRPr="00EA5B64">
        <w:tab/>
        <w:t>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COURT IMPROVEMENT IX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TRAINING</w:t>
      </w:r>
      <w:r w:rsidRPr="00EA5B64">
        <w:tab/>
        <w:t>164,773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COURT IMPROVEMENT IX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DATA SHARING</w:t>
      </w:r>
      <w:r w:rsidRPr="00EA5B64">
        <w:tab/>
        <w:t>164,512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429,285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COURT ADMINISTRATION</w:t>
      </w:r>
      <w:r w:rsidRPr="00EA5B64">
        <w:tab/>
        <w:t>1,461,111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FINANCE AND PERSONNEL: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607,802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607,902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60,250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FINANCE &amp; PERSONNEL</w:t>
      </w:r>
      <w:r w:rsidRPr="00EA5B64">
        <w:tab/>
        <w:t>668,152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C. INFORMATION TECHNOLOGY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660,000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660,100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COMPUTER AUTOMATION</w:t>
      </w:r>
      <w:r w:rsidRPr="00EA5B64">
        <w:tab/>
        <w:t>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MANAGEMENT</w:t>
      </w:r>
      <w:r w:rsidRPr="00EA5B64">
        <w:tab/>
        <w:t>924,000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FY05 CONGRESSIONALLY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MANDATED AWARDS</w:t>
      </w:r>
      <w:r w:rsidRPr="00EA5B64">
        <w:tab/>
        <w:t>7,000,000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7,974,000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INFORMATION TECH</w:t>
      </w:r>
      <w:r>
        <w:tab/>
      </w:r>
      <w:r w:rsidRPr="00EA5B64">
        <w:t>9,334,100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11,463,363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VI. JUDICIAL COMMITMENT: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JUDICIAL COMMITMENT</w:t>
      </w:r>
      <w:r w:rsidRPr="00EA5B64">
        <w:tab/>
        <w:t>440,000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440,000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JUDICIAL COMMITMENT</w:t>
      </w:r>
      <w:r w:rsidRPr="00EA5B64">
        <w:tab/>
        <w:t>440,000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VII. LANGUAGE INTERPRETERS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135,000</w:t>
      </w:r>
      <w:r w:rsidRPr="00EA5B64">
        <w:tab/>
        <w:t>90,000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LANGUAGE INTERPRETERS</w:t>
      </w:r>
      <w:r w:rsidRPr="00EA5B64">
        <w:tab/>
        <w:t>135,000</w:t>
      </w:r>
      <w:r w:rsidRPr="00EA5B64">
        <w:tab/>
        <w:t>90,000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14,454,360</w:t>
      </w:r>
      <w:r w:rsidRPr="00EA5B64">
        <w:tab/>
        <w:t>11,141,625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14,454,360</w:t>
      </w:r>
      <w:r w:rsidRPr="00EA5B64">
        <w:tab/>
        <w:t>11,141,625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EMPLOYEE BENEFITS</w:t>
      </w:r>
      <w:r w:rsidRPr="00EA5B64">
        <w:tab/>
        <w:t>14,454,360</w:t>
      </w:r>
      <w:r w:rsidRPr="00EA5B64">
        <w:tab/>
        <w:t>11,141,625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JUDICIAL DEPARTMENT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67,062,070</w:t>
      </w:r>
      <w:r w:rsidRPr="00EA5B64">
        <w:tab/>
        <w:t>37,443,155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(585.47)</w:t>
      </w:r>
      <w:r w:rsidRPr="00EA5B64">
        <w:tab/>
        <w:t>(112.00)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52"/>
          <w:headerReference w:type="default" r:id="rId153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45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E20-</w:t>
      </w:r>
      <w:r w:rsidRPr="00EA5B64">
        <w:t>ATTORNEY GENERAL</w:t>
      </w:r>
      <w:r>
        <w:t>’</w:t>
      </w:r>
      <w:r w:rsidRPr="00EA5B64">
        <w:t>S OFFICE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5A356B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STATE LITIGATION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ATTORNEY GENERAL</w:t>
      </w:r>
      <w:r w:rsidRPr="00EA5B64">
        <w:tab/>
        <w:t>92,007</w:t>
      </w:r>
      <w:r w:rsidRPr="00EA5B64">
        <w:tab/>
        <w:t>92,007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4,857,832</w:t>
      </w:r>
      <w:r w:rsidRPr="00EA5B64">
        <w:tab/>
        <w:t>2,737,474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(166.25)</w:t>
      </w:r>
      <w:r w:rsidRPr="00EA5B64">
        <w:tab/>
        <w:t>(124.05)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765,010</w:t>
      </w:r>
      <w:r w:rsidRPr="00EA5B64">
        <w:tab/>
        <w:t>25,000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5,714,849</w:t>
      </w:r>
      <w:r w:rsidRPr="00EA5B64">
        <w:tab/>
        <w:t>2,854,481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(167.25)</w:t>
      </w:r>
      <w:r w:rsidRPr="00EA5B64">
        <w:tab/>
        <w:t>(125.05)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8,744,198</w:t>
      </w:r>
      <w:r w:rsidRPr="00EA5B64">
        <w:tab/>
        <w:t>260,503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STATE LITIGATION</w:t>
      </w:r>
      <w:r w:rsidRPr="00EA5B64">
        <w:tab/>
        <w:t>14,459,047</w:t>
      </w:r>
      <w:r w:rsidRPr="00EA5B64">
        <w:tab/>
        <w:t>3,114,984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(167.25)</w:t>
      </w:r>
      <w:r w:rsidRPr="00EA5B64">
        <w:tab/>
        <w:t>(125.05)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1,405,239</w:t>
      </w:r>
      <w:r w:rsidRPr="00EA5B64">
        <w:tab/>
        <w:t>585,396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1,405,239</w:t>
      </w:r>
      <w:r w:rsidRPr="00EA5B64">
        <w:tab/>
        <w:t>585,396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1,405,239</w:t>
      </w:r>
      <w:r w:rsidRPr="00EA5B64">
        <w:tab/>
        <w:t>585,396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ATTORNEY GENERAL</w:t>
      </w:r>
      <w:r>
        <w:t>’</w:t>
      </w:r>
      <w:r w:rsidRPr="00EA5B64">
        <w:t>S OFFICE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15,864,286</w:t>
      </w:r>
      <w:r w:rsidRPr="00EA5B64">
        <w:tab/>
        <w:t>3,700,380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(167.25)</w:t>
      </w:r>
      <w:r w:rsidRPr="00EA5B64">
        <w:tab/>
        <w:t>(125.05)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0E0EDE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54"/>
          <w:headerReference w:type="default" r:id="rId15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46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E21-</w:t>
      </w:r>
      <w:r w:rsidRPr="00EA5B64">
        <w:t>PROSECUTION COORDINATION COMMISSION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7D66DA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98,223</w:t>
      </w:r>
      <w:r w:rsidRPr="00EA5B64">
        <w:tab/>
        <w:t>98,223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414,610</w:t>
      </w:r>
      <w:r w:rsidRPr="00EA5B64">
        <w:tab/>
        <w:t>414,610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(8.00)</w:t>
      </w:r>
      <w:r w:rsidRPr="00EA5B64">
        <w:tab/>
        <w:t>(8.00)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85,122</w:t>
      </w:r>
      <w:r w:rsidRPr="00EA5B64">
        <w:tab/>
        <w:t>2,400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597,955</w:t>
      </w:r>
      <w:r w:rsidRPr="00EA5B64">
        <w:tab/>
        <w:t>515,233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167,683</w:t>
      </w:r>
      <w:r w:rsidRPr="00EA5B64">
        <w:tab/>
        <w:t>110,609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765,638</w:t>
      </w:r>
      <w:r w:rsidRPr="00EA5B64">
        <w:tab/>
        <w:t>625,842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OFFICES OF CIRCUIT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SOLICITORS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CIRCUIT SOLICITOR</w:t>
      </w:r>
      <w:r w:rsidRPr="00EA5B64">
        <w:tab/>
        <w:t>2,084,992</w:t>
      </w:r>
      <w:r w:rsidRPr="00EA5B64">
        <w:tab/>
        <w:t>2,084,992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(16.00)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549,467</w:t>
      </w:r>
      <w:r w:rsidRPr="00EA5B64">
        <w:tab/>
        <w:t>549,467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(16.00)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2,634,459</w:t>
      </w:r>
      <w:r w:rsidRPr="00EA5B64">
        <w:tab/>
        <w:t>2,634,459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(32.00)</w:t>
      </w:r>
      <w:r w:rsidRPr="00EA5B64">
        <w:tab/>
        <w:t>(32.00)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96,000</w:t>
      </w:r>
      <w:r w:rsidRPr="00EA5B64">
        <w:tab/>
        <w:t>96,000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JUD CIRCUIT STATE SUPPORT</w:t>
      </w:r>
      <w:r w:rsidRPr="00EA5B64">
        <w:tab/>
        <w:t>3,528,965</w:t>
      </w:r>
      <w:r w:rsidRPr="00EA5B64">
        <w:tab/>
        <w:t>3,528,965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RICHLAND CNTY DRUG COURT</w:t>
      </w:r>
      <w:r w:rsidRPr="00EA5B64">
        <w:tab/>
        <w:t>56,436</w:t>
      </w:r>
      <w:r w:rsidRPr="00EA5B64">
        <w:tab/>
        <w:t>56,436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KERSHAW CNTY DRUG COURT</w:t>
      </w:r>
      <w:r w:rsidRPr="00EA5B64">
        <w:tab/>
        <w:t>52,965</w:t>
      </w:r>
      <w:r w:rsidRPr="00EA5B64">
        <w:tab/>
        <w:t>52,965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SALUDA CNTY DRUG COURT</w:t>
      </w:r>
      <w:r w:rsidRPr="00EA5B64">
        <w:tab/>
        <w:t>38,000</w:t>
      </w:r>
      <w:r w:rsidRPr="00EA5B64">
        <w:tab/>
        <w:t>38,000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DRUG COURT FUNDING</w:t>
      </w:r>
      <w:r w:rsidRPr="00EA5B64">
        <w:tab/>
        <w:t>1,604,731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FEE FOR MOTIONS</w:t>
      </w:r>
      <w:r w:rsidRPr="00EA5B64">
        <w:tab/>
        <w:t>450,000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LAW ENFORCEMENT FUNDING</w:t>
      </w:r>
      <w:r w:rsidRPr="00EA5B64">
        <w:tab/>
        <w:t>4,271,808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COURT FEES</w:t>
      </w:r>
      <w:r w:rsidRPr="00EA5B64">
        <w:tab/>
        <w:t>252,738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12TH JUD CIRC DRUG</w:t>
      </w:r>
      <w:r>
        <w:t xml:space="preserve"> </w:t>
      </w:r>
      <w:r w:rsidRPr="00EA5B64">
        <w:t>COURT</w:t>
      </w:r>
      <w:r w:rsidRPr="00EA5B64">
        <w:tab/>
        <w:t>150,000</w:t>
      </w:r>
      <w:r w:rsidRPr="00EA5B64">
        <w:tab/>
        <w:t>150,000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10,405,643</w:t>
      </w:r>
      <w:r w:rsidRPr="00EA5B64">
        <w:tab/>
        <w:t>3,826,366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OFFICES OF CIRCUIT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SOLICITORS</w:t>
      </w:r>
      <w:r w:rsidRPr="00EA5B64">
        <w:tab/>
        <w:t>13,136,102</w:t>
      </w:r>
      <w:r w:rsidRPr="00EA5B64">
        <w:tab/>
        <w:t>6,556,825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(32.00)</w:t>
      </w:r>
      <w:r w:rsidRPr="00EA5B64">
        <w:tab/>
        <w:t>(32.00)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1,531,234</w:t>
      </w:r>
      <w:r w:rsidRPr="00EA5B64">
        <w:tab/>
        <w:t>1,508,696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1,531,234</w:t>
      </w:r>
      <w:r w:rsidRPr="00EA5B64">
        <w:tab/>
        <w:t>1,508,696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1,531,234</w:t>
      </w:r>
      <w:r w:rsidRPr="00EA5B64">
        <w:tab/>
        <w:t>1,508,696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PROSECUTION COORDINATION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COMMISSION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15,432,974</w:t>
      </w:r>
      <w:r w:rsidRPr="00EA5B64">
        <w:tab/>
        <w:t>8,691,363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(41.00)</w:t>
      </w:r>
      <w:r w:rsidRPr="00EA5B64">
        <w:tab/>
        <w:t>(41.00)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0E0EDE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56"/>
          <w:headerReference w:type="default" r:id="rId15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47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E23-</w:t>
      </w:r>
      <w:r w:rsidRPr="00EA5B64">
        <w:t>COMMISSION ON INDIGENT DEFENSE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7D66DA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117,028</w:t>
      </w:r>
      <w:r w:rsidRPr="00EA5B64">
        <w:tab/>
        <w:t>117,028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428,549</w:t>
      </w:r>
      <w:r w:rsidRPr="00EA5B64">
        <w:tab/>
        <w:t>313,938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(12.50)</w:t>
      </w:r>
      <w:r w:rsidRPr="00EA5B64">
        <w:tab/>
        <w:t>(12.50)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1,234</w:t>
      </w:r>
      <w:r w:rsidRPr="00EA5B64">
        <w:tab/>
        <w:t>1,234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546,811</w:t>
      </w:r>
      <w:r w:rsidRPr="00EA5B64">
        <w:tab/>
        <w:t>432,200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(13.50)</w:t>
      </w:r>
      <w:r w:rsidRPr="00EA5B64">
        <w:tab/>
        <w:t>(13.50)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DEATH PENALTY TRIAL FUNDS</w:t>
      </w:r>
      <w:r w:rsidRPr="00EA5B64">
        <w:tab/>
        <w:t>2,500,000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CONFLICT FUND</w:t>
      </w:r>
      <w:r w:rsidRPr="00EA5B64">
        <w:tab/>
        <w:t>2,500,000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LEGAL AID FUNDING</w:t>
      </w:r>
      <w:r w:rsidRPr="00EA5B64">
        <w:tab/>
        <w:t>1,700,000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6,700,000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ADMINISTRATION</w:t>
      </w:r>
      <w:r w:rsidRPr="00EA5B64">
        <w:tab/>
        <w:t>7,496,811</w:t>
      </w:r>
      <w:r w:rsidRPr="00EA5B64">
        <w:tab/>
        <w:t>432,200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(13.50)</w:t>
      </w:r>
      <w:r w:rsidRPr="00EA5B64">
        <w:tab/>
        <w:t>(13.50)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DIVISION OF APPELLATE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DEFENSE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820,408</w:t>
      </w:r>
      <w:r w:rsidRPr="00EA5B64">
        <w:tab/>
        <w:t>626,188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(14.50)</w:t>
      </w:r>
      <w:r w:rsidRPr="00EA5B64">
        <w:tab/>
        <w:t>(14.50)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NEW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ATTORNEY II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rPr>
          <w:i/>
        </w:rPr>
        <w:tab/>
        <w:t>(</w:t>
      </w:r>
      <w:r w:rsidRPr="00EA5B64">
        <w:t>2.00)</w:t>
      </w: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820,408</w:t>
      </w:r>
      <w:r w:rsidRPr="00EA5B64">
        <w:tab/>
        <w:t>626,188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(16.50)</w:t>
      </w:r>
      <w:r w:rsidRPr="00EA5B64">
        <w:tab/>
        <w:t>(16.50)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302,600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DIVISION OF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APPELLATE</w:t>
      </w:r>
      <w:r>
        <w:t xml:space="preserve"> </w:t>
      </w:r>
      <w:r w:rsidRPr="00EA5B64">
        <w:t>DEFENSE</w:t>
      </w:r>
      <w:r w:rsidRPr="00EA5B64">
        <w:tab/>
        <w:t>1,123,008</w:t>
      </w:r>
      <w:r w:rsidRPr="00EA5B64">
        <w:tab/>
        <w:t>626,188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(16.50)</w:t>
      </w:r>
      <w:r w:rsidRPr="00EA5B64">
        <w:tab/>
        <w:t>(16.50)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III. OFFICE OF CIRCUIT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PUBLIC</w:t>
      </w:r>
      <w:r>
        <w:t xml:space="preserve"> </w:t>
      </w:r>
      <w:r w:rsidRPr="00EA5B64">
        <w:t>DEFENDERS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CIRCUIT PUBLIC DEFENDERS</w:t>
      </w:r>
      <w:r w:rsidRPr="00EA5B64">
        <w:tab/>
        <w:t>2,084,992</w:t>
      </w:r>
      <w:r w:rsidRPr="00EA5B64">
        <w:tab/>
        <w:t>2,084,992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(16.00)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394,160</w:t>
      </w:r>
      <w:r w:rsidRPr="00EA5B64">
        <w:tab/>
        <w:t>394,160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(16.00)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2,479,152</w:t>
      </w:r>
      <w:r w:rsidRPr="00EA5B64">
        <w:tab/>
        <w:t>2,479,152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(32.00)</w:t>
      </w:r>
      <w:r w:rsidRPr="00EA5B64">
        <w:tab/>
        <w:t>(32.00)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96,000</w:t>
      </w:r>
      <w:r w:rsidRPr="00EA5B64">
        <w:tab/>
        <w:t>96,000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DEFENSE OF INDIGENTS PER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CAPITA</w:t>
      </w:r>
      <w:r w:rsidRPr="00EA5B64">
        <w:tab/>
        <w:t>7,526,942</w:t>
      </w:r>
      <w:r w:rsidRPr="00EA5B64">
        <w:tab/>
        <w:t>2,960,142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DUI DEFENSE OF INDIGENTS</w:t>
      </w:r>
      <w:r w:rsidRPr="00EA5B64">
        <w:tab/>
        <w:t>180,896</w:t>
      </w:r>
      <w:r w:rsidRPr="00EA5B64">
        <w:tab/>
        <w:t>97,185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CRIMINAL DOMESTIC VIOLENCE</w:t>
      </w:r>
      <w:r w:rsidRPr="00EA5B64">
        <w:tab/>
        <w:t>180,895</w:t>
      </w:r>
      <w:r w:rsidRPr="00EA5B64">
        <w:tab/>
        <w:t>97,185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7,888,733</w:t>
      </w:r>
      <w:r w:rsidRPr="00EA5B64">
        <w:tab/>
        <w:t>3,154,512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 xml:space="preserve">TOTAL OFFICE OF CIRCUIT 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PUBLIC</w:t>
      </w:r>
      <w:r>
        <w:t xml:space="preserve"> </w:t>
      </w:r>
      <w:r w:rsidRPr="00EA5B64">
        <w:t>DEFENDERS</w:t>
      </w:r>
      <w:r w:rsidRPr="00EA5B64">
        <w:tab/>
        <w:t>10,463,885</w:t>
      </w:r>
      <w:r w:rsidRPr="00EA5B64">
        <w:tab/>
        <w:t>5,729,664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(32.00)</w:t>
      </w:r>
      <w:r w:rsidRPr="00EA5B64">
        <w:tab/>
        <w:t>(32.00)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IV. DEATH PENALTY TRIAL DIV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296,000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296,000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115,200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DEATH PENALTY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TRIAL</w:t>
      </w:r>
      <w:r>
        <w:t xml:space="preserve"> </w:t>
      </w:r>
      <w:r w:rsidRPr="00EA5B64">
        <w:t>DIVISION</w:t>
      </w:r>
      <w:r w:rsidRPr="00EA5B64">
        <w:tab/>
        <w:t>411,200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2,131,926</w:t>
      </w:r>
      <w:r w:rsidRPr="00EA5B64">
        <w:tab/>
        <w:t>1,663,126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2,131,926</w:t>
      </w:r>
      <w:r w:rsidRPr="00EA5B64">
        <w:tab/>
        <w:t>1,663,126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2,131,926</w:t>
      </w:r>
      <w:r w:rsidRPr="00EA5B64">
        <w:tab/>
        <w:t>1,663,126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 ON INDIGENT DEFENSE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21,626,830</w:t>
      </w:r>
      <w:r w:rsidRPr="00EA5B64">
        <w:tab/>
        <w:t>8,451,178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(67.00)</w:t>
      </w:r>
      <w:r w:rsidRPr="00EA5B64">
        <w:tab/>
        <w:t>(62.00)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A73FD3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58"/>
          <w:headerReference w:type="default" r:id="rId159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48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spacing w:val="-2"/>
        </w:rPr>
      </w:pPr>
      <w:r w:rsidRPr="004A61FA">
        <w:rPr>
          <w:spacing w:val="-2"/>
        </w:rPr>
        <w:t>D10-GOVERNOR</w:t>
      </w:r>
      <w:r>
        <w:rPr>
          <w:spacing w:val="-2"/>
        </w:rPr>
        <w:t>’</w:t>
      </w:r>
      <w:r w:rsidRPr="004A61FA">
        <w:rPr>
          <w:spacing w:val="-2"/>
        </w:rPr>
        <w:t>S OFF-STATE LAW ENFORCEMENT DIVISION</w:t>
      </w:r>
    </w:p>
    <w:p w:rsidR="0020113C" w:rsidRPr="004A61FA" w:rsidRDefault="0020113C" w:rsidP="0020113C">
      <w:pPr>
        <w:tabs>
          <w:tab w:val="right" w:pos="4709"/>
          <w:tab w:val="right" w:pos="6322"/>
        </w:tabs>
        <w:jc w:val="center"/>
        <w:rPr>
          <w:spacing w:val="-2"/>
        </w:rPr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F5055F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CHIEF</w:t>
      </w:r>
      <w:r w:rsidRPr="00EA5B64">
        <w:tab/>
        <w:t>145,000</w:t>
      </w:r>
      <w:r w:rsidRPr="00EA5B64">
        <w:tab/>
        <w:t>145,000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1,454,558</w:t>
      </w:r>
      <w:r w:rsidRPr="00EA5B64">
        <w:tab/>
        <w:t>1,394,558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(43.00)</w:t>
      </w:r>
      <w:r w:rsidRPr="00EA5B64">
        <w:tab/>
        <w:t>(43.00)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40,000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1,639,558</w:t>
      </w:r>
      <w:r w:rsidRPr="00EA5B64">
        <w:tab/>
        <w:t>1,539,558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(44.00)</w:t>
      </w:r>
      <w:r w:rsidRPr="00EA5B64">
        <w:tab/>
        <w:t>(44.00)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265,000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1,904,558</w:t>
      </w:r>
      <w:r w:rsidRPr="00EA5B64">
        <w:tab/>
        <w:t>1,539,558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(44.00)</w:t>
      </w:r>
      <w:r w:rsidRPr="00EA5B64">
        <w:tab/>
        <w:t>(44.00)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ENFORCEMENT AND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INVESTIGATION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INVESTIGATION--REGIONS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5,391,695</w:t>
      </w:r>
      <w:r w:rsidRPr="00EA5B64">
        <w:tab/>
        <w:t>5,206,695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(157.00)</w:t>
      </w:r>
      <w:r w:rsidRPr="00EA5B64">
        <w:tab/>
        <w:t>(149.00)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210,000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5,601,695</w:t>
      </w:r>
      <w:r w:rsidRPr="00EA5B64">
        <w:tab/>
        <w:t>5,206,695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(157.00)</w:t>
      </w:r>
      <w:r w:rsidRPr="00EA5B64">
        <w:tab/>
        <w:t>(149.00)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1,391,000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AGENT OPERATIONS</w:t>
      </w:r>
      <w:r w:rsidRPr="00EA5B64">
        <w:tab/>
        <w:t>92,625</w:t>
      </w:r>
      <w:r w:rsidRPr="00EA5B64">
        <w:tab/>
        <w:t>92,625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92,625</w:t>
      </w:r>
      <w:r w:rsidRPr="00EA5B64">
        <w:tab/>
        <w:t>92,625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INVESTIGATION-REGIONS</w:t>
      </w:r>
      <w:r w:rsidRPr="00EA5B64">
        <w:tab/>
        <w:t>7,085,320</w:t>
      </w:r>
      <w:r w:rsidRPr="00EA5B64">
        <w:tab/>
        <w:t>5,299,320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(157.00)</w:t>
      </w:r>
      <w:r w:rsidRPr="00EA5B64">
        <w:tab/>
        <w:t>(149.00)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INVESTIGATION--SPECIAL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2,191,730</w:t>
      </w:r>
      <w:r w:rsidRPr="00EA5B64">
        <w:tab/>
        <w:t>2,106,730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(56.00)</w:t>
      </w:r>
      <w:r w:rsidRPr="00EA5B64">
        <w:tab/>
        <w:t>(53.00)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17,000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2,208,730</w:t>
      </w:r>
      <w:r w:rsidRPr="00EA5B64">
        <w:tab/>
        <w:t>2,106,730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(56.00)</w:t>
      </w:r>
      <w:r w:rsidRPr="00EA5B64">
        <w:tab/>
        <w:t>(53.00)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101,343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INVESTIGATION-SPECIAL</w:t>
      </w:r>
      <w:r w:rsidRPr="00EA5B64">
        <w:tab/>
        <w:t>2,310,073</w:t>
      </w:r>
      <w:r w:rsidRPr="00EA5B64">
        <w:tab/>
        <w:t>2,106,730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(56.00)</w:t>
      </w:r>
      <w:r w:rsidRPr="00EA5B64">
        <w:tab/>
        <w:t>(53.00)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ENFORCEMENT AND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INVESTIGATION</w:t>
      </w:r>
      <w:r w:rsidRPr="00EA5B64">
        <w:tab/>
        <w:t>9,395,393</w:t>
      </w:r>
      <w:r w:rsidRPr="00EA5B64">
        <w:tab/>
        <w:t>7,406,050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(213.00)</w:t>
      </w:r>
      <w:r w:rsidRPr="00EA5B64">
        <w:tab/>
        <w:t>(202.00)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FORENSIC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4,581,135</w:t>
      </w:r>
      <w:r w:rsidRPr="00EA5B64">
        <w:tab/>
        <w:t>2,945,235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(116.00)</w:t>
      </w:r>
      <w:r w:rsidRPr="00EA5B64">
        <w:tab/>
        <w:t>(108.00)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398,136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4,979,271</w:t>
      </w:r>
      <w:r w:rsidRPr="00EA5B64">
        <w:tab/>
        <w:t>2,945,235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(116.00)</w:t>
      </w:r>
      <w:r w:rsidRPr="00EA5B64">
        <w:tab/>
        <w:t>(108.00)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2,952,167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DNA DATABASE PROGRAM</w:t>
      </w:r>
      <w:r w:rsidRPr="00EA5B64">
        <w:tab/>
        <w:t>370,000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BREATHTESTING SITE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VIDEOTAPING</w:t>
      </w:r>
      <w:r w:rsidRPr="00EA5B64">
        <w:tab/>
        <w:t>250,000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IMPLIED CONSENT</w:t>
      </w:r>
      <w:r w:rsidRPr="00EA5B64">
        <w:tab/>
        <w:t>89,855</w:t>
      </w:r>
      <w:r w:rsidRPr="00EA5B64">
        <w:tab/>
        <w:t>89,855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709,855</w:t>
      </w:r>
      <w:r w:rsidRPr="00EA5B64">
        <w:tab/>
        <w:t>89,855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</w:t>
      </w:r>
      <w:r w:rsidRPr="00EA5B64">
        <w:t>VC/PUBLIC 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HOSPITAL SERVICES</w:t>
      </w:r>
      <w:r w:rsidRPr="00EA5B64">
        <w:tab/>
        <w:t>3,174</w:t>
      </w:r>
      <w:r w:rsidRPr="00EA5B64">
        <w:tab/>
        <w:t>3,174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3,174</w:t>
      </w:r>
      <w:r w:rsidRPr="00EA5B64">
        <w:tab/>
        <w:t>3,174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FORENSIC SERVICES</w:t>
      </w:r>
      <w:r w:rsidRPr="00EA5B64">
        <w:tab/>
        <w:t>8,644,467</w:t>
      </w:r>
      <w:r w:rsidRPr="00EA5B64">
        <w:tab/>
        <w:t>3,038,264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(116.00)</w:t>
      </w:r>
      <w:r w:rsidRPr="00EA5B64">
        <w:tab/>
        <w:t>(108.00)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DATA CENTER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3,234,843</w:t>
      </w:r>
      <w:r w:rsidRPr="00EA5B64">
        <w:tab/>
        <w:t>2,034,843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(90.00)</w:t>
      </w:r>
      <w:r w:rsidRPr="00EA5B64">
        <w:tab/>
        <w:t>(90.00)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3,284,843</w:t>
      </w:r>
      <w:r w:rsidRPr="00EA5B64">
        <w:tab/>
        <w:t>2,034,843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(90.00)</w:t>
      </w:r>
      <w:r w:rsidRPr="00EA5B64">
        <w:tab/>
        <w:t>(90.00)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4,622,651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DATA CENTER</w:t>
      </w:r>
      <w:r w:rsidRPr="00EA5B64">
        <w:tab/>
        <w:t>7,907,494</w:t>
      </w:r>
      <w:r w:rsidRPr="00EA5B64">
        <w:tab/>
        <w:t>2,034,843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(90.00)</w:t>
      </w:r>
      <w:r w:rsidRPr="00EA5B64">
        <w:tab/>
        <w:t>(90.00)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D. REGULATORY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1,688,048</w:t>
      </w:r>
      <w:r w:rsidRPr="00EA5B64">
        <w:tab/>
        <w:t>721,892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(75.24)</w:t>
      </w:r>
      <w:r w:rsidRPr="00EA5B64">
        <w:tab/>
        <w:t>(74.24)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1,788,048</w:t>
      </w:r>
      <w:r w:rsidRPr="00EA5B64">
        <w:tab/>
        <w:t>721,892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(75.24)</w:t>
      </w:r>
      <w:r w:rsidRPr="00EA5B64">
        <w:tab/>
        <w:t>(74.24)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1,033,844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REGULATORY</w:t>
      </w:r>
      <w:r w:rsidRPr="00EA5B64">
        <w:tab/>
        <w:t>2,821,892</w:t>
      </w:r>
      <w:r w:rsidRPr="00EA5B64">
        <w:tab/>
        <w:t>721,892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(75.24)</w:t>
      </w:r>
      <w:r w:rsidRPr="00EA5B64">
        <w:tab/>
        <w:t>(74.24)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HOMELAND SECURITY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2,268,724</w:t>
      </w:r>
      <w:r w:rsidRPr="00EA5B64">
        <w:tab/>
        <w:t>1,849,724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(56.00)</w:t>
      </w:r>
      <w:r w:rsidRPr="00EA5B64">
        <w:tab/>
        <w:t>(51.00)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TEMP GRANTS EMPLOYEE</w:t>
      </w:r>
      <w:r w:rsidRPr="00EA5B64">
        <w:tab/>
        <w:t>338,500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2,627,224</w:t>
      </w:r>
      <w:r w:rsidRPr="00EA5B64">
        <w:tab/>
        <w:t>1,849,724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(56.00)</w:t>
      </w:r>
      <w:r w:rsidRPr="00EA5B64">
        <w:tab/>
        <w:t>(51.00)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2,490,410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AMBER ALERT</w:t>
      </w:r>
      <w:r w:rsidRPr="00EA5B64">
        <w:tab/>
        <w:t>48,753</w:t>
      </w:r>
      <w:r w:rsidRPr="00EA5B64">
        <w:tab/>
        <w:t>48,753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48,753</w:t>
      </w:r>
      <w:r w:rsidRPr="00EA5B64">
        <w:tab/>
        <w:t>48,753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MUNICIPALITIES</w:t>
      </w:r>
      <w:r w:rsidRPr="00EA5B64">
        <w:tab/>
        <w:t>642,922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CNTY-UNRESTRICTED</w:t>
      </w:r>
      <w:r w:rsidRPr="00EA5B64">
        <w:tab/>
        <w:t>5,218,675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8,815,212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2,610,601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17,287,410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HOMELAND SECURITY</w:t>
      </w:r>
      <w:r w:rsidRPr="00EA5B64">
        <w:tab/>
        <w:t>22,453,797</w:t>
      </w:r>
      <w:r w:rsidRPr="00EA5B64">
        <w:tab/>
        <w:t>1,898,477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(56.00)</w:t>
      </w:r>
      <w:r w:rsidRPr="00EA5B64">
        <w:tab/>
        <w:t>(51.00)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SPECIAL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1,481,556</w:t>
      </w:r>
      <w:r w:rsidRPr="00EA5B64">
        <w:tab/>
        <w:t>1,374,556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(55.00)</w:t>
      </w:r>
      <w:r w:rsidRPr="00EA5B64">
        <w:tab/>
        <w:t>(52.00)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65,000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1,546,556</w:t>
      </w:r>
      <w:r w:rsidRPr="00EA5B64">
        <w:tab/>
        <w:t>1,374,556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(55.00)</w:t>
      </w:r>
      <w:r w:rsidRPr="00EA5B64">
        <w:tab/>
        <w:t>(52.00)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1,814,800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OPERATIONS</w:t>
      </w:r>
      <w:r w:rsidRPr="00EA5B64">
        <w:tab/>
        <w:t>3,361,356</w:t>
      </w:r>
      <w:r w:rsidRPr="00EA5B64">
        <w:tab/>
        <w:t>1,374,556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(55.00)</w:t>
      </w:r>
      <w:r w:rsidRPr="00EA5B64">
        <w:tab/>
        <w:t>(52.00)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PROGRAMS </w:t>
      </w:r>
      <w:r>
        <w:t>&amp;</w:t>
      </w:r>
      <w:r w:rsidRPr="00EA5B64">
        <w:t xml:space="preserve"> SERVICES</w:t>
      </w:r>
      <w:r w:rsidRPr="00EA5B64">
        <w:tab/>
        <w:t>54,584,399</w:t>
      </w:r>
      <w:r w:rsidRPr="00EA5B64">
        <w:tab/>
        <w:t>16,474,082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(605.24)</w:t>
      </w:r>
      <w:r w:rsidRPr="00EA5B64">
        <w:tab/>
        <w:t>(577.24)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7,275,242</w:t>
      </w:r>
      <w:r w:rsidRPr="00EA5B64">
        <w:tab/>
        <w:t>5,698,092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7,275,242</w:t>
      </w:r>
      <w:r w:rsidRPr="00EA5B64">
        <w:tab/>
        <w:t>5,698,092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7,275,242</w:t>
      </w:r>
      <w:r w:rsidRPr="00EA5B64">
        <w:tab/>
        <w:t>5,698,092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GOVERNOR</w:t>
      </w:r>
      <w:r>
        <w:t>’</w:t>
      </w:r>
      <w:r w:rsidRPr="00EA5B64">
        <w:t>S OFF-STATE LAW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ENFORCEMENT DIVISION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63,764,199</w:t>
      </w:r>
      <w:r w:rsidRPr="00EA5B64">
        <w:tab/>
        <w:t>23,711,732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(649.24)</w:t>
      </w:r>
      <w:r w:rsidRPr="00EA5B64">
        <w:tab/>
        <w:t>(621.24)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GOVERNOR</w:t>
      </w:r>
      <w:r>
        <w:t>’</w:t>
      </w:r>
      <w:r w:rsidRPr="00EA5B64">
        <w:t>S OFFICE</w:t>
      </w:r>
      <w:r w:rsidRPr="00EA5B64">
        <w:tab/>
        <w:t>63,764,199</w:t>
      </w:r>
      <w:r w:rsidRPr="00EA5B64">
        <w:tab/>
        <w:t>23,711,732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(649.24)</w:t>
      </w:r>
      <w:r w:rsidRPr="00EA5B64">
        <w:tab/>
        <w:t>(621.24)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BC66BA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60"/>
          <w:headerReference w:type="default" r:id="rId161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49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K05-</w:t>
      </w:r>
      <w:r w:rsidRPr="00EA5B64">
        <w:t>DEPARTMENT OF PUBLIC SAFETY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 ADMINISTRATIVE S</w:t>
      </w:r>
      <w:r>
        <w:t>RVCS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143,000</w:t>
      </w:r>
      <w:r w:rsidRPr="00EA5B64">
        <w:tab/>
        <w:t>114,400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(.80)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3,533,653</w:t>
      </w:r>
      <w:r w:rsidRPr="00EA5B64">
        <w:tab/>
        <w:t>3,298,653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(119.99)</w:t>
      </w:r>
      <w:r w:rsidRPr="00EA5B64">
        <w:tab/>
        <w:t>(99.44)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UNCLASSIFIED POSITIONS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245,000</w:t>
      </w:r>
      <w:r w:rsidRPr="00EA5B64">
        <w:tab/>
        <w:t>70,000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3,921,653</w:t>
      </w:r>
      <w:r w:rsidRPr="00EA5B64">
        <w:tab/>
        <w:t>3,483,053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(121.99)</w:t>
      </w:r>
      <w:r w:rsidRPr="00EA5B64">
        <w:tab/>
        <w:t>(101.24)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1,033,605</w:t>
      </w:r>
      <w:r w:rsidRPr="00EA5B64">
        <w:tab/>
        <w:t>37,481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DEBT SERVICE</w:t>
      </w:r>
      <w:r w:rsidRPr="00EA5B64">
        <w:tab/>
        <w:t>2,595,450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DEBT SERVICE</w:t>
      </w:r>
      <w:r w:rsidRPr="00EA5B64">
        <w:tab/>
        <w:t>2,595,450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ADMIN</w:t>
      </w:r>
      <w:r>
        <w:t xml:space="preserve"> </w:t>
      </w:r>
      <w:r w:rsidRPr="00EA5B64">
        <w:t>SERVICES</w:t>
      </w:r>
      <w:r w:rsidRPr="00EA5B64">
        <w:tab/>
        <w:t>7,550,708</w:t>
      </w:r>
      <w:r w:rsidRPr="00EA5B64">
        <w:tab/>
        <w:t>3,520,534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(121.99)</w:t>
      </w:r>
      <w:r w:rsidRPr="00EA5B64">
        <w:tab/>
        <w:t>(101.24)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HIGHWAY PATROL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41,038,935</w:t>
      </w:r>
      <w:r w:rsidRPr="00EA5B64">
        <w:tab/>
        <w:t>36,977,232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(1,310.00)</w:t>
      </w:r>
      <w:r w:rsidRPr="00EA5B64">
        <w:tab/>
        <w:t>(1,196.45)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110,100</w:t>
      </w:r>
      <w:r w:rsidRPr="00EA5B64">
        <w:tab/>
        <w:t>110,100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2,443,000</w:t>
      </w:r>
      <w:r w:rsidRPr="00EA5B64">
        <w:tab/>
        <w:t>600,000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43,592,035</w:t>
      </w:r>
      <w:r w:rsidRPr="00EA5B64">
        <w:tab/>
        <w:t>37,687,332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(1,311.00)</w:t>
      </w:r>
      <w:r w:rsidRPr="00EA5B64">
        <w:tab/>
        <w:t>(1,197.45)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20,166,517</w:t>
      </w:r>
      <w:r w:rsidRPr="00EA5B64">
        <w:tab/>
        <w:t>3,275,660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HIGHWAY PATROL</w:t>
      </w:r>
      <w:r w:rsidRPr="00EA5B64">
        <w:tab/>
        <w:t>63,758,552</w:t>
      </w:r>
      <w:r w:rsidRPr="00EA5B64">
        <w:tab/>
        <w:t>40,962,992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(1,311.00)</w:t>
      </w:r>
      <w:r w:rsidRPr="00EA5B64">
        <w:tab/>
        <w:t>(1,197.45)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STATE TRANSPORT POLICE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6,438,986</w:t>
      </w:r>
      <w:r w:rsidRPr="00EA5B64">
        <w:tab/>
        <w:t>1,952,164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(166.76)</w:t>
      </w:r>
      <w:r w:rsidRPr="00EA5B64">
        <w:tab/>
        <w:t>(66.65)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94,819</w:t>
      </w:r>
      <w:r w:rsidRPr="00EA5B64">
        <w:tab/>
        <w:t>94,819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447,115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6,980,920</w:t>
      </w:r>
      <w:r w:rsidRPr="00EA5B64">
        <w:tab/>
        <w:t>2,046,983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(167.76)</w:t>
      </w:r>
      <w:r w:rsidRPr="00EA5B64">
        <w:tab/>
        <w:t>(67.65)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4,000,048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 STATE TRANSPORT POLICE</w:t>
      </w:r>
      <w:r w:rsidRPr="00EA5B64">
        <w:tab/>
        <w:t>10,980,968</w:t>
      </w:r>
      <w:r w:rsidRPr="00EA5B64">
        <w:tab/>
        <w:t>2,046,983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(167.76)</w:t>
      </w:r>
      <w:r w:rsidRPr="00EA5B64">
        <w:tab/>
        <w:t>(67.65)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C. BUREAU OF PROTECTIVE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2,695,099</w:t>
      </w:r>
      <w:r w:rsidRPr="00EA5B64">
        <w:tab/>
        <w:t>1,271,216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(89.00)</w:t>
      </w:r>
      <w:r w:rsidRPr="00EA5B64">
        <w:tab/>
        <w:t>(51.03)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65,700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2,760,799</w:t>
      </w:r>
      <w:r w:rsidRPr="00EA5B64">
        <w:tab/>
        <w:t>1,271,216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(89.00)</w:t>
      </w:r>
      <w:r w:rsidRPr="00EA5B64">
        <w:tab/>
        <w:t>(51.03)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1,086,100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 BUREAU OF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PROTECTIVE</w:t>
      </w:r>
      <w:r>
        <w:t xml:space="preserve"> </w:t>
      </w:r>
      <w:r w:rsidRPr="00EA5B64">
        <w:t>SERVICES</w:t>
      </w:r>
      <w:r w:rsidRPr="00EA5B64">
        <w:tab/>
        <w:t>3,846,899</w:t>
      </w:r>
      <w:r w:rsidRPr="00EA5B64">
        <w:tab/>
        <w:t>1,271,216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(89.00)</w:t>
      </w:r>
      <w:r w:rsidRPr="00EA5B64">
        <w:tab/>
        <w:t>(51.03)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 HALL OF FAME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137,000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137,000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126,000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HALL OF FAME</w:t>
      </w:r>
      <w:r w:rsidRPr="00EA5B64">
        <w:tab/>
        <w:t>263,000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SAFETY AND GRANTS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1,972,151</w:t>
      </w:r>
      <w:r w:rsidRPr="00EA5B64">
        <w:tab/>
        <w:t>508,071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(31.75)</w:t>
      </w:r>
      <w:r w:rsidRPr="00EA5B64">
        <w:tab/>
        <w:t>(11.63)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615,000</w:t>
      </w:r>
      <w:r w:rsidRPr="00EA5B64">
        <w:tab/>
        <w:t>1,000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2,587,151</w:t>
      </w:r>
      <w:r w:rsidRPr="00EA5B64">
        <w:tab/>
        <w:t>509,071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(31.75)</w:t>
      </w:r>
      <w:r w:rsidRPr="00EA5B64">
        <w:tab/>
        <w:t>(11.63)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10,167,747</w:t>
      </w:r>
      <w:r w:rsidRPr="00EA5B64">
        <w:tab/>
        <w:t>9,748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 - RESTRICTED</w:t>
      </w:r>
      <w:r w:rsidRPr="00EA5B64">
        <w:tab/>
        <w:t>11,625,000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12,200,000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21,775,000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ALLOC OTHER ENTITIES</w:t>
      </w:r>
      <w:r w:rsidRPr="00EA5B64">
        <w:tab/>
        <w:t>8,325,000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53,925,000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SAFETY AND GRANTS</w:t>
      </w:r>
      <w:r w:rsidRPr="00EA5B64">
        <w:tab/>
        <w:t>66,679,898</w:t>
      </w:r>
      <w:r w:rsidRPr="00EA5B64">
        <w:tab/>
        <w:t>518,819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(31.75)</w:t>
      </w:r>
      <w:r w:rsidRPr="00EA5B64">
        <w:tab/>
        <w:t>(11.63)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PROGRAMS </w:t>
      </w:r>
      <w:r>
        <w:t>&amp;</w:t>
      </w:r>
      <w:r w:rsidRPr="00EA5B64">
        <w:t xml:space="preserve"> SERVICES</w:t>
      </w:r>
      <w:r w:rsidRPr="00EA5B64">
        <w:tab/>
        <w:t>145,529,317</w:t>
      </w:r>
      <w:r w:rsidRPr="00EA5B64">
        <w:tab/>
        <w:t>44,800,010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(1,602.51)</w:t>
      </w:r>
      <w:r w:rsidRPr="00EA5B64">
        <w:tab/>
        <w:t>(1,327.76)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23,611,094</w:t>
      </w:r>
      <w:r w:rsidRPr="00EA5B64">
        <w:tab/>
        <w:t>17,560,184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23,611,094</w:t>
      </w:r>
      <w:r w:rsidRPr="00EA5B64">
        <w:tab/>
        <w:t>17,560,184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23,611,094</w:t>
      </w:r>
      <w:r w:rsidRPr="00EA5B64">
        <w:tab/>
        <w:t>17,560,184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DEPARTMENT OF PUBLIC SAFETY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176,691,119</w:t>
      </w:r>
      <w:r w:rsidRPr="00EA5B64">
        <w:tab/>
        <w:t>65,880,728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(1,724.50)</w:t>
      </w:r>
      <w:r w:rsidRPr="00EA5B64">
        <w:tab/>
        <w:t>(1,429.00)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62"/>
          <w:headerReference w:type="default" r:id="rId163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50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N20-</w:t>
      </w:r>
      <w:r w:rsidRPr="00EA5B64">
        <w:t>LAW ENFORCEMENT TRAINING COUNCIL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90,000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2,213,844</w:t>
      </w:r>
      <w:r w:rsidRPr="00EA5B64">
        <w:tab/>
        <w:t>25,213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47,000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2,350,844</w:t>
      </w:r>
      <w:r w:rsidRPr="00EA5B64">
        <w:tab/>
        <w:t>25,213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1,840,310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4,191,154</w:t>
      </w:r>
      <w:r w:rsidRPr="00EA5B64">
        <w:tab/>
        <w:t>25,213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II. TRAINING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2,845,345</w:t>
      </w:r>
      <w:r w:rsidRPr="00EA5B64">
        <w:tab/>
        <w:t>371,285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(59.25)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212,988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3,058,333</w:t>
      </w:r>
      <w:r w:rsidRPr="00EA5B64">
        <w:tab/>
        <w:t>371,285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(59.25)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5,223,307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TRAINING</w:t>
      </w:r>
      <w:r w:rsidRPr="00EA5B64">
        <w:tab/>
        <w:t>8,281,640</w:t>
      </w:r>
      <w:r w:rsidRPr="00EA5B64">
        <w:tab/>
        <w:t>371,285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(59.25)</w:t>
      </w: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1,695,280</w:t>
      </w:r>
      <w:r w:rsidRPr="00EA5B64">
        <w:tab/>
        <w:t>235,326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1,695,280</w:t>
      </w:r>
      <w:r w:rsidRPr="00EA5B64">
        <w:tab/>
        <w:t>235,326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1,695,280</w:t>
      </w:r>
      <w:r w:rsidRPr="00EA5B64">
        <w:tab/>
        <w:t>235,326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LAW ENFORCEMENT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TRAINING COUNCIL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14,168,074</w:t>
      </w:r>
      <w:r w:rsidRPr="00EA5B64">
        <w:tab/>
        <w:t>631,824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(113.25)</w:t>
      </w: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64"/>
          <w:headerReference w:type="default" r:id="rId16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51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N04-</w:t>
      </w:r>
      <w:r w:rsidRPr="00EA5B64">
        <w:t>DEPARTMENT OF CORRECTIONS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4E5433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INTERNAL ADMIN &amp; SUPPORT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COMMISSIONER/S</w:t>
      </w:r>
      <w:r w:rsidRPr="00EA5B64">
        <w:tab/>
        <w:t>144,746</w:t>
      </w:r>
      <w:r w:rsidRPr="00EA5B64">
        <w:tab/>
        <w:t>144,746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6,602,262</w:t>
      </w:r>
      <w:r w:rsidRPr="00EA5B64">
        <w:tab/>
        <w:t>6,197,262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(150.00)</w:t>
      </w:r>
      <w:r w:rsidRPr="00EA5B64">
        <w:tab/>
        <w:t>(141.00)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323,185</w:t>
      </w:r>
      <w:r w:rsidRPr="00EA5B64">
        <w:tab/>
        <w:t>323,185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TEMP GRANTS EMPLOYEE</w:t>
      </w:r>
      <w:r w:rsidRPr="00EA5B64">
        <w:tab/>
        <w:t>17,327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285,913</w:t>
      </w:r>
      <w:r w:rsidRPr="00EA5B64">
        <w:tab/>
        <w:t>250,913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7,373,433</w:t>
      </w:r>
      <w:r w:rsidRPr="00EA5B64">
        <w:tab/>
        <w:t>6,916,106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(154.00)</w:t>
      </w:r>
      <w:r w:rsidRPr="00EA5B64">
        <w:tab/>
        <w:t>(145.00)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2,116,432</w:t>
      </w:r>
      <w:r w:rsidRPr="00EA5B64">
        <w:tab/>
        <w:t>1,386,872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RVCS</w:t>
      </w:r>
      <w:r w:rsidRPr="00EA5B64">
        <w:t>/PUBLIC 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2,061</w:t>
      </w:r>
      <w:r w:rsidRPr="00EA5B64">
        <w:tab/>
        <w:t>2,061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2,061</w:t>
      </w:r>
      <w:r w:rsidRPr="00EA5B64">
        <w:tab/>
        <w:t>2,061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INTERNAL ADMIN &amp; SUPP</w:t>
      </w:r>
      <w:r w:rsidRPr="00EA5B64">
        <w:tab/>
        <w:t>9,491,926</w:t>
      </w:r>
      <w:r w:rsidRPr="00EA5B64">
        <w:tab/>
        <w:t>8,305,039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(154.00)</w:t>
      </w:r>
      <w:r w:rsidRPr="00EA5B64">
        <w:tab/>
        <w:t>(145.00)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A.  HOUSING, CARE, SECURITY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&amp;</w:t>
      </w:r>
      <w:r>
        <w:t xml:space="preserve"> </w:t>
      </w:r>
      <w:r w:rsidRPr="00EA5B64">
        <w:t>SUPERVISION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158,761,948</w:t>
      </w:r>
      <w:r w:rsidRPr="00EA5B64">
        <w:tab/>
        <w:t>156,761,948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(5,779.00)</w:t>
      </w:r>
      <w:r w:rsidRPr="00EA5B64">
        <w:tab/>
        <w:t>(5,680.00)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1,964,997</w:t>
      </w:r>
      <w:r w:rsidRPr="00EA5B64">
        <w:tab/>
        <w:t>1,697,997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160,726,945</w:t>
      </w:r>
      <w:r w:rsidRPr="00EA5B64">
        <w:tab/>
        <w:t>158,459,945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(5,779.00)</w:t>
      </w:r>
      <w:r w:rsidRPr="00EA5B64">
        <w:tab/>
        <w:t>(5,680.00)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45,100,477</w:t>
      </w:r>
      <w:r w:rsidRPr="00EA5B64">
        <w:tab/>
        <w:t>33,347,246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RVCS</w:t>
      </w:r>
      <w:r w:rsidRPr="00EA5B64">
        <w:t>/PUBLIC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17,768,733</w:t>
      </w:r>
      <w:r w:rsidRPr="00EA5B64">
        <w:tab/>
        <w:t>14,718,733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PROSTHETICS</w:t>
      </w:r>
      <w:r w:rsidRPr="00EA5B64">
        <w:tab/>
        <w:t>100,000</w:t>
      </w:r>
      <w:r w:rsidRPr="00EA5B64">
        <w:tab/>
        <w:t>100,000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17,868,733</w:t>
      </w:r>
      <w:r w:rsidRPr="00EA5B64">
        <w:tab/>
        <w:t>14,818,733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HOUSING, CARE,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SECURITY</w:t>
      </w:r>
      <w:r>
        <w:t xml:space="preserve"> </w:t>
      </w:r>
      <w:r w:rsidRPr="00EA5B64">
        <w:t>&amp; SUPERVISION</w:t>
      </w:r>
      <w:r w:rsidRPr="00EA5B64">
        <w:tab/>
        <w:t>223,696,155</w:t>
      </w:r>
      <w:r w:rsidRPr="00EA5B64">
        <w:tab/>
        <w:t>206,625,924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(5,779.00)</w:t>
      </w:r>
      <w:r w:rsidRPr="00EA5B64">
        <w:tab/>
        <w:t>(5,680.00)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QUOTA ELIMINATION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QUOTA ELIMINATION</w:t>
      </w:r>
      <w:r w:rsidRPr="00EA5B64">
        <w:tab/>
        <w:t>1,967,720</w:t>
      </w:r>
      <w:r w:rsidRPr="00EA5B64">
        <w:tab/>
        <w:t>1,967,720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1,967,720</w:t>
      </w:r>
      <w:r w:rsidRPr="00EA5B64">
        <w:tab/>
        <w:t>1,967,720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QUOTA ELIMINATION</w:t>
      </w:r>
      <w:r w:rsidRPr="00EA5B64">
        <w:tab/>
        <w:t>1,967,720</w:t>
      </w:r>
      <w:r w:rsidRPr="00EA5B64">
        <w:tab/>
        <w:t>1,967,720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II. PROGRAMS AND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C.  WORK AND VOCATIONAL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ACTIVITIES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57172B" w:rsidRDefault="0020113C" w:rsidP="0020113C">
      <w:pPr>
        <w:tabs>
          <w:tab w:val="right" w:pos="4709"/>
          <w:tab w:val="right" w:pos="6322"/>
        </w:tabs>
      </w:pPr>
      <w:r w:rsidRPr="0057172B">
        <w:t>CLASSIFIED POSITIONS</w:t>
      </w:r>
      <w:r w:rsidRPr="0057172B">
        <w:tab/>
        <w:t>5,163,294</w:t>
      </w:r>
      <w:r w:rsidRPr="0057172B">
        <w:tab/>
        <w:t>663,294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(154.00)</w:t>
      </w:r>
      <w:r w:rsidRPr="00EA5B64">
        <w:tab/>
        <w:t>(20.00)</w:t>
      </w:r>
    </w:p>
    <w:p w:rsidR="0020113C" w:rsidRPr="0057172B" w:rsidRDefault="0020113C" w:rsidP="0020113C">
      <w:pPr>
        <w:tabs>
          <w:tab w:val="right" w:pos="4709"/>
          <w:tab w:val="right" w:pos="6322"/>
        </w:tabs>
      </w:pPr>
      <w:r w:rsidRPr="0057172B">
        <w:t>OTHER PERSONAL SERVICES</w:t>
      </w:r>
      <w:r w:rsidRPr="0057172B">
        <w:tab/>
        <w:t>12,281,542</w:t>
      </w:r>
      <w:r w:rsidRPr="0057172B">
        <w:tab/>
        <w:t>281,542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57172B">
        <w:t>TOTAL PERSONAL SERVICE</w:t>
      </w:r>
      <w:r w:rsidRPr="0057172B">
        <w:tab/>
        <w:t>17,444,836</w:t>
      </w:r>
      <w:r w:rsidRPr="00EA5B64">
        <w:tab/>
      </w:r>
      <w:r w:rsidRPr="00417D8B">
        <w:t>944,836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(154.00)</w:t>
      </w:r>
      <w:r w:rsidRPr="00EA5B64">
        <w:tab/>
        <w:t>(20.00)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10,654,503</w:t>
      </w:r>
      <w:r w:rsidRPr="00EA5B64">
        <w:tab/>
        <w:t>297,098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RVCS/PUBLIC 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 PAYMENTS</w:t>
      </w:r>
      <w:r w:rsidRPr="00EA5B64">
        <w:tab/>
        <w:t>15,000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750,500</w:t>
      </w:r>
      <w:r w:rsidRPr="00EA5B64">
        <w:tab/>
        <w:t>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765,500</w:t>
      </w:r>
      <w:r w:rsidRPr="00EA5B64">
        <w:tab/>
        <w:t>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WORK AND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VOCATIONAL</w:t>
      </w:r>
      <w:r>
        <w:t xml:space="preserve"> </w:t>
      </w:r>
      <w:r w:rsidRPr="00EA5B64">
        <w:t>ACTIVITIES</w:t>
      </w:r>
      <w:r w:rsidRPr="00EA5B64">
        <w:tab/>
        <w:t>28,864,839</w:t>
      </w:r>
      <w:r w:rsidRPr="00EA5B64">
        <w:tab/>
        <w:t>1,242,434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(154.00)</w:t>
      </w:r>
      <w:r w:rsidRPr="00EA5B64">
        <w:tab/>
        <w:t>(20.00)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 PALMETTO UNIFIED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SCHOOL DISTRICT</w:t>
      </w:r>
      <w:r>
        <w:t xml:space="preserve"> </w:t>
      </w:r>
      <w:r w:rsidRPr="00EA5B64">
        <w:t>#1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893,368</w:t>
      </w:r>
      <w:r w:rsidRPr="00EA5B64">
        <w:tab/>
        <w:t>740,868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(14.50)</w:t>
      </w:r>
      <w:r w:rsidRPr="00EA5B64">
        <w:tab/>
        <w:t>(11.50)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4,984,404</w:t>
      </w:r>
      <w:r w:rsidRPr="00EA5B64">
        <w:tab/>
        <w:t>2,126,534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(75.50)</w:t>
      </w:r>
      <w:r w:rsidRPr="00EA5B64">
        <w:tab/>
        <w:t>(35.33)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971,750</w:t>
      </w:r>
      <w:r w:rsidRPr="00EA5B64">
        <w:tab/>
        <w:t>360,000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TEMP</w:t>
      </w:r>
      <w:r>
        <w:t xml:space="preserve"> </w:t>
      </w:r>
      <w:r w:rsidRPr="00EA5B64">
        <w:t>GRANTS EMPLOYEE</w:t>
      </w:r>
      <w:r w:rsidRPr="00EA5B64">
        <w:tab/>
        <w:t>495,000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7,344,522</w:t>
      </w:r>
      <w:r w:rsidRPr="00EA5B64">
        <w:tab/>
        <w:t>3,227,402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(90.00)</w:t>
      </w:r>
      <w:r w:rsidRPr="00EA5B64">
        <w:tab/>
        <w:t>(46.83)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930,353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PALMETTO UNIFIED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SCHOOL DISTRICT #1</w:t>
      </w:r>
      <w:r w:rsidRPr="00EA5B64">
        <w:tab/>
        <w:t>8,274,875</w:t>
      </w:r>
      <w:r w:rsidRPr="00EA5B64">
        <w:tab/>
        <w:t>3,227,402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(90.00)</w:t>
      </w:r>
      <w:r w:rsidRPr="00EA5B64">
        <w:tab/>
        <w:t>(46.83)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II. PROGRAMS AND SERVICES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E.  INDIVIDUAL GROWTH 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AND</w:t>
      </w:r>
      <w:r>
        <w:t xml:space="preserve"> </w:t>
      </w:r>
      <w:r w:rsidRPr="00EA5B64">
        <w:t>MOTIVATION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3,594,874</w:t>
      </w:r>
      <w:r w:rsidRPr="00EA5B64">
        <w:tab/>
        <w:t>3,544,874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(104.00)</w:t>
      </w:r>
      <w:r w:rsidRPr="00EA5B64">
        <w:tab/>
        <w:t>(103.00)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48,895</w:t>
      </w:r>
      <w:r w:rsidRPr="00EA5B64">
        <w:tab/>
        <w:t>3,895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3,643,769</w:t>
      </w:r>
      <w:r w:rsidRPr="00EA5B64">
        <w:tab/>
        <w:t>3,548,769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(104.00)</w:t>
      </w:r>
      <w:r w:rsidRPr="00EA5B64">
        <w:tab/>
        <w:t>(103.00)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136,586</w:t>
      </w:r>
      <w:r w:rsidRPr="00EA5B64">
        <w:tab/>
        <w:t>81,586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RVCS</w:t>
      </w:r>
      <w:r w:rsidRPr="00EA5B64">
        <w:t>/PUBLIC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79,950</w:t>
      </w:r>
      <w:r w:rsidRPr="00EA5B64">
        <w:tab/>
        <w:t>29,950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79,950</w:t>
      </w:r>
      <w:r w:rsidRPr="00EA5B64">
        <w:tab/>
        <w:t>29,950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INDIVIDUAL GROWTH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&amp;</w:t>
      </w:r>
      <w:r>
        <w:t xml:space="preserve"> </w:t>
      </w:r>
      <w:r w:rsidRPr="00EA5B64">
        <w:t>MOTIVATION</w:t>
      </w:r>
      <w:r w:rsidRPr="00EA5B64">
        <w:tab/>
        <w:t>3,860,305</w:t>
      </w:r>
      <w:r w:rsidRPr="00EA5B64">
        <w:tab/>
        <w:t>3,660,305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(104.00)</w:t>
      </w:r>
      <w:r w:rsidRPr="00EA5B64">
        <w:tab/>
        <w:t>(103.00)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II. PROGRAMS </w:t>
      </w:r>
      <w:r>
        <w:t>&amp;</w:t>
      </w:r>
      <w:r w:rsidRPr="00EA5B64">
        <w:t xml:space="preserve">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 PENAL FACILITY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INSPECTION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71,136</w:t>
      </w:r>
      <w:r w:rsidRPr="00EA5B64">
        <w:tab/>
        <w:t>71,136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71,136</w:t>
      </w:r>
      <w:r w:rsidRPr="00EA5B64">
        <w:tab/>
        <w:t>71,136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7,000</w:t>
      </w:r>
      <w:r w:rsidRPr="00EA5B64">
        <w:tab/>
        <w:t>7,000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PENAL FACILITIES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INSPECTION SERVICE</w:t>
      </w:r>
      <w:r w:rsidRPr="00EA5B64">
        <w:tab/>
        <w:t>78,136</w:t>
      </w:r>
      <w:r w:rsidRPr="00EA5B64">
        <w:tab/>
        <w:t>78,136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PROGRAMS </w:t>
      </w:r>
      <w:r>
        <w:t xml:space="preserve">&amp; </w:t>
      </w:r>
      <w:r w:rsidRPr="00EA5B64">
        <w:t>SERVICES</w:t>
      </w:r>
      <w:r w:rsidRPr="00EA5B64">
        <w:tab/>
        <w:t>266,742,030</w:t>
      </w:r>
      <w:r w:rsidRPr="00EA5B64">
        <w:tab/>
        <w:t>216,801,921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(6,129.00)</w:t>
      </w:r>
      <w:r w:rsidRPr="00EA5B64">
        <w:tab/>
        <w:t>(5,851.83)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74,762,398</w:t>
      </w:r>
      <w:r w:rsidRPr="00EA5B64">
        <w:tab/>
        <w:t>70,057,508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74,762,398</w:t>
      </w:r>
      <w:r w:rsidRPr="00EA5B64">
        <w:tab/>
        <w:t>70,057,508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EMPLOYEE BENEFITS</w:t>
      </w:r>
      <w:r w:rsidRPr="00EA5B64">
        <w:tab/>
        <w:t>74,762,398</w:t>
      </w:r>
      <w:r w:rsidRPr="00EA5B64">
        <w:tab/>
        <w:t>70,057,508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DEPARTMENT OF CORRECTIONS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350,996,354</w:t>
      </w:r>
      <w:r w:rsidRPr="00EA5B64">
        <w:tab/>
        <w:t>295,164,468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(6,283.00)</w:t>
      </w:r>
      <w:r w:rsidRPr="00EA5B64">
        <w:tab/>
        <w:t>(5,996.83)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66"/>
          <w:headerReference w:type="default" r:id="rId16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52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N08-</w:t>
      </w:r>
      <w:r w:rsidRPr="00EA5B64">
        <w:t>DEPT OF PROBATION, PAROLE &amp; PARDON SERVICES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4E5433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92,917</w:t>
      </w:r>
      <w:r w:rsidRPr="00EA5B64">
        <w:tab/>
        <w:t>92,917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1,309,704</w:t>
      </w:r>
      <w:r w:rsidRPr="00EA5B64">
        <w:tab/>
        <w:t>691,338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(32.00)</w:t>
      </w:r>
      <w:r w:rsidRPr="00EA5B64">
        <w:tab/>
        <w:t>(18.00)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89,008</w:t>
      </w:r>
      <w:r w:rsidRPr="00EA5B64">
        <w:tab/>
        <w:t>89,008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32,061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1,523,690</w:t>
      </w:r>
      <w:r w:rsidRPr="00EA5B64">
        <w:tab/>
        <w:t>873,263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(34.00)</w:t>
      </w:r>
      <w:r w:rsidRPr="00EA5B64">
        <w:tab/>
        <w:t>(20.00)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151,642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1,675,332</w:t>
      </w:r>
      <w:r w:rsidRPr="00EA5B64">
        <w:tab/>
        <w:t>873,263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(34.00)</w:t>
      </w:r>
      <w:r w:rsidRPr="00EA5B64">
        <w:tab/>
        <w:t>(20.00)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OFFENDER PROGRAMMING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 OFFENDER SUPERVISION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23,251,437</w:t>
      </w:r>
      <w:r w:rsidRPr="00EA5B64">
        <w:tab/>
        <w:t>10,213,910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(726.00)</w:t>
      </w:r>
      <w:r w:rsidRPr="00EA5B64">
        <w:tab/>
        <w:t>(389.00)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173,549</w:t>
      </w:r>
      <w:r w:rsidRPr="00EA5B64">
        <w:tab/>
        <w:t>173,549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543,052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23,968,038</w:t>
      </w:r>
      <w:r w:rsidRPr="00EA5B64">
        <w:tab/>
        <w:t>10,387,459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(728.00)</w:t>
      </w:r>
      <w:r w:rsidRPr="00EA5B64">
        <w:tab/>
        <w:t>(391.00)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9,547,828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 PAYMENTS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42,425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42,425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OFFENDER SUPERVISION</w:t>
      </w:r>
      <w:r w:rsidRPr="00EA5B64">
        <w:tab/>
        <w:t>33,558,291</w:t>
      </w:r>
      <w:r w:rsidRPr="00EA5B64">
        <w:tab/>
        <w:t>10,387,459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(728.00)</w:t>
      </w:r>
      <w:r w:rsidRPr="00EA5B64">
        <w:tab/>
        <w:t>(391.00)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2.  SEX OFFENDER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MONITORING</w:t>
      </w:r>
      <w:r>
        <w:t xml:space="preserve"> </w:t>
      </w:r>
      <w:r w:rsidRPr="00EA5B64">
        <w:t>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2,200,000</w:t>
      </w:r>
      <w:r w:rsidRPr="00EA5B64">
        <w:tab/>
        <w:t>2,200,000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(54.00)</w:t>
      </w:r>
      <w:r w:rsidRPr="00EA5B64">
        <w:tab/>
        <w:t>(54.00)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2,200,000</w:t>
      </w:r>
      <w:r w:rsidRPr="00EA5B64">
        <w:tab/>
        <w:t>2,200,000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(54.00)</w:t>
      </w:r>
      <w:r w:rsidRPr="00EA5B64">
        <w:tab/>
        <w:t>(54.00)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595,001</w:t>
      </w:r>
      <w:r w:rsidRPr="00EA5B64">
        <w:tab/>
        <w:t>295,001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558,202</w:t>
      </w:r>
      <w:r w:rsidRPr="00EA5B64">
        <w:tab/>
        <w:t>558,202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558,202</w:t>
      </w:r>
      <w:r w:rsidRPr="00EA5B64">
        <w:tab/>
        <w:t>558,202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SEX OFFENDER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MONITORING</w:t>
      </w:r>
      <w:r>
        <w:t xml:space="preserve"> &amp;</w:t>
      </w:r>
      <w:r w:rsidRPr="00EA5B64">
        <w:t xml:space="preserve"> SUPERVISIO</w:t>
      </w:r>
      <w:r>
        <w:t>N</w:t>
      </w:r>
      <w:r w:rsidRPr="00EA5B64">
        <w:tab/>
        <w:t>3,353,203</w:t>
      </w:r>
      <w:r w:rsidRPr="00EA5B64">
        <w:tab/>
        <w:t>3,053,203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(54.00)</w:t>
      </w:r>
      <w:r w:rsidRPr="00EA5B64">
        <w:tab/>
        <w:t>(54.00)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OFFENDER PROGRAMMING</w:t>
      </w:r>
      <w:r w:rsidRPr="00EA5B64">
        <w:tab/>
        <w:t>36,911,494</w:t>
      </w:r>
      <w:r w:rsidRPr="00EA5B64">
        <w:tab/>
        <w:t>13,440,662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(782.00)</w:t>
      </w:r>
      <w:r w:rsidRPr="00EA5B64">
        <w:tab/>
        <w:t>(445.00)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B. RESIDENTIAL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SPARTANBURG REST CNTR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 PAYMENTS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SPARTANBURG RESIDENTIAL</w:t>
      </w:r>
      <w:r w:rsidRPr="00EA5B64">
        <w:tab/>
        <w:t>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II. B. RESIDENTIAL PROGRAMS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2. CHARLESTON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RESTITUTION CENTER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ASSISTANCE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CHARLESTON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RESTITUTION CENTER</w:t>
      </w:r>
      <w:r w:rsidRPr="00EA5B64">
        <w:tab/>
        <w:t>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B. RESIDENTIAL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COLUMBIA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RESIDENTIAL CENTER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 PAYMENTS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COLUMBIA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RESIDENTIAL CENTER</w:t>
      </w:r>
      <w:r w:rsidRPr="00EA5B64">
        <w:tab/>
        <w:t>75,000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RESIDENTIAL PROGRAMS</w:t>
      </w:r>
      <w:r w:rsidRPr="00EA5B64">
        <w:tab/>
        <w:t>225,000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PAROLE BOARD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PROBATION, PARDON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PAROLE BOARD</w:t>
      </w:r>
      <w:r w:rsidRPr="00EA5B64">
        <w:tab/>
        <w:t>155,230</w:t>
      </w:r>
      <w:r w:rsidRPr="00EA5B64">
        <w:tab/>
        <w:t>155,230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662,900</w:t>
      </w:r>
      <w:r w:rsidRPr="00EA5B64">
        <w:tab/>
        <w:t>373,311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(18.00)</w:t>
      </w:r>
      <w:r w:rsidRPr="00EA5B64">
        <w:tab/>
        <w:t>(11.00)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49,853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867,983</w:t>
      </w:r>
      <w:r w:rsidRPr="00EA5B64">
        <w:tab/>
        <w:t>528,541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(18.00)</w:t>
      </w:r>
      <w:r w:rsidRPr="00EA5B64">
        <w:tab/>
        <w:t>(11.00)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47,132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65,000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65,000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PAROLE BOARD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OPERATIONS</w:t>
      </w:r>
      <w:r w:rsidRPr="00EA5B64">
        <w:tab/>
        <w:t>980,115</w:t>
      </w:r>
      <w:r w:rsidRPr="00EA5B64">
        <w:tab/>
        <w:t>528,541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(18.00)</w:t>
      </w:r>
      <w:r w:rsidRPr="00EA5B64">
        <w:tab/>
        <w:t>(11.00)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PROGRAMS </w:t>
      </w:r>
      <w:r>
        <w:t>&amp;</w:t>
      </w:r>
      <w:r w:rsidRPr="00EA5B64">
        <w:t xml:space="preserve"> SERVICES</w:t>
      </w:r>
      <w:r w:rsidRPr="00EA5B64">
        <w:tab/>
        <w:t>38,116,609</w:t>
      </w:r>
      <w:r w:rsidRPr="00EA5B64">
        <w:tab/>
        <w:t>13,969,203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(818.00)</w:t>
      </w:r>
      <w:r w:rsidRPr="00EA5B64">
        <w:tab/>
        <w:t>(456.00)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8,766,964</w:t>
      </w:r>
      <w:r w:rsidRPr="00EA5B64">
        <w:tab/>
        <w:t>3,932,488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8,766,964</w:t>
      </w:r>
      <w:r w:rsidRPr="00EA5B64">
        <w:tab/>
        <w:t>3,932,488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8,766,964</w:t>
      </w:r>
      <w:r w:rsidRPr="00EA5B64">
        <w:tab/>
        <w:t>3,932,488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DEPT OF PROBATION, PAROLE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PARDON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48,558,905</w:t>
      </w:r>
      <w:r w:rsidRPr="00EA5B64">
        <w:tab/>
        <w:t>18,774,954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(852.00)</w:t>
      </w:r>
      <w:r w:rsidRPr="00EA5B64">
        <w:tab/>
        <w:t>(476.00)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68"/>
          <w:headerReference w:type="default" r:id="rId169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53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N12-</w:t>
      </w:r>
      <w:r w:rsidRPr="00EA5B64">
        <w:t>DEPARTMENT OF JUVENILE JUSTICE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8C24B2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PAROLE DIVISION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PROBATION, PARDON &amp;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PAROLE</w:t>
      </w:r>
      <w:r>
        <w:t xml:space="preserve"> </w:t>
      </w:r>
      <w:r w:rsidRPr="00EA5B64">
        <w:t>BOARD</w:t>
      </w:r>
      <w:r w:rsidRPr="00EA5B64">
        <w:tab/>
        <w:t>12,272</w:t>
      </w:r>
      <w:r w:rsidRPr="00EA5B64">
        <w:tab/>
        <w:t>12,272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296,074</w:t>
      </w:r>
      <w:r w:rsidRPr="00EA5B64">
        <w:tab/>
        <w:t>296,074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(13.00)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UNCLASSIFIED POSITIONS</w:t>
      </w:r>
      <w:r w:rsidRPr="00EA5B64">
        <w:tab/>
        <w:t>66,921</w:t>
      </w:r>
      <w:r w:rsidRPr="00EA5B64">
        <w:tab/>
        <w:t>66,921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375,267</w:t>
      </w:r>
      <w:r w:rsidRPr="00EA5B64">
        <w:tab/>
        <w:t>375,267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51,869</w:t>
      </w:r>
      <w:r w:rsidRPr="00EA5B64">
        <w:tab/>
        <w:t>51,869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PAROLE DIVISION</w:t>
      </w:r>
      <w:r w:rsidRPr="00EA5B64">
        <w:tab/>
        <w:t>427,136</w:t>
      </w:r>
      <w:r w:rsidRPr="00EA5B64">
        <w:tab/>
        <w:t>427,136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(14.00)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ADMINISTRATION DIVISION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COMMISSIONER/S</w:t>
      </w:r>
      <w:r w:rsidRPr="00EA5B64">
        <w:tab/>
        <w:t>114,942</w:t>
      </w:r>
      <w:r w:rsidRPr="00EA5B64">
        <w:tab/>
        <w:t>114,942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3,081,299</w:t>
      </w:r>
      <w:r w:rsidRPr="00EA5B64">
        <w:tab/>
        <w:t>3,053,590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(70.00)</w:t>
      </w:r>
      <w:r w:rsidRPr="00EA5B64">
        <w:tab/>
        <w:t>(69.00)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203,159</w:t>
      </w:r>
      <w:r w:rsidRPr="00EA5B64">
        <w:tab/>
        <w:t>203,159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72,237</w:t>
      </w:r>
      <w:r w:rsidRPr="00EA5B64">
        <w:tab/>
        <w:t>10,944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3,471,637</w:t>
      </w:r>
      <w:r w:rsidRPr="00EA5B64">
        <w:tab/>
        <w:t>3,382,635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(73.00)</w:t>
      </w:r>
      <w:r w:rsidRPr="00EA5B64">
        <w:tab/>
        <w:t>(72.00)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626,483</w:t>
      </w:r>
      <w:r w:rsidRPr="00EA5B64">
        <w:tab/>
        <w:t>568,940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4,098,120</w:t>
      </w:r>
      <w:r w:rsidRPr="00EA5B64">
        <w:tab/>
        <w:t>3,951,575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(73.00)</w:t>
      </w:r>
      <w:r w:rsidRPr="00EA5B64">
        <w:tab/>
        <w:t>(72.00)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III. PROGRAMS </w:t>
      </w:r>
      <w:r>
        <w:t>&amp;</w:t>
      </w:r>
      <w:r w:rsidRPr="00EA5B64">
        <w:t xml:space="preserve">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COMMUNITY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10,451,372</w:t>
      </w:r>
      <w:r w:rsidRPr="00EA5B64">
        <w:tab/>
        <w:t>10,451,372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(400.00)</w:t>
      </w:r>
      <w:r w:rsidRPr="00EA5B64">
        <w:tab/>
        <w:t>(399.35)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101,800</w:t>
      </w:r>
      <w:r w:rsidRPr="00EA5B64">
        <w:tab/>
        <w:t>101,800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253,915</w:t>
      </w:r>
      <w:r w:rsidRPr="00EA5B64">
        <w:tab/>
        <w:t>133,915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10,807,087</w:t>
      </w:r>
      <w:r w:rsidRPr="00EA5B64">
        <w:tab/>
        <w:t>10,687,087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(401.00)</w:t>
      </w:r>
      <w:r w:rsidRPr="00EA5B64">
        <w:tab/>
        <w:t>(400.35)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1,957,632</w:t>
      </w:r>
      <w:r w:rsidRPr="00EA5B64">
        <w:tab/>
        <w:t>1,687,013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PUBLIC ASSIST PAYMENTS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1,843,217</w:t>
      </w:r>
      <w:r w:rsidRPr="00EA5B64">
        <w:tab/>
        <w:t>990,600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1,843,217</w:t>
      </w:r>
      <w:r w:rsidRPr="00EA5B64">
        <w:tab/>
        <w:t>990,600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COMMUNITY ADVOCACY PROG</w:t>
      </w:r>
      <w:r w:rsidRPr="00EA5B64">
        <w:tab/>
        <w:t>250,000</w:t>
      </w:r>
      <w:r w:rsidRPr="00EA5B64">
        <w:tab/>
        <w:t>250,000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SEX OFFENDER MONITORING</w:t>
      </w:r>
      <w:r w:rsidRPr="00EA5B64">
        <w:tab/>
        <w:t>27,410</w:t>
      </w:r>
      <w:r w:rsidRPr="00EA5B64">
        <w:tab/>
        <w:t>27,410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277,410</w:t>
      </w:r>
      <w:r w:rsidRPr="00EA5B64">
        <w:tab/>
        <w:t>277,410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COMMUNITY SERVICES</w:t>
      </w:r>
      <w:r w:rsidRPr="00EA5B64">
        <w:tab/>
        <w:t>14,885,346</w:t>
      </w:r>
      <w:r w:rsidRPr="00EA5B64">
        <w:tab/>
        <w:t>13,642,110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(401.00)</w:t>
      </w:r>
      <w:r w:rsidRPr="00EA5B64">
        <w:tab/>
        <w:t>(400.35)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LONGTERM FACILITIES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15,141,204</w:t>
      </w:r>
      <w:r w:rsidRPr="00EA5B64">
        <w:tab/>
        <w:t>14,909,214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(619.05)</w:t>
      </w:r>
      <w:r w:rsidRPr="00EA5B64">
        <w:tab/>
        <w:t>(612.62)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96,988</w:t>
      </w:r>
      <w:r w:rsidRPr="00EA5B64">
        <w:tab/>
        <w:t>96,988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1,481,461</w:t>
      </w:r>
      <w:r w:rsidRPr="00EA5B64">
        <w:tab/>
        <w:t>1,409,025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16,719,653</w:t>
      </w:r>
      <w:r w:rsidRPr="00EA5B64">
        <w:tab/>
        <w:t>16,415,227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(620.05)</w:t>
      </w:r>
      <w:r w:rsidRPr="00EA5B64">
        <w:tab/>
        <w:t>(613.62)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5,833,877</w:t>
      </w:r>
      <w:r w:rsidRPr="00EA5B64">
        <w:tab/>
        <w:t>4,186,409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RVCS</w:t>
      </w:r>
      <w:r w:rsidRPr="00EA5B64">
        <w:t xml:space="preserve">/PUBLIC </w:t>
      </w:r>
      <w:r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1,045</w:t>
      </w:r>
      <w:r w:rsidRPr="00EA5B64">
        <w:tab/>
        <w:t>1,045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1,045</w:t>
      </w:r>
      <w:r w:rsidRPr="00EA5B64">
        <w:tab/>
        <w:t>1,045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LONGTERM FACILITIES</w:t>
      </w:r>
      <w:r w:rsidRPr="00EA5B64">
        <w:tab/>
        <w:t>22,554,575</w:t>
      </w:r>
      <w:r w:rsidRPr="00EA5B64">
        <w:tab/>
        <w:t>20,602,681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(620.05)</w:t>
      </w:r>
      <w:r w:rsidRPr="00EA5B64">
        <w:tab/>
        <w:t>(613.62)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RECEPTION &amp; EVALUATION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CENTER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6,713,402</w:t>
      </w:r>
      <w:r w:rsidRPr="00EA5B64">
        <w:tab/>
        <w:t>4,532,231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(240.75)</w:t>
      </w:r>
      <w:r w:rsidRPr="00EA5B64">
        <w:tab/>
        <w:t>(164.75)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522,113</w:t>
      </w:r>
      <w:r w:rsidRPr="00EA5B64">
        <w:tab/>
        <w:t>522,113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7,235,515</w:t>
      </w:r>
      <w:r w:rsidRPr="00EA5B64">
        <w:tab/>
        <w:t>5,054,344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(240.75)</w:t>
      </w:r>
      <w:r w:rsidRPr="00EA5B64">
        <w:tab/>
        <w:t>(164.75)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1,193,764</w:t>
      </w:r>
      <w:r w:rsidRPr="00EA5B64">
        <w:tab/>
        <w:t>215,513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RVC</w:t>
      </w:r>
      <w:r w:rsidRPr="00EA5B64">
        <w:t>S/PUBLIC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500</w:t>
      </w:r>
      <w:r w:rsidRPr="00EA5B64">
        <w:tab/>
        <w:t>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500</w:t>
      </w:r>
      <w:r w:rsidRPr="00EA5B64">
        <w:tab/>
        <w:t>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 xml:space="preserve">TOT RECEPTION </w:t>
      </w:r>
      <w:r>
        <w:t xml:space="preserve">&amp; </w:t>
      </w:r>
      <w:r w:rsidRPr="00EA5B64">
        <w:t>EVALUATION</w:t>
      </w:r>
      <w:r w:rsidRPr="00EA5B64">
        <w:tab/>
        <w:t>8,429,779</w:t>
      </w:r>
      <w:r w:rsidRPr="00EA5B64">
        <w:tab/>
        <w:t>5,270,357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(240.75)</w:t>
      </w:r>
      <w:r w:rsidRPr="00EA5B64">
        <w:tab/>
        <w:t>(164.75)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COUNTY SERV-DETENTION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CENTER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2,768,241</w:t>
      </w:r>
      <w:r w:rsidRPr="00EA5B64">
        <w:tab/>
        <w:t>198,585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(101.00)</w:t>
      </w: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160,000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2,928,241</w:t>
      </w:r>
      <w:r w:rsidRPr="00EA5B64">
        <w:tab/>
        <w:t>198,585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(101.00)</w:t>
      </w: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611,544</w:t>
      </w:r>
      <w:r w:rsidRPr="00EA5B64">
        <w:tab/>
        <w:t>469,562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RVCS</w:t>
      </w:r>
      <w:r w:rsidRPr="00EA5B64">
        <w:t>/PUBLIC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RVCS</w:t>
      </w:r>
      <w:r w:rsidRPr="00EA5B64">
        <w:t>/PUBLIC</w:t>
      </w:r>
      <w:r>
        <w:t xml:space="preserve"> </w:t>
      </w:r>
      <w:r w:rsidRPr="00EA5B64">
        <w:t>ASSIST</w:t>
      </w:r>
      <w:r w:rsidRPr="00EA5B64">
        <w:tab/>
        <w:t>16,850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16,850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COUNTY SERVICES -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DETENTION CENTER</w:t>
      </w:r>
      <w:r w:rsidRPr="00EA5B64">
        <w:tab/>
        <w:t>3,556,635</w:t>
      </w:r>
      <w:r w:rsidRPr="00EA5B64">
        <w:tab/>
        <w:t>668,147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(101.00)</w:t>
      </w:r>
      <w:r w:rsidRPr="00EA5B64">
        <w:tab/>
        <w:t>(10.00)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RESIDENTIAL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473,853</w:t>
      </w:r>
      <w:r w:rsidRPr="00EA5B64">
        <w:tab/>
        <w:t>473,853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(84.00)</w:t>
      </w:r>
      <w:r w:rsidRPr="00EA5B64">
        <w:tab/>
        <w:t>(83.72)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473,853</w:t>
      </w:r>
      <w:r w:rsidRPr="00EA5B64">
        <w:tab/>
        <w:t>473,853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(84.00)</w:t>
      </w:r>
      <w:r w:rsidRPr="00EA5B64">
        <w:tab/>
        <w:t>(83.72)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11,868</w:t>
      </w:r>
      <w:r w:rsidRPr="00EA5B64">
        <w:tab/>
        <w:t>10,818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RVCS</w:t>
      </w:r>
      <w:r w:rsidRPr="00EA5B64">
        <w:t>/PUBLIC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21,252,292</w:t>
      </w:r>
      <w:r w:rsidRPr="00EA5B64">
        <w:tab/>
        <w:t>18,495,682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21,252,292</w:t>
      </w:r>
      <w:r w:rsidRPr="00EA5B64">
        <w:tab/>
        <w:t>18,495,682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RESIDENTIAL OPER</w:t>
      </w:r>
      <w:r w:rsidRPr="00EA5B64">
        <w:tab/>
        <w:t>21,738,013</w:t>
      </w:r>
      <w:r w:rsidRPr="00EA5B64">
        <w:tab/>
        <w:t>18,980,353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(84.00)</w:t>
      </w:r>
      <w:r w:rsidRPr="00EA5B64">
        <w:tab/>
        <w:t>(83.72)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JUVENILE HEALTH &amp; SAFETY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1,787,037</w:t>
      </w:r>
      <w:r w:rsidRPr="00EA5B64">
        <w:tab/>
        <w:t>1,562,721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(100.00)</w:t>
      </w:r>
      <w:r w:rsidRPr="00EA5B64">
        <w:tab/>
        <w:t>(95.00)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421,632</w:t>
      </w:r>
      <w:r w:rsidRPr="00EA5B64">
        <w:tab/>
        <w:t>350,399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2,208,669</w:t>
      </w:r>
      <w:r w:rsidRPr="00EA5B64">
        <w:tab/>
        <w:t>1,913,120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(100.00)</w:t>
      </w:r>
      <w:r w:rsidRPr="00EA5B64">
        <w:tab/>
        <w:t>(95.00)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1,267,302</w:t>
      </w:r>
      <w:r w:rsidRPr="00EA5B64">
        <w:tab/>
        <w:t>1,199,698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TARGETED CASE MGMT</w:t>
      </w:r>
      <w:r w:rsidRPr="00EA5B64">
        <w:tab/>
        <w:t>1,700,000</w:t>
      </w:r>
      <w:r w:rsidRPr="00EA5B64">
        <w:tab/>
        <w:t>1,700,000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1,700,000</w:t>
      </w:r>
      <w:r w:rsidRPr="00EA5B64">
        <w:tab/>
        <w:t>1,700,000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</w:t>
      </w:r>
      <w:r>
        <w:t>RVC</w:t>
      </w:r>
      <w:r w:rsidRPr="00EA5B64">
        <w:t>S/PUBLIC</w:t>
      </w:r>
      <w:r>
        <w:t xml:space="preserve"> </w:t>
      </w:r>
      <w:r w:rsidRPr="00EA5B64">
        <w:t>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2,656,234</w:t>
      </w:r>
      <w:r w:rsidRPr="00EA5B64">
        <w:tab/>
        <w:t>2,141,158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2,656,234</w:t>
      </w:r>
      <w:r w:rsidRPr="00EA5B64">
        <w:tab/>
        <w:t>2,141,158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JUVENILE HEALTH</w:t>
      </w:r>
      <w:r w:rsidRPr="00EA5B64">
        <w:tab/>
        <w:t>7,832,205</w:t>
      </w:r>
      <w:r w:rsidRPr="00EA5B64">
        <w:tab/>
        <w:t>6,953,976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(100.00)</w:t>
      </w:r>
      <w:r w:rsidRPr="00EA5B64">
        <w:tab/>
        <w:t>(95.00)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G. PROG ANALYSIS/STAFF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DEVELOPMENT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845,106</w:t>
      </w:r>
      <w:r w:rsidRPr="00EA5B64">
        <w:tab/>
        <w:t>845,106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(36.00)</w:t>
      </w:r>
      <w:r w:rsidRPr="00EA5B64">
        <w:tab/>
        <w:t>(34.87)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49,400</w:t>
      </w:r>
      <w:r w:rsidRPr="00EA5B64">
        <w:tab/>
        <w:t>49,400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894,506</w:t>
      </w:r>
      <w:r w:rsidRPr="00EA5B64">
        <w:tab/>
        <w:t>894,506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(36.00)</w:t>
      </w:r>
      <w:r w:rsidRPr="00EA5B64">
        <w:tab/>
        <w:t>(34.87)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122,765</w:t>
      </w:r>
      <w:r w:rsidRPr="00EA5B64">
        <w:tab/>
        <w:t>112,765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PROG ANALYSIS/STAFF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DEVEL &amp; QUALITY</w:t>
      </w:r>
      <w:r w:rsidRPr="00EA5B64">
        <w:tab/>
        <w:t>1,017,271</w:t>
      </w:r>
      <w:r w:rsidRPr="00EA5B64">
        <w:tab/>
        <w:t>1,007,271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(36.00)</w:t>
      </w:r>
      <w:r w:rsidRPr="00EA5B64">
        <w:tab/>
        <w:t>(34.87)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H. 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1,173,835</w:t>
      </w:r>
      <w:r w:rsidRPr="00EA5B64">
        <w:tab/>
        <w:t>267,624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(35.15)</w:t>
      </w:r>
      <w:r w:rsidRPr="00EA5B64">
        <w:tab/>
        <w:t>(21.10)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5,165,921</w:t>
      </w:r>
      <w:r w:rsidRPr="00EA5B64">
        <w:tab/>
        <w:t>273,060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(131.16)</w:t>
      </w:r>
      <w:r w:rsidRPr="00EA5B64">
        <w:tab/>
        <w:t>(20.75)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333,455</w:t>
      </w:r>
      <w:r w:rsidRPr="00EA5B64">
        <w:tab/>
        <w:t>900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6,673,211</w:t>
      </w:r>
      <w:r w:rsidRPr="00EA5B64">
        <w:tab/>
        <w:t>541,584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(166.31)</w:t>
      </w:r>
      <w:r w:rsidRPr="00EA5B64">
        <w:tab/>
        <w:t>(41.85)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1,011,418</w:t>
      </w:r>
      <w:r w:rsidRPr="00EA5B64">
        <w:tab/>
        <w:t>128,571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EDUCATION</w:t>
      </w:r>
      <w:r w:rsidRPr="00EA5B64">
        <w:tab/>
        <w:t>7,684,629</w:t>
      </w:r>
      <w:r w:rsidRPr="00EA5B64">
        <w:tab/>
        <w:t>670,155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(166.31)</w:t>
      </w:r>
      <w:r w:rsidRPr="00EA5B64">
        <w:tab/>
        <w:t>(41.85)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PROGRAMS </w:t>
      </w:r>
      <w:r>
        <w:t>&amp;</w:t>
      </w:r>
      <w:r w:rsidRPr="00EA5B64">
        <w:t xml:space="preserve"> SERVICES</w:t>
      </w:r>
      <w:r w:rsidRPr="00EA5B64">
        <w:tab/>
        <w:t>87,698,453</w:t>
      </w:r>
      <w:r w:rsidRPr="00EA5B64">
        <w:tab/>
        <w:t>67,795,050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(1,749.11)</w:t>
      </w:r>
      <w:r w:rsidRPr="00EA5B64">
        <w:tab/>
        <w:t>(1,444.16)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20,967,751</w:t>
      </w:r>
      <w:r w:rsidRPr="00EA5B64">
        <w:tab/>
        <w:t>16,820,855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20,967,751</w:t>
      </w:r>
      <w:r w:rsidRPr="00EA5B64">
        <w:tab/>
        <w:t>16,820,855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20,967,751</w:t>
      </w:r>
      <w:r w:rsidRPr="00EA5B64">
        <w:tab/>
        <w:t>16,820,855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DEPT OF JUVENILE JUSTICE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113,191,460</w:t>
      </w:r>
      <w:r w:rsidRPr="00EA5B64">
        <w:tab/>
        <w:t>88,994,616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(1,836.11)</w:t>
      </w:r>
      <w:r w:rsidRPr="00EA5B64">
        <w:tab/>
        <w:t>(1,530.16)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8A7D01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70"/>
          <w:headerReference w:type="default" r:id="rId171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54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L36-</w:t>
      </w:r>
      <w:r w:rsidRPr="00EA5B64">
        <w:t>HUMAN AFFAIRS COMMISSION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8C24B2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C515D5" w:rsidRDefault="0020113C" w:rsidP="0020113C">
      <w:pPr>
        <w:tabs>
          <w:tab w:val="right" w:pos="4709"/>
          <w:tab w:val="right" w:pos="6322"/>
        </w:tabs>
      </w:pPr>
      <w:r w:rsidRPr="00C515D5">
        <w:t>COMMISSIONER/S</w:t>
      </w:r>
      <w:r w:rsidRPr="00C515D5">
        <w:tab/>
        <w:t>91,947</w:t>
      </w:r>
      <w:r w:rsidRPr="00C515D5">
        <w:tab/>
        <w:t>91,947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C515D5" w:rsidRDefault="0020113C" w:rsidP="0020113C">
      <w:pPr>
        <w:tabs>
          <w:tab w:val="right" w:pos="4709"/>
          <w:tab w:val="right" w:pos="6322"/>
        </w:tabs>
      </w:pPr>
      <w:r w:rsidRPr="00C515D5">
        <w:t>CLASSIFIED POSITIONS</w:t>
      </w:r>
      <w:r w:rsidRPr="00C515D5">
        <w:tab/>
        <w:t>252,917</w:t>
      </w:r>
      <w:r w:rsidRPr="00C515D5">
        <w:tab/>
        <w:t>252,917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(9.00)</w:t>
      </w:r>
    </w:p>
    <w:p w:rsidR="0020113C" w:rsidRPr="00C515D5" w:rsidRDefault="0020113C" w:rsidP="0020113C">
      <w:pPr>
        <w:tabs>
          <w:tab w:val="right" w:pos="4709"/>
          <w:tab w:val="right" w:pos="6322"/>
        </w:tabs>
      </w:pPr>
      <w:r w:rsidRPr="00C515D5">
        <w:t>OTHER PERSONAL SERVICES</w:t>
      </w:r>
      <w:r w:rsidRPr="00C515D5">
        <w:tab/>
        <w:t>1,500</w:t>
      </w:r>
      <w:r w:rsidRPr="00C515D5">
        <w:tab/>
        <w:t>1,500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C515D5" w:rsidRDefault="0020113C" w:rsidP="0020113C">
      <w:pPr>
        <w:tabs>
          <w:tab w:val="right" w:pos="4709"/>
          <w:tab w:val="right" w:pos="6322"/>
        </w:tabs>
      </w:pPr>
      <w:r w:rsidRPr="00C515D5">
        <w:t>TOTAL PERSONAL SERVICE</w:t>
      </w:r>
      <w:r w:rsidRPr="00C515D5">
        <w:tab/>
        <w:t>346,364</w:t>
      </w:r>
      <w:r w:rsidRPr="00C515D5">
        <w:tab/>
        <w:t>346,364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(10.00)</w:t>
      </w:r>
    </w:p>
    <w:p w:rsidR="0020113C" w:rsidRPr="00C515D5" w:rsidRDefault="0020113C" w:rsidP="0020113C">
      <w:pPr>
        <w:tabs>
          <w:tab w:val="right" w:pos="4709"/>
          <w:tab w:val="right" w:pos="6322"/>
        </w:tabs>
      </w:pPr>
      <w:r w:rsidRPr="00C515D5">
        <w:t>OTHER OPERATING EXPENSES</w:t>
      </w:r>
      <w:r w:rsidRPr="00C515D5">
        <w:tab/>
        <w:t>104,137</w:t>
      </w:r>
      <w:r w:rsidRPr="00C515D5">
        <w:tab/>
        <w:t>100,637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D90CAE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C515D5">
        <w:t>TOTAL ADMINISTRATION</w:t>
      </w:r>
      <w:r w:rsidRPr="00C515D5">
        <w:tab/>
        <w:t>450,501</w:t>
      </w:r>
      <w:r w:rsidRPr="00D90CAE">
        <w:rPr>
          <w:b/>
          <w:i/>
        </w:rPr>
        <w:tab/>
      </w:r>
      <w:r w:rsidRPr="002C40C2">
        <w:t>447,001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(10.00)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II. CONSULTIVE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211A40" w:rsidRDefault="0020113C" w:rsidP="0020113C">
      <w:pPr>
        <w:keepNext/>
        <w:tabs>
          <w:tab w:val="right" w:pos="4709"/>
          <w:tab w:val="right" w:pos="6322"/>
        </w:tabs>
      </w:pPr>
      <w:r w:rsidRPr="00211A40">
        <w:t>CLASSIFIED POSITIONS</w:t>
      </w:r>
      <w:r w:rsidRPr="00211A40">
        <w:tab/>
        <w:t>166,918</w:t>
      </w:r>
      <w:r w:rsidRPr="00211A40">
        <w:tab/>
        <w:t>99,428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(12.50)</w:t>
      </w:r>
      <w:r w:rsidRPr="00EA5B64">
        <w:tab/>
        <w:t>(10.50)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211A40" w:rsidRDefault="0020113C" w:rsidP="0020113C">
      <w:pPr>
        <w:tabs>
          <w:tab w:val="right" w:pos="4709"/>
          <w:tab w:val="right" w:pos="6322"/>
        </w:tabs>
      </w:pPr>
      <w:r w:rsidRPr="00211A40">
        <w:t>TOTAL PERSONAL SERVICE</w:t>
      </w:r>
      <w:r w:rsidRPr="00211A40">
        <w:tab/>
        <w:t>166,918</w:t>
      </w:r>
      <w:r w:rsidRPr="00211A40">
        <w:tab/>
        <w:t>99,428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(12.50)</w:t>
      </w:r>
      <w:r w:rsidRPr="00EA5B64">
        <w:tab/>
        <w:t>(10.50)</w:t>
      </w:r>
    </w:p>
    <w:p w:rsidR="0020113C" w:rsidRPr="00211A40" w:rsidRDefault="0020113C" w:rsidP="0020113C">
      <w:pPr>
        <w:tabs>
          <w:tab w:val="right" w:pos="4709"/>
          <w:tab w:val="right" w:pos="6322"/>
        </w:tabs>
      </w:pPr>
      <w:r w:rsidRPr="00211A40">
        <w:t>OTHER OPERATING EXPENSES</w:t>
      </w:r>
      <w:r w:rsidRPr="00211A40">
        <w:tab/>
        <w:t>109,924</w:t>
      </w:r>
      <w:r w:rsidRPr="00211A40">
        <w:tab/>
        <w:t>38,974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27804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211A40">
        <w:t>TOTAL CONSULTIVE SERVICES</w:t>
      </w:r>
      <w:r w:rsidRPr="00211A40">
        <w:tab/>
        <w:t>276,842</w:t>
      </w:r>
      <w:r w:rsidRPr="00927804">
        <w:rPr>
          <w:b/>
          <w:i/>
        </w:rPr>
        <w:tab/>
      </w:r>
      <w:r w:rsidRPr="00B5119D">
        <w:t>138,402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(12.50)</w:t>
      </w:r>
      <w:r w:rsidRPr="00EA5B64">
        <w:tab/>
        <w:t>(10.50)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COMPLIANCE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820,807</w:t>
      </w:r>
      <w:r w:rsidRPr="00EA5B64">
        <w:tab/>
        <w:t>344,911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(24.50)</w:t>
      </w:r>
      <w:r w:rsidRPr="00EA5B64">
        <w:tab/>
        <w:t>(14.00)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820,807</w:t>
      </w:r>
      <w:r w:rsidRPr="00EA5B64">
        <w:tab/>
        <w:t>344,911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(24.50)</w:t>
      </w: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179,461</w:t>
      </w:r>
      <w:r w:rsidRPr="00EA5B64">
        <w:tab/>
        <w:t>52,408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COMPLIANCE PROGRAMS</w:t>
      </w:r>
      <w:r w:rsidRPr="00EA5B64">
        <w:tab/>
        <w:t>1,000,268</w:t>
      </w:r>
      <w:r w:rsidRPr="00EA5B64">
        <w:tab/>
        <w:t>397,319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(24.50)</w:t>
      </w:r>
      <w:r w:rsidRPr="00EA5B64">
        <w:tab/>
        <w:t>(14.00)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399,905</w:t>
      </w:r>
      <w:r w:rsidRPr="00EA5B64">
        <w:tab/>
        <w:t>243,766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399,905</w:t>
      </w:r>
      <w:r w:rsidRPr="00EA5B64">
        <w:tab/>
        <w:t>243,766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399,905</w:t>
      </w:r>
      <w:r w:rsidRPr="00EA5B64">
        <w:tab/>
        <w:t>243,766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HUMAN AFFAIRS COMMISSION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2,127,516</w:t>
      </w:r>
      <w:r w:rsidRPr="00EA5B64">
        <w:tab/>
        <w:t>1,226,488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(47.00)</w:t>
      </w:r>
      <w:r w:rsidRPr="00EA5B64">
        <w:tab/>
        <w:t>(34.50)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8A7D01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72"/>
          <w:headerReference w:type="default" r:id="rId173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55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L46-</w:t>
      </w:r>
      <w:r w:rsidRPr="00EA5B64">
        <w:t>STATE COMMISSION FOR MINORITY AFFAIRS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70,052</w:t>
      </w:r>
      <w:r w:rsidRPr="00EA5B64">
        <w:tab/>
        <w:t>70,052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325,384</w:t>
      </w:r>
      <w:r w:rsidRPr="00EA5B64">
        <w:tab/>
        <w:t>235,384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(7.00)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395,436</w:t>
      </w:r>
      <w:r w:rsidRPr="00EA5B64">
        <w:tab/>
        <w:t>305,436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249,450</w:t>
      </w:r>
      <w:r w:rsidRPr="00EA5B64">
        <w:tab/>
        <w:t>32,450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644,886</w:t>
      </w:r>
      <w:r w:rsidRPr="00EA5B64">
        <w:tab/>
        <w:t>337,886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81,628</w:t>
      </w:r>
      <w:r w:rsidRPr="00EA5B64">
        <w:tab/>
        <w:t>57,628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81,628</w:t>
      </w:r>
      <w:r w:rsidRPr="00EA5B64">
        <w:tab/>
        <w:t>57,628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81,628</w:t>
      </w:r>
      <w:r w:rsidRPr="00EA5B64">
        <w:tab/>
        <w:t>57,628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STATE COMMISSION FOR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MINORITY</w:t>
      </w:r>
      <w:r>
        <w:t xml:space="preserve"> </w:t>
      </w:r>
      <w:r w:rsidRPr="00EA5B64">
        <w:t>AFFAIRS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726,514</w:t>
      </w:r>
      <w:r w:rsidRPr="00EA5B64">
        <w:tab/>
        <w:t>395,514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(10.00)</w:t>
      </w:r>
      <w:r w:rsidRPr="00EA5B64">
        <w:tab/>
        <w:t>(8.00)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74"/>
          <w:headerReference w:type="default" r:id="rId17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56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R04-</w:t>
      </w:r>
      <w:r w:rsidRPr="00EA5B64">
        <w:t>PUBLIC SERVICE COMMISSION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121,735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lastRenderedPageBreak/>
        <w:t>CHAIRMAN</w:t>
      </w:r>
      <w:r w:rsidRPr="00EA5B64">
        <w:tab/>
        <w:t>101,304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COMMISSIONER/S</w:t>
      </w:r>
      <w:r w:rsidRPr="00EA5B64">
        <w:tab/>
        <w:t>596,394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2,261,462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(30.00)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3,080,895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(38.00)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895,660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ADMINISTRATION</w:t>
      </w:r>
      <w:r w:rsidRPr="00EA5B64">
        <w:tab/>
        <w:t>3,976,555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(38.00)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 xml:space="preserve">EMPLOYER </w:t>
      </w:r>
      <w:r>
        <w:t>CONTRIB</w:t>
      </w:r>
      <w:r w:rsidRPr="00EA5B64">
        <w:tab/>
        <w:t>854,844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FRINGE BENEFITS</w:t>
      </w:r>
      <w:r w:rsidRPr="00EA5B64">
        <w:tab/>
        <w:t>854,844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EMPLOYEE BENEFITS</w:t>
      </w:r>
      <w:r w:rsidRPr="00EA5B64">
        <w:tab/>
        <w:t>854,844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PUBLIC SERVICE COMMISSION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FUNDS AVAILABLE</w:t>
      </w:r>
      <w:r w:rsidRPr="00EA5B64">
        <w:tab/>
        <w:t>4,831,399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>
        <w:t>TOTAL AUTH FTE POSITIONS</w:t>
      </w:r>
      <w:r>
        <w:tab/>
        <w:t>(</w:t>
      </w:r>
      <w:r w:rsidRPr="00EA5B64">
        <w:t>38.00)</w:t>
      </w:r>
    </w:p>
    <w:p w:rsidR="0020113C" w:rsidRPr="00476765" w:rsidRDefault="0020113C" w:rsidP="0020113C">
      <w:pPr>
        <w:tabs>
          <w:tab w:val="left" w:pos="3600"/>
        </w:tabs>
        <w:spacing w:line="21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5A50D0" w:rsidRDefault="0020113C" w:rsidP="0020113C">
      <w:pPr>
        <w:tabs>
          <w:tab w:val="right" w:pos="4709"/>
          <w:tab w:val="right" w:pos="6322"/>
        </w:tabs>
        <w:spacing w:line="210" w:lineRule="exact"/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spacing w:line="210" w:lineRule="exact"/>
        <w:jc w:val="center"/>
        <w:rPr>
          <w:b/>
        </w:rPr>
        <w:sectPr w:rsidR="0020113C" w:rsidSect="0020113C">
          <w:headerReference w:type="even" r:id="rId176"/>
          <w:headerReference w:type="default" r:id="rId17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spacing w:line="210" w:lineRule="exact"/>
        <w:jc w:val="center"/>
        <w:rPr>
          <w:b/>
        </w:rPr>
      </w:pPr>
      <w:r>
        <w:rPr>
          <w:b/>
        </w:rPr>
        <w:lastRenderedPageBreak/>
        <w:t>SECTION 57</w:t>
      </w:r>
    </w:p>
    <w:p w:rsidR="0020113C" w:rsidRDefault="0020113C" w:rsidP="0020113C">
      <w:pPr>
        <w:tabs>
          <w:tab w:val="right" w:pos="4709"/>
          <w:tab w:val="right" w:pos="6322"/>
        </w:tabs>
        <w:spacing w:line="210" w:lineRule="exact"/>
        <w:jc w:val="center"/>
      </w:pPr>
      <w:r>
        <w:t>R06-</w:t>
      </w:r>
      <w:r w:rsidRPr="00EA5B64">
        <w:t>OFFICE OF REGULATORY STAFF</w:t>
      </w:r>
    </w:p>
    <w:p w:rsidR="0020113C" w:rsidRDefault="0020113C" w:rsidP="0020113C">
      <w:pPr>
        <w:tabs>
          <w:tab w:val="right" w:pos="4709"/>
          <w:tab w:val="right" w:pos="6322"/>
        </w:tabs>
        <w:spacing w:line="210" w:lineRule="exact"/>
        <w:jc w:val="center"/>
      </w:pPr>
    </w:p>
    <w:p w:rsidR="0020113C" w:rsidRDefault="0020113C" w:rsidP="0020113C">
      <w:pPr>
        <w:tabs>
          <w:tab w:val="left" w:pos="3600"/>
        </w:tabs>
        <w:spacing w:line="21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I. OFFICE OF THE EXECUTIVE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>
        <w:t xml:space="preserve">  </w:t>
      </w:r>
      <w:r w:rsidRPr="00EA5B64">
        <w:t>DIRECTOR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DIRECTOR</w:t>
      </w:r>
      <w:r w:rsidRPr="00EA5B64">
        <w:tab/>
        <w:t>160,272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UNCLASSIFIED POSITIONS</w:t>
      </w:r>
      <w:r w:rsidRPr="00EA5B64">
        <w:tab/>
        <w:t>1,040,738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(12.00)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TOTAL PERSONAL SERVICE</w:t>
      </w:r>
      <w:r w:rsidRPr="00EA5B64">
        <w:tab/>
        <w:t>1,201,010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(13.00)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OTHER OPERATING EXPENSES</w:t>
      </w:r>
      <w:r w:rsidRPr="00EA5B64">
        <w:tab/>
        <w:t>5,280,097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SPECIAL ITEMS: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 xml:space="preserve">TOTAL OFFICE OF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EXECUTIVE</w:t>
      </w:r>
      <w:r>
        <w:t xml:space="preserve"> </w:t>
      </w:r>
      <w:r w:rsidRPr="00EA5B64">
        <w:t>DIRECTOR</w:t>
      </w:r>
      <w:r w:rsidRPr="00EA5B64">
        <w:tab/>
        <w:t>6,481,107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SUPPORT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1,648,112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1,648,112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SUPPORT SERVICES</w:t>
      </w:r>
      <w:r w:rsidRPr="00EA5B64">
        <w:tab/>
        <w:t>1,648,112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TELECOM, TRANS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1,157,645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1,157,645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TELECOM, TRANS,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WATER/WASTEWATER</w:t>
      </w:r>
      <w:r w:rsidRPr="00EA5B64">
        <w:tab/>
        <w:t>1,157,645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ELECTRIC &amp; GAS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840,625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840,625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ELECTRIC AND GAS</w:t>
      </w:r>
      <w:r w:rsidRPr="00EA5B64">
        <w:tab/>
        <w:t>840,625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V.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1,357,270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1,357,270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 xml:space="preserve">TOTAL EMPLOYER </w:t>
      </w:r>
      <w:r>
        <w:t>CONTRIB</w:t>
      </w:r>
      <w:r w:rsidRPr="00EA5B64">
        <w:tab/>
        <w:t>1,357,270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OFFICE OF REGULATORY STAFF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11,484,759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 w:rsidRPr="00EA5B64">
        <w:tab/>
      </w:r>
      <w:r>
        <w:t>(</w:t>
      </w:r>
      <w:r w:rsidRPr="00EA5B64">
        <w:t>74.00)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5A50D0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78"/>
          <w:headerReference w:type="default" r:id="rId179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58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R08-</w:t>
      </w:r>
      <w:r w:rsidRPr="00EA5B64">
        <w:t>WORKERS</w:t>
      </w:r>
      <w:r>
        <w:t>’</w:t>
      </w:r>
      <w:r w:rsidRPr="00EA5B64">
        <w:t xml:space="preserve"> COMPENSATION COMMISSION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94,152</w:t>
      </w:r>
      <w:r w:rsidRPr="00EA5B64">
        <w:tab/>
        <w:t>94,152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325,143</w:t>
      </w:r>
      <w:r w:rsidRPr="00EA5B64">
        <w:tab/>
        <w:t>132,206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  <w:r w:rsidRPr="00EA5B64">
        <w:tab/>
        <w:t>(5.00)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419,295</w:t>
      </w:r>
      <w:r w:rsidRPr="00EA5B64">
        <w:tab/>
        <w:t>226,358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401,533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820,828</w:t>
      </w:r>
      <w:r w:rsidRPr="00EA5B64">
        <w:tab/>
        <w:t>226,358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JUDICIAL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COMMISSIONERS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CHAIRMAN</w:t>
      </w:r>
      <w:r w:rsidRPr="00EA5B64">
        <w:tab/>
        <w:t>115,567</w:t>
      </w:r>
      <w:r w:rsidRPr="00EA5B64">
        <w:tab/>
        <w:t>115,567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COMMISSIONER/S</w:t>
      </w:r>
      <w:r w:rsidRPr="00EA5B64">
        <w:tab/>
        <w:t>664,602</w:t>
      </w:r>
      <w:r w:rsidRPr="00EA5B64">
        <w:tab/>
        <w:t>664,602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TAXABLE SUBSISTENCE</w:t>
      </w:r>
      <w:r w:rsidRPr="00EA5B64">
        <w:tab/>
        <w:t>80,000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290,075</w:t>
      </w:r>
      <w:r w:rsidRPr="00EA5B64">
        <w:tab/>
        <w:t>290,075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(7.00)</w:t>
      </w:r>
      <w:r w:rsidRPr="00EA5B64">
        <w:tab/>
        <w:t>(7.00)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1,150,244</w:t>
      </w:r>
      <w:r w:rsidRPr="00EA5B64">
        <w:tab/>
        <w:t>1,070,244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531,550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COMMISSIONERS</w:t>
      </w:r>
      <w:r w:rsidRPr="00EA5B64">
        <w:tab/>
        <w:t>1,681,794</w:t>
      </w:r>
      <w:r w:rsidRPr="00EA5B64">
        <w:tab/>
        <w:t>1,070,244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(14.00)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MANAGEMENT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380,705</w:t>
      </w:r>
      <w:r w:rsidRPr="00EA5B64">
        <w:tab/>
        <w:t>61,862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(11.00)</w:t>
      </w:r>
      <w:r w:rsidRPr="00EA5B64">
        <w:tab/>
        <w:t>(4.00)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380,705</w:t>
      </w:r>
      <w:r w:rsidRPr="00EA5B64">
        <w:tab/>
        <w:t>61,862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(11.00)</w:t>
      </w: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135,418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MANAGEMENT</w:t>
      </w:r>
      <w:r w:rsidRPr="00EA5B64">
        <w:tab/>
        <w:t>516,123</w:t>
      </w:r>
      <w:r w:rsidRPr="00EA5B64">
        <w:tab/>
        <w:t>61,862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(11.00)</w:t>
      </w:r>
      <w:r w:rsidRPr="00EA5B64">
        <w:tab/>
        <w:t>(4.00)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JUDICIAL</w:t>
      </w:r>
      <w:r w:rsidRPr="00EA5B64">
        <w:tab/>
        <w:t>2,197,917</w:t>
      </w:r>
      <w:r w:rsidRPr="00EA5B64">
        <w:tab/>
        <w:t>1,132,106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(25.00)</w:t>
      </w:r>
      <w:r w:rsidRPr="00EA5B64">
        <w:tab/>
        <w:t>(18.00)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INSURANCE &amp; MEDICAL SRVC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270,492</w:t>
      </w:r>
      <w:r w:rsidRPr="00EA5B64">
        <w:tab/>
        <w:t>57,755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15,018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285,510</w:t>
      </w:r>
      <w:r w:rsidRPr="00EA5B64">
        <w:tab/>
        <w:t>57,755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133,679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 INSURANCE &amp;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MEDICAL</w:t>
      </w:r>
      <w:r>
        <w:t xml:space="preserve"> </w:t>
      </w:r>
      <w:r w:rsidRPr="00EA5B64">
        <w:t>SERVICES</w:t>
      </w:r>
      <w:r w:rsidRPr="00EA5B64">
        <w:tab/>
        <w:t>419,189</w:t>
      </w:r>
      <w:r w:rsidRPr="00EA5B64">
        <w:tab/>
        <w:t>57,755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CLAIMS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268,058</w:t>
      </w:r>
      <w:r w:rsidRPr="00EA5B64">
        <w:tab/>
        <w:t>55,417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268,058</w:t>
      </w:r>
      <w:r w:rsidRPr="00EA5B64">
        <w:tab/>
        <w:t>55,417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149,982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CLAIMS</w:t>
      </w:r>
      <w:r w:rsidRPr="00EA5B64">
        <w:tab/>
        <w:t>418,040</w:t>
      </w:r>
      <w:r w:rsidRPr="00EA5B64">
        <w:tab/>
        <w:t>55,417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763,981</w:t>
      </w:r>
      <w:r w:rsidRPr="00EA5B64">
        <w:tab/>
        <w:t>448,319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763,981</w:t>
      </w:r>
      <w:r w:rsidRPr="00EA5B64">
        <w:tab/>
        <w:t>448,319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763,981</w:t>
      </w:r>
      <w:r w:rsidRPr="00EA5B64">
        <w:tab/>
        <w:t>448,319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WORKERS</w:t>
      </w:r>
      <w:r>
        <w:t>’</w:t>
      </w:r>
      <w:r w:rsidRPr="00EA5B64">
        <w:t xml:space="preserve"> COMP COMMISSION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4,619,955</w:t>
      </w:r>
      <w:r w:rsidRPr="00EA5B64">
        <w:tab/>
        <w:t>1,919,955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(65.00)</w:t>
      </w:r>
      <w:r w:rsidRPr="00EA5B64">
        <w:tab/>
        <w:t>(39.00)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80"/>
          <w:headerReference w:type="default" r:id="rId181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59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R12-</w:t>
      </w:r>
      <w:r w:rsidRPr="00EA5B64">
        <w:t>STATE ACCIDENT FUND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586F2A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93,355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3,378,385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(85.00)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3,471,740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2,131,291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EDUCATIONAL TRAINING</w:t>
      </w:r>
      <w:r w:rsidRPr="00EA5B64">
        <w:tab/>
        <w:t>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ACTUARIAL AUDIT</w:t>
      </w:r>
      <w:r w:rsidRPr="00EA5B64">
        <w:tab/>
        <w:t>40,000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45,000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5,648,031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1,041,490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1,041,490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1,041,490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ACCIDENT FUND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6,689,521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 w:rsidRPr="00EA5B64">
        <w:tab/>
      </w:r>
      <w:r>
        <w:t>(</w:t>
      </w:r>
      <w:r w:rsidRPr="00EA5B64">
        <w:t>86.00)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4D3D34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82"/>
          <w:headerReference w:type="default" r:id="rId183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60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R14-</w:t>
      </w:r>
      <w:r w:rsidRPr="00EA5B64">
        <w:t>PATIENTS</w:t>
      </w:r>
      <w:r>
        <w:t>’</w:t>
      </w:r>
      <w:r w:rsidRPr="00EA5B64">
        <w:t xml:space="preserve"> COMPENSATION FUND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586F2A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87,929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217,951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320,880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610,123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931,003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83,375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83,375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83,375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PATIENTS</w:t>
      </w:r>
      <w:r>
        <w:t>’</w:t>
      </w:r>
      <w:r w:rsidRPr="00EA5B64">
        <w:t xml:space="preserve"> COMPENSATION FUND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1,014,378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 w:rsidRPr="00EA5B64">
        <w:tab/>
      </w:r>
      <w:r>
        <w:t>(</w:t>
      </w:r>
      <w:r w:rsidRPr="00EA5B64">
        <w:t>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84"/>
          <w:headerReference w:type="default" r:id="rId18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61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R16-</w:t>
      </w:r>
      <w:r w:rsidRPr="00EA5B64">
        <w:t>SECOND INJURY FUND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586F2A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68,631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990,960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1,059,591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423,904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1,483,495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331,207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331,207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331,207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SECOND INJURY FUND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1,814,702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 w:rsidRPr="00EA5B64">
        <w:tab/>
      </w:r>
      <w:r>
        <w:t>(</w:t>
      </w:r>
      <w:r w:rsidRPr="00EA5B64">
        <w:t>23.00)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86"/>
          <w:headerReference w:type="default" r:id="rId18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t>SECTION 62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R20-</w:t>
      </w:r>
      <w:r w:rsidRPr="00EA5B64">
        <w:t>DEPARTMENT OF INSURANCE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 OF INSURANCE</w:t>
      </w:r>
      <w:r w:rsidRPr="00EA5B64">
        <w:tab/>
        <w:t>112,407</w:t>
      </w:r>
      <w:r w:rsidRPr="00EA5B64">
        <w:tab/>
        <w:t>112,407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425,731</w:t>
      </w:r>
      <w:r w:rsidRPr="00EA5B64">
        <w:tab/>
        <w:t>425,731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(26.80)</w:t>
      </w:r>
      <w:r w:rsidRPr="00EA5B64">
        <w:tab/>
        <w:t>(26.80)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75,087</w:t>
      </w:r>
      <w:r w:rsidRPr="00EA5B64">
        <w:tab/>
        <w:t>75,087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(1.50)</w:t>
      </w:r>
      <w:r w:rsidRPr="00EA5B64">
        <w:tab/>
        <w:t>(1.50)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23,147</w:t>
      </w:r>
      <w:r w:rsidRPr="00EA5B64">
        <w:tab/>
        <w:t>23,147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636,372</w:t>
      </w:r>
      <w:r w:rsidRPr="00EA5B64">
        <w:tab/>
        <w:t>636,372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(29.30)</w:t>
      </w:r>
      <w:r w:rsidRPr="00EA5B64">
        <w:tab/>
        <w:t>(29.30)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171,095</w:t>
      </w:r>
      <w:r w:rsidRPr="00EA5B64">
        <w:tab/>
        <w:t>114,095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807,467</w:t>
      </w:r>
      <w:r w:rsidRPr="00EA5B64">
        <w:tab/>
        <w:t>750,467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(29.30)</w:t>
      </w:r>
      <w:r w:rsidRPr="00EA5B64">
        <w:tab/>
        <w:t>(29.30)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&amp;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SOLVENCY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750,444</w:t>
      </w:r>
      <w:r w:rsidRPr="00EA5B64">
        <w:tab/>
        <w:t>64,769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(17.45)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124,143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934,587</w:t>
      </w:r>
      <w:r w:rsidRPr="00EA5B64">
        <w:tab/>
        <w:t>64,769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(17.95)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917,867</w:t>
      </w:r>
      <w:r w:rsidRPr="00EA5B64">
        <w:tab/>
        <w:t>10,107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SOLVENCY</w:t>
      </w:r>
      <w:r w:rsidRPr="00EA5B64">
        <w:tab/>
        <w:t>1,852,454</w:t>
      </w:r>
      <w:r w:rsidRPr="00EA5B64">
        <w:tab/>
        <w:t>74,876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(17.95)</w:t>
      </w: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LICENSING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304,813</w:t>
      </w:r>
      <w:r w:rsidRPr="00EA5B64">
        <w:tab/>
        <w:t>65,938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54,000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(.50)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15,000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373,813</w:t>
      </w:r>
      <w:r w:rsidRPr="00EA5B64">
        <w:tab/>
        <w:t>65,938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267,380</w:t>
      </w:r>
      <w:r w:rsidRPr="00EA5B64">
        <w:tab/>
        <w:t>1,811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LICENSING</w:t>
      </w:r>
      <w:r w:rsidRPr="00EA5B64">
        <w:tab/>
        <w:t>641,193</w:t>
      </w:r>
      <w:r w:rsidRPr="00EA5B64">
        <w:tab/>
        <w:t>67,749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(10.50)</w:t>
      </w: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TAXATION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26,563</w:t>
      </w:r>
      <w:r w:rsidRPr="00EA5B64">
        <w:tab/>
        <w:t>26,563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65,413</w:t>
      </w:r>
      <w:r w:rsidRPr="00EA5B64">
        <w:tab/>
        <w:t>65,413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91,976</w:t>
      </w:r>
      <w:r w:rsidRPr="00EA5B64">
        <w:tab/>
        <w:t>91,976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4,878</w:t>
      </w:r>
      <w:r w:rsidRPr="00EA5B64">
        <w:tab/>
        <w:t>4,878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TAXATION</w:t>
      </w:r>
      <w:r w:rsidRPr="00EA5B64">
        <w:tab/>
        <w:t>96,854</w:t>
      </w:r>
      <w:r w:rsidRPr="00EA5B64">
        <w:tab/>
        <w:t>96,854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CONSUMER S</w:t>
      </w:r>
      <w:r>
        <w:t>RVCS</w:t>
      </w:r>
      <w:r w:rsidRPr="00EA5B64">
        <w:t>/COMPL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74,238</w:t>
      </w:r>
      <w:r w:rsidRPr="00EA5B64">
        <w:tab/>
        <w:t>74,238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32,080</w:t>
      </w:r>
      <w:r w:rsidRPr="00EA5B64">
        <w:tab/>
        <w:t>32,080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(.50)</w:t>
      </w:r>
      <w:r w:rsidRPr="00EA5B64">
        <w:tab/>
        <w:t>(.50)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106,318</w:t>
      </w:r>
      <w:r w:rsidRPr="00EA5B64">
        <w:tab/>
        <w:t>106,318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(10.50)</w:t>
      </w:r>
      <w:r w:rsidRPr="00EA5B64">
        <w:tab/>
        <w:t>(10.50)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CONSUMER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SERVICES/COMPLAINTS</w:t>
      </w:r>
      <w:r w:rsidRPr="00EA5B64">
        <w:tab/>
        <w:t>106,318</w:t>
      </w:r>
      <w:r w:rsidRPr="00EA5B64">
        <w:tab/>
        <w:t>106,318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(10.50)</w:t>
      </w:r>
      <w:r w:rsidRPr="00EA5B64">
        <w:tab/>
        <w:t>(10.50)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POLICY FORMS &amp; RATES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340,228</w:t>
      </w:r>
      <w:r w:rsidRPr="00EA5B64">
        <w:tab/>
        <w:t>340,228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  <w:r w:rsidRPr="00EA5B64">
        <w:tab/>
        <w:t>(12.00)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54,788</w:t>
      </w:r>
      <w:r w:rsidRPr="00EA5B64">
        <w:tab/>
        <w:t>54,788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(.50)</w:t>
      </w:r>
      <w:r w:rsidRPr="00EA5B64">
        <w:tab/>
        <w:t>(.50)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17,071</w:t>
      </w:r>
      <w:r w:rsidRPr="00EA5B64">
        <w:tab/>
        <w:t>17,071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  <w:sectPr w:rsidR="0020113C" w:rsidSect="0020113C">
          <w:headerReference w:type="even" r:id="rId188"/>
          <w:headerReference w:type="default" r:id="rId189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412,087</w:t>
      </w:r>
      <w:r w:rsidRPr="00EA5B64">
        <w:tab/>
        <w:t>412,087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(12.50)</w:t>
      </w:r>
      <w:r w:rsidRPr="00EA5B64">
        <w:tab/>
        <w:t>(12.50)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80,960</w:t>
      </w:r>
      <w:r w:rsidRPr="00EA5B64">
        <w:tab/>
        <w:t>80,960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POLICY FORMS </w:t>
      </w:r>
      <w:r>
        <w:t>&amp;</w:t>
      </w:r>
      <w:r w:rsidRPr="00EA5B64">
        <w:t xml:space="preserve"> RATES</w:t>
      </w:r>
      <w:r w:rsidRPr="00EA5B64">
        <w:tab/>
        <w:t>493,047</w:t>
      </w:r>
      <w:r w:rsidRPr="00EA5B64">
        <w:tab/>
        <w:t>493,047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(12.50)</w:t>
      </w:r>
      <w:r w:rsidRPr="00EA5B64">
        <w:tab/>
        <w:t>(12.50)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LOSS MITIGATION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135,000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160,000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(2.75)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2,063,565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LOSS MITIGATION</w:t>
      </w:r>
      <w:r w:rsidRPr="00EA5B64">
        <w:tab/>
        <w:t>2,223,565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(2.75)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G. UNINSURED MOTORIST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200,000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ALLOC-PRIVATE SECTOR</w:t>
      </w:r>
      <w:r w:rsidRPr="00EA5B64">
        <w:tab/>
        <w:t>2,155,000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2,355,000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UNINSURED MOTORISTS</w:t>
      </w:r>
      <w:r w:rsidRPr="00EA5B64">
        <w:tab/>
        <w:t>2,555,000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H.  CAPTIVES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728,992</w:t>
      </w:r>
      <w:r w:rsidRPr="00EA5B64">
        <w:tab/>
        <w:t>68,992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230,000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1,018,992</w:t>
      </w:r>
      <w:r w:rsidRPr="00EA5B64">
        <w:tab/>
        <w:t>68,992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(13.50)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1,080,053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CAPTIVES</w:t>
      </w:r>
      <w:r w:rsidRPr="00EA5B64">
        <w:tab/>
        <w:t>2,099,045</w:t>
      </w:r>
      <w:r w:rsidRPr="00EA5B64">
        <w:tab/>
        <w:t>68,992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(13.50)</w:t>
      </w:r>
      <w:r w:rsidRPr="00EA5B64">
        <w:tab/>
        <w:t>(2.00)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PROGRAMS </w:t>
      </w:r>
      <w:r>
        <w:t>&amp;</w:t>
      </w:r>
      <w:r w:rsidRPr="00EA5B64">
        <w:t xml:space="preserve"> SERVICES</w:t>
      </w:r>
      <w:r w:rsidRPr="00EA5B64">
        <w:tab/>
        <w:t>10,067,476</w:t>
      </w:r>
      <w:r w:rsidRPr="00EA5B64">
        <w:tab/>
        <w:t>907,836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(68.70)</w:t>
      </w:r>
      <w:r w:rsidRPr="00EA5B64">
        <w:tab/>
        <w:t>(34.00)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819,360</w:t>
      </w:r>
      <w:r w:rsidRPr="00EA5B64">
        <w:tab/>
        <w:t>296,235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819,360</w:t>
      </w:r>
      <w:r w:rsidRPr="00EA5B64">
        <w:tab/>
        <w:t>296,235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819,360</w:t>
      </w:r>
      <w:r w:rsidRPr="00EA5B64">
        <w:tab/>
        <w:t>296,235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DEPARTMENT OF INSURANCE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11,694,303</w:t>
      </w:r>
      <w:r w:rsidRPr="00EA5B64">
        <w:tab/>
        <w:t>1,954,538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(98.00)</w:t>
      </w:r>
      <w:r w:rsidRPr="00EA5B64">
        <w:tab/>
        <w:t>(63.30)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506E14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90"/>
          <w:headerReference w:type="default" r:id="rId191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63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R23-</w:t>
      </w:r>
      <w:r w:rsidRPr="00EA5B64">
        <w:t>BOARD OF FINANCIAL INSTITUTIONS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4135BA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3,465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3,465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24,212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27,677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BANKING EXAMINERS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COMMISSIONER OF BANKING</w:t>
      </w:r>
      <w:r w:rsidRPr="00EA5B64">
        <w:tab/>
        <w:t>78,027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1,234,010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1,312,037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363,353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BANKING EXAMINERS</w:t>
      </w:r>
      <w:r w:rsidRPr="00EA5B64">
        <w:tab/>
        <w:t>1,675,390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CONSUMER FINANCE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70,836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1,146,430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NEW POSITIONS ADDED BY THE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BUDGET AND CONTROL BOARD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AUDITOR III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AUDITOR IV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2,600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1,219,866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408,644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CONSUMER FINANCE</w:t>
      </w:r>
      <w:r w:rsidRPr="00EA5B64">
        <w:tab/>
        <w:t>1,628,510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737,498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737,498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737,498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>
        <w:t>BOARD OF FINANCIAL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INSTITUTIONS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4,069,075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 w:rsidRPr="00EA5B64">
        <w:tab/>
      </w:r>
      <w:r>
        <w:t>(</w:t>
      </w:r>
      <w:r w:rsidRPr="00EA5B64">
        <w:t>46.00)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92"/>
          <w:headerReference w:type="default" r:id="rId193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spacing w:line="230" w:lineRule="exact"/>
        <w:jc w:val="center"/>
        <w:rPr>
          <w:b/>
        </w:rPr>
      </w:pPr>
      <w:r>
        <w:rPr>
          <w:b/>
        </w:rPr>
        <w:lastRenderedPageBreak/>
        <w:t>SECTION 64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pacing w:line="230" w:lineRule="exact"/>
        <w:jc w:val="center"/>
      </w:pPr>
      <w:r>
        <w:t>R28-</w:t>
      </w:r>
      <w:r w:rsidRPr="00EA5B64">
        <w:t>DEPARTMENT OF CONSUMER AFFAIRS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pacing w:line="230" w:lineRule="exact"/>
        <w:jc w:val="center"/>
      </w:pPr>
    </w:p>
    <w:p w:rsidR="0020113C" w:rsidRDefault="0020113C" w:rsidP="0020113C">
      <w:pPr>
        <w:keepNext/>
        <w:tabs>
          <w:tab w:val="left" w:pos="3600"/>
        </w:tabs>
        <w:spacing w:line="23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6331F9" w:rsidRDefault="0020113C" w:rsidP="0020113C">
      <w:pPr>
        <w:tabs>
          <w:tab w:val="left" w:pos="3600"/>
        </w:tabs>
        <w:spacing w:line="230" w:lineRule="exact"/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PERSONAL SERVICE</w:t>
      </w:r>
    </w:p>
    <w:p w:rsidR="0020113C" w:rsidRPr="00AD389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AD3894">
        <w:t>ADMINISTRATOR</w:t>
      </w:r>
      <w:r w:rsidRPr="00AD3894">
        <w:tab/>
        <w:t>101,295</w:t>
      </w:r>
      <w:r w:rsidRPr="00AD3894">
        <w:tab/>
        <w:t>101,295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(1.00)</w:t>
      </w:r>
      <w:r w:rsidRPr="00EA5B64">
        <w:tab/>
        <w:t>(1.00)</w:t>
      </w:r>
    </w:p>
    <w:p w:rsidR="0020113C" w:rsidRPr="00AD389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AD3894">
        <w:t>CLASSIFIED POSITIONS</w:t>
      </w:r>
      <w:r w:rsidRPr="00AD3894">
        <w:tab/>
        <w:t>310,984</w:t>
      </w:r>
      <w:r w:rsidRPr="00AD3894">
        <w:tab/>
        <w:t>155,984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(13.00)</w:t>
      </w:r>
      <w:r w:rsidRPr="00EA5B64">
        <w:tab/>
        <w:t>(11.00)</w:t>
      </w:r>
    </w:p>
    <w:p w:rsidR="0020113C" w:rsidRPr="00AD389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AD3894">
        <w:t>UNCLASSIFIED POSITIONS</w:t>
      </w:r>
      <w:r w:rsidRPr="00AD3894">
        <w:tab/>
        <w:t>103,601</w:t>
      </w:r>
      <w:r w:rsidRPr="00AD3894">
        <w:tab/>
        <w:t>103,601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(1.00)</w:t>
      </w:r>
      <w:r w:rsidRPr="00EA5B64">
        <w:tab/>
        <w:t>(1.00)</w:t>
      </w:r>
    </w:p>
    <w:p w:rsidR="0020113C" w:rsidRPr="00AD389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AD3894">
        <w:t>OTHER PERSONAL SERVICES</w:t>
      </w:r>
      <w:r w:rsidRPr="00AD3894">
        <w:tab/>
        <w:t>1,500</w:t>
      </w:r>
      <w:r w:rsidRPr="00AD3894">
        <w:tab/>
        <w:t>1,500</w:t>
      </w:r>
    </w:p>
    <w:p w:rsidR="0020113C" w:rsidRPr="00933B71" w:rsidRDefault="0020113C" w:rsidP="0020113C">
      <w:pPr>
        <w:tabs>
          <w:tab w:val="left" w:pos="3600"/>
        </w:tabs>
        <w:spacing w:line="23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AD389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AD3894">
        <w:t>TOTAL PERSONAL SERVICE</w:t>
      </w:r>
      <w:r w:rsidRPr="00AD3894">
        <w:tab/>
        <w:t>517,380</w:t>
      </w:r>
      <w:r w:rsidRPr="00AD3894">
        <w:tab/>
        <w:t>362,380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(15.00)</w:t>
      </w:r>
      <w:r w:rsidRPr="00EA5B64">
        <w:tab/>
        <w:t>(13.00)</w:t>
      </w:r>
    </w:p>
    <w:p w:rsidR="0020113C" w:rsidRPr="00AD389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AD3894">
        <w:t>OTHER OPERATING EXPENSES</w:t>
      </w:r>
      <w:r w:rsidRPr="00AD3894">
        <w:tab/>
        <w:t>248,500</w:t>
      </w:r>
      <w:r w:rsidRPr="00AD3894">
        <w:tab/>
        <w:t>48,500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1D20D9" w:rsidRDefault="0020113C" w:rsidP="0020113C">
      <w:pPr>
        <w:tabs>
          <w:tab w:val="right" w:pos="4709"/>
          <w:tab w:val="right" w:pos="6322"/>
        </w:tabs>
        <w:spacing w:line="230" w:lineRule="exact"/>
        <w:rPr>
          <w:b/>
          <w:i/>
        </w:rPr>
      </w:pPr>
      <w:r w:rsidRPr="00AD3894">
        <w:t>TOTAL ADMINISTRATION</w:t>
      </w:r>
      <w:r w:rsidRPr="00AD3894">
        <w:tab/>
        <w:t>765,880</w:t>
      </w:r>
      <w:r w:rsidRPr="001D20D9">
        <w:rPr>
          <w:b/>
          <w:i/>
        </w:rPr>
        <w:tab/>
      </w:r>
      <w:r w:rsidRPr="00B76F7A">
        <w:t>410,880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(15.00)</w:t>
      </w:r>
      <w:r w:rsidRPr="00EA5B64">
        <w:tab/>
        <w:t>(13.00)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II. LEGAL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CLASSIFIED POSITIONS</w:t>
      </w:r>
      <w:r w:rsidRPr="00EA5B64">
        <w:tab/>
        <w:t>851,534</w:t>
      </w:r>
      <w:r w:rsidRPr="00EA5B64">
        <w:tab/>
        <w:t>60,034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(22.00)</w:t>
      </w: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23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PERSONAL SERVICE</w:t>
      </w:r>
      <w:r w:rsidRPr="00EA5B64">
        <w:tab/>
        <w:t>851,534</w:t>
      </w:r>
      <w:r w:rsidRPr="00EA5B64">
        <w:tab/>
        <w:t>60,034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(22.00)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OTHER OPERATING EXPENSES</w:t>
      </w:r>
      <w:r w:rsidRPr="00EA5B64">
        <w:tab/>
        <w:t>367,500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LEGAL</w:t>
      </w:r>
      <w:r w:rsidRPr="00EA5B64">
        <w:tab/>
        <w:t>1,219,034</w:t>
      </w:r>
      <w:r w:rsidRPr="00EA5B64">
        <w:tab/>
        <w:t>60,034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(22.00)</w:t>
      </w: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III. CONSUMER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PERSONAL SERVICE</w:t>
      </w:r>
    </w:p>
    <w:p w:rsidR="0020113C" w:rsidRPr="00BC07D2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BC07D2">
        <w:t>CLASSIFIED POSITIONS</w:t>
      </w:r>
      <w:r w:rsidRPr="00BC07D2">
        <w:tab/>
        <w:t>523,674</w:t>
      </w:r>
      <w:r w:rsidRPr="00BC07D2">
        <w:tab/>
        <w:t>260,924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(17.00)</w:t>
      </w:r>
      <w:r w:rsidRPr="00EA5B64">
        <w:tab/>
        <w:t>(17.00)</w:t>
      </w:r>
    </w:p>
    <w:p w:rsidR="0020113C" w:rsidRPr="00933B71" w:rsidRDefault="0020113C" w:rsidP="0020113C">
      <w:pPr>
        <w:tabs>
          <w:tab w:val="left" w:pos="3600"/>
        </w:tabs>
        <w:spacing w:line="23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BC07D2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BC07D2">
        <w:t>TOTAL PERSONAL SERVICE</w:t>
      </w:r>
      <w:r w:rsidRPr="00BC07D2">
        <w:tab/>
        <w:t>523,674</w:t>
      </w:r>
      <w:r w:rsidRPr="00BC07D2">
        <w:tab/>
        <w:t>260,924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(17.00)</w:t>
      </w:r>
      <w:r w:rsidRPr="00EA5B64">
        <w:tab/>
        <w:t>(17.00)</w:t>
      </w:r>
    </w:p>
    <w:p w:rsidR="0020113C" w:rsidRPr="00BC07D2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BC07D2">
        <w:t>OTHER OPERATING EXPENSES</w:t>
      </w:r>
      <w:r w:rsidRPr="00BC07D2">
        <w:tab/>
        <w:t>81,500</w:t>
      </w:r>
      <w:r w:rsidRPr="00BC07D2">
        <w:tab/>
        <w:t>5,000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FB63ED" w:rsidRDefault="0020113C" w:rsidP="0020113C">
      <w:pPr>
        <w:tabs>
          <w:tab w:val="right" w:pos="4709"/>
          <w:tab w:val="right" w:pos="6322"/>
        </w:tabs>
        <w:spacing w:line="230" w:lineRule="exact"/>
        <w:rPr>
          <w:b/>
          <w:i/>
        </w:rPr>
      </w:pPr>
      <w:r w:rsidRPr="00BC07D2">
        <w:t>TOTAL CONSUMER SERVICES</w:t>
      </w:r>
      <w:r w:rsidRPr="00BC07D2">
        <w:tab/>
        <w:t>605,174</w:t>
      </w:r>
      <w:r w:rsidRPr="00FB63ED">
        <w:rPr>
          <w:b/>
          <w:i/>
        </w:rPr>
        <w:tab/>
      </w:r>
      <w:r w:rsidRPr="00905841">
        <w:t>265,924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(17.00)</w:t>
      </w:r>
      <w:r w:rsidRPr="00EA5B64">
        <w:tab/>
        <w:t>(17.00)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IV. CONSUMER ADVOCACY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306,017</w:t>
      </w:r>
      <w:r w:rsidRPr="00EA5B64">
        <w:tab/>
        <w:t>131,017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(3.00)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306,017</w:t>
      </w:r>
      <w:r w:rsidRPr="00EA5B64">
        <w:tab/>
        <w:t>131,017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124,417</w:t>
      </w:r>
      <w:r w:rsidRPr="00EA5B64">
        <w:tab/>
        <w:t>47,917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CONSUMER ADVOCACY</w:t>
      </w:r>
      <w:r w:rsidRPr="00EA5B64">
        <w:tab/>
        <w:t>430,434</w:t>
      </w:r>
      <w:r w:rsidRPr="00EA5B64">
        <w:tab/>
        <w:t>178,934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PUBLIC INFORMATION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EDUCATION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43,745</w:t>
      </w:r>
      <w:r w:rsidRPr="00EA5B64">
        <w:tab/>
        <w:t>21,745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43,745</w:t>
      </w:r>
      <w:r w:rsidRPr="00EA5B64">
        <w:tab/>
        <w:t>21,745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15,000</w:t>
      </w:r>
      <w:r w:rsidRPr="00EA5B64">
        <w:tab/>
        <w:t>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PUBLIC INFORMATION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EDUCATION</w:t>
      </w:r>
      <w:r w:rsidRPr="00EA5B64">
        <w:tab/>
        <w:t>58,745</w:t>
      </w:r>
      <w:r w:rsidRPr="00EA5B64">
        <w:tab/>
        <w:t>26,745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(5.00)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657,404</w:t>
      </w:r>
      <w:r w:rsidRPr="00EA5B64">
        <w:tab/>
        <w:t>357,404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657,404</w:t>
      </w:r>
      <w:r w:rsidRPr="00EA5B64">
        <w:tab/>
        <w:t>357,404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657,404</w:t>
      </w:r>
      <w:r w:rsidRPr="00EA5B64">
        <w:tab/>
        <w:t>357,404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DEPT OF CONSUMER AFFAIRS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3,736,671</w:t>
      </w:r>
      <w:r w:rsidRPr="00EA5B64">
        <w:tab/>
        <w:t>1,299,921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(65.00)</w:t>
      </w:r>
      <w:r w:rsidRPr="00EA5B64">
        <w:tab/>
        <w:t>(40.00)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6439A4" w:rsidRDefault="0020113C" w:rsidP="0020113C">
      <w:pPr>
        <w:tabs>
          <w:tab w:val="right" w:pos="4709"/>
          <w:tab w:val="right" w:pos="6322"/>
        </w:tabs>
        <w:jc w:val="left"/>
        <w:rPr>
          <w:sz w:val="16"/>
          <w:szCs w:val="16"/>
        </w:rPr>
      </w:pPr>
    </w:p>
    <w:p w:rsidR="0020113C" w:rsidRPr="006439A4" w:rsidRDefault="0020113C" w:rsidP="0020113C">
      <w:pPr>
        <w:tabs>
          <w:tab w:val="right" w:pos="4709"/>
          <w:tab w:val="right" w:pos="6322"/>
        </w:tabs>
        <w:jc w:val="center"/>
        <w:rPr>
          <w:b/>
          <w:sz w:val="16"/>
          <w:szCs w:val="16"/>
        </w:rPr>
        <w:sectPr w:rsidR="0020113C" w:rsidRPr="006439A4" w:rsidSect="0020113C">
          <w:headerReference w:type="even" r:id="rId194"/>
          <w:headerReference w:type="default" r:id="rId19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65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R36-</w:t>
      </w:r>
      <w:r w:rsidRPr="00EA5B64">
        <w:t>DEPT OF LABOR, LICENSING AND REGULATION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</w:t>
      </w:r>
      <w:r w:rsidRPr="00EA5B64">
        <w:tab/>
        <w:t>116,797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(62.36)</w:t>
      </w:r>
      <w:r w:rsidRPr="00EA5B64">
        <w:tab/>
        <w:t>(13.27)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3,616,797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(64.36)</w:t>
      </w:r>
      <w:r w:rsidRPr="00EA5B64">
        <w:tab/>
        <w:t>(13.52)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1,400,000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5,016,797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(64.36)</w:t>
      </w:r>
      <w:r w:rsidRPr="00EA5B64">
        <w:tab/>
        <w:t>(13.52)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&amp;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OSHA VOLUNTARY PROG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586,207</w:t>
      </w:r>
      <w:r w:rsidRPr="00EA5B64">
        <w:tab/>
        <w:t>29,956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(19.23)</w:t>
      </w:r>
      <w:r w:rsidRPr="00EA5B64">
        <w:tab/>
        <w:t>(6.26)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586,207</w:t>
      </w:r>
      <w:r w:rsidRPr="00EA5B64">
        <w:tab/>
        <w:t>29,956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(19.23)</w:t>
      </w:r>
      <w:r w:rsidRPr="00EA5B64">
        <w:tab/>
        <w:t>(6.26)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243,371</w:t>
      </w:r>
      <w:r w:rsidRPr="00EA5B64">
        <w:tab/>
        <w:t>40,000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OSHA VOLUNTARY PROG</w:t>
      </w:r>
      <w:r w:rsidRPr="00EA5B64">
        <w:tab/>
        <w:t>829,578</w:t>
      </w:r>
      <w:r w:rsidRPr="00EA5B64">
        <w:tab/>
        <w:t>69,956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(19.23)</w:t>
      </w:r>
      <w:r w:rsidRPr="00EA5B64">
        <w:tab/>
        <w:t>(6.26)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OCCUP SAFETY &amp; HEALTH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1,860,610</w:t>
      </w:r>
      <w:r w:rsidRPr="00EA5B64">
        <w:tab/>
        <w:t>929,047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(43.92)</w:t>
      </w:r>
      <w:r w:rsidRPr="00EA5B64">
        <w:tab/>
        <w:t>(22.04)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8,190</w:t>
      </w:r>
      <w:r w:rsidRPr="00EA5B64">
        <w:tab/>
        <w:t>4,095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1,868,800</w:t>
      </w:r>
      <w:r w:rsidRPr="00EA5B64">
        <w:tab/>
        <w:t>933,142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(43.92)</w:t>
      </w:r>
      <w:r w:rsidRPr="00EA5B64">
        <w:tab/>
        <w:t>(22.04)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792,788</w:t>
      </w:r>
      <w:r w:rsidRPr="00EA5B64">
        <w:tab/>
        <w:t>191,062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 xml:space="preserve">TOT OCCUPATIONAL SAFETY 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&amp;</w:t>
      </w:r>
      <w:r>
        <w:t xml:space="preserve"> </w:t>
      </w:r>
      <w:r w:rsidRPr="00EA5B64">
        <w:t>HEALTH</w:t>
      </w:r>
      <w:r w:rsidRPr="00EA5B64">
        <w:tab/>
        <w:t>2,661,588</w:t>
      </w:r>
      <w:r w:rsidRPr="00EA5B64">
        <w:tab/>
        <w:t>1,124,204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(43.92)</w:t>
      </w:r>
      <w:r w:rsidRPr="00EA5B64">
        <w:tab/>
        <w:t>(22.04)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FIRE ACADEMY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1,660,000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(45.25)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1,150,000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2,880,000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(46.25)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4,080,000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FIRE ACADEMY</w:t>
      </w:r>
      <w:r w:rsidRPr="00EA5B64">
        <w:tab/>
        <w:t>6,960,000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(46.25)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OFF OF STATE FIRE MARSHAL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1,350,000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1,415,000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OFFICE OF STATE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FIRE</w:t>
      </w:r>
      <w:r>
        <w:t xml:space="preserve"> </w:t>
      </w:r>
      <w:r w:rsidRPr="00EA5B64">
        <w:t>MARSHAL</w:t>
      </w:r>
      <w:r w:rsidRPr="00EA5B64">
        <w:tab/>
        <w:t>2,915,000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E. ELEVATORS &amp; AMUSE RIDES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215,000</w:t>
      </w:r>
    </w:p>
    <w:p w:rsidR="0020113C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  <w:sectPr w:rsidR="0020113C" w:rsidSect="0020113C">
          <w:headerReference w:type="even" r:id="rId196"/>
          <w:headerReference w:type="default" r:id="rId19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 ELEVATORS &amp;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AMUSEMENT</w:t>
      </w:r>
      <w:r>
        <w:t xml:space="preserve"> </w:t>
      </w:r>
      <w:r w:rsidRPr="00EA5B64">
        <w:t>RIDES</w:t>
      </w:r>
      <w:r w:rsidRPr="00EA5B64">
        <w:tab/>
        <w:t>915,000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F. PROF &amp; OCCUPATIONAL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LICENSING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7,250,000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(167.90)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900,000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8,150,000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(167.90)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RESEARCH &amp; EDUCATION</w:t>
      </w:r>
      <w:r w:rsidRPr="00EA5B64">
        <w:tab/>
        <w:t>200,000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200,000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PROFESSIONAL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OCCUPATIONAL LICENSING</w:t>
      </w:r>
      <w:r w:rsidRPr="00EA5B64">
        <w:tab/>
        <w:t>15,350,000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(167.90)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G. LABOR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75,299</w:t>
      </w:r>
      <w:r w:rsidRPr="00EA5B64">
        <w:tab/>
        <w:t>5,299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75,299</w:t>
      </w:r>
      <w:r w:rsidRPr="00EA5B64">
        <w:tab/>
        <w:t>5,299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15,500</w:t>
      </w:r>
      <w:r w:rsidRPr="00EA5B64">
        <w:tab/>
        <w:t>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LABOR SERVICES</w:t>
      </w:r>
      <w:r w:rsidRPr="00EA5B64">
        <w:tab/>
        <w:t>90,799</w:t>
      </w:r>
      <w:r w:rsidRPr="00EA5B64">
        <w:tab/>
        <w:t>5,799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H. BUILDING CODES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430,000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(20.25)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430,000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BUILDING CODES</w:t>
      </w:r>
      <w:r w:rsidRPr="00EA5B64">
        <w:tab/>
        <w:t>780,000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ILLEGAL IMMIGRATION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PROGRAMS </w:t>
      </w:r>
      <w:r>
        <w:t>&amp;</w:t>
      </w:r>
      <w:r w:rsidRPr="00EA5B64">
        <w:t xml:space="preserve"> SERVICES</w:t>
      </w:r>
      <w:r w:rsidRPr="00EA5B64">
        <w:tab/>
        <w:t>30,501,965</w:t>
      </w:r>
      <w:r w:rsidRPr="00EA5B64">
        <w:tab/>
        <w:t>1,199,959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(349.55)</w:t>
      </w:r>
      <w:r w:rsidRPr="00EA5B64">
        <w:tab/>
        <w:t>(34.30)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5,648,817</w:t>
      </w:r>
      <w:r w:rsidRPr="00EA5B64">
        <w:tab/>
        <w:t>148,817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5,648,817</w:t>
      </w:r>
      <w:r w:rsidRPr="00EA5B64">
        <w:tab/>
        <w:t>148,817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5,648,817</w:t>
      </w:r>
      <w:r w:rsidRPr="00EA5B64">
        <w:tab/>
        <w:t>148,817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DEPT OF LABOR, LICENSING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AND</w:t>
      </w:r>
      <w:r>
        <w:t xml:space="preserve"> </w:t>
      </w:r>
      <w:r w:rsidRPr="00EA5B64">
        <w:t>REGULATION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41,167,579</w:t>
      </w:r>
      <w:r w:rsidRPr="00EA5B64">
        <w:tab/>
        <w:t>1,348,776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(413.91)</w:t>
      </w:r>
      <w:r w:rsidRPr="00EA5B64">
        <w:tab/>
        <w:t>(47.82)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default" r:id="rId198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66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R40-</w:t>
      </w:r>
      <w:r w:rsidRPr="00EA5B64">
        <w:t>DEPARTMENT OF MOTOR VEHICLES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36F24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110,504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4,493,561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193,577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131,540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4,929,182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2,522,324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ADMINISTRATION</w:t>
      </w:r>
      <w:r w:rsidRPr="00EA5B64">
        <w:tab/>
        <w:t>7,451,506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CUSTOMER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CUSTOMER S</w:t>
      </w:r>
      <w:r>
        <w:t>RVC</w:t>
      </w:r>
      <w:r w:rsidRPr="00EA5B64">
        <w:t xml:space="preserve"> CENTERS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21,309,974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(951.00)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969,500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22,279,474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(952.00)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12,440,174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CUSTOMER S</w:t>
      </w:r>
      <w:r>
        <w:t>RVC</w:t>
      </w:r>
      <w:r w:rsidRPr="00EA5B64">
        <w:t xml:space="preserve"> CENTERS</w:t>
      </w:r>
      <w:r w:rsidRPr="00EA5B64">
        <w:tab/>
        <w:t>34,719,648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(952.00)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CUSTOMER S</w:t>
      </w:r>
      <w:r>
        <w:t xml:space="preserve">RVC </w:t>
      </w:r>
      <w:r w:rsidRPr="00EA5B64">
        <w:t>DELIVERY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905,436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47,000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952,436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1,176,560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CUSTOMER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SERVICE</w:t>
      </w:r>
      <w:r>
        <w:t xml:space="preserve"> </w:t>
      </w:r>
      <w:r w:rsidRPr="00EA5B64">
        <w:t>DELIVERY</w:t>
      </w:r>
      <w:r w:rsidRPr="00EA5B64">
        <w:tab/>
        <w:t>2,128,996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CUSTOMER SERVICE</w:t>
      </w:r>
      <w:r w:rsidRPr="00EA5B64">
        <w:tab/>
        <w:t>36,848,644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(1,061.00)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II. PROGRAMS </w:t>
      </w:r>
      <w:r>
        <w:t>&amp;</w:t>
      </w:r>
      <w:r w:rsidRPr="00EA5B64">
        <w:t xml:space="preserve">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DRIVER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3,900,514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UNCLASSIFIED POSITIONS</w:t>
      </w:r>
      <w:r w:rsidRPr="00EA5B64">
        <w:tab/>
        <w:t>93,385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162,800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4,156,699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3,961,101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DRIVER SERVICES</w:t>
      </w:r>
      <w:r w:rsidRPr="00EA5B64">
        <w:tab/>
        <w:t>8,117,800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VEHICLE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3,166,138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93,640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244,503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3,504,281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3,058,235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PLATE REPLACEMENT</w:t>
      </w:r>
      <w:r w:rsidRPr="00EA5B64">
        <w:tab/>
        <w:t>4,000,000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4,000,000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VEHICLE SERVICES</w:t>
      </w:r>
      <w:r w:rsidRPr="00EA5B64">
        <w:tab/>
        <w:t>10,562,516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TECHNOLOGY AND 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DEVELOPMENT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2,522,661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19,800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2,542,461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4,961,873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TECHNOLOGY AND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PROGRAM DEVELOPMENT</w:t>
      </w:r>
      <w:r w:rsidRPr="00EA5B64">
        <w:tab/>
        <w:t>7,504,334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(65.00)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PROGRAMS </w:t>
      </w:r>
      <w:r>
        <w:t>&amp;</w:t>
      </w:r>
      <w:r w:rsidRPr="00EA5B64">
        <w:t xml:space="preserve"> SERVICES</w:t>
      </w:r>
      <w:r w:rsidRPr="00EA5B64">
        <w:tab/>
        <w:t>63,033,294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(1,327.00)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13,060,298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13,060,298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13,060,298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DEPT OF MOTOR VEHICLES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83,545,098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 w:rsidRPr="00EA5B64">
        <w:tab/>
      </w:r>
      <w:r>
        <w:t>(</w:t>
      </w:r>
      <w:r w:rsidRPr="00EA5B64">
        <w:t>1,415.00)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5F0762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199"/>
          <w:headerReference w:type="default" r:id="rId20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67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R60-</w:t>
      </w:r>
      <w:r w:rsidRPr="00EA5B64">
        <w:t>DEPARTMENT OF EMPLOYMENT AND WORKFORCE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36F24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CHAIRMAN</w:t>
      </w:r>
      <w:r w:rsidRPr="00EA5B64">
        <w:tab/>
        <w:t>111,297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COMMISSIONER/S</w:t>
      </w:r>
      <w:r w:rsidRPr="00EA5B64">
        <w:tab/>
        <w:t>217,884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134,227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TAXABLE SUBSISTENCE</w:t>
      </w:r>
      <w:r w:rsidRPr="00EA5B64">
        <w:tab/>
        <w:t>10,000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5,691,565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(144.38)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96,448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3,020,683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9,282,104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(149.38)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3,452,344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12,734,448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(149.38)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EMPLOYMENT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12,038,616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(290.61)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100,848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10,395,162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22,534,626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(291.61)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8,233,323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DIST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12,438,196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12,438,196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EMPLOYMENT SERVICE</w:t>
      </w:r>
      <w:r w:rsidRPr="00EA5B64">
        <w:tab/>
        <w:t>43,206,145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(291.61)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UNEMPLOY INSURANCE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23,200,726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(521.01)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105,980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5,494,273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28,800,979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(522.01)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10,728,048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2,563,780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 xml:space="preserve">TOTAL CASE SRVC/PUB </w:t>
      </w:r>
      <w:r>
        <w:t>ASSIST</w:t>
      </w:r>
      <w:r w:rsidRPr="00EA5B64">
        <w:tab/>
        <w:t>2,563,780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UNEMPLOY INSURANCE</w:t>
      </w:r>
      <w:r w:rsidRPr="00EA5B64">
        <w:tab/>
        <w:t>42,092,807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(522.01)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SCOICC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272,891</w:t>
      </w:r>
      <w:r w:rsidRPr="00EA5B64">
        <w:tab/>
        <w:t>272,891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89,882</w:t>
      </w:r>
      <w:r w:rsidRPr="00EA5B64">
        <w:tab/>
        <w:t>89,882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362,773</w:t>
      </w:r>
      <w:r w:rsidRPr="00EA5B64">
        <w:tab/>
        <w:t>362,773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83,670</w:t>
      </w:r>
      <w:r w:rsidRPr="00EA5B64">
        <w:tab/>
        <w:t>33,670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SCOICC</w:t>
      </w:r>
      <w:r w:rsidRPr="00EA5B64">
        <w:tab/>
        <w:t>446,443</w:t>
      </w:r>
      <w:r w:rsidRPr="00EA5B64">
        <w:tab/>
        <w:t>396,443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WORKFORCE INVEST ACT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1,400,000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(27.72)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(27.72)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2,000,000</w:t>
      </w:r>
    </w:p>
    <w:p w:rsidR="0020113C" w:rsidRDefault="0020113C" w:rsidP="0020113C">
      <w:pPr>
        <w:tabs>
          <w:tab w:val="right" w:pos="4709"/>
          <w:tab w:val="right" w:pos="6322"/>
        </w:tabs>
      </w:pPr>
      <w:r>
        <w:t>AID TO SUBDIV: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19,750,000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SCHOOL DIST</w:t>
      </w:r>
      <w:r w:rsidRPr="00EA5B64">
        <w:tab/>
        <w:t>2,000,000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250,000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2,000,000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PLANNING DIST</w:t>
      </w:r>
      <w:r w:rsidRPr="00EA5B64">
        <w:tab/>
        <w:t>62,000,000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86,000,000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WORKFORCE INVEST ACT</w:t>
      </w:r>
      <w:r w:rsidRPr="00EA5B64">
        <w:tab/>
        <w:t>89,500,000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(27.72)</w:t>
      </w: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VI. TRADE ADJUSTMENT 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(2.55)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50,000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(2.55)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3,000,000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120,000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PLANNING DIST</w:t>
      </w:r>
      <w:r w:rsidRPr="00EA5B64">
        <w:tab/>
        <w:t>11,480,000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14,600,000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TRADE ADJUSTMENT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ASSISTANCE</w:t>
      </w:r>
      <w:r w:rsidRPr="00EA5B64">
        <w:tab/>
        <w:t>15,000,000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(2.55)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19,057,855</w:t>
      </w:r>
      <w:r w:rsidRPr="00EA5B64">
        <w:tab/>
        <w:t>33,273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19,057,855</w:t>
      </w:r>
      <w:r w:rsidRPr="00EA5B64">
        <w:tab/>
        <w:t>33,273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19,057,855</w:t>
      </w:r>
      <w:r w:rsidRPr="00EA5B64">
        <w:tab/>
        <w:t>33,273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DEPARTMENT OF EMPLOYMENT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AND</w:t>
      </w:r>
      <w:r>
        <w:t xml:space="preserve"> </w:t>
      </w:r>
      <w:r w:rsidRPr="00EA5B64">
        <w:t>WORKFORCE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222,037,698</w:t>
      </w:r>
      <w:r w:rsidRPr="00EA5B64">
        <w:tab/>
        <w:t>429,716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(997.27)</w:t>
      </w: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5F0762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01"/>
          <w:headerReference w:type="default" r:id="rId20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68A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U12-</w:t>
      </w:r>
      <w:r w:rsidRPr="00EA5B64">
        <w:t>DEPARTMENT OF TRANSPORTATION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832EAB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GENERAL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146,000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14,304,000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(300.00)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250,000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15,200,000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(303.00)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28,496,000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DEBT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DEBT SERVICE</w:t>
      </w:r>
      <w:r w:rsidRPr="00EA5B64">
        <w:tab/>
        <w:t>4,000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DEBT SERVICE</w:t>
      </w:r>
      <w:r w:rsidRPr="00EA5B64">
        <w:tab/>
        <w:t>4,000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GENERAL</w:t>
      </w:r>
      <w:r w:rsidRPr="00EA5B64">
        <w:tab/>
        <w:t>43,700,000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(303.00)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LAND AND BUILDINGS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PERMANENT IMPROVEMENTS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CONST BLDGS &amp; ADDITIONS</w:t>
      </w:r>
      <w:r w:rsidRPr="00EA5B64">
        <w:tab/>
        <w:t>2,000,000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PERM IMPROVEMENTS</w:t>
      </w:r>
      <w:r w:rsidRPr="00EA5B64">
        <w:tab/>
        <w:t>2,000,000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LAND AND BUILDINGS</w:t>
      </w:r>
      <w:r w:rsidRPr="00EA5B64">
        <w:tab/>
        <w:t>3,000,000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46,700,000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(303.00)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HIGHWAY ENGINEERING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ENGR-ADMIN &amp; PROJ MGMT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73,850,000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(1,618.00)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2,500,000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76,500,000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(1,619.00)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lastRenderedPageBreak/>
        <w:t>OTHER OPERATING EXPENSES</w:t>
      </w:r>
      <w:r w:rsidRPr="00EA5B64">
        <w:tab/>
        <w:t>8,500,000</w:t>
      </w:r>
    </w:p>
    <w:p w:rsidR="0020113C" w:rsidRPr="00933B71" w:rsidRDefault="0020113C" w:rsidP="0020113C">
      <w:pPr>
        <w:keepNext/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t>TOT ENG-ADM &amp; PROJ MGMT</w:t>
      </w:r>
      <w:r w:rsidRPr="00EA5B64">
        <w:tab/>
        <w:t>85,000,000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tab/>
        <w:t>(1,619.00)</w:t>
      </w:r>
    </w:p>
    <w:p w:rsidR="0020113C" w:rsidRPr="00476765" w:rsidRDefault="0020113C" w:rsidP="0020113C">
      <w:pPr>
        <w:tabs>
          <w:tab w:val="left" w:pos="3600"/>
        </w:tabs>
        <w:spacing w:line="21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B.  ENGINEERING-CONSTRUCTION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OTHER OPERATING EXPENSES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OTHER OPERATING EXPENSES</w:t>
      </w:r>
      <w:r w:rsidRPr="00EA5B64">
        <w:tab/>
        <w:t>110,000,000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TOTAL ENGINEERING -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>
        <w:t xml:space="preserve">  </w:t>
      </w:r>
      <w:r w:rsidRPr="00EA5B64">
        <w:t>CONSTRUCTION</w:t>
      </w:r>
      <w:r w:rsidRPr="00EA5B64">
        <w:tab/>
        <w:t>110,000,000</w:t>
      </w:r>
    </w:p>
    <w:p w:rsidR="0020113C" w:rsidRPr="00476765" w:rsidRDefault="0020113C" w:rsidP="0020113C">
      <w:pPr>
        <w:tabs>
          <w:tab w:val="left" w:pos="3600"/>
        </w:tabs>
        <w:spacing w:line="21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PERMANENT IMPROVEMENTS: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PERMANENT IMPROVEMENTS</w:t>
      </w:r>
      <w:r w:rsidRPr="00EA5B64">
        <w:tab/>
        <w:t>681,520,249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TOTAL PERM IMPROVEMENTS</w:t>
      </w:r>
      <w:r w:rsidRPr="00EA5B64">
        <w:tab/>
        <w:t>681,520,249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DEBT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PRINCIPAL - LOAN NOTE</w:t>
      </w:r>
      <w:r w:rsidRPr="00EA5B64">
        <w:tab/>
        <w:t>1,403,476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INTEREST - LOAN NOTE</w:t>
      </w:r>
      <w:r w:rsidRPr="00EA5B64">
        <w:tab/>
        <w:t>3,576,275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TOTAL DEBT SERVICE</w:t>
      </w:r>
      <w:r w:rsidRPr="00EA5B64">
        <w:tab/>
        <w:t>4,979,751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ALLOC MUN-RESTRICTED</w:t>
      </w:r>
      <w:r w:rsidRPr="00EA5B64">
        <w:tab/>
        <w:t>7,000,000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ALLOC CNTY-RESTRICTED</w:t>
      </w:r>
      <w:r w:rsidRPr="00EA5B64">
        <w:tab/>
        <w:t>1,300,000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ALLOC OTHER ENTITIES</w:t>
      </w:r>
      <w:r w:rsidRPr="00EA5B64">
        <w:tab/>
        <w:t>200,000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TOTAL DIST SUBDIVISIONS</w:t>
      </w:r>
      <w:r w:rsidRPr="00EA5B64">
        <w:tab/>
        <w:t>8,500,000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TOTAL ENGINEERING -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>
        <w:t xml:space="preserve">  </w:t>
      </w:r>
      <w:r w:rsidRPr="00EA5B64">
        <w:t>CONSTRUCTION</w:t>
      </w:r>
      <w:r w:rsidRPr="00EA5B64">
        <w:tab/>
        <w:t>805,000,000</w:t>
      </w:r>
    </w:p>
    <w:p w:rsidR="0020113C" w:rsidRPr="00476765" w:rsidRDefault="0020113C" w:rsidP="0020113C">
      <w:pPr>
        <w:tabs>
          <w:tab w:val="left" w:pos="3600"/>
        </w:tabs>
        <w:spacing w:line="21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C. HIGHWAY MAINTENANCE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CLASSIFIED POSITIONS</w:t>
      </w:r>
      <w:r w:rsidRPr="00EA5B64">
        <w:tab/>
        <w:t>94,000,000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(3,467.96)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OTHER PERSONAL SERVICES</w:t>
      </w:r>
      <w:r w:rsidRPr="00EA5B64">
        <w:tab/>
        <w:t>2,000,000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TOTAL PERSONAL SERVICE</w:t>
      </w:r>
      <w:r w:rsidRPr="00EA5B64">
        <w:tab/>
        <w:t>96,000,000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(3,467.96)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OTHER OPERATING EXPENSES</w:t>
      </w:r>
      <w:r w:rsidRPr="00EA5B64">
        <w:tab/>
        <w:t>100,000,000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PERMANENT IMPROVEMENTS: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PERMANENT IMPROVEMENTS</w:t>
      </w:r>
      <w:r w:rsidRPr="00EA5B64">
        <w:tab/>
        <w:t>100,000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lastRenderedPageBreak/>
        <w:t>TOTAL PERM IMPROVEMENTS</w:t>
      </w:r>
      <w:r w:rsidRPr="00EA5B64">
        <w:tab/>
        <w:t>100,000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t>SPECIAL ITEMS</w:t>
      </w:r>
    </w:p>
    <w:p w:rsidR="0020113C" w:rsidRPr="00933B71" w:rsidRDefault="0020113C" w:rsidP="0020113C">
      <w:pPr>
        <w:keepNext/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 HIGHWAY MAINTENANCE</w:t>
      </w:r>
      <w:r w:rsidRPr="00EA5B64">
        <w:tab/>
        <w:t>196,100,000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(3,467.96)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70"/>
          <w:tab w:val="right" w:pos="6322"/>
        </w:tabs>
      </w:pPr>
      <w:r w:rsidRPr="00EA5B64">
        <w:t>TOT HIGHWAY ENGINEERING</w:t>
      </w:r>
      <w:r w:rsidRPr="00EA5B64">
        <w:tab/>
        <w:t>1,086,100,000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(5,086.96)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TOLL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3,300,000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TOLL OPERATIONS</w:t>
      </w:r>
      <w:r w:rsidRPr="00EA5B64">
        <w:tab/>
        <w:t>3,395,000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NON-FED AID HWY FUND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52,000,000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NON-FEDERAL AID -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HIGHWAY FUND</w:t>
      </w:r>
      <w:r w:rsidRPr="00EA5B64">
        <w:tab/>
        <w:t>52,000,000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MASS TRANSIT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680,000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110,000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MUN-RESTRICTED</w:t>
      </w:r>
      <w:r w:rsidRPr="00EA5B64">
        <w:tab/>
        <w:t>2,000,000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32,000,000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AID TO OTHER ENTITIES</w:t>
      </w:r>
      <w:r w:rsidRPr="00EA5B64">
        <w:tab/>
        <w:t>57,270</w:t>
      </w:r>
      <w:r w:rsidRPr="00EA5B64">
        <w:tab/>
        <w:t>57,270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34,057,270</w:t>
      </w:r>
      <w:r w:rsidRPr="00EA5B64">
        <w:tab/>
        <w:t>57,270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MASS TRANSIT</w:t>
      </w:r>
      <w:r w:rsidRPr="00EA5B64">
        <w:tab/>
        <w:t>35,607,270</w:t>
      </w:r>
      <w:r w:rsidRPr="00EA5B64">
        <w:tab/>
        <w:t>57,270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65,500,000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65,500,000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65,500,000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DEPT OF TRANSPORTATION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1,289,302,270</w:t>
      </w:r>
      <w:r w:rsidRPr="00EA5B64">
        <w:tab/>
        <w:t>57,270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 w:rsidRPr="00EA5B64">
        <w:tab/>
      </w:r>
      <w:r>
        <w:t>(</w:t>
      </w:r>
      <w:r w:rsidRPr="00EA5B64">
        <w:t>5,407.96)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03"/>
          <w:headerReference w:type="default" r:id="rId204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68B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U15-</w:t>
      </w:r>
      <w:r w:rsidRPr="00EA5B64">
        <w:t>INFRASTRUCTURE BANK BOARD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D23746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256,650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DEBT SERVICE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DEBT SERVICE</w:t>
      </w:r>
      <w:r w:rsidRPr="00EA5B64">
        <w:tab/>
        <w:t>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TRANS</w:t>
      </w:r>
      <w:r w:rsidRPr="00EA5B64">
        <w:t xml:space="preserve"> INFRASTRUCTURE</w:t>
      </w:r>
      <w:r w:rsidRPr="00EA5B64">
        <w:tab/>
        <w:t>80,000,000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80,000,000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80,306,650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INFRASTRUCTURE BANK BD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80,306,650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05"/>
          <w:headerReference w:type="default" r:id="rId206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68C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U20-</w:t>
      </w:r>
      <w:r w:rsidRPr="00EA5B64">
        <w:t>COUNTY TRANSPORTATION FUNDS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CD3873" w:rsidRDefault="0020113C" w:rsidP="0020113C">
      <w:pPr>
        <w:keepNext/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I. COUNTY TRANS FUNDS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OPERATING EXPENSES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21,000,000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PERMANENT IMPROVEMENTS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PERMANENT IMPROVEMENTS</w:t>
      </w:r>
      <w:r w:rsidRPr="00EA5B64">
        <w:tab/>
        <w:t>5,000,000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PERM IMPROVEMENTS</w:t>
      </w:r>
      <w:r w:rsidRPr="00EA5B64">
        <w:tab/>
        <w:t>5,000,000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MUNICIPAL</w:t>
      </w:r>
      <w:r w:rsidRPr="00EA5B64">
        <w:tab/>
        <w:t>1,000,000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59,000,000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60,000,000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COUNTY TRANS</w:t>
      </w:r>
      <w:r w:rsidRPr="00EA5B64">
        <w:tab/>
        <w:t>86,000,000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COUNTY TRANS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86,000,000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D40980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07"/>
          <w:headerReference w:type="default" r:id="rId208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68D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U30-</w:t>
      </w:r>
      <w:r w:rsidRPr="00EA5B64">
        <w:t>DIVISION OF AERONAUTICS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CD3873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546,894</w:t>
      </w:r>
      <w:r w:rsidRPr="00EA5B64">
        <w:tab/>
        <w:t>286,894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(8.80)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85,000</w:t>
      </w:r>
      <w:r w:rsidRPr="00EA5B64">
        <w:tab/>
        <w:t>85,000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631,894</w:t>
      </w:r>
      <w:r w:rsidRPr="00EA5B64">
        <w:tab/>
        <w:t>371,894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(9.80)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1,326,928</w:t>
      </w:r>
      <w:r w:rsidRPr="00EA5B64">
        <w:tab/>
        <w:t>86,521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CNTY-RESTRICTED</w:t>
      </w:r>
      <w:r w:rsidRPr="00EA5B64">
        <w:tab/>
        <w:t>1,700,000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251,830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1,951,830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ADMINISTRATION</w:t>
      </w:r>
      <w:r w:rsidRPr="00EA5B64">
        <w:tab/>
        <w:t>3,910,652</w:t>
      </w:r>
      <w:r w:rsidRPr="00EA5B64">
        <w:tab/>
        <w:t>458,415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  <w:r w:rsidRPr="00EA5B64">
        <w:tab/>
        <w:t>(9.80)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160,250</w:t>
      </w:r>
      <w:r w:rsidRPr="00EA5B64">
        <w:tab/>
        <w:t>107,849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160,250</w:t>
      </w:r>
      <w:r w:rsidRPr="00EA5B64">
        <w:tab/>
        <w:t>107,849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160,250</w:t>
      </w:r>
      <w:r w:rsidRPr="00EA5B64">
        <w:tab/>
        <w:t>107,849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DIVISION OF AERONAUTICS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4,070,902</w:t>
      </w:r>
      <w:r w:rsidRPr="00EA5B64">
        <w:tab/>
        <w:t>566,264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(14.00)</w:t>
      </w:r>
      <w:r w:rsidRPr="00EA5B64">
        <w:tab/>
        <w:t>(9.80)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3E3743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09"/>
          <w:headerReference w:type="default" r:id="rId21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70A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A01-</w:t>
      </w:r>
      <w:r w:rsidRPr="00EA5B64">
        <w:t>LEG. DEPT-THE SENATE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D81030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SENATORS @ $10,400</w:t>
      </w:r>
      <w:r w:rsidRPr="00EA5B64">
        <w:tab/>
        <w:t>478,400</w:t>
      </w:r>
      <w:r w:rsidRPr="00EA5B64">
        <w:tab/>
        <w:t>478,400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(46.00)</w:t>
      </w:r>
      <w:r w:rsidRPr="00EA5B64">
        <w:tab/>
        <w:t>(46.00)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PRESIDENT OF THE SENATE</w:t>
      </w:r>
      <w:r w:rsidRPr="00EA5B64">
        <w:tab/>
        <w:t>1,575</w:t>
      </w:r>
      <w:r w:rsidRPr="00EA5B64">
        <w:tab/>
        <w:t>1,575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PRESIDENT PRO TEMPORE</w:t>
      </w:r>
      <w:r w:rsidRPr="00EA5B64">
        <w:tab/>
        <w:t>11,000</w:t>
      </w:r>
      <w:r w:rsidRPr="00EA5B64">
        <w:tab/>
        <w:t>11,000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7,003,610</w:t>
      </w:r>
      <w:r w:rsidRPr="00EA5B64">
        <w:tab/>
        <w:t>7,003,610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(143.00)</w:t>
      </w:r>
      <w:r w:rsidRPr="00EA5B64">
        <w:tab/>
        <w:t>(143.00)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7,494,585</w:t>
      </w:r>
      <w:r w:rsidRPr="00EA5B64">
        <w:tab/>
        <w:t>7,494,585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(189.00)</w:t>
      </w:r>
      <w:r w:rsidRPr="00EA5B64">
        <w:tab/>
        <w:t>(189.00)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1,835,609</w:t>
      </w:r>
      <w:r w:rsidRPr="00EA5B64">
        <w:tab/>
        <w:t>1,835,609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9,330,194</w:t>
      </w:r>
      <w:r w:rsidRPr="00EA5B64">
        <w:tab/>
        <w:t>9,330,194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(189.00)</w:t>
      </w:r>
      <w:r w:rsidRPr="00EA5B64">
        <w:tab/>
        <w:t>(189.00)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683F3E" w:rsidRDefault="0020113C" w:rsidP="0020113C">
      <w:pPr>
        <w:keepNext/>
        <w:tabs>
          <w:tab w:val="right" w:pos="4709"/>
          <w:tab w:val="right" w:pos="6322"/>
        </w:tabs>
      </w:pPr>
      <w:r w:rsidRPr="00683F3E">
        <w:lastRenderedPageBreak/>
        <w:t>II. EMPLOYEE BENEFITS</w:t>
      </w:r>
    </w:p>
    <w:p w:rsidR="0020113C" w:rsidRPr="00683F3E" w:rsidRDefault="0020113C" w:rsidP="0020113C">
      <w:pPr>
        <w:keepNext/>
        <w:tabs>
          <w:tab w:val="right" w:pos="4709"/>
          <w:tab w:val="right" w:pos="6322"/>
        </w:tabs>
      </w:pPr>
      <w:r w:rsidRPr="00683F3E">
        <w:t>C. STATE EMPLOYER CONTRIB</w:t>
      </w:r>
    </w:p>
    <w:p w:rsidR="0020113C" w:rsidRPr="00683F3E" w:rsidRDefault="0020113C" w:rsidP="0020113C">
      <w:pPr>
        <w:keepNext/>
        <w:tabs>
          <w:tab w:val="right" w:pos="4709"/>
          <w:tab w:val="right" w:pos="6322"/>
        </w:tabs>
      </w:pPr>
      <w:r w:rsidRPr="00683F3E">
        <w:t>EMPLOYER CONTRIB</w:t>
      </w:r>
      <w:r w:rsidRPr="00683F3E">
        <w:tab/>
        <w:t>3,000,000</w:t>
      </w:r>
      <w:r w:rsidRPr="00683F3E">
        <w:tab/>
        <w:t>3,000,000</w:t>
      </w:r>
    </w:p>
    <w:p w:rsidR="0020113C" w:rsidRPr="00683F3E" w:rsidRDefault="0020113C" w:rsidP="0020113C">
      <w:pPr>
        <w:keepNext/>
        <w:tabs>
          <w:tab w:val="left" w:pos="3600"/>
        </w:tabs>
        <w:spacing w:line="100" w:lineRule="exact"/>
        <w:rPr>
          <w:vertAlign w:val="superscript"/>
        </w:rPr>
      </w:pPr>
      <w:r w:rsidRPr="00683F3E">
        <w:tab/>
      </w:r>
      <w:r w:rsidRPr="00683F3E">
        <w:rPr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683F3E">
        <w:t>TOTAL FRINGE BENEFITS</w:t>
      </w:r>
      <w:r w:rsidRPr="00683F3E">
        <w:tab/>
        <w:t>3,000,000</w:t>
      </w:r>
      <w:r w:rsidRPr="00683F3E">
        <w:tab/>
        <w:t>3,000,000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B6260C" w:rsidRDefault="0020113C" w:rsidP="0020113C">
      <w:pPr>
        <w:tabs>
          <w:tab w:val="right" w:pos="4709"/>
          <w:tab w:val="right" w:pos="6322"/>
        </w:tabs>
      </w:pPr>
      <w:r w:rsidRPr="00B6260C">
        <w:t>TOTAL EMPLOYEE BENEFITS</w:t>
      </w:r>
      <w:r w:rsidRPr="00B6260C">
        <w:tab/>
        <w:t>3,000,000</w:t>
      </w:r>
      <w:r w:rsidRPr="00B6260C">
        <w:tab/>
        <w:t>3,000,000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LEG. DEPT-THE SENATE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12,330,194</w:t>
      </w:r>
      <w:r w:rsidRPr="00EA5B64">
        <w:tab/>
        <w:t>12,330,194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(189.00)</w:t>
      </w:r>
      <w:r w:rsidRPr="00EA5B64">
        <w:tab/>
        <w:t>(189.00)</w:t>
      </w:r>
    </w:p>
    <w:p w:rsidR="0020113C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left" w:pos="3600"/>
        </w:tabs>
        <w:spacing w:line="180" w:lineRule="exac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t>SECTION 70B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A05-</w:t>
      </w:r>
      <w:r w:rsidRPr="00EA5B64">
        <w:t>LEG. DEPT-HOUSE OF REPRESENTATIVES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D81030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33044A" w:rsidRDefault="0020113C" w:rsidP="0020113C">
      <w:pPr>
        <w:tabs>
          <w:tab w:val="right" w:pos="4709"/>
          <w:tab w:val="right" w:pos="6322"/>
        </w:tabs>
      </w:pPr>
      <w:r w:rsidRPr="0033044A">
        <w:t>REPRESENTATIVES @ $10,400</w:t>
      </w:r>
      <w:r w:rsidRPr="0033044A">
        <w:tab/>
        <w:t>1,289,600</w:t>
      </w:r>
      <w:r w:rsidRPr="0033044A">
        <w:tab/>
        <w:t>1,289,600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(124.00)</w:t>
      </w:r>
      <w:r w:rsidRPr="00EA5B64">
        <w:tab/>
        <w:t>(124.00)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THE SPEAKER</w:t>
      </w:r>
      <w:r w:rsidRPr="00EA5B64">
        <w:tab/>
        <w:t>11,000</w:t>
      </w:r>
      <w:r w:rsidRPr="00EA5B64">
        <w:tab/>
        <w:t>11,000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SPEAKER PRO TEMPORE</w:t>
      </w:r>
      <w:r w:rsidRPr="00EA5B64">
        <w:tab/>
        <w:t>3,600</w:t>
      </w:r>
      <w:r w:rsidRPr="00EA5B64">
        <w:tab/>
        <w:t>3,600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4,834,114</w:t>
      </w:r>
      <w:r w:rsidRPr="00EA5B64">
        <w:tab/>
        <w:t>4,834,114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(127.00)</w:t>
      </w:r>
      <w:r w:rsidRPr="00EA5B64">
        <w:tab/>
        <w:t>(127.00)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6,138,314</w:t>
      </w:r>
      <w:r w:rsidRPr="00EA5B64">
        <w:tab/>
        <w:t>6,138,314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(251.00)</w:t>
      </w:r>
      <w:r w:rsidRPr="00EA5B64">
        <w:tab/>
        <w:t>(251.00)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7,002,627</w:t>
      </w:r>
      <w:r w:rsidRPr="00EA5B64">
        <w:tab/>
        <w:t>7,002,627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13,140,941</w:t>
      </w:r>
      <w:r w:rsidRPr="00EA5B64">
        <w:tab/>
        <w:t>13,140,941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(251.00)</w:t>
      </w:r>
      <w:r w:rsidRPr="00EA5B64">
        <w:tab/>
        <w:t>(251.00)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STATE EMPLOYER</w:t>
      </w:r>
      <w:r>
        <w:t xml:space="preserve">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4,474,339</w:t>
      </w:r>
      <w:r w:rsidRPr="00EA5B64">
        <w:tab/>
        <w:t>4,474,339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  <w:sectPr w:rsidR="0020113C" w:rsidSect="0020113C">
          <w:headerReference w:type="even" r:id="rId211"/>
          <w:headerReference w:type="default" r:id="rId21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FRINGE BENEFITS</w:t>
      </w:r>
      <w:r w:rsidRPr="00EA5B64">
        <w:tab/>
        <w:t>4,474,339</w:t>
      </w:r>
      <w:r w:rsidRPr="00EA5B64">
        <w:tab/>
        <w:t>4,474,339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4,474,339</w:t>
      </w:r>
      <w:r w:rsidRPr="00EA5B64">
        <w:tab/>
        <w:t>4,474,339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LEG. DEPT-HOUSE OF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REPRESENTATIVES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FUNDS AVAILABLE</w:t>
      </w:r>
      <w:r w:rsidRPr="00EA5B64">
        <w:tab/>
        <w:t>17,615,280</w:t>
      </w:r>
      <w:r w:rsidRPr="00EA5B64">
        <w:tab/>
        <w:t>17,615,280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>
        <w:t>TOTAL AUTH FTE POSITIONS</w:t>
      </w:r>
      <w:r>
        <w:tab/>
      </w:r>
      <w:r w:rsidRPr="00EA5B64">
        <w:t>(251.00)</w:t>
      </w:r>
      <w:r w:rsidRPr="00EA5B64">
        <w:tab/>
        <w:t>(251.00)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  <w:jc w:val="left"/>
        <w:rPr>
          <w:b/>
        </w:rPr>
      </w:pP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  <w:jc w:val="left"/>
        <w:rPr>
          <w:b/>
        </w:rPr>
        <w:sectPr w:rsidR="0020113C" w:rsidSect="0020113C">
          <w:headerReference w:type="even" r:id="rId213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  <w:jc w:val="center"/>
        <w:rPr>
          <w:b/>
        </w:rPr>
      </w:pPr>
      <w:r>
        <w:rPr>
          <w:b/>
        </w:rPr>
        <w:lastRenderedPageBreak/>
        <w:t>SECTION 70C</w:t>
      </w: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  <w:jc w:val="center"/>
      </w:pPr>
      <w:r>
        <w:t>A15-</w:t>
      </w:r>
      <w:r w:rsidRPr="00EA5B64">
        <w:t>LEG. DEPT-CODIFICATION OF LAWS &amp; LEG</w:t>
      </w:r>
      <w:r>
        <w:t>.</w:t>
      </w:r>
      <w:r w:rsidRPr="00EA5B64">
        <w:t xml:space="preserve"> COUNCIL</w:t>
      </w: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  <w:jc w:val="center"/>
      </w:pPr>
    </w:p>
    <w:p w:rsidR="0020113C" w:rsidRDefault="0020113C" w:rsidP="0020113C">
      <w:pPr>
        <w:tabs>
          <w:tab w:val="left" w:pos="3600"/>
        </w:tabs>
        <w:spacing w:line="20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D81030" w:rsidRDefault="0020113C" w:rsidP="0020113C">
      <w:pPr>
        <w:tabs>
          <w:tab w:val="left" w:pos="3600"/>
        </w:tabs>
        <w:spacing w:line="200" w:lineRule="exact"/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CODE COMMNSR &amp; DIR (P)</w:t>
      </w:r>
      <w:r w:rsidRPr="00EA5B64">
        <w:tab/>
        <w:t>136,063</w:t>
      </w:r>
      <w:r w:rsidRPr="00EA5B64">
        <w:tab/>
        <w:t>136,063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 LEG</w:t>
      </w:r>
      <w:r>
        <w:t>.</w:t>
      </w:r>
      <w:r w:rsidRPr="00EA5B64">
        <w:t xml:space="preserve"> MISC (P)</w:t>
      </w:r>
      <w:r w:rsidRPr="00EA5B64">
        <w:tab/>
        <w:t>1,344,968</w:t>
      </w:r>
      <w:r w:rsidRPr="00EA5B64">
        <w:tab/>
        <w:t>1,344,968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(43.00)</w:t>
      </w:r>
      <w:r w:rsidRPr="00EA5B64">
        <w:tab/>
        <w:t>(43.00)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1,481,031</w:t>
      </w:r>
      <w:r w:rsidRPr="00EA5B64">
        <w:tab/>
        <w:t>1,481,031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(44.00)</w:t>
      </w:r>
      <w:r w:rsidRPr="00EA5B64">
        <w:tab/>
        <w:t>(44.00)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PRINTING CODE SUPPLEMENT</w:t>
      </w:r>
      <w:r w:rsidRPr="00EA5B64">
        <w:tab/>
        <w:t>601,000</w:t>
      </w:r>
      <w:r w:rsidRPr="00EA5B64">
        <w:tab/>
        <w:t>301,000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PHOTOCOPYING EQUIPMENT</w:t>
      </w:r>
      <w:r w:rsidRPr="00EA5B64">
        <w:tab/>
        <w:t>1,000</w:t>
      </w:r>
      <w:r w:rsidRPr="00EA5B64">
        <w:tab/>
        <w:t>1,000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APPROVED ACCOUNTS</w:t>
      </w:r>
      <w:r w:rsidRPr="00EA5B64">
        <w:tab/>
        <w:t>50,691</w:t>
      </w:r>
      <w:r w:rsidRPr="00EA5B64">
        <w:tab/>
        <w:t>50,691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COMM ON UNIFORM STATE L</w:t>
      </w:r>
      <w:r w:rsidRPr="00EA5B64">
        <w:tab/>
        <w:t>1,000</w:t>
      </w:r>
      <w:r w:rsidRPr="00EA5B64">
        <w:tab/>
        <w:t>1,000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653,691</w:t>
      </w:r>
      <w:r w:rsidRPr="00EA5B64">
        <w:tab/>
        <w:t>353,691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2,134,722</w:t>
      </w:r>
      <w:r w:rsidRPr="00EA5B64">
        <w:tab/>
        <w:t>1,834,722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(44.00)</w:t>
      </w:r>
      <w:r w:rsidRPr="00EA5B64">
        <w:tab/>
        <w:t>(44.00)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DEV/PRINT STATE REGISTER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 LEG</w:t>
      </w:r>
      <w:r>
        <w:t>.</w:t>
      </w:r>
      <w:r w:rsidRPr="00EA5B64">
        <w:t xml:space="preserve"> MISC (P)</w:t>
      </w:r>
      <w:r w:rsidRPr="00EA5B64">
        <w:tab/>
        <w:t>93,677</w:t>
      </w:r>
      <w:r w:rsidRPr="00EA5B64">
        <w:tab/>
        <w:t>93,677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93,677</w:t>
      </w:r>
      <w:r w:rsidRPr="00EA5B64">
        <w:tab/>
        <w:t>93,677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DEVELOP/PRINT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STATE</w:t>
      </w:r>
      <w:r>
        <w:t xml:space="preserve"> </w:t>
      </w:r>
      <w:r w:rsidRPr="00EA5B64">
        <w:t>REGISTER</w:t>
      </w:r>
      <w:r w:rsidRPr="00EA5B64">
        <w:tab/>
        <w:t>93,677</w:t>
      </w:r>
      <w:r w:rsidRPr="00EA5B64">
        <w:tab/>
        <w:t>93,677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lastRenderedPageBreak/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 xml:space="preserve">EMPLOYER </w:t>
      </w:r>
      <w:r>
        <w:t>CONTRIB</w:t>
      </w:r>
      <w:r w:rsidRPr="00EA5B64">
        <w:tab/>
        <w:t>484,945</w:t>
      </w:r>
      <w:r w:rsidRPr="00EA5B64">
        <w:tab/>
        <w:t>484,945</w:t>
      </w:r>
    </w:p>
    <w:p w:rsidR="0020113C" w:rsidRPr="00933B71" w:rsidRDefault="0020113C" w:rsidP="0020113C">
      <w:pPr>
        <w:tabs>
          <w:tab w:val="left" w:pos="3600"/>
        </w:tabs>
        <w:spacing w:line="23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FRINGE BENEFITS</w:t>
      </w:r>
      <w:r w:rsidRPr="00EA5B64">
        <w:tab/>
        <w:t>484,945</w:t>
      </w:r>
      <w:r w:rsidRPr="00EA5B64">
        <w:tab/>
        <w:t>484,945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EMPLOYEE BENEFITS</w:t>
      </w:r>
      <w:r w:rsidRPr="00EA5B64">
        <w:tab/>
        <w:t>484,945</w:t>
      </w:r>
      <w:r w:rsidRPr="00EA5B64">
        <w:tab/>
        <w:t>484,945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LEG. DEPT-CODIFICATION OF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>
        <w:t xml:space="preserve">  </w:t>
      </w:r>
      <w:r w:rsidRPr="00EA5B64">
        <w:t>LAWS</w:t>
      </w:r>
      <w:r>
        <w:t xml:space="preserve"> </w:t>
      </w:r>
      <w:r w:rsidRPr="00EA5B64">
        <w:t>&amp; LEG</w:t>
      </w:r>
      <w:r>
        <w:t>.</w:t>
      </w:r>
      <w:r w:rsidRPr="00EA5B64">
        <w:t xml:space="preserve"> COUNCIL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FUNDS AVAILABLE</w:t>
      </w:r>
      <w:r w:rsidRPr="00EA5B64">
        <w:tab/>
        <w:t>2,713,344</w:t>
      </w:r>
      <w:r w:rsidRPr="00EA5B64">
        <w:tab/>
        <w:t>2,413,344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>
        <w:t>TOTAL AUTH FTE POSITIONS</w:t>
      </w:r>
      <w:r>
        <w:tab/>
      </w:r>
      <w:r w:rsidRPr="00EA5B64">
        <w:t>(46.00)</w:t>
      </w:r>
      <w:r w:rsidRPr="00EA5B64">
        <w:tab/>
        <w:t>(46.00)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</w:p>
    <w:p w:rsidR="0020113C" w:rsidRDefault="0020113C" w:rsidP="0020113C">
      <w:pPr>
        <w:tabs>
          <w:tab w:val="right" w:pos="4709"/>
          <w:tab w:val="right" w:pos="6322"/>
        </w:tabs>
        <w:spacing w:line="230" w:lineRule="exact"/>
        <w:jc w:val="center"/>
        <w:rPr>
          <w:b/>
        </w:rPr>
        <w:sectPr w:rsidR="0020113C" w:rsidSect="0020113C">
          <w:headerReference w:type="even" r:id="rId214"/>
          <w:headerReference w:type="default" r:id="rId21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spacing w:line="230" w:lineRule="exact"/>
        <w:jc w:val="center"/>
        <w:rPr>
          <w:b/>
        </w:rPr>
      </w:pPr>
      <w:r>
        <w:rPr>
          <w:b/>
        </w:rPr>
        <w:lastRenderedPageBreak/>
        <w:t>SECTION 70D</w:t>
      </w:r>
    </w:p>
    <w:p w:rsidR="0020113C" w:rsidRDefault="0020113C" w:rsidP="0020113C">
      <w:pPr>
        <w:tabs>
          <w:tab w:val="right" w:pos="4709"/>
          <w:tab w:val="right" w:pos="6322"/>
        </w:tabs>
        <w:spacing w:line="230" w:lineRule="exact"/>
        <w:jc w:val="center"/>
      </w:pPr>
      <w:r>
        <w:t>A17-</w:t>
      </w:r>
      <w:r w:rsidRPr="00EA5B64">
        <w:t>LEG. DEPT-LEG</w:t>
      </w:r>
      <w:r>
        <w:t>.</w:t>
      </w:r>
      <w:r w:rsidRPr="00EA5B64">
        <w:t xml:space="preserve"> PRINTING, INF. TECH. SYSTEMS</w:t>
      </w:r>
    </w:p>
    <w:p w:rsidR="0020113C" w:rsidRDefault="0020113C" w:rsidP="0020113C">
      <w:pPr>
        <w:tabs>
          <w:tab w:val="right" w:pos="4709"/>
          <w:tab w:val="right" w:pos="6322"/>
        </w:tabs>
        <w:spacing w:line="230" w:lineRule="exact"/>
        <w:jc w:val="center"/>
      </w:pPr>
    </w:p>
    <w:p w:rsidR="0020113C" w:rsidRDefault="0020113C" w:rsidP="0020113C">
      <w:pPr>
        <w:tabs>
          <w:tab w:val="left" w:pos="3600"/>
        </w:tabs>
        <w:spacing w:line="23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0A5178" w:rsidRDefault="0020113C" w:rsidP="0020113C">
      <w:pPr>
        <w:tabs>
          <w:tab w:val="left" w:pos="3600"/>
        </w:tabs>
        <w:spacing w:line="230" w:lineRule="exact"/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DIRECTOR (P)</w:t>
      </w:r>
      <w:r w:rsidRPr="00EA5B64">
        <w:tab/>
        <w:t>110,322</w:t>
      </w:r>
      <w:r w:rsidRPr="00EA5B64">
        <w:tab/>
        <w:t>110,322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UNCLASS LEG</w:t>
      </w:r>
      <w:r>
        <w:t>.</w:t>
      </w:r>
      <w:r w:rsidRPr="00EA5B64">
        <w:t xml:space="preserve"> MISC - PRNT &amp;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>
        <w:t xml:space="preserve">  </w:t>
      </w:r>
      <w:r w:rsidRPr="00EA5B64">
        <w:t>IT</w:t>
      </w:r>
      <w:r>
        <w:t>S</w:t>
      </w:r>
      <w:r w:rsidRPr="00EA5B64">
        <w:t xml:space="preserve"> (P)</w:t>
      </w:r>
      <w:r w:rsidRPr="00EA5B64">
        <w:tab/>
        <w:t>1,404,494</w:t>
      </w:r>
      <w:r w:rsidRPr="00EA5B64">
        <w:tab/>
        <w:t>1,404,494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(32.00)</w:t>
      </w:r>
      <w:r w:rsidRPr="00EA5B64">
        <w:tab/>
        <w:t>(32.00)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UNCLASS-TEMP-LEGIS PRNT</w:t>
      </w:r>
      <w:r w:rsidRPr="00EA5B64">
        <w:tab/>
        <w:t>80,000</w:t>
      </w:r>
      <w:r w:rsidRPr="00EA5B64">
        <w:tab/>
        <w:t>80,000</w:t>
      </w:r>
    </w:p>
    <w:p w:rsidR="0020113C" w:rsidRPr="00933B71" w:rsidRDefault="0020113C" w:rsidP="0020113C">
      <w:pPr>
        <w:tabs>
          <w:tab w:val="left" w:pos="3600"/>
        </w:tabs>
        <w:spacing w:line="23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PERSONAL SERVICE</w:t>
      </w:r>
      <w:r w:rsidRPr="00EA5B64">
        <w:tab/>
        <w:t>1,594,816</w:t>
      </w:r>
      <w:r w:rsidRPr="00EA5B64">
        <w:tab/>
        <w:t>1,594,816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(33.00)</w:t>
      </w:r>
      <w:r w:rsidRPr="00EA5B64">
        <w:tab/>
        <w:t>(33.00)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OTHER OPERATING EXPENSES</w:t>
      </w:r>
      <w:r w:rsidRPr="00EA5B64">
        <w:tab/>
        <w:t>756,016</w:t>
      </w:r>
      <w:r w:rsidRPr="00EA5B64">
        <w:tab/>
        <w:t>756,016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ADMINISTRATION</w:t>
      </w:r>
      <w:r w:rsidRPr="00EA5B64">
        <w:tab/>
        <w:t>2,350,832</w:t>
      </w:r>
      <w:r w:rsidRPr="00EA5B64">
        <w:tab/>
        <w:t>2,350,832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(33.00)</w:t>
      </w:r>
      <w:r w:rsidRPr="00EA5B64">
        <w:tab/>
        <w:t>(33.00)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</w:pPr>
      <w:r w:rsidRPr="00EA5B64">
        <w:t>II.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</w:pPr>
      <w:r w:rsidRPr="00EA5B64">
        <w:t xml:space="preserve">EMPLOYER </w:t>
      </w:r>
      <w:r>
        <w:t>CONTRIB</w:t>
      </w:r>
      <w:r w:rsidRPr="00EA5B64">
        <w:tab/>
        <w:t>425,889</w:t>
      </w:r>
      <w:r w:rsidRPr="00EA5B64">
        <w:tab/>
        <w:t>425,889</w:t>
      </w:r>
    </w:p>
    <w:p w:rsidR="0020113C" w:rsidRPr="00933B71" w:rsidRDefault="0020113C" w:rsidP="0020113C">
      <w:pPr>
        <w:keepNext/>
        <w:tabs>
          <w:tab w:val="left" w:pos="3600"/>
        </w:tabs>
        <w:spacing w:line="23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FRINGE BENEFITS</w:t>
      </w:r>
      <w:r w:rsidRPr="00EA5B64">
        <w:tab/>
        <w:t>425,889</w:t>
      </w:r>
      <w:r w:rsidRPr="00EA5B64">
        <w:tab/>
        <w:t>425,889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</w:pPr>
      <w:r w:rsidRPr="00EA5B64">
        <w:lastRenderedPageBreak/>
        <w:t>TOTAL EMPLOYEE BENEFITS</w:t>
      </w:r>
      <w:r w:rsidRPr="00EA5B64">
        <w:tab/>
        <w:t>425,889</w:t>
      </w:r>
      <w:r w:rsidRPr="00EA5B64">
        <w:tab/>
        <w:t>425,889</w:t>
      </w:r>
    </w:p>
    <w:p w:rsidR="0020113C" w:rsidRPr="00476765" w:rsidRDefault="0020113C" w:rsidP="0020113C">
      <w:pPr>
        <w:keepNext/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LEG. DEPT-LEG</w:t>
      </w:r>
      <w:r>
        <w:t>.</w:t>
      </w:r>
      <w:r w:rsidRPr="00EA5B64">
        <w:t xml:space="preserve"> PRINTING, INF.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TECH. SYSTEMS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2,776,721</w:t>
      </w:r>
      <w:r w:rsidRPr="00EA5B64">
        <w:tab/>
        <w:t>2,776,721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(33.00)</w:t>
      </w:r>
      <w:r w:rsidRPr="00EA5B64">
        <w:tab/>
        <w:t>(33.00)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FE40FE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16"/>
          <w:headerReference w:type="default" r:id="rId21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70E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A20-</w:t>
      </w:r>
      <w:r w:rsidRPr="00EA5B64">
        <w:t>LEG. DEPT-LEG</w:t>
      </w:r>
      <w:r>
        <w:t>.</w:t>
      </w:r>
      <w:r w:rsidRPr="00EA5B64">
        <w:t xml:space="preserve"> AUDIT COUNCIL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0A5178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DIRECTOR (P)</w:t>
      </w:r>
      <w:r w:rsidRPr="00EA5B64">
        <w:tab/>
        <w:t>94,730</w:t>
      </w:r>
      <w:r w:rsidRPr="00EA5B64">
        <w:tab/>
        <w:t>94,730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 LEG. MISC-LAC (P)</w:t>
      </w:r>
      <w:r w:rsidRPr="00EA5B64">
        <w:tab/>
        <w:t>548,793</w:t>
      </w:r>
      <w:r w:rsidRPr="00EA5B64">
        <w:tab/>
        <w:t>548,793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(25.00)</w:t>
      </w:r>
      <w:r w:rsidRPr="00EA5B64">
        <w:tab/>
        <w:t>(25.00)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1,225</w:t>
      </w:r>
      <w:r w:rsidRPr="00EA5B64">
        <w:tab/>
        <w:t>1,225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644,748</w:t>
      </w:r>
      <w:r w:rsidRPr="00EA5B64">
        <w:tab/>
        <w:t>644,748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(26.00)</w:t>
      </w:r>
      <w:r w:rsidRPr="00EA5B64">
        <w:tab/>
        <w:t>(26.00)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90,000</w:t>
      </w:r>
      <w:r w:rsidRPr="00EA5B64">
        <w:tab/>
        <w:t>90,000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734,748</w:t>
      </w:r>
      <w:r w:rsidRPr="00EA5B64">
        <w:tab/>
        <w:t>734,748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(26.00)</w:t>
      </w:r>
      <w:r w:rsidRPr="00EA5B64">
        <w:tab/>
        <w:t>(26.00)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112,673</w:t>
      </w:r>
      <w:r w:rsidRPr="00EA5B64">
        <w:tab/>
        <w:t>112,673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112,673</w:t>
      </w:r>
      <w:r w:rsidRPr="00EA5B64">
        <w:tab/>
        <w:t>112,673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112,673</w:t>
      </w:r>
      <w:r w:rsidRPr="00EA5B64">
        <w:tab/>
        <w:t>112,673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LEG. DEPT-LEG</w:t>
      </w:r>
      <w:r>
        <w:t>.</w:t>
      </w:r>
      <w:r w:rsidRPr="00EA5B64">
        <w:t xml:space="preserve"> AUDIT COUNCIL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847,421</w:t>
      </w:r>
      <w:r w:rsidRPr="00EA5B64">
        <w:tab/>
        <w:t>847,421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(26.00)</w:t>
      </w:r>
      <w:r w:rsidRPr="00EA5B64">
        <w:tab/>
        <w:t>(26.00)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70F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A85-</w:t>
      </w:r>
      <w:r w:rsidRPr="00EA5B64">
        <w:t>EDUCATION OVERSIGHT COMMITTEE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124,500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 LEG</w:t>
      </w:r>
      <w:r>
        <w:t>.</w:t>
      </w:r>
      <w:r w:rsidRPr="00EA5B64">
        <w:t xml:space="preserve"> MISC (P)</w:t>
      </w:r>
      <w:r w:rsidRPr="00EA5B64">
        <w:tab/>
        <w:t>308,635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106,365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TAXABLE SUBSISTENCE</w:t>
      </w:r>
      <w:r w:rsidRPr="00EA5B64">
        <w:tab/>
        <w:t>2,000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541,500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826,948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1,368,448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STATE EMPLOYER</w:t>
      </w:r>
      <w:r>
        <w:t xml:space="preserve">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108,300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108,300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108,300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EDUC OVERSIGHT COMMITTEE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1,476,748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 w:rsidRPr="00EA5B64">
        <w:tab/>
      </w:r>
      <w:r>
        <w:t>(</w:t>
      </w:r>
      <w:r w:rsidRPr="00EA5B64">
        <w:t>10.00)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LEGISLATIVE DEPT</w:t>
      </w:r>
      <w:r w:rsidRPr="00EA5B64">
        <w:tab/>
        <w:t>37,759,708</w:t>
      </w:r>
      <w:r w:rsidRPr="00EA5B64">
        <w:tab/>
        <w:t>35,982,960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(555.00)</w:t>
      </w:r>
      <w:r w:rsidRPr="00EA5B64">
        <w:tab/>
        <w:t>(545.00)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REPRESENTATIVES                         </w:t>
      </w:r>
      <w:r>
        <w:tab/>
      </w:r>
      <w:r w:rsidRPr="00EA5B64">
        <w:t>(124.00)</w:t>
      </w:r>
      <w:r w:rsidRPr="00EA5B64">
        <w:tab/>
        <w:t>(124.00)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SENATORS                               </w:t>
      </w:r>
      <w:r>
        <w:tab/>
      </w:r>
      <w:r w:rsidRPr="00EA5B64">
        <w:t xml:space="preserve"> (46.00)</w:t>
      </w:r>
      <w:r w:rsidRPr="00EA5B64">
        <w:tab/>
        <w:t>(46.00)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18"/>
          <w:headerReference w:type="default" r:id="rId219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71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C05-</w:t>
      </w:r>
      <w:r w:rsidRPr="00EA5B64">
        <w:t>ADMINISTRATIVE LAW COURT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633FB9" w:rsidRDefault="0020113C" w:rsidP="0020113C">
      <w:pPr>
        <w:keepNext/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CHIEF JUDGE</w:t>
      </w:r>
      <w:r w:rsidRPr="00EA5B64">
        <w:tab/>
        <w:t>117,281</w:t>
      </w:r>
      <w:r w:rsidRPr="00EA5B64">
        <w:tab/>
        <w:t>117,281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ASSOCIATE JUDGE</w:t>
      </w:r>
      <w:r w:rsidRPr="00EA5B64">
        <w:tab/>
        <w:t>521,251</w:t>
      </w:r>
      <w:r w:rsidRPr="00EA5B64">
        <w:tab/>
        <w:t>521,251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1,066,877</w:t>
      </w:r>
      <w:r w:rsidRPr="00EA5B64">
        <w:tab/>
        <w:t>446,877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(38.00)</w:t>
      </w:r>
      <w:r w:rsidRPr="00EA5B64">
        <w:tab/>
        <w:t>(24.00)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1,705,409</w:t>
      </w:r>
      <w:r w:rsidRPr="00EA5B64">
        <w:tab/>
        <w:t>1,085,409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(44.00)</w:t>
      </w:r>
      <w:r w:rsidRPr="00EA5B64">
        <w:tab/>
        <w:t>(30.00)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649,640</w:t>
      </w:r>
      <w:r w:rsidRPr="00EA5B64">
        <w:tab/>
        <w:t>199,640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2,355,049</w:t>
      </w:r>
      <w:r w:rsidRPr="00EA5B64">
        <w:tab/>
        <w:t>1,285,049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(44.00)</w:t>
      </w:r>
      <w:r w:rsidRPr="00EA5B64">
        <w:tab/>
        <w:t>(30.00)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489,485</w:t>
      </w:r>
      <w:r w:rsidRPr="00EA5B64">
        <w:tab/>
        <w:t>254,245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489,485</w:t>
      </w:r>
      <w:r w:rsidRPr="00EA5B64">
        <w:tab/>
        <w:t>254,245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489,485</w:t>
      </w:r>
      <w:r w:rsidRPr="00EA5B64">
        <w:tab/>
        <w:t>254,245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ADMINISTRATIVE LAW COURT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2,844,534</w:t>
      </w:r>
      <w:r w:rsidRPr="00EA5B64">
        <w:tab/>
        <w:t>1,539,294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(44.00)</w:t>
      </w:r>
      <w:r w:rsidRPr="00EA5B64">
        <w:tab/>
        <w:t>(30.00)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t>SECTION 72A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D05-</w:t>
      </w:r>
      <w:r w:rsidRPr="00EA5B64">
        <w:t>GOVERNOR</w:t>
      </w:r>
      <w:r>
        <w:t>’</w:t>
      </w:r>
      <w:r w:rsidRPr="00EA5B64">
        <w:t>S OFF-EXECUTIVE CONTROL OF STATE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633FB9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GOVERNOR</w:t>
      </w:r>
      <w:r w:rsidRPr="00EA5B64">
        <w:tab/>
        <w:t>106,078</w:t>
      </w:r>
      <w:r w:rsidRPr="00EA5B64">
        <w:tab/>
        <w:t>106,078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UNCLASSIFIED POSITIONS</w:t>
      </w:r>
      <w:r w:rsidRPr="00EA5B64">
        <w:tab/>
        <w:t>1,201,357</w:t>
      </w:r>
      <w:r w:rsidRPr="00EA5B64">
        <w:tab/>
        <w:t>1,201,357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(36.00)</w:t>
      </w:r>
      <w:r w:rsidRPr="00EA5B64">
        <w:tab/>
        <w:t>(36.00)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1,307,435</w:t>
      </w:r>
      <w:r w:rsidRPr="00EA5B64">
        <w:tab/>
        <w:t>1,307,435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(37.00)</w:t>
      </w:r>
      <w:r w:rsidRPr="00EA5B64">
        <w:tab/>
        <w:t>(37.00)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101,213</w:t>
      </w:r>
      <w:r w:rsidRPr="00EA5B64">
        <w:tab/>
        <w:t>101,213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1,408,648</w:t>
      </w:r>
      <w:r w:rsidRPr="00EA5B64">
        <w:tab/>
        <w:t>1,408,648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(37.00)</w:t>
      </w:r>
      <w:r w:rsidRPr="00EA5B64">
        <w:tab/>
        <w:t>(37.00)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404,253</w:t>
      </w:r>
      <w:r w:rsidRPr="00EA5B64">
        <w:tab/>
        <w:t>404,253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404,253</w:t>
      </w:r>
      <w:r w:rsidRPr="00EA5B64">
        <w:tab/>
        <w:t>404,253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404,253</w:t>
      </w:r>
      <w:r w:rsidRPr="00EA5B64">
        <w:tab/>
        <w:t>404,253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GOVERNOR</w:t>
      </w:r>
      <w:r>
        <w:t>’</w:t>
      </w:r>
      <w:r w:rsidRPr="00EA5B64">
        <w:t>S OFF-EXECUTIVE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CONTROL OF STATE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1,812,901</w:t>
      </w:r>
      <w:r w:rsidRPr="00EA5B64">
        <w:tab/>
        <w:t>1,812,901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(37.00)</w:t>
      </w:r>
      <w:r w:rsidRPr="00EA5B64">
        <w:tab/>
        <w:t>(37.00)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20"/>
          <w:headerReference w:type="default" r:id="rId221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72B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D17-</w:t>
      </w:r>
      <w:r w:rsidRPr="00EA5B64">
        <w:t>GOVERNOR</w:t>
      </w:r>
      <w:r>
        <w:t>’</w:t>
      </w:r>
      <w:r w:rsidRPr="00EA5B64">
        <w:t>S OFF-EXECUTIVE POLICY &amp; PROGRAMS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AD03FB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ADMINISTRATIVE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DIVISION DIRECTOR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10,702</w:t>
      </w:r>
      <w:r w:rsidRPr="00EA5B64">
        <w:tab/>
        <w:t>10,702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21,616</w:t>
      </w:r>
      <w:r w:rsidRPr="00EA5B64">
        <w:tab/>
        <w:t>21,616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32,318</w:t>
      </w:r>
      <w:r w:rsidRPr="00EA5B64">
        <w:tab/>
        <w:t>32,318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9,597</w:t>
      </w:r>
      <w:r w:rsidRPr="00EA5B64">
        <w:tab/>
        <w:t>9,597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DIVISION DIRECTOR</w:t>
      </w:r>
      <w:r w:rsidRPr="00EA5B64">
        <w:tab/>
        <w:t>41,915</w:t>
      </w:r>
      <w:r w:rsidRPr="00EA5B64">
        <w:tab/>
        <w:t>41,915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1. SUPPORT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622,104</w:t>
      </w:r>
      <w:r w:rsidRPr="00EA5B64">
        <w:tab/>
        <w:t>622,104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(23.76)</w:t>
      </w:r>
      <w:r w:rsidRPr="00EA5B64">
        <w:tab/>
        <w:t>(23.76)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40,807</w:t>
      </w:r>
      <w:r w:rsidRPr="00EA5B64">
        <w:tab/>
        <w:t>40,807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662,911</w:t>
      </w:r>
      <w:r w:rsidRPr="00EA5B64">
        <w:tab/>
        <w:t>662,911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(26.76)</w:t>
      </w:r>
      <w:r w:rsidRPr="00EA5B64">
        <w:tab/>
        <w:t>(26.76)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48,647</w:t>
      </w:r>
      <w:r w:rsidRPr="00EA5B64">
        <w:tab/>
        <w:t>48,647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1,048,998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1,048,998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SUPPORT SERVICES</w:t>
      </w:r>
      <w:r w:rsidRPr="00EA5B64">
        <w:tab/>
        <w:t>1,760,556</w:t>
      </w:r>
      <w:r w:rsidRPr="00EA5B64">
        <w:tab/>
        <w:t>711,558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(26.76)</w:t>
      </w:r>
      <w:r w:rsidRPr="00EA5B64">
        <w:tab/>
        <w:t>(26.76)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DIVISION DIRECTOR</w:t>
      </w:r>
      <w:r w:rsidRPr="00EA5B64">
        <w:tab/>
        <w:t>1,802,471</w:t>
      </w:r>
      <w:r w:rsidRPr="00EA5B64">
        <w:tab/>
        <w:t>753,473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(28.76)</w:t>
      </w:r>
      <w:r w:rsidRPr="00EA5B64">
        <w:tab/>
        <w:t>(28.76)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 S</w:t>
      </w:r>
      <w:r>
        <w:t>E</w:t>
      </w:r>
      <w:r w:rsidRPr="00EA5B64">
        <w:t>RV</w:t>
      </w:r>
      <w:r>
        <w:t>I</w:t>
      </w:r>
      <w:r w:rsidRPr="00EA5B64">
        <w:t>C</w:t>
      </w:r>
      <w:r>
        <w:t>E</w:t>
      </w:r>
      <w:r w:rsidRPr="00EA5B64">
        <w:t>S</w:t>
      </w:r>
      <w:r w:rsidRPr="00EA5B64">
        <w:tab/>
        <w:t>1,802,471</w:t>
      </w:r>
      <w:r w:rsidRPr="00EA5B64">
        <w:tab/>
        <w:t>753,473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(28.76)</w:t>
      </w:r>
      <w:r w:rsidRPr="00EA5B64">
        <w:tab/>
        <w:t>(28.76)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CHILDREN</w:t>
      </w:r>
      <w:r>
        <w:t>’</w:t>
      </w:r>
      <w:r w:rsidRPr="00EA5B64">
        <w:t>S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CHILDREN</w:t>
      </w:r>
      <w:r>
        <w:t>’</w:t>
      </w:r>
      <w:r w:rsidRPr="00EA5B64">
        <w:t>S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GUARDIAN AD LITEM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778,690</w:t>
      </w:r>
      <w:r w:rsidRPr="00EA5B64">
        <w:tab/>
        <w:t>282,416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(23.00)</w:t>
      </w:r>
      <w:r w:rsidRPr="00EA5B64">
        <w:tab/>
        <w:t>(11.50)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45,643</w:t>
      </w:r>
      <w:r w:rsidRPr="00EA5B64">
        <w:tab/>
        <w:t>22,643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1,727,504</w:t>
      </w:r>
      <w:r w:rsidRPr="00EA5B64">
        <w:tab/>
        <w:t>295,418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2,551,837</w:t>
      </w:r>
      <w:r w:rsidRPr="00EA5B64">
        <w:tab/>
        <w:t>600,477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(24.00)</w:t>
      </w:r>
      <w:r w:rsidRPr="00EA5B64">
        <w:tab/>
        <w:t>(12.00)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1,014,958</w:t>
      </w:r>
      <w:r w:rsidRPr="00EA5B64">
        <w:tab/>
        <w:t>45,170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GUARDIAN AD LITEM</w:t>
      </w:r>
      <w:r w:rsidRPr="00EA5B64">
        <w:tab/>
        <w:t>3,566,795</w:t>
      </w:r>
      <w:r w:rsidRPr="00EA5B64">
        <w:tab/>
        <w:t>645,647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(24.00)</w:t>
      </w:r>
      <w:r w:rsidRPr="00EA5B64">
        <w:tab/>
        <w:t>(12.00)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2. CHILDREN</w:t>
      </w:r>
      <w:r>
        <w:t>’</w:t>
      </w:r>
      <w:r w:rsidRPr="00EA5B64">
        <w:t>S AFFAIRS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36,523</w:t>
      </w:r>
      <w:r w:rsidRPr="00EA5B64">
        <w:tab/>
        <w:t>36,523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36,523</w:t>
      </w:r>
      <w:r w:rsidRPr="00EA5B64">
        <w:tab/>
        <w:t>36,523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90</w:t>
      </w:r>
      <w:r w:rsidRPr="00EA5B64">
        <w:tab/>
        <w:t>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CHILDREN</w:t>
      </w:r>
      <w:r>
        <w:t>’</w:t>
      </w:r>
      <w:r w:rsidRPr="00EA5B64">
        <w:t>S CASE RESOLUTION</w:t>
      </w:r>
      <w:r w:rsidRPr="00EA5B64">
        <w:tab/>
        <w:t>4,054</w:t>
      </w:r>
      <w:r w:rsidRPr="00EA5B64">
        <w:tab/>
        <w:t>4,054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4,054</w:t>
      </w:r>
      <w:r w:rsidRPr="00EA5B64">
        <w:tab/>
        <w:t>4,054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CHILDREN</w:t>
      </w:r>
      <w:r>
        <w:t>’</w:t>
      </w:r>
      <w:r w:rsidRPr="00EA5B64">
        <w:t>S AFFAIRS</w:t>
      </w:r>
      <w:r w:rsidRPr="00EA5B64">
        <w:tab/>
        <w:t>40,667</w:t>
      </w:r>
      <w:r w:rsidRPr="00EA5B64">
        <w:tab/>
        <w:t>40,667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FOSTER CARE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701,301</w:t>
      </w:r>
      <w:r w:rsidRPr="00EA5B64">
        <w:tab/>
        <w:t>259,451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(18.00)</w:t>
      </w: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70,333</w:t>
      </w:r>
      <w:r w:rsidRPr="00EA5B64">
        <w:tab/>
        <w:t>34,003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70,414</w:t>
      </w:r>
      <w:r w:rsidRPr="00EA5B64">
        <w:tab/>
        <w:t>8,449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842,048</w:t>
      </w:r>
      <w:r w:rsidRPr="00EA5B64">
        <w:tab/>
        <w:t>301,903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  <w:r w:rsidRPr="00EA5B64">
        <w:tab/>
        <w:t>(9.50)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217,766</w:t>
      </w:r>
      <w:r w:rsidRPr="00EA5B64">
        <w:tab/>
        <w:t>49,924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FOSTER CARE</w:t>
      </w:r>
      <w:r w:rsidRPr="00EA5B64">
        <w:tab/>
        <w:t>1,059,814</w:t>
      </w:r>
      <w:r w:rsidRPr="00EA5B64">
        <w:tab/>
        <w:t>351,827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  <w:r w:rsidRPr="00EA5B64">
        <w:tab/>
        <w:t>(9.50)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4. CONTINUUM OF CARE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2,548,581</w:t>
      </w:r>
      <w:r w:rsidRPr="00EA5B64">
        <w:tab/>
        <w:t>1,248,581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(72.51)</w:t>
      </w:r>
      <w:r w:rsidRPr="00EA5B64">
        <w:tab/>
        <w:t>(44.06)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70,119</w:t>
      </w:r>
      <w:r w:rsidRPr="00EA5B64">
        <w:tab/>
        <w:t>70,119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TEMP GRANTS EMPLOYEE</w:t>
      </w:r>
      <w:r w:rsidRPr="00EA5B64">
        <w:tab/>
        <w:t>400,000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3,098,700</w:t>
      </w:r>
      <w:r w:rsidRPr="00EA5B64">
        <w:tab/>
        <w:t>1,318,700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(73.51)</w:t>
      </w:r>
      <w:r w:rsidRPr="00EA5B64">
        <w:tab/>
        <w:t>(45.06)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894,890</w:t>
      </w:r>
      <w:r w:rsidRPr="00EA5B64">
        <w:tab/>
        <w:t>144,890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3,852,107</w:t>
      </w:r>
      <w:r w:rsidRPr="00EA5B64">
        <w:tab/>
        <w:t>1,452,107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CASE SRVC/PUB </w:t>
      </w:r>
      <w:r>
        <w:t>ASSIST</w:t>
      </w:r>
      <w:r w:rsidRPr="00EA5B64">
        <w:tab/>
        <w:t>3,852,107</w:t>
      </w:r>
      <w:r w:rsidRPr="00EA5B64">
        <w:tab/>
        <w:t>1,452,107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CONTINUUM OF CARE</w:t>
      </w:r>
      <w:r w:rsidRPr="00EA5B64">
        <w:tab/>
        <w:t>7,845,697</w:t>
      </w:r>
      <w:r w:rsidRPr="00EA5B64">
        <w:tab/>
        <w:t>2,915,697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(73.51)</w:t>
      </w:r>
      <w:r w:rsidRPr="00EA5B64">
        <w:tab/>
        <w:t>(45.06)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CHILDREN</w:t>
      </w:r>
      <w:r>
        <w:t>’</w:t>
      </w:r>
      <w:r w:rsidRPr="00EA5B64">
        <w:t>S SERVICES</w:t>
      </w:r>
      <w:r w:rsidRPr="00EA5B64">
        <w:tab/>
        <w:t>12,512,973</w:t>
      </w:r>
      <w:r w:rsidRPr="00EA5B64">
        <w:tab/>
        <w:t>3,953,838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(117.51)</w:t>
      </w:r>
      <w:r w:rsidRPr="00EA5B64">
        <w:tab/>
        <w:t>(67.56)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CHILDREN</w:t>
      </w:r>
      <w:r>
        <w:t>’</w:t>
      </w:r>
      <w:r w:rsidRPr="00EA5B64">
        <w:t>S SERVICES</w:t>
      </w:r>
      <w:r w:rsidRPr="00EA5B64">
        <w:tab/>
        <w:t>12,512,973</w:t>
      </w:r>
      <w:r w:rsidRPr="00EA5B64">
        <w:tab/>
        <w:t>3,953,838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(117.51)</w:t>
      </w:r>
      <w:r w:rsidRPr="00EA5B64">
        <w:tab/>
        <w:t>(67.56)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CONSTITUENT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CONSTITUENT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VICTIMS</w:t>
      </w:r>
      <w:r>
        <w:t>’</w:t>
      </w:r>
      <w:r w:rsidRPr="00EA5B64">
        <w:t xml:space="preserve"> ASSISTANCE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1,022,700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(28.68)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39,655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TEMP GRANTS EMPLOYEE</w:t>
      </w:r>
      <w:r w:rsidRPr="00EA5B64">
        <w:tab/>
        <w:t>258,698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251,845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1,572,898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(29.68)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13,433,633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VICTIMS RIGHTS</w:t>
      </w:r>
      <w:r w:rsidRPr="00EA5B64">
        <w:tab/>
        <w:t>46,339</w:t>
      </w:r>
      <w:r w:rsidRPr="00EA5B64">
        <w:tab/>
        <w:t>46,339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VICTIMS WITNESS</w:t>
      </w:r>
      <w:r w:rsidRPr="00EA5B64">
        <w:tab/>
        <w:t>141,173</w:t>
      </w:r>
      <w:r w:rsidRPr="00EA5B64">
        <w:tab/>
        <w:t>141,173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187,512</w:t>
      </w:r>
      <w:r w:rsidRPr="00EA5B64">
        <w:tab/>
        <w:t>187,512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>
        <w:t>DISTRIB</w:t>
      </w:r>
      <w:r w:rsidRPr="00EA5B64">
        <w:t xml:space="preserve"> TO SUBDIVISIONS: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ALLOC CNTY-RESTRICTED</w:t>
      </w:r>
      <w:r w:rsidRPr="00EA5B64">
        <w:tab/>
        <w:t>650,000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ALLOC OTHER STATE AGENCIES</w:t>
      </w:r>
      <w:r w:rsidRPr="00EA5B64">
        <w:tab/>
        <w:t>226,500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ALLOC OTHER ENTITIES</w:t>
      </w:r>
      <w:r w:rsidRPr="00EA5B64">
        <w:tab/>
        <w:t>56,500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DIST SUBDIVISIONS</w:t>
      </w:r>
      <w:r w:rsidRPr="00EA5B64">
        <w:tab/>
        <w:t>933,000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lastRenderedPageBreak/>
        <w:t>TOTAL VICTIMS</w:t>
      </w:r>
      <w:r>
        <w:t>’</w:t>
      </w:r>
      <w:r w:rsidRPr="00EA5B64">
        <w:t xml:space="preserve"> ASSISTANCE</w:t>
      </w:r>
      <w:r w:rsidRPr="00EA5B64">
        <w:tab/>
        <w:t>16,127,043</w:t>
      </w:r>
      <w:r w:rsidRPr="00EA5B64">
        <w:tab/>
        <w:t>187,512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(29.68)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2. VETERANS</w:t>
      </w:r>
      <w:r>
        <w:t>’</w:t>
      </w:r>
      <w:r w:rsidRPr="00EA5B64">
        <w:t xml:space="preserve"> AFFAIRS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A. VETERANS</w:t>
      </w:r>
      <w:r>
        <w:t>’</w:t>
      </w:r>
      <w:r w:rsidRPr="00EA5B64">
        <w:t xml:space="preserve"> AFFAIRS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409,908</w:t>
      </w:r>
      <w:r w:rsidRPr="00EA5B64">
        <w:tab/>
        <w:t>409,908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(16.00)</w:t>
      </w:r>
      <w:r w:rsidRPr="00EA5B64">
        <w:tab/>
        <w:t>(16.00)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UNCLASSIFIED POSITIONS</w:t>
      </w:r>
      <w:r w:rsidRPr="00EA5B64">
        <w:tab/>
        <w:t>7,805</w:t>
      </w:r>
      <w:r w:rsidRPr="00EA5B64">
        <w:tab/>
        <w:t>7,805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(4.00)</w:t>
      </w:r>
      <w:r w:rsidRPr="00EA5B64">
        <w:tab/>
        <w:t>(4.00)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417,713</w:t>
      </w:r>
      <w:r w:rsidRPr="00EA5B64">
        <w:tab/>
        <w:t>417,713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(20.00)</w:t>
      </w:r>
      <w:r w:rsidRPr="00EA5B64">
        <w:tab/>
        <w:t>(20.00)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15,090</w:t>
      </w:r>
      <w:r w:rsidRPr="00EA5B64">
        <w:tab/>
        <w:t>15,090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SPECIAL ITEM: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POW COMMISSION</w:t>
      </w:r>
      <w:r w:rsidRPr="00EA5B64">
        <w:tab/>
        <w:t>2,080</w:t>
      </w:r>
      <w:r w:rsidRPr="00EA5B64">
        <w:tab/>
        <w:t>2,080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VETERANS COUNSELING</w:t>
      </w:r>
      <w:r w:rsidRPr="00EA5B64">
        <w:tab/>
        <w:t>65,279</w:t>
      </w:r>
      <w:r w:rsidRPr="00EA5B64">
        <w:tab/>
        <w:t>65,279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SPECIAL ITEMS</w:t>
      </w:r>
      <w:r w:rsidRPr="00EA5B64">
        <w:tab/>
        <w:t>67,359</w:t>
      </w:r>
      <w:r w:rsidRPr="00EA5B64">
        <w:tab/>
        <w:t>67,359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CASE SERVICES: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CASE SERVICES</w:t>
      </w:r>
      <w:r w:rsidRPr="00EA5B64">
        <w:tab/>
        <w:t>550,000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 xml:space="preserve">TOTAL CASE SRVC/PUB </w:t>
      </w:r>
      <w:r>
        <w:t>ASSIST</w:t>
      </w:r>
      <w:r w:rsidRPr="00EA5B64">
        <w:tab/>
        <w:t>550,000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VETERANS</w:t>
      </w:r>
      <w:r>
        <w:t>’</w:t>
      </w:r>
      <w:r w:rsidRPr="00EA5B64">
        <w:t xml:space="preserve"> AFFAIRS</w:t>
      </w:r>
      <w:r w:rsidRPr="00EA5B64">
        <w:tab/>
        <w:t>1,050,162</w:t>
      </w:r>
      <w:r w:rsidRPr="00EA5B64">
        <w:tab/>
        <w:t>500,162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(20.00)</w:t>
      </w:r>
      <w:r w:rsidRPr="00EA5B64">
        <w:tab/>
        <w:t>(20.00)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B. VETERANS</w:t>
      </w:r>
      <w:r>
        <w:t>’</w:t>
      </w:r>
      <w:r w:rsidRPr="00EA5B64">
        <w:t xml:space="preserve"> CEMETERY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196,600</w:t>
      </w:r>
      <w:r w:rsidRPr="00EA5B64">
        <w:tab/>
        <w:t>196,600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(8.63)</w:t>
      </w:r>
      <w:r w:rsidRPr="00EA5B64">
        <w:tab/>
        <w:t>(8.63)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196,600</w:t>
      </w:r>
      <w:r w:rsidRPr="00EA5B64">
        <w:tab/>
        <w:t>196,600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180" w:lineRule="exact"/>
      </w:pPr>
      <w:r w:rsidRPr="00EA5B64">
        <w:tab/>
        <w:t>(8.63)</w:t>
      </w:r>
      <w:r w:rsidRPr="00EA5B64">
        <w:tab/>
        <w:t>(8.63)</w:t>
      </w:r>
    </w:p>
    <w:p w:rsidR="0020113C" w:rsidRPr="00933B71" w:rsidRDefault="0020113C" w:rsidP="0020113C">
      <w:pPr>
        <w:tabs>
          <w:tab w:val="left" w:pos="3600"/>
        </w:tabs>
        <w:spacing w:line="18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180" w:lineRule="exact"/>
      </w:pPr>
      <w:r w:rsidRPr="00EA5B64">
        <w:t>TOTAL PERSONAL SERVICE</w:t>
      </w:r>
    </w:p>
    <w:p w:rsidR="0020113C" w:rsidRPr="00933B71" w:rsidRDefault="0020113C" w:rsidP="0020113C">
      <w:pPr>
        <w:tabs>
          <w:tab w:val="left" w:pos="3600"/>
        </w:tabs>
        <w:spacing w:line="18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VETERANS</w:t>
      </w:r>
      <w:r>
        <w:t>’</w:t>
      </w:r>
      <w:r w:rsidRPr="00EA5B64">
        <w:t xml:space="preserve"> CEMETERY</w:t>
      </w:r>
      <w:r w:rsidRPr="00EA5B64">
        <w:tab/>
        <w:t>196,600</w:t>
      </w:r>
      <w:r w:rsidRPr="00EA5B64">
        <w:tab/>
        <w:t>196,600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(8.63)</w:t>
      </w:r>
      <w:r w:rsidRPr="00EA5B64">
        <w:tab/>
        <w:t>(8.63)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VETERANS</w:t>
      </w:r>
      <w:r>
        <w:t>’</w:t>
      </w:r>
      <w:r w:rsidRPr="00EA5B64">
        <w:t xml:space="preserve"> AFFAIRS</w:t>
      </w:r>
      <w:r w:rsidRPr="00EA5B64">
        <w:tab/>
        <w:t>1,246,762</w:t>
      </w:r>
      <w:r w:rsidRPr="00EA5B64">
        <w:tab/>
        <w:t>696,762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(28.63)</w:t>
      </w:r>
      <w:r w:rsidRPr="00EA5B64">
        <w:tab/>
        <w:t>(28.63)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4. OMBUDSMAN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200,412</w:t>
      </w:r>
      <w:r w:rsidRPr="00EA5B64">
        <w:tab/>
        <w:t>60,789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(6.50)</w:t>
      </w:r>
      <w:r w:rsidRPr="00EA5B64">
        <w:tab/>
        <w:t>(3.00)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67,594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18,720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286,726</w:t>
      </w:r>
      <w:r w:rsidRPr="00EA5B64">
        <w:tab/>
        <w:t>60,789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(9.50)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74,560</w:t>
      </w:r>
      <w:r w:rsidRPr="00EA5B64">
        <w:tab/>
        <w:t>1,629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OMBUDSMAN</w:t>
      </w:r>
      <w:r w:rsidRPr="00EA5B64">
        <w:tab/>
        <w:t>361,286</w:t>
      </w:r>
      <w:r w:rsidRPr="00EA5B64">
        <w:tab/>
        <w:t>62,418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(9.50)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5. DEVELOPMENTAL DISABIL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222,607</w:t>
      </w:r>
      <w:r w:rsidRPr="00EA5B64">
        <w:tab/>
        <w:t>34,658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(5.75)</w:t>
      </w:r>
      <w:r w:rsidRPr="00EA5B64">
        <w:tab/>
        <w:t>(1.26)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67,053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294,160</w:t>
      </w:r>
      <w:r w:rsidRPr="00EA5B64">
        <w:tab/>
        <w:t>34,658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(6.75)</w:t>
      </w:r>
      <w:r w:rsidRPr="00EA5B64">
        <w:tab/>
        <w:t>(1.26)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92,342</w:t>
      </w:r>
      <w:r w:rsidRPr="00EA5B64">
        <w:tab/>
        <w:t>15,342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MUN-RESTRICTED</w:t>
      </w:r>
      <w:r w:rsidRPr="00EA5B64">
        <w:tab/>
        <w:t>60,000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SCHOOL DIST</w:t>
      </w:r>
      <w:r w:rsidRPr="00EA5B64">
        <w:tab/>
        <w:t>300,000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400,000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890,000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1,650,000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DEVELOPMENTAL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DISABILITIES</w:t>
      </w:r>
      <w:r w:rsidRPr="00EA5B64">
        <w:tab/>
        <w:t>2,036,502</w:t>
      </w:r>
      <w:r w:rsidRPr="00EA5B64">
        <w:tab/>
        <w:t>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(6.75)</w:t>
      </w:r>
      <w:r w:rsidRPr="00EA5B64">
        <w:tab/>
        <w:t>(1.26)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 xml:space="preserve">6. SMALL </w:t>
      </w:r>
      <w:r>
        <w:t>&amp;</w:t>
      </w:r>
      <w:r w:rsidRPr="00EA5B64">
        <w:t xml:space="preserve"> MINORITY BUSINESS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43,331</w:t>
      </w:r>
      <w:r w:rsidRPr="00EA5B64">
        <w:tab/>
        <w:t>43,331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49,311</w:t>
      </w:r>
      <w:r w:rsidRPr="00EA5B64">
        <w:tab/>
        <w:t>49,311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92,642</w:t>
      </w:r>
      <w:r w:rsidRPr="00EA5B64">
        <w:tab/>
        <w:t>92,642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13,061</w:t>
      </w:r>
      <w:r w:rsidRPr="00EA5B64">
        <w:tab/>
        <w:t>13,061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SMALL AND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MINORITY</w:t>
      </w:r>
      <w:r>
        <w:t xml:space="preserve"> </w:t>
      </w:r>
      <w:r w:rsidRPr="00EA5B64">
        <w:t>BUSINESS</w:t>
      </w:r>
      <w:r w:rsidRPr="00EA5B64">
        <w:tab/>
        <w:t>105,703</w:t>
      </w:r>
      <w:r w:rsidRPr="00EA5B64">
        <w:tab/>
        <w:t>105,703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7. ECONOMIC OPPORTUNITY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601,376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36,770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32,523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670,669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379,315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32,057,250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32,057,250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ECONOMIC OPPORTUNITY</w:t>
      </w:r>
      <w:r w:rsidRPr="00EA5B64">
        <w:tab/>
        <w:t>33,107,234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(19.30)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CONSTITUENT SERVICES</w:t>
      </w:r>
      <w:r w:rsidRPr="00EA5B64">
        <w:tab/>
        <w:t>52,984,530</w:t>
      </w:r>
      <w:r w:rsidRPr="00EA5B64">
        <w:tab/>
        <w:t>1,102,395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(96.86)</w:t>
      </w:r>
      <w:r w:rsidRPr="00EA5B64">
        <w:tab/>
        <w:t>(37.89)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CONSTITUENT SERVICES</w:t>
      </w:r>
      <w:r w:rsidRPr="00EA5B64">
        <w:tab/>
        <w:t>52,984,530</w:t>
      </w:r>
      <w:r w:rsidRPr="00EA5B64">
        <w:tab/>
        <w:t>1,102,395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(96.86)</w:t>
      </w:r>
      <w:r w:rsidRPr="00EA5B64">
        <w:tab/>
        <w:t>(37.89)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IV.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C. STATE EMPLOYER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 xml:space="preserve">EMPLOYER </w:t>
      </w:r>
      <w:r>
        <w:t>CONTRIB</w:t>
      </w:r>
      <w:r w:rsidRPr="00EA5B64">
        <w:tab/>
        <w:t>3,419,369</w:t>
      </w:r>
      <w:r w:rsidRPr="00EA5B64">
        <w:tab/>
        <w:t>1,145,197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FRINGE BENEFITS</w:t>
      </w:r>
      <w:r w:rsidRPr="00EA5B64">
        <w:tab/>
        <w:t>3,419,369</w:t>
      </w:r>
      <w:r w:rsidRPr="00EA5B64">
        <w:tab/>
        <w:t>1,145,197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3,419,369</w:t>
      </w:r>
      <w:r w:rsidRPr="00EA5B64">
        <w:tab/>
        <w:t>1,145,197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GOVERNOR</w:t>
      </w:r>
      <w:r>
        <w:t>’</w:t>
      </w:r>
      <w:r w:rsidRPr="00EA5B64">
        <w:t>S OFF-EXECUTIVE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POLICY &amp; PROGRAMS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70,719,343</w:t>
      </w:r>
      <w:r w:rsidRPr="00EA5B64">
        <w:tab/>
        <w:t>6,954,903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(243.13)</w:t>
      </w:r>
      <w:r w:rsidRPr="00EA5B64">
        <w:tab/>
        <w:t>(134.21)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AB3BDB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22"/>
          <w:headerReference w:type="default" r:id="rId223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72C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D20-</w:t>
      </w:r>
      <w:r w:rsidRPr="00EA5B64">
        <w:t>GOVERNOR</w:t>
      </w:r>
      <w:r>
        <w:t>’</w:t>
      </w:r>
      <w:r w:rsidRPr="00EA5B64">
        <w:t>S OFF-MANSION AND GROUNDS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77,215</w:t>
      </w:r>
      <w:r w:rsidRPr="00EA5B64">
        <w:tab/>
        <w:t>77,215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(11.00)</w:t>
      </w:r>
      <w:r w:rsidRPr="00EA5B64">
        <w:tab/>
        <w:t>(11.00)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105,266</w:t>
      </w:r>
      <w:r w:rsidRPr="00EA5B64">
        <w:tab/>
        <w:t>105,266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6,779</w:t>
      </w:r>
      <w:r w:rsidRPr="00EA5B64">
        <w:tab/>
        <w:t>6,779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189,260</w:t>
      </w:r>
      <w:r w:rsidRPr="00EA5B64">
        <w:tab/>
        <w:t>189,260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  <w:r w:rsidRPr="00EA5B64">
        <w:tab/>
        <w:t>(15.00)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336,587</w:t>
      </w:r>
      <w:r w:rsidRPr="00EA5B64">
        <w:tab/>
        <w:t>61,587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525,847</w:t>
      </w:r>
      <w:r w:rsidRPr="00EA5B64">
        <w:tab/>
        <w:t>250,847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  <w:r w:rsidRPr="00EA5B64">
        <w:tab/>
        <w:t>(15.00)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STATE EMPLOYER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88,753</w:t>
      </w:r>
      <w:r w:rsidRPr="00EA5B64">
        <w:tab/>
        <w:t>88,753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88,753</w:t>
      </w:r>
      <w:r w:rsidRPr="00EA5B64">
        <w:tab/>
        <w:t>88,753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88,753</w:t>
      </w:r>
      <w:r w:rsidRPr="00EA5B64">
        <w:tab/>
        <w:t>88,753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GOVERNOR</w:t>
      </w:r>
      <w:r>
        <w:t>’</w:t>
      </w:r>
      <w:r w:rsidRPr="00EA5B64">
        <w:t>S OFF-MANSION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AND</w:t>
      </w:r>
      <w:r>
        <w:t xml:space="preserve"> </w:t>
      </w:r>
      <w:r w:rsidRPr="00EA5B64">
        <w:t>GROUNDS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614,600</w:t>
      </w:r>
      <w:r w:rsidRPr="00EA5B64">
        <w:tab/>
        <w:t>339,600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(15.00)</w:t>
      </w:r>
      <w:r w:rsidRPr="00EA5B64">
        <w:tab/>
        <w:t>(15.00)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GOVERNOR</w:t>
      </w:r>
      <w:r>
        <w:t>’</w:t>
      </w:r>
      <w:r w:rsidRPr="00EA5B64">
        <w:t>S OFFICE</w:t>
      </w:r>
      <w:r w:rsidRPr="00EA5B64">
        <w:tab/>
        <w:t>73,146,844</w:t>
      </w:r>
      <w:r w:rsidRPr="00EA5B64">
        <w:tab/>
        <w:t>9,107,404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(295.13)</w:t>
      </w:r>
      <w:r w:rsidRPr="00EA5B64">
        <w:tab/>
        <w:t>(186.21)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24"/>
          <w:headerReference w:type="default" r:id="rId22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73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E04-</w:t>
      </w:r>
      <w:r w:rsidRPr="00EA5B64">
        <w:t>LIEUTENANT GOVERNOR</w:t>
      </w:r>
      <w:r>
        <w:t>’</w:t>
      </w:r>
      <w:r w:rsidRPr="00EA5B64">
        <w:t>S OFFICE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LIEUTENANT GOVERNOR</w:t>
      </w:r>
      <w:r w:rsidRPr="00EA5B64">
        <w:tab/>
        <w:t>46,545</w:t>
      </w:r>
      <w:r w:rsidRPr="00EA5B64">
        <w:tab/>
        <w:t>46,545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A00BDB" w:rsidRDefault="0020113C" w:rsidP="0020113C">
      <w:pPr>
        <w:tabs>
          <w:tab w:val="right" w:pos="4709"/>
          <w:tab w:val="right" w:pos="6322"/>
        </w:tabs>
      </w:pPr>
      <w:r w:rsidRPr="00A00BDB">
        <w:t>UNCLASSIFIED POSITIONS</w:t>
      </w:r>
      <w:r w:rsidRPr="00A00BDB">
        <w:tab/>
        <w:t>159,238</w:t>
      </w:r>
      <w:r w:rsidRPr="00A00BDB">
        <w:tab/>
        <w:t>159,238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(4.30)</w:t>
      </w:r>
      <w:r w:rsidRPr="00EA5B64">
        <w:tab/>
        <w:t>(4.30)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15,750</w:t>
      </w:r>
      <w:r w:rsidRPr="00EA5B64">
        <w:tab/>
        <w:t>15,750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221,533</w:t>
      </w:r>
      <w:r w:rsidRPr="00EA5B64">
        <w:tab/>
        <w:t>221,533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(5.30)</w:t>
      </w:r>
      <w:r w:rsidRPr="00EA5B64">
        <w:tab/>
        <w:t>(5.30)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68,125</w:t>
      </w:r>
      <w:r w:rsidRPr="00EA5B64">
        <w:tab/>
        <w:t>68,125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289,658</w:t>
      </w:r>
      <w:r w:rsidRPr="00EA5B64">
        <w:tab/>
        <w:t>289,658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(5.30)</w:t>
      </w:r>
      <w:r w:rsidRPr="00EA5B64">
        <w:tab/>
        <w:t>(5.30)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OFFICE ON AGING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SENIOR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2,108,434</w:t>
      </w:r>
      <w:r w:rsidRPr="00EA5B64">
        <w:tab/>
        <w:t>809,773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(46.00)</w:t>
      </w:r>
      <w:r w:rsidRPr="00EA5B64">
        <w:tab/>
        <w:t>(27.40)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64,325</w:t>
      </w:r>
      <w:r w:rsidRPr="00EA5B64">
        <w:tab/>
        <w:t>64,325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(1.70)</w:t>
      </w:r>
      <w:r w:rsidRPr="00EA5B64">
        <w:tab/>
        <w:t>(.95)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24,816</w:t>
      </w:r>
      <w:r w:rsidRPr="00EA5B64">
        <w:tab/>
        <w:t>2,765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2,197,575</w:t>
      </w:r>
      <w:r w:rsidRPr="00EA5B64">
        <w:tab/>
        <w:t>876,863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(47.70)</w:t>
      </w:r>
      <w:r w:rsidRPr="00EA5B64">
        <w:tab/>
        <w:t>(28.35)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1,554,259</w:t>
      </w:r>
      <w:r w:rsidRPr="00EA5B64">
        <w:tab/>
        <w:t>157,477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SILVER HAIRED LEGISLATURE</w:t>
      </w:r>
      <w:r w:rsidRPr="00EA5B64">
        <w:tab/>
        <w:t>13,500</w:t>
      </w:r>
      <w:r w:rsidRPr="00EA5B64">
        <w:tab/>
        <w:t>13,500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HOME AND COMMUNITY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BASED</w:t>
      </w:r>
      <w:r>
        <w:t xml:space="preserve"> </w:t>
      </w:r>
      <w:r w:rsidRPr="00EA5B64">
        <w:t>MEALS</w:t>
      </w:r>
      <w:r w:rsidRPr="00EA5B64">
        <w:tab/>
        <w:t>1,600,000</w:t>
      </w:r>
      <w:r w:rsidRPr="00EA5B64">
        <w:tab/>
        <w:t>1,600,000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1,613,500</w:t>
      </w:r>
      <w:r w:rsidRPr="00EA5B64">
        <w:tab/>
        <w:t>1,613,500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SENIOR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ADMINISTRATION</w:t>
      </w:r>
      <w:r w:rsidRPr="00EA5B64">
        <w:tab/>
        <w:t>5,365,334</w:t>
      </w:r>
      <w:r w:rsidRPr="00EA5B64">
        <w:tab/>
        <w:t>2,647,840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(47.70)</w:t>
      </w:r>
      <w:r w:rsidRPr="00EA5B64">
        <w:tab/>
        <w:t>(28.35)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OFFICE ON AGING ASSIST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ALZHEIMERS</w:t>
      </w:r>
      <w:r w:rsidRPr="00EA5B64">
        <w:tab/>
        <w:t>130,000</w:t>
      </w:r>
      <w:r w:rsidRPr="00EA5B64">
        <w:tab/>
        <w:t>130,000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GERIATRIC PHYSICIAN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LOAN</w:t>
      </w:r>
      <w:r>
        <w:t xml:space="preserve"> </w:t>
      </w:r>
      <w:r w:rsidRPr="00EA5B64">
        <w:t>PROGRAM</w:t>
      </w:r>
      <w:r w:rsidRPr="00EA5B64">
        <w:tab/>
        <w:t>35,000</w:t>
      </w:r>
      <w:r w:rsidRPr="00EA5B64">
        <w:tab/>
        <w:t>35,000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165,000</w:t>
      </w:r>
      <w:r w:rsidRPr="00EA5B64">
        <w:tab/>
        <w:t>165,000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CASE SERVICES</w:t>
      </w:r>
      <w:r w:rsidRPr="00EA5B64">
        <w:tab/>
        <w:t>500,000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 CASE SRVC/PUB </w:t>
      </w:r>
      <w:r>
        <w:t>ASSIST</w:t>
      </w:r>
      <w:r w:rsidRPr="00EA5B64">
        <w:tab/>
        <w:t>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60,000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28,133,204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OTHER ENTITIES</w:t>
      </w:r>
      <w:r w:rsidRPr="00EA5B64">
        <w:tab/>
        <w:t>1,100,207</w:t>
      </w:r>
      <w:r w:rsidRPr="00EA5B64">
        <w:tab/>
        <w:t>1,100,207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29,293,411</w:t>
      </w:r>
      <w:r w:rsidRPr="00EA5B64">
        <w:tab/>
        <w:t>1,100,207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OFFICE ON AGING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ASSISTANCE</w:t>
      </w:r>
      <w:r w:rsidRPr="00EA5B64">
        <w:tab/>
        <w:t>29,958,411</w:t>
      </w:r>
      <w:r w:rsidRPr="00EA5B64">
        <w:tab/>
        <w:t>1,265,207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OFFICE ON AGING</w:t>
      </w:r>
      <w:r w:rsidRPr="00EA5B64">
        <w:tab/>
        <w:t>35,323,745</w:t>
      </w:r>
      <w:r w:rsidRPr="00EA5B64">
        <w:tab/>
        <w:t>3,913,047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(47.70)</w:t>
      </w:r>
      <w:r w:rsidRPr="00EA5B64">
        <w:tab/>
        <w:t>(28.35)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C. STATE EMPLOYER </w:t>
      </w:r>
      <w:r>
        <w:t>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689,407</w:t>
      </w:r>
      <w:r w:rsidRPr="00EA5B64">
        <w:tab/>
        <w:t>301,188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689,407</w:t>
      </w:r>
      <w:r w:rsidRPr="00EA5B64">
        <w:tab/>
        <w:t>301,188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EMPLOYEE BENEFITS</w:t>
      </w:r>
      <w:r w:rsidRPr="00EA5B64">
        <w:tab/>
        <w:t>689,407</w:t>
      </w:r>
      <w:r w:rsidRPr="00EA5B64">
        <w:tab/>
        <w:t>301,188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LIEUTENANT GOVERNOR</w:t>
      </w:r>
      <w:r>
        <w:t>’</w:t>
      </w:r>
      <w:r w:rsidRPr="00EA5B64">
        <w:t>S OFF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36,302,810</w:t>
      </w:r>
      <w:r w:rsidRPr="00EA5B64">
        <w:tab/>
        <w:t>4,503,893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(53.00)</w:t>
      </w:r>
      <w:r w:rsidRPr="00EA5B64">
        <w:tab/>
        <w:t>(33.65)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1D2D9F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26"/>
          <w:headerReference w:type="default" r:id="rId22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74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E08-</w:t>
      </w:r>
      <w:r w:rsidRPr="00EA5B64">
        <w:t>SECRETARY OF STATE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14B3B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SECRETARY OF STATE</w:t>
      </w:r>
      <w:r w:rsidRPr="00EA5B64">
        <w:tab/>
        <w:t>92,007</w:t>
      </w:r>
      <w:r w:rsidRPr="00EA5B64">
        <w:tab/>
        <w:t>92,007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950,207</w:t>
      </w:r>
      <w:r w:rsidRPr="00EA5B64">
        <w:tab/>
        <w:t>337,163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(28.00)</w:t>
      </w:r>
      <w:r w:rsidRPr="00EA5B64">
        <w:tab/>
        <w:t>(16.00)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90,000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1,132,214</w:t>
      </w:r>
      <w:r w:rsidRPr="00EA5B64">
        <w:tab/>
        <w:t>429,170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(29.00)</w:t>
      </w:r>
      <w:r w:rsidRPr="00EA5B64">
        <w:tab/>
        <w:t>(17.00)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755,162</w:t>
      </w:r>
      <w:r w:rsidRPr="00EA5B64">
        <w:tab/>
        <w:t>5,162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1,887,376</w:t>
      </w:r>
      <w:r w:rsidRPr="00EA5B64">
        <w:tab/>
        <w:t>434,332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(29.00)</w:t>
      </w:r>
      <w:r w:rsidRPr="00EA5B64">
        <w:tab/>
        <w:t>(17.00)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STATE EMPLOYER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382,120</w:t>
      </w:r>
      <w:r w:rsidRPr="00EA5B64">
        <w:tab/>
        <w:t>183,930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382,120</w:t>
      </w:r>
      <w:r w:rsidRPr="00EA5B64">
        <w:tab/>
        <w:t>183,930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382,120</w:t>
      </w:r>
      <w:r w:rsidRPr="00EA5B64">
        <w:tab/>
        <w:t>183,930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00" w:lineRule="exact"/>
      </w:pPr>
      <w:r w:rsidRPr="00EA5B64">
        <w:t>SECRETARY OF STATE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00" w:lineRule="exact"/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00" w:lineRule="exact"/>
      </w:pPr>
      <w:r w:rsidRPr="00EA5B64">
        <w:t>TOTAL FUNDS AVAILABLE</w:t>
      </w:r>
      <w:r w:rsidRPr="00EA5B64">
        <w:tab/>
        <w:t>2,269,496</w:t>
      </w:r>
      <w:r w:rsidRPr="00EA5B64">
        <w:tab/>
        <w:t>618,262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00" w:lineRule="exact"/>
      </w:pPr>
      <w:r>
        <w:t>TOTAL AUTH FTE POSITIONS</w:t>
      </w:r>
      <w:r>
        <w:tab/>
      </w:r>
      <w:r w:rsidRPr="00EA5B64">
        <w:t>(29.00)</w:t>
      </w:r>
      <w:r w:rsidRPr="00EA5B64">
        <w:tab/>
        <w:t>(17.00)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1D2D9F" w:rsidRDefault="0020113C" w:rsidP="0020113C">
      <w:pPr>
        <w:tabs>
          <w:tab w:val="right" w:pos="4709"/>
          <w:tab w:val="right" w:pos="6322"/>
        </w:tabs>
        <w:spacing w:line="200" w:lineRule="exact"/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  <w:jc w:val="center"/>
        <w:rPr>
          <w:b/>
        </w:rPr>
        <w:sectPr w:rsidR="0020113C" w:rsidSect="0020113C">
          <w:headerReference w:type="even" r:id="rId228"/>
          <w:headerReference w:type="default" r:id="rId229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75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  <w:r>
        <w:t>E12-</w:t>
      </w:r>
      <w:r w:rsidRPr="00EA5B64">
        <w:t>COMPTROLLER GENERAL</w:t>
      </w:r>
      <w:r>
        <w:t>’</w:t>
      </w:r>
      <w:r w:rsidRPr="00EA5B64">
        <w:t>S OFFICE</w:t>
      </w: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keepNext/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14B3B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ADMINISTRATIVE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COMPTROLLER GENERAL</w:t>
      </w:r>
      <w:r w:rsidRPr="00EA5B64">
        <w:tab/>
        <w:t>92,007</w:t>
      </w:r>
      <w:r w:rsidRPr="00EA5B64">
        <w:tab/>
        <w:t>92,007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100,000</w:t>
      </w:r>
      <w:r w:rsidRPr="00EA5B64">
        <w:tab/>
        <w:t>100,000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145,000</w:t>
      </w:r>
      <w:r w:rsidRPr="00EA5B64">
        <w:tab/>
        <w:t>145,000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10,803</w:t>
      </w:r>
      <w:r w:rsidRPr="00EA5B64">
        <w:tab/>
        <w:t>6,438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347,810</w:t>
      </w:r>
      <w:r w:rsidRPr="00EA5B64">
        <w:tab/>
        <w:t>343,445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36,373</w:t>
      </w:r>
      <w:r w:rsidRPr="00EA5B64">
        <w:tab/>
        <w:t>6,520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ADMIN SERVICES</w:t>
      </w:r>
      <w:r w:rsidRPr="00EA5B64">
        <w:tab/>
        <w:t>384,183</w:t>
      </w:r>
      <w:r w:rsidRPr="00EA5B64">
        <w:tab/>
        <w:t>349,965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(6.00)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STATEWIDE PAYROLL/ACCTS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PAYABLE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615,220</w:t>
      </w:r>
      <w:r w:rsidRPr="00EA5B64">
        <w:tab/>
        <w:t>610,000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(25.00)</w:t>
      </w:r>
      <w:r w:rsidRPr="00EA5B64">
        <w:tab/>
        <w:t>(25.00)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133,398</w:t>
      </w:r>
      <w:r w:rsidRPr="00EA5B64">
        <w:tab/>
        <w:t>3,398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748,618</w:t>
      </w:r>
      <w:r w:rsidRPr="00EA5B64">
        <w:tab/>
        <w:t>613,398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(25.00)</w:t>
      </w:r>
      <w:r w:rsidRPr="00EA5B64">
        <w:tab/>
        <w:t>(25.00)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81,992</w:t>
      </w:r>
      <w:r w:rsidRPr="00EA5B64">
        <w:tab/>
        <w:t>3,300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STATEWIDE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PAYROLL/ACCOUNTS PAYABLE</w:t>
      </w:r>
      <w:r w:rsidRPr="00EA5B64">
        <w:tab/>
        <w:t>830,610</w:t>
      </w:r>
      <w:r w:rsidRPr="00EA5B64">
        <w:tab/>
        <w:t>616,698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(25.00)</w:t>
      </w:r>
      <w:r w:rsidRPr="00EA5B64">
        <w:tab/>
        <w:t>(25.00)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STATEWIDE FINANCIAL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REPORTING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298,000</w:t>
      </w:r>
      <w:r w:rsidRPr="00EA5B64">
        <w:tab/>
        <w:t>290,000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(11.00)</w:t>
      </w:r>
      <w:r w:rsidRPr="00EA5B64">
        <w:tab/>
        <w:t>(11.00)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54,608</w:t>
      </w:r>
      <w:r w:rsidRPr="00EA5B64">
        <w:tab/>
        <w:t>4,608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352,608</w:t>
      </w:r>
      <w:r w:rsidRPr="00EA5B64">
        <w:tab/>
        <w:t>294,608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(11.00)</w:t>
      </w:r>
      <w:r w:rsidRPr="00EA5B64">
        <w:tab/>
        <w:t>(11.00)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34,426</w:t>
      </w:r>
      <w:r w:rsidRPr="00EA5B64">
        <w:tab/>
        <w:t>1,748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STATEWIDE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FINANCIAL</w:t>
      </w:r>
      <w:r>
        <w:t xml:space="preserve"> </w:t>
      </w:r>
      <w:r w:rsidRPr="00EA5B64">
        <w:t>REPORTING</w:t>
      </w:r>
      <w:r w:rsidRPr="00EA5B64">
        <w:tab/>
        <w:t>387,034</w:t>
      </w:r>
      <w:r w:rsidRPr="00EA5B64">
        <w:tab/>
        <w:t>296,356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(11.00)</w:t>
      </w:r>
      <w:r w:rsidRPr="00EA5B64">
        <w:tab/>
        <w:t>(11.00)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INFORMATION TECH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385,000</w:t>
      </w:r>
      <w:r w:rsidRPr="00EA5B64">
        <w:tab/>
        <w:t>105,000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  <w:r w:rsidRPr="00EA5B64">
        <w:tab/>
        <w:t>(7.40)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8,167</w:t>
      </w:r>
      <w:r w:rsidRPr="00EA5B64">
        <w:tab/>
        <w:t>4,703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393,167</w:t>
      </w:r>
      <w:r w:rsidRPr="00EA5B64">
        <w:tab/>
        <w:t>109,703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  <w:r w:rsidRPr="00EA5B64">
        <w:tab/>
        <w:t>(7.40)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63,313</w:t>
      </w:r>
      <w:r w:rsidRPr="00EA5B64">
        <w:tab/>
        <w:t>2,065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INFORMATION TECH</w:t>
      </w:r>
      <w:r w:rsidRPr="00EA5B64">
        <w:tab/>
        <w:t>456,480</w:t>
      </w:r>
      <w:r w:rsidRPr="00EA5B64">
        <w:tab/>
        <w:t>111,768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(15.00)</w:t>
      </w:r>
      <w:r w:rsidRPr="00EA5B64">
        <w:tab/>
        <w:t>(7.40)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STATEWIDE ACCT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316,804</w:t>
      </w:r>
      <w:r w:rsidRPr="00EA5B64">
        <w:tab/>
        <w:t>316,804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(10.00)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316,804</w:t>
      </w:r>
      <w:r w:rsidRPr="00EA5B64">
        <w:tab/>
        <w:t>316,804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48,427</w:t>
      </w:r>
      <w:r w:rsidRPr="00EA5B64">
        <w:tab/>
        <w:t>1,351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TOTAL STATEWIDE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ACCOUNTING</w:t>
      </w:r>
      <w:r>
        <w:t xml:space="preserve"> </w:t>
      </w:r>
      <w:r w:rsidRPr="00EA5B64">
        <w:t>SERVICES</w:t>
      </w:r>
      <w:r w:rsidRPr="00EA5B64">
        <w:tab/>
        <w:t>365,231</w:t>
      </w:r>
      <w:r w:rsidRPr="00EA5B64">
        <w:tab/>
        <w:t>318,155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(10.00)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VI.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C. STATE EMPLOYER 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507,567</w:t>
      </w:r>
      <w:r w:rsidRPr="00EA5B64">
        <w:tab/>
        <w:t>408,163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507,567</w:t>
      </w:r>
      <w:r w:rsidRPr="00EA5B64">
        <w:tab/>
        <w:t>408,163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507,567</w:t>
      </w:r>
      <w:r w:rsidRPr="00EA5B64">
        <w:tab/>
        <w:t>408,163</w:t>
      </w:r>
    </w:p>
    <w:p w:rsidR="0020113C" w:rsidRDefault="0020113C" w:rsidP="0020113C">
      <w:pPr>
        <w:tabs>
          <w:tab w:val="left" w:pos="3600"/>
        </w:tabs>
        <w:spacing w:line="180" w:lineRule="exact"/>
        <w:rPr>
          <w:vertAlign w:val="superscript"/>
        </w:rPr>
        <w:sectPr w:rsidR="0020113C" w:rsidSect="0020113C">
          <w:headerReference w:type="even" r:id="rId230"/>
          <w:headerReference w:type="default" r:id="rId231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lastRenderedPageBreak/>
        <w:t>COMPTROLLER GENERAL</w:t>
      </w:r>
      <w:r>
        <w:t>’</w:t>
      </w:r>
      <w:r w:rsidRPr="00EA5B64">
        <w:t>S OFF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TOTAL FUNDS AVAILABLE</w:t>
      </w:r>
      <w:r w:rsidRPr="00EA5B64">
        <w:tab/>
        <w:t>2,931,105</w:t>
      </w:r>
      <w:r w:rsidRPr="00EA5B64">
        <w:tab/>
        <w:t>2,101,105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>
        <w:t>TOTAL AUTH FTE POSITIONS</w:t>
      </w:r>
      <w:r>
        <w:tab/>
      </w:r>
      <w:r w:rsidRPr="00EA5B64">
        <w:t>(67.00)</w:t>
      </w:r>
      <w:r w:rsidRPr="00EA5B64">
        <w:tab/>
        <w:t>(59.40)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BE4846" w:rsidRDefault="0020113C" w:rsidP="0020113C">
      <w:pPr>
        <w:tabs>
          <w:tab w:val="right" w:pos="4709"/>
          <w:tab w:val="right" w:pos="6322"/>
        </w:tabs>
        <w:spacing w:line="220" w:lineRule="exact"/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  <w:rPr>
          <w:b/>
        </w:rPr>
        <w:sectPr w:rsidR="0020113C" w:rsidSect="0020113C">
          <w:headerReference w:type="even" r:id="rId23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  <w:rPr>
          <w:b/>
        </w:rPr>
      </w:pPr>
      <w:r>
        <w:rPr>
          <w:b/>
        </w:rPr>
        <w:lastRenderedPageBreak/>
        <w:t>SECTION 76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</w:pPr>
      <w:r>
        <w:t>E16-</w:t>
      </w:r>
      <w:r w:rsidRPr="00EA5B64">
        <w:t>STATE TREASURER</w:t>
      </w:r>
      <w:r>
        <w:t>’</w:t>
      </w:r>
      <w:r w:rsidRPr="00EA5B64">
        <w:t>S OFFICE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  <w:jc w:val="center"/>
      </w:pPr>
    </w:p>
    <w:p w:rsidR="0020113C" w:rsidRDefault="0020113C" w:rsidP="0020113C">
      <w:pPr>
        <w:tabs>
          <w:tab w:val="left" w:pos="3600"/>
        </w:tabs>
        <w:spacing w:line="22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5D49E8" w:rsidRDefault="0020113C" w:rsidP="0020113C">
      <w:pPr>
        <w:tabs>
          <w:tab w:val="left" w:pos="3600"/>
        </w:tabs>
        <w:spacing w:line="220" w:lineRule="exact"/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STATE TREASURER</w:t>
      </w:r>
      <w:r w:rsidRPr="00EA5B64">
        <w:tab/>
        <w:t>92,007</w:t>
      </w:r>
      <w:r w:rsidRPr="00EA5B64">
        <w:tab/>
        <w:t>92,007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31,469</w:t>
      </w:r>
      <w:r w:rsidRPr="00EA5B64">
        <w:tab/>
        <w:t>31,469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(2.00)</w:t>
      </w: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123,476</w:t>
      </w:r>
      <w:r w:rsidRPr="00EA5B64">
        <w:tab/>
        <w:t>123,476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20,615</w:t>
      </w:r>
      <w:r w:rsidRPr="00EA5B64">
        <w:tab/>
        <w:t>20,615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ADMINISTRATION</w:t>
      </w:r>
      <w:r w:rsidRPr="00EA5B64">
        <w:tab/>
        <w:t>144,091</w:t>
      </w:r>
      <w:r w:rsidRPr="00EA5B64">
        <w:tab/>
        <w:t>144,091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(3.00)</w:t>
      </w: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II.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2,556,476</w:t>
      </w:r>
      <w:r w:rsidRPr="00EA5B64">
        <w:tab/>
        <w:t>993,879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(64.00)</w:t>
      </w:r>
      <w:r w:rsidRPr="00EA5B64">
        <w:tab/>
        <w:t>(35.50)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UNCLASSIFIED POSITIONS</w:t>
      </w:r>
      <w:r w:rsidRPr="00EA5B64">
        <w:tab/>
        <w:t>221,190</w:t>
      </w:r>
      <w:r w:rsidRPr="00EA5B64">
        <w:tab/>
        <w:t>33,330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(3.00)</w:t>
      </w:r>
      <w:r w:rsidRPr="00EA5B64">
        <w:tab/>
        <w:t>(1.50)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60,000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2,837,666</w:t>
      </w:r>
      <w:r w:rsidRPr="00EA5B64">
        <w:tab/>
        <w:t>1,027,209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(67.00)</w:t>
      </w:r>
      <w:r w:rsidRPr="00EA5B64">
        <w:tab/>
        <w:t>(37.00)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1,225,470</w:t>
      </w:r>
      <w:r w:rsidRPr="00EA5B64">
        <w:tab/>
        <w:t>75,470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 xml:space="preserve">TOT PROGRAMS </w:t>
      </w:r>
      <w:r>
        <w:t>&amp;</w:t>
      </w:r>
      <w:r w:rsidRPr="00EA5B64">
        <w:t xml:space="preserve"> SERVICES</w:t>
      </w:r>
      <w:r w:rsidRPr="00EA5B64">
        <w:tab/>
        <w:t>4,063,136</w:t>
      </w:r>
      <w:r w:rsidRPr="00EA5B64">
        <w:tab/>
        <w:t>1,102,679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(67.00)</w:t>
      </w:r>
      <w:r w:rsidRPr="00EA5B64">
        <w:tab/>
        <w:t>(37.00)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III. 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STUDENT LOANS-TEACHER</w:t>
      </w:r>
      <w:r w:rsidRPr="00EA5B64">
        <w:tab/>
        <w:t>4,000,722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SPECIAL ITEMS</w:t>
      </w:r>
      <w:r w:rsidRPr="00EA5B64">
        <w:tab/>
        <w:t>4,000,722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4,000,722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STATE EMPLOYER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880,654</w:t>
      </w:r>
      <w:r w:rsidRPr="00EA5B64">
        <w:tab/>
        <w:t>349,400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880,654</w:t>
      </w:r>
      <w:r w:rsidRPr="00EA5B64">
        <w:tab/>
        <w:t>349,400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880,654</w:t>
      </w:r>
      <w:r w:rsidRPr="00EA5B64">
        <w:tab/>
        <w:t>349,400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TREASURER</w:t>
      </w:r>
      <w:r>
        <w:t>’</w:t>
      </w:r>
      <w:r w:rsidRPr="00EA5B64">
        <w:t>S OFFICE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9,088,603</w:t>
      </w:r>
      <w:r w:rsidRPr="00EA5B64">
        <w:tab/>
        <w:t>1,596,170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(70.00)</w:t>
      </w:r>
      <w:r w:rsidRPr="00EA5B64">
        <w:tab/>
        <w:t>(40.00)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33"/>
          <w:headerReference w:type="default" r:id="rId234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77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E19-</w:t>
      </w:r>
      <w:r w:rsidRPr="00EA5B64">
        <w:t>RETIREMENT SYSTEM INVESTMENT COMMISSION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2200DB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2,571,564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NEW POSITIONS: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CHIEF OPERATING OFFICER</w:t>
      </w:r>
      <w:r w:rsidRPr="00EA5B64">
        <w:rPr>
          <w:i/>
        </w:rPr>
        <w:tab/>
        <w:t>125,000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STAFF ATTORNEY</w:t>
      </w:r>
      <w:r w:rsidRPr="00EA5B64">
        <w:rPr>
          <w:i/>
        </w:rPr>
        <w:tab/>
        <w:t>105,000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STRATEGIC PARTNERSHIP</w:t>
      </w:r>
      <w:r>
        <w:rPr>
          <w:i/>
        </w:rPr>
        <w:t xml:space="preserve"> </w:t>
      </w:r>
      <w:r w:rsidRPr="00EA5B64">
        <w:rPr>
          <w:i/>
        </w:rPr>
        <w:t>ANALYST</w:t>
      </w:r>
      <w:r w:rsidRPr="00EA5B64">
        <w:rPr>
          <w:i/>
        </w:rPr>
        <w:tab/>
        <w:t>70,000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INTERNAL AUDITOR</w:t>
      </w:r>
      <w:r w:rsidRPr="00EA5B64">
        <w:rPr>
          <w:i/>
        </w:rPr>
        <w:tab/>
        <w:t>81,250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166,000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3,118,814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1,934,667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ADMINISTRATION</w:t>
      </w:r>
      <w:r w:rsidRPr="00EA5B64">
        <w:tab/>
        <w:t>5,053,481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STATE EMPLOYER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757,233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757,233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757,233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 xml:space="preserve">RETIREMENT SYSTEM 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>
        <w:t xml:space="preserve">  </w:t>
      </w:r>
      <w:r w:rsidRPr="00EA5B64">
        <w:t>INVESTMENT</w:t>
      </w:r>
      <w:r>
        <w:t xml:space="preserve"> </w:t>
      </w:r>
      <w:r w:rsidRPr="00EA5B64">
        <w:t>COMMISSION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FUNDS AVAILABLE</w:t>
      </w:r>
      <w:r w:rsidRPr="00EA5B64">
        <w:tab/>
        <w:t>5,810,714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>
        <w:t>TOTAL AUTH FTE POSITIONS</w:t>
      </w:r>
      <w:r w:rsidRPr="00EA5B64">
        <w:tab/>
      </w:r>
      <w:r>
        <w:t>(</w:t>
      </w:r>
      <w:r w:rsidRPr="00EA5B64">
        <w:t>23.00)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</w:p>
    <w:p w:rsidR="0020113C" w:rsidRDefault="0020113C" w:rsidP="0020113C">
      <w:pPr>
        <w:tabs>
          <w:tab w:val="right" w:pos="4709"/>
          <w:tab w:val="right" w:pos="6322"/>
        </w:tabs>
        <w:spacing w:line="200" w:lineRule="exact"/>
        <w:jc w:val="center"/>
        <w:rPr>
          <w:b/>
        </w:rPr>
        <w:sectPr w:rsidR="0020113C" w:rsidSect="0020113C">
          <w:headerReference w:type="even" r:id="rId235"/>
          <w:headerReference w:type="default" r:id="rId236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78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E24-</w:t>
      </w:r>
      <w:r w:rsidRPr="00EA5B64">
        <w:t>ADJUTANT GENERAL</w:t>
      </w:r>
      <w:r>
        <w:t>’</w:t>
      </w:r>
      <w:r w:rsidRPr="00EA5B64">
        <w:t>S OFFICE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2200DB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ADJUTANT GENERAL</w:t>
      </w:r>
      <w:r w:rsidRPr="00EA5B64">
        <w:tab/>
        <w:t>92,007</w:t>
      </w:r>
      <w:r w:rsidRPr="00EA5B64">
        <w:tab/>
        <w:t>92,007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898,694</w:t>
      </w:r>
      <w:r w:rsidRPr="00EA5B64">
        <w:tab/>
        <w:t>558,803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(23.70)</w:t>
      </w:r>
      <w:r w:rsidRPr="00EA5B64">
        <w:tab/>
        <w:t>(13.57)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133,912</w:t>
      </w:r>
      <w:r w:rsidRPr="00EA5B64">
        <w:tab/>
        <w:t>118,912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1,124,613</w:t>
      </w:r>
      <w:r w:rsidRPr="00EA5B64">
        <w:tab/>
        <w:t>769,722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(24.70)</w:t>
      </w:r>
      <w:r w:rsidRPr="00EA5B64">
        <w:tab/>
        <w:t>(14.57)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437,127</w:t>
      </w:r>
      <w:r w:rsidRPr="00EA5B64">
        <w:tab/>
        <w:t>136,127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BURIAL FLAGS</w:t>
      </w:r>
      <w:r w:rsidRPr="00EA5B64">
        <w:tab/>
        <w:t>1,871</w:t>
      </w:r>
      <w:r w:rsidRPr="00EA5B64">
        <w:tab/>
        <w:t>1,871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FUNERAL CAISSON</w:t>
      </w:r>
      <w:r w:rsidRPr="00EA5B64">
        <w:tab/>
        <w:t>100,205</w:t>
      </w:r>
      <w:r w:rsidRPr="00EA5B64">
        <w:tab/>
        <w:t>100,205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CIVIL AIR PATROL</w:t>
      </w:r>
      <w:r w:rsidRPr="00EA5B64">
        <w:tab/>
        <w:t>5,000</w:t>
      </w:r>
      <w:r w:rsidRPr="00EA5B64">
        <w:tab/>
        <w:t>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107,076</w:t>
      </w:r>
      <w:r w:rsidRPr="00EA5B64">
        <w:tab/>
        <w:t>107,076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1,668,816</w:t>
      </w:r>
      <w:r w:rsidRPr="00EA5B64">
        <w:tab/>
        <w:t>1,012,925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(24.70)</w:t>
      </w:r>
      <w:r w:rsidRPr="00EA5B64">
        <w:tab/>
        <w:t>(14.57)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II. ARMORY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21,424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(.55)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74,000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95,424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(.55)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2,024,447</w:t>
      </w:r>
      <w:r w:rsidRPr="00EA5B64">
        <w:tab/>
        <w:t>783,717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ARMORY OPERATIONS</w:t>
      </w:r>
      <w:r w:rsidRPr="00EA5B64">
        <w:tab/>
        <w:t>2,119,871</w:t>
      </w:r>
      <w:r w:rsidRPr="00EA5B64">
        <w:tab/>
        <w:t>783,717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(.55)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III. MILITARY PERSONNEL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(.50)</w:t>
      </w:r>
      <w:r w:rsidRPr="00EA5B64">
        <w:tab/>
        <w:t>(.50)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(.50)</w:t>
      </w:r>
      <w:r w:rsidRPr="00EA5B64">
        <w:tab/>
        <w:t>(.50)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</w:t>
      </w:r>
      <w:r w:rsidRPr="00EA5B64">
        <w:tab/>
        <w:t>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MILITARY PERSONNEL</w:t>
      </w:r>
      <w:r w:rsidRPr="00EA5B64">
        <w:tab/>
        <w:t>1</w:t>
      </w:r>
      <w:r w:rsidRPr="00EA5B64">
        <w:tab/>
        <w:t>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(.50)</w:t>
      </w:r>
      <w:r w:rsidRPr="00EA5B64">
        <w:tab/>
        <w:t>(.50)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V. BUILDINGS AND GROUNDS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257,147</w:t>
      </w:r>
      <w:r w:rsidRPr="00EA5B64">
        <w:tab/>
        <w:t>115,652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(13.75)</w:t>
      </w:r>
      <w:r w:rsidRPr="00EA5B64">
        <w:tab/>
        <w:t>(8.25)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7,362</w:t>
      </w:r>
      <w:r w:rsidRPr="00EA5B64">
        <w:tab/>
        <w:t>3,462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264,509</w:t>
      </w:r>
      <w:r w:rsidRPr="00EA5B64">
        <w:tab/>
        <w:t>119,114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(13.75)</w:t>
      </w:r>
      <w:r w:rsidRPr="00EA5B64">
        <w:tab/>
        <w:t>(8.25)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82,038</w:t>
      </w:r>
      <w:r w:rsidRPr="00EA5B64">
        <w:tab/>
        <w:t>29,700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BUILDINGS &amp; GROUNDS</w:t>
      </w:r>
      <w:r w:rsidRPr="00EA5B64">
        <w:tab/>
        <w:t>346,547</w:t>
      </w:r>
      <w:r w:rsidRPr="00EA5B64">
        <w:tab/>
        <w:t>148,814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(13.75)</w:t>
      </w:r>
      <w:r w:rsidRPr="00EA5B64">
        <w:tab/>
        <w:t>(8.25)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VI. ARMY CONTRACT SUPPORT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1,089,402</w:t>
      </w:r>
      <w:r w:rsidRPr="00EA5B64">
        <w:tab/>
        <w:t>12,653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3,925,954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5,015,356</w:t>
      </w:r>
      <w:r w:rsidRPr="00EA5B64">
        <w:tab/>
        <w:t>12,653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21,901,573</w:t>
      </w:r>
      <w:r w:rsidRPr="00EA5B64">
        <w:tab/>
        <w:t>78,328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ARMY CONTRACT SUPPORT</w:t>
      </w:r>
      <w:r w:rsidRPr="00EA5B64">
        <w:tab/>
        <w:t>26,916,929</w:t>
      </w:r>
      <w:r w:rsidRPr="00EA5B64">
        <w:tab/>
        <w:t>90,981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(16.00)</w:t>
      </w:r>
      <w:r w:rsidRPr="00EA5B64">
        <w:tab/>
        <w:t>(.25)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VII. ENTERPRISE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98,857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OTHER PERSONAL SERVICES</w:t>
      </w:r>
      <w:r w:rsidRPr="00EA5B64">
        <w:tab/>
        <w:t>839,436</w:t>
      </w:r>
    </w:p>
    <w:p w:rsidR="0020113C" w:rsidRPr="00933B71" w:rsidRDefault="0020113C" w:rsidP="0020113C">
      <w:pPr>
        <w:tabs>
          <w:tab w:val="left" w:pos="3600"/>
        </w:tabs>
        <w:spacing w:line="2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TOTAL PERSONAL SERVICE</w:t>
      </w:r>
      <w:r w:rsidRPr="00EA5B64">
        <w:tab/>
        <w:t>938,293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OTHER OPERATING EXPENSES</w:t>
      </w:r>
      <w:r w:rsidRPr="00EA5B64">
        <w:tab/>
        <w:t>3,825,000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>TO</w:t>
      </w:r>
      <w:r>
        <w:t>T</w:t>
      </w:r>
      <w:r w:rsidRPr="00EA5B64">
        <w:t xml:space="preserve"> ENTERPRISE OPERATIONS</w:t>
      </w:r>
      <w:r w:rsidRPr="00EA5B64">
        <w:tab/>
        <w:t>4,763,293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00" w:lineRule="exact"/>
      </w:pP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20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VIII. MCENTIRE ANG BASE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939,318</w:t>
      </w:r>
      <w:r w:rsidRPr="00EA5B64">
        <w:tab/>
        <w:t>59,651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(31.50)</w:t>
      </w:r>
      <w:r w:rsidRPr="00EA5B64">
        <w:tab/>
        <w:t>(4.31)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1,247,728</w:t>
      </w:r>
      <w:r w:rsidRPr="00EA5B64">
        <w:tab/>
        <w:t>60,711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2,187,046</w:t>
      </w:r>
      <w:r w:rsidRPr="00EA5B64">
        <w:tab/>
        <w:t>120,362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(31.50)</w:t>
      </w:r>
      <w:r w:rsidRPr="00EA5B64">
        <w:tab/>
        <w:t>(4.31)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5,087,909</w:t>
      </w:r>
      <w:r w:rsidRPr="00EA5B64">
        <w:tab/>
        <w:t>176,593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MCENTIRE ANG BASE</w:t>
      </w:r>
      <w:r w:rsidRPr="00EA5B64">
        <w:tab/>
        <w:t>7,274,955</w:t>
      </w:r>
      <w:r w:rsidRPr="00EA5B64">
        <w:tab/>
        <w:t>296,955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(31.50)</w:t>
      </w:r>
      <w:r w:rsidRPr="00EA5B64">
        <w:tab/>
        <w:t>(4.31)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IX. EMERGENCY PREPAREDNESS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2,846,600</w:t>
      </w:r>
      <w:r w:rsidRPr="00EA5B64">
        <w:tab/>
        <w:t>965,946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(74.00)</w:t>
      </w:r>
      <w:r w:rsidRPr="00EA5B64">
        <w:tab/>
        <w:t>(39.25)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359,686</w:t>
      </w:r>
      <w:r w:rsidRPr="00EA5B64">
        <w:tab/>
        <w:t>20,178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3,206,286</w:t>
      </w:r>
      <w:r w:rsidRPr="00EA5B64">
        <w:tab/>
        <w:t>986,124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(74.00)</w:t>
      </w:r>
      <w:r w:rsidRPr="00EA5B64">
        <w:tab/>
        <w:t>(39.25)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2,118,309</w:t>
      </w:r>
      <w:r w:rsidRPr="00EA5B64">
        <w:tab/>
        <w:t>351,785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lastRenderedPageBreak/>
        <w:t>AID TO SUBDIVISIONS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ALLOC-MUNICIPALITIES</w:t>
      </w:r>
      <w:r w:rsidRPr="00EA5B64">
        <w:tab/>
        <w:t>6,105,396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ALLOC CNTY-RESTRICTED</w:t>
      </w:r>
      <w:r w:rsidRPr="00EA5B64">
        <w:tab/>
        <w:t>6,918,315</w:t>
      </w:r>
      <w:r w:rsidRPr="00EA5B64">
        <w:tab/>
        <w:t>36,410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ALLOC OTHER STATE AGENCIES</w:t>
      </w:r>
      <w:r w:rsidRPr="00EA5B64">
        <w:tab/>
        <w:t>1,182,285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ALLOC OTHER ENTITIES</w:t>
      </w:r>
      <w:r w:rsidRPr="00EA5B64">
        <w:tab/>
        <w:t>401,279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DIST SUBDIVISIONS</w:t>
      </w:r>
      <w:r w:rsidRPr="00EA5B64">
        <w:tab/>
        <w:t>14,607,275</w:t>
      </w:r>
      <w:r w:rsidRPr="00EA5B64">
        <w:tab/>
        <w:t>36,410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 EMERG PREPAREDNESS</w:t>
      </w:r>
      <w:r w:rsidRPr="00EA5B64">
        <w:tab/>
        <w:t>19,931,870</w:t>
      </w:r>
      <w:r w:rsidRPr="00EA5B64">
        <w:tab/>
        <w:t>1,374,319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(74.00)</w:t>
      </w:r>
      <w:r w:rsidRPr="00EA5B64">
        <w:tab/>
        <w:t>(39.25)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X. STATE GUARD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73,076</w:t>
      </w:r>
      <w:r w:rsidRPr="00EA5B64">
        <w:tab/>
        <w:t>73,076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(2.50)</w:t>
      </w:r>
      <w:r w:rsidRPr="00EA5B64">
        <w:tab/>
        <w:t>(2.50)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73,076</w:t>
      </w:r>
      <w:r w:rsidRPr="00EA5B64">
        <w:tab/>
        <w:t>73,076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(2.50)</w:t>
      </w:r>
      <w:r w:rsidRPr="00EA5B64">
        <w:tab/>
        <w:t>(2.50)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46,018</w:t>
      </w:r>
      <w:r w:rsidRPr="00EA5B64">
        <w:tab/>
        <w:t>46,018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STATE GUARD</w:t>
      </w:r>
      <w:r w:rsidRPr="00EA5B64">
        <w:tab/>
        <w:t>119,094</w:t>
      </w:r>
      <w:r w:rsidRPr="00EA5B64">
        <w:tab/>
        <w:t>119,094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(2.50)</w:t>
      </w:r>
      <w:r w:rsidRPr="00EA5B64">
        <w:tab/>
        <w:t>(2.50)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XI.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C. STATE EMPLOYER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 xml:space="preserve">EMPLOYER </w:t>
      </w:r>
      <w:r>
        <w:t>CONTRIB</w:t>
      </w:r>
      <w:r w:rsidRPr="00EA5B64">
        <w:tab/>
        <w:t>3,680,164</w:t>
      </w:r>
      <w:r w:rsidRPr="00EA5B64">
        <w:tab/>
        <w:t>631,250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FRINGE BENEFITS</w:t>
      </w:r>
      <w:r w:rsidRPr="00EA5B64">
        <w:tab/>
        <w:t>3,680,164</w:t>
      </w:r>
      <w:r w:rsidRPr="00EA5B64">
        <w:tab/>
        <w:t>631,250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EMPLOYEE BENEFITS</w:t>
      </w:r>
      <w:r w:rsidRPr="00EA5B64">
        <w:tab/>
        <w:t>3,680,164</w:t>
      </w:r>
      <w:r w:rsidRPr="00EA5B64">
        <w:tab/>
        <w:t>631,250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ADJUTANT GENERAL</w:t>
      </w:r>
      <w:r>
        <w:t>’</w:t>
      </w:r>
      <w:r w:rsidRPr="00EA5B64">
        <w:t>S OFFICE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>TOTAL FUNDS AVAILABLE</w:t>
      </w:r>
      <w:r w:rsidRPr="00EA5B64">
        <w:tab/>
        <w:t>66,821,540</w:t>
      </w:r>
      <w:r w:rsidRPr="00EA5B64">
        <w:tab/>
        <w:t>4,458,056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>
        <w:t>TOTAL AUTH FTE POSITIONS</w:t>
      </w:r>
      <w:r>
        <w:tab/>
      </w:r>
      <w:r w:rsidRPr="00EA5B64">
        <w:t>(165.50)</w:t>
      </w:r>
      <w:r w:rsidRPr="00EA5B64">
        <w:tab/>
        <w:t>(69.63)</w:t>
      </w:r>
    </w:p>
    <w:p w:rsidR="0020113C" w:rsidRPr="00476765" w:rsidRDefault="0020113C" w:rsidP="0020113C">
      <w:pPr>
        <w:keepNext/>
        <w:tabs>
          <w:tab w:val="left" w:pos="3600"/>
        </w:tabs>
        <w:spacing w:line="19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F06429" w:rsidRDefault="0020113C" w:rsidP="0020113C">
      <w:pPr>
        <w:keepNext/>
        <w:tabs>
          <w:tab w:val="right" w:pos="4709"/>
          <w:tab w:val="right" w:pos="6322"/>
        </w:tabs>
        <w:spacing w:line="190" w:lineRule="exact"/>
        <w:jc w:val="left"/>
      </w:pPr>
    </w:p>
    <w:p w:rsidR="0020113C" w:rsidRDefault="0020113C" w:rsidP="0020113C">
      <w:pPr>
        <w:keepNext/>
        <w:tabs>
          <w:tab w:val="right" w:pos="4709"/>
          <w:tab w:val="right" w:pos="6322"/>
        </w:tabs>
        <w:spacing w:line="190" w:lineRule="exact"/>
        <w:jc w:val="center"/>
        <w:rPr>
          <w:b/>
        </w:rPr>
        <w:sectPr w:rsidR="0020113C" w:rsidSect="0020113C">
          <w:headerReference w:type="even" r:id="rId237"/>
          <w:headerReference w:type="default" r:id="rId238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spacing w:line="190" w:lineRule="exact"/>
        <w:jc w:val="center"/>
        <w:rPr>
          <w:b/>
        </w:rPr>
      </w:pPr>
      <w:r>
        <w:rPr>
          <w:b/>
        </w:rPr>
        <w:lastRenderedPageBreak/>
        <w:t>SECTION 79</w:t>
      </w:r>
    </w:p>
    <w:p w:rsidR="0020113C" w:rsidRDefault="0020113C" w:rsidP="0020113C">
      <w:pPr>
        <w:tabs>
          <w:tab w:val="right" w:pos="4709"/>
          <w:tab w:val="right" w:pos="6322"/>
        </w:tabs>
        <w:spacing w:line="190" w:lineRule="exact"/>
        <w:jc w:val="center"/>
      </w:pPr>
      <w:r>
        <w:t>E28-</w:t>
      </w:r>
      <w:r w:rsidRPr="00EA5B64">
        <w:t>ELECTION COMMISSION</w:t>
      </w:r>
    </w:p>
    <w:p w:rsidR="0020113C" w:rsidRDefault="0020113C" w:rsidP="0020113C">
      <w:pPr>
        <w:tabs>
          <w:tab w:val="right" w:pos="4709"/>
          <w:tab w:val="right" w:pos="6322"/>
        </w:tabs>
        <w:spacing w:line="190" w:lineRule="exact"/>
        <w:jc w:val="center"/>
      </w:pPr>
    </w:p>
    <w:p w:rsidR="0020113C" w:rsidRDefault="0020113C" w:rsidP="0020113C">
      <w:pPr>
        <w:tabs>
          <w:tab w:val="left" w:pos="3600"/>
        </w:tabs>
        <w:spacing w:line="19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60145F" w:rsidRDefault="0020113C" w:rsidP="0020113C">
      <w:pPr>
        <w:tabs>
          <w:tab w:val="left" w:pos="3600"/>
        </w:tabs>
        <w:spacing w:line="190" w:lineRule="exact"/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I. ADMINISTRATION: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84,375</w:t>
      </w:r>
      <w:r w:rsidRPr="00EA5B64">
        <w:tab/>
        <w:t>84,375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CLASSIFIED POSITIONS</w:t>
      </w:r>
      <w:r w:rsidRPr="00EA5B64">
        <w:tab/>
        <w:t>98,735</w:t>
      </w:r>
      <w:r w:rsidRPr="00EA5B64">
        <w:tab/>
        <w:t>34,938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(6.50)</w:t>
      </w:r>
      <w:r w:rsidRPr="00EA5B64">
        <w:tab/>
        <w:t>(4.00)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183,110</w:t>
      </w:r>
      <w:r w:rsidRPr="00EA5B64">
        <w:tab/>
        <w:t>119,313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(7.50)</w:t>
      </w:r>
      <w:r w:rsidRPr="00EA5B64">
        <w:tab/>
        <w:t>(5.00)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329,101</w:t>
      </w:r>
      <w:r w:rsidRPr="00EA5B64">
        <w:tab/>
        <w:t>102,198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512,211</w:t>
      </w:r>
      <w:r w:rsidRPr="00EA5B64">
        <w:tab/>
        <w:t>221,511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(7.50)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VOTER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238,481</w:t>
      </w:r>
      <w:r w:rsidRPr="00EA5B64">
        <w:tab/>
        <w:t>238,481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(9.00)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238,481</w:t>
      </w:r>
      <w:r w:rsidRPr="00EA5B64">
        <w:tab/>
        <w:t>238,481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115,934</w:t>
      </w:r>
      <w:r w:rsidRPr="00EA5B64">
        <w:tab/>
        <w:t>115,934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VOTER SERVICES</w:t>
      </w:r>
      <w:r w:rsidRPr="00EA5B64">
        <w:tab/>
        <w:t>354,415</w:t>
      </w:r>
      <w:r w:rsidRPr="00EA5B64">
        <w:tab/>
        <w:t>354,415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PUBLIC INFO/TRAINING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19,246</w:t>
      </w:r>
      <w:r w:rsidRPr="00EA5B64">
        <w:tab/>
        <w:t>19,246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19,246</w:t>
      </w:r>
      <w:r w:rsidRPr="00EA5B64">
        <w:tab/>
        <w:t>19,246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35,000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PUBLIC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INFORMATION/TRAINING</w:t>
      </w:r>
      <w:r w:rsidRPr="00EA5B64">
        <w:tab/>
        <w:t>54,246</w:t>
      </w:r>
      <w:r w:rsidRPr="00EA5B64">
        <w:tab/>
        <w:t>19,246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DISTRIB TO SUBDIVISIONS</w:t>
      </w:r>
    </w:p>
    <w:p w:rsidR="0020113C" w:rsidRPr="00345B1D" w:rsidRDefault="0020113C" w:rsidP="0020113C">
      <w:pPr>
        <w:tabs>
          <w:tab w:val="right" w:pos="4709"/>
          <w:tab w:val="right" w:pos="6322"/>
        </w:tabs>
      </w:pPr>
      <w:r w:rsidRPr="00345B1D">
        <w:t>AID CNTY-ELECTION COMM</w:t>
      </w:r>
      <w:r w:rsidRPr="00345B1D">
        <w:tab/>
        <w:t>449,017</w:t>
      </w:r>
      <w:r w:rsidRPr="00345B1D">
        <w:tab/>
        <w:t>449,017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449,017</w:t>
      </w:r>
      <w:r w:rsidRPr="00EA5B64">
        <w:tab/>
        <w:t>449,017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TOTAL </w:t>
      </w:r>
      <w:r>
        <w:t>DISTRIB</w:t>
      </w:r>
      <w:r w:rsidRPr="00EA5B64">
        <w:t xml:space="preserve"> TO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SUBDIVISIONS</w:t>
      </w:r>
      <w:r w:rsidRPr="00EA5B64">
        <w:tab/>
        <w:t>449,017</w:t>
      </w:r>
      <w:r w:rsidRPr="00EA5B64">
        <w:tab/>
        <w:t>449,017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V. STATEWIDE/SPEC PRIMARIES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SPECIAL ITEMS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STATEWIDE PRIMARIES</w:t>
      </w:r>
      <w:r w:rsidRPr="00EA5B64">
        <w:tab/>
        <w:t>100,000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100,000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STATEWIDE/SPECIAL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PRIMARIES</w:t>
      </w:r>
      <w:r w:rsidRPr="00EA5B64">
        <w:tab/>
        <w:t>100,000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STATE EMPLOYER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215,243</w:t>
      </w:r>
      <w:r w:rsidRPr="00EA5B64">
        <w:tab/>
        <w:t>200,243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215,243</w:t>
      </w:r>
      <w:r w:rsidRPr="00EA5B64">
        <w:tab/>
        <w:t>200,243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215,243</w:t>
      </w:r>
      <w:r w:rsidRPr="00EA5B64">
        <w:tab/>
        <w:t>200,243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ELECTION COMMISSION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1,685,132</w:t>
      </w:r>
      <w:r w:rsidRPr="00EA5B64">
        <w:tab/>
        <w:t>1,244,432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(19.50)</w:t>
      </w:r>
      <w:r w:rsidRPr="00EA5B64">
        <w:tab/>
        <w:t>(17.00)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39"/>
          <w:headerReference w:type="default" r:id="rId24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t>SECTION 80A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F03-</w:t>
      </w:r>
      <w:r w:rsidRPr="00EA5B64">
        <w:t>BUDGET AND CONTROL BOARD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OFFICE OF EXECUTIVE DIRECTOR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BOARD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4507FD" w:rsidRDefault="0020113C" w:rsidP="0020113C">
      <w:pPr>
        <w:tabs>
          <w:tab w:val="right" w:pos="4709"/>
          <w:tab w:val="right" w:pos="6322"/>
        </w:tabs>
      </w:pPr>
      <w:r w:rsidRPr="004507FD">
        <w:t>EXECUTIVE DIRECTOR</w:t>
      </w:r>
      <w:r w:rsidRPr="004507FD">
        <w:tab/>
        <w:t>173,380</w:t>
      </w:r>
      <w:r w:rsidRPr="004507FD">
        <w:tab/>
        <w:t>173,380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4507FD" w:rsidRDefault="0020113C" w:rsidP="0020113C">
      <w:pPr>
        <w:tabs>
          <w:tab w:val="right" w:pos="4709"/>
          <w:tab w:val="right" w:pos="6322"/>
        </w:tabs>
      </w:pPr>
      <w:r w:rsidRPr="004507FD">
        <w:t>CLASSIFIED POSITIONS</w:t>
      </w:r>
      <w:r w:rsidRPr="004507FD">
        <w:tab/>
        <w:t>154,248</w:t>
      </w:r>
      <w:r w:rsidRPr="004507FD">
        <w:tab/>
        <w:t>45,351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(3.04)</w:t>
      </w:r>
      <w:r w:rsidRPr="00EA5B64">
        <w:tab/>
        <w:t>(.90)</w:t>
      </w:r>
    </w:p>
    <w:p w:rsidR="0020113C" w:rsidRPr="004507FD" w:rsidRDefault="0020113C" w:rsidP="0020113C">
      <w:pPr>
        <w:tabs>
          <w:tab w:val="right" w:pos="4709"/>
          <w:tab w:val="right" w:pos="6322"/>
        </w:tabs>
      </w:pPr>
      <w:r w:rsidRPr="004507FD">
        <w:t>UNCLASSIFIED POSITIONS</w:t>
      </w:r>
      <w:r w:rsidRPr="004507FD">
        <w:tab/>
        <w:t>266,373</w:t>
      </w:r>
      <w:r w:rsidRPr="004507FD">
        <w:tab/>
        <w:t>79,577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(.60)</w:t>
      </w:r>
    </w:p>
    <w:p w:rsidR="0020113C" w:rsidRPr="004507FD" w:rsidRDefault="0020113C" w:rsidP="0020113C">
      <w:pPr>
        <w:tabs>
          <w:tab w:val="right" w:pos="4709"/>
          <w:tab w:val="right" w:pos="6322"/>
        </w:tabs>
      </w:pPr>
      <w:r w:rsidRPr="004507FD">
        <w:t>OTHER PERSONAL SERVICES</w:t>
      </w:r>
      <w:r w:rsidRPr="004507FD">
        <w:tab/>
        <w:t>20,560</w:t>
      </w:r>
      <w:r w:rsidRPr="004507FD">
        <w:tab/>
        <w:t>20,560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4507FD" w:rsidRDefault="0020113C" w:rsidP="0020113C">
      <w:pPr>
        <w:tabs>
          <w:tab w:val="right" w:pos="4709"/>
          <w:tab w:val="right" w:pos="6322"/>
        </w:tabs>
      </w:pPr>
      <w:r w:rsidRPr="004507FD">
        <w:t>TOTAL PERSONAL SERVICE</w:t>
      </w:r>
      <w:r w:rsidRPr="004507FD">
        <w:tab/>
        <w:t>614,561</w:t>
      </w:r>
      <w:r w:rsidRPr="004507FD">
        <w:tab/>
        <w:t>318,868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(6.04)</w:t>
      </w:r>
      <w:r w:rsidRPr="00EA5B64">
        <w:tab/>
        <w:t>(2.50)</w:t>
      </w:r>
    </w:p>
    <w:p w:rsidR="0020113C" w:rsidRPr="004507FD" w:rsidRDefault="0020113C" w:rsidP="0020113C">
      <w:pPr>
        <w:tabs>
          <w:tab w:val="right" w:pos="4709"/>
          <w:tab w:val="right" w:pos="6322"/>
        </w:tabs>
      </w:pPr>
      <w:r w:rsidRPr="004507FD">
        <w:t>OTHER OPERATING EXPENSES</w:t>
      </w:r>
      <w:r w:rsidRPr="004507FD">
        <w:tab/>
        <w:t>109,812</w:t>
      </w:r>
      <w:r w:rsidRPr="004507FD">
        <w:tab/>
        <w:t>25,390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4507FD" w:rsidRDefault="0020113C" w:rsidP="0020113C">
      <w:pPr>
        <w:tabs>
          <w:tab w:val="right" w:pos="4709"/>
          <w:tab w:val="right" w:pos="6322"/>
        </w:tabs>
      </w:pPr>
      <w:r w:rsidRPr="004507FD">
        <w:lastRenderedPageBreak/>
        <w:t>TOT BOARD ADMINISTRATION</w:t>
      </w:r>
      <w:r w:rsidRPr="004507FD">
        <w:tab/>
        <w:t>724,373</w:t>
      </w:r>
      <w:r w:rsidRPr="004507FD">
        <w:tab/>
        <w:t>344,258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(6.04)</w:t>
      </w:r>
      <w:r w:rsidRPr="00EA5B64">
        <w:tab/>
        <w:t>(2.50)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GENERAL COUNSEL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126,000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736,500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862,500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180,000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GENERAL COUNSEL</w:t>
      </w:r>
      <w:r w:rsidRPr="00EA5B64">
        <w:tab/>
        <w:t>1,042,500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4507FD" w:rsidRDefault="0020113C" w:rsidP="0020113C">
      <w:pPr>
        <w:tabs>
          <w:tab w:val="right" w:pos="4709"/>
          <w:tab w:val="right" w:pos="6322"/>
        </w:tabs>
      </w:pPr>
      <w:r w:rsidRPr="004507FD">
        <w:t>TOTAL OFFICE OF</w:t>
      </w:r>
    </w:p>
    <w:p w:rsidR="0020113C" w:rsidRPr="00701FDB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4507FD">
        <w:t xml:space="preserve">  EXECUTIVE DIRECTOR</w:t>
      </w:r>
      <w:r w:rsidRPr="004507FD">
        <w:tab/>
        <w:t>1,766,873</w:t>
      </w:r>
      <w:r w:rsidRPr="004507FD">
        <w:tab/>
        <w:t>344,258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(15.04)</w:t>
      </w:r>
      <w:r w:rsidRPr="00EA5B64">
        <w:tab/>
        <w:t>(2.50)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II. OPERATIONS </w:t>
      </w:r>
      <w:r>
        <w:t>&amp;</w:t>
      </w:r>
      <w:r w:rsidRPr="00EA5B64">
        <w:t xml:space="preserve"> EXECUTIVE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TRAINING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AGENCY SUPPORT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CLASSIFIED POSITIONS</w:t>
      </w:r>
      <w:r w:rsidRPr="003905A7">
        <w:tab/>
        <w:t>232,608</w:t>
      </w:r>
      <w:r w:rsidRPr="003905A7">
        <w:tab/>
        <w:t>69,082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(5.50)</w:t>
      </w:r>
      <w:r w:rsidRPr="00EA5B64">
        <w:tab/>
        <w:t>(2.35)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UNCLASSIFIED POSITIONS</w:t>
      </w:r>
      <w:r w:rsidRPr="003905A7">
        <w:tab/>
        <w:t>113,632</w:t>
      </w:r>
      <w:r w:rsidRPr="003905A7">
        <w:tab/>
        <w:t>34,090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(.30)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TOTAL PERSONAL SERVICE</w:t>
      </w:r>
      <w:r w:rsidRPr="003905A7">
        <w:tab/>
        <w:t>346,240</w:t>
      </w:r>
      <w:r w:rsidRPr="003905A7">
        <w:tab/>
        <w:t>103,172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(6.50)</w:t>
      </w:r>
      <w:r w:rsidRPr="00EA5B64">
        <w:tab/>
        <w:t>(2.65)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OTHER OPERATING EXPENSES</w:t>
      </w:r>
      <w:r w:rsidRPr="003905A7">
        <w:tab/>
        <w:t>8,181</w:t>
      </w:r>
      <w:r w:rsidRPr="003905A7">
        <w:tab/>
        <w:t>1,741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TOTAL AGENCY SUPPORT</w:t>
      </w:r>
      <w:r w:rsidRPr="003905A7">
        <w:tab/>
        <w:t>354,421</w:t>
      </w:r>
      <w:r w:rsidRPr="003905A7">
        <w:tab/>
        <w:t>104,913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(6.50)</w:t>
      </w:r>
      <w:r w:rsidRPr="00EA5B64">
        <w:tab/>
        <w:t>(2.65)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INTERNAL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CLASSIFIED POSITIONS</w:t>
      </w:r>
      <w:r w:rsidRPr="003905A7">
        <w:tab/>
        <w:t>1,356,302</w:t>
      </w:r>
      <w:r w:rsidRPr="003905A7">
        <w:tab/>
        <w:t>395,459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(36.95)</w:t>
      </w:r>
      <w:r w:rsidRPr="00EA5B64">
        <w:tab/>
        <w:t>(10.98)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UNCLASSIFIED POSITIONS</w:t>
      </w:r>
      <w:r w:rsidRPr="003905A7">
        <w:tab/>
        <w:t>339,309</w:t>
      </w:r>
      <w:r w:rsidRPr="003905A7">
        <w:tab/>
        <w:t>101,793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(3.01)</w:t>
      </w:r>
      <w:r w:rsidRPr="00EA5B64">
        <w:tab/>
        <w:t>(.90)</w:t>
      </w:r>
    </w:p>
    <w:p w:rsidR="0020113C" w:rsidRDefault="0020113C" w:rsidP="0020113C">
      <w:pPr>
        <w:tabs>
          <w:tab w:val="right" w:pos="4709"/>
          <w:tab w:val="right" w:pos="6322"/>
        </w:tabs>
        <w:sectPr w:rsidR="0020113C" w:rsidSect="0020113C">
          <w:headerReference w:type="even" r:id="rId241"/>
          <w:headerReference w:type="default" r:id="rId24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lastRenderedPageBreak/>
        <w:t>OTHER PERSONAL SERVICES</w:t>
      </w:r>
      <w:r w:rsidRPr="003905A7">
        <w:tab/>
        <w:t>92,754</w:t>
      </w:r>
      <w:r w:rsidRPr="003905A7">
        <w:tab/>
        <w:t>27,826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TOTAL PERSONAL SERVICE</w:t>
      </w:r>
      <w:r w:rsidRPr="003905A7">
        <w:tab/>
        <w:t>1,788,365</w:t>
      </w:r>
      <w:r w:rsidRPr="003905A7">
        <w:tab/>
        <w:t>525,078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(39.96)</w:t>
      </w:r>
      <w:r w:rsidRPr="00EA5B64">
        <w:tab/>
        <w:t>(11.88)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OTHER OPERATING EXPENSES</w:t>
      </w:r>
      <w:r w:rsidRPr="003905A7">
        <w:tab/>
        <w:t>1,339,749</w:t>
      </w:r>
      <w:r w:rsidRPr="003905A7">
        <w:tab/>
        <w:t>783,250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TOT INTERNAL OPERATIONS</w:t>
      </w:r>
      <w:r w:rsidRPr="003905A7">
        <w:tab/>
        <w:t>3,128,114</w:t>
      </w:r>
      <w:r w:rsidRPr="003905A7">
        <w:tab/>
        <w:t>1,308,328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(39.96)</w:t>
      </w:r>
      <w:r w:rsidRPr="00EA5B64">
        <w:tab/>
        <w:t>(11.88)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TOTAL OPERATIONS AND</w:t>
      </w:r>
    </w:p>
    <w:p w:rsidR="0020113C" w:rsidRPr="00D54EDD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3905A7">
        <w:t xml:space="preserve">  EXECUTIVE TRAINING</w:t>
      </w:r>
      <w:r w:rsidRPr="003905A7">
        <w:tab/>
        <w:t>3,482,535</w:t>
      </w:r>
      <w:r w:rsidRPr="003905A7">
        <w:tab/>
        <w:t>1,413,241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(46.46)</w:t>
      </w:r>
      <w:r w:rsidRPr="00EA5B64">
        <w:tab/>
        <w:t>(14.53)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INTERNAL AUDIT AND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PERFORMANCE REVIEW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CLASSIFIED POSITIONS</w:t>
      </w:r>
      <w:r w:rsidRPr="003905A7">
        <w:tab/>
        <w:t>303,940</w:t>
      </w:r>
      <w:r w:rsidRPr="003905A7">
        <w:tab/>
        <w:t>67,178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(1.80)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  <w:rPr>
          <w:b/>
          <w:i/>
        </w:rPr>
        <w:sectPr w:rsidR="0020113C" w:rsidSect="0020113C"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lastRenderedPageBreak/>
        <w:t>TOTAL PERSONAL SERVICE</w:t>
      </w:r>
      <w:r w:rsidRPr="003905A7">
        <w:tab/>
        <w:t>303,940</w:t>
      </w:r>
      <w:r w:rsidRPr="003905A7">
        <w:tab/>
        <w:t>67,178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(1.80)</w:t>
      </w:r>
    </w:p>
    <w:p w:rsidR="0020113C" w:rsidRPr="003905A7" w:rsidRDefault="0020113C" w:rsidP="0020113C">
      <w:pPr>
        <w:tabs>
          <w:tab w:val="right" w:pos="4709"/>
          <w:tab w:val="right" w:pos="6322"/>
        </w:tabs>
      </w:pPr>
      <w:r w:rsidRPr="003905A7">
        <w:t>OTHER OPERATING EXPENSES</w:t>
      </w:r>
      <w:r w:rsidRPr="003905A7">
        <w:tab/>
        <w:t>51,015</w:t>
      </w:r>
      <w:r w:rsidRPr="003905A7">
        <w:tab/>
        <w:t>1,270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3905A7" w:rsidRDefault="0020113C" w:rsidP="0020113C">
      <w:pPr>
        <w:keepNext/>
        <w:tabs>
          <w:tab w:val="right" w:pos="4709"/>
          <w:tab w:val="right" w:pos="6322"/>
        </w:tabs>
      </w:pPr>
      <w:r w:rsidRPr="003905A7">
        <w:t>TOTAL INTERNAL AUDIT AND</w:t>
      </w:r>
    </w:p>
    <w:p w:rsidR="0020113C" w:rsidRPr="006001CD" w:rsidRDefault="0020113C" w:rsidP="0020113C">
      <w:pPr>
        <w:keepNext/>
        <w:tabs>
          <w:tab w:val="right" w:pos="4709"/>
          <w:tab w:val="right" w:pos="6322"/>
        </w:tabs>
        <w:rPr>
          <w:b/>
          <w:i/>
        </w:rPr>
      </w:pPr>
      <w:r w:rsidRPr="003905A7">
        <w:t xml:space="preserve">  PERFORMANCE REVIEW</w:t>
      </w:r>
      <w:r w:rsidRPr="003905A7">
        <w:tab/>
        <w:t>354,955</w:t>
      </w:r>
      <w:r w:rsidRPr="003905A7">
        <w:tab/>
        <w:t>68,448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(6.00)</w:t>
      </w:r>
      <w:r w:rsidRPr="00EA5B64">
        <w:tab/>
        <w:t>(1.80)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IV. BUDGET AND ANALYSES DIV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OFFICE OF STATE BUDGET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2B79D5" w:rsidRDefault="0020113C" w:rsidP="0020113C">
      <w:pPr>
        <w:tabs>
          <w:tab w:val="right" w:pos="4709"/>
          <w:tab w:val="right" w:pos="6322"/>
        </w:tabs>
      </w:pPr>
      <w:r w:rsidRPr="002B79D5">
        <w:t>CLASSIFIED POSITIONS</w:t>
      </w:r>
      <w:r w:rsidRPr="002B79D5">
        <w:tab/>
        <w:t>1,190,429</w:t>
      </w:r>
      <w:r w:rsidRPr="002B79D5">
        <w:tab/>
        <w:t>1,190,429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(21.83)</w:t>
      </w:r>
      <w:r w:rsidRPr="00EA5B64">
        <w:tab/>
        <w:t>(21.83)</w:t>
      </w:r>
    </w:p>
    <w:p w:rsidR="0020113C" w:rsidRPr="002B79D5" w:rsidRDefault="0020113C" w:rsidP="0020113C">
      <w:pPr>
        <w:tabs>
          <w:tab w:val="right" w:pos="4709"/>
          <w:tab w:val="right" w:pos="6322"/>
        </w:tabs>
      </w:pPr>
      <w:r w:rsidRPr="002B79D5">
        <w:t>UNCLASSIFIED POSITIONS</w:t>
      </w:r>
      <w:r w:rsidRPr="002B79D5">
        <w:tab/>
        <w:t>317,863</w:t>
      </w:r>
      <w:r w:rsidRPr="002B79D5">
        <w:tab/>
        <w:t>317,863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(3.99)</w:t>
      </w:r>
      <w:r w:rsidRPr="00EA5B64">
        <w:tab/>
        <w:t>(3.99)</w:t>
      </w:r>
    </w:p>
    <w:p w:rsidR="0020113C" w:rsidRPr="002B79D5" w:rsidRDefault="0020113C" w:rsidP="0020113C">
      <w:pPr>
        <w:tabs>
          <w:tab w:val="right" w:pos="4709"/>
          <w:tab w:val="right" w:pos="6322"/>
        </w:tabs>
      </w:pPr>
      <w:r w:rsidRPr="002B79D5">
        <w:t>OTHER PERSONAL SERVICES</w:t>
      </w:r>
      <w:r w:rsidRPr="002B79D5">
        <w:tab/>
        <w:t>60,865</w:t>
      </w:r>
      <w:r w:rsidRPr="002B79D5">
        <w:tab/>
        <w:t>60,865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2B79D5" w:rsidRDefault="0020113C" w:rsidP="0020113C">
      <w:pPr>
        <w:tabs>
          <w:tab w:val="right" w:pos="4709"/>
          <w:tab w:val="right" w:pos="6322"/>
        </w:tabs>
      </w:pPr>
      <w:r w:rsidRPr="002B79D5">
        <w:t>TOTAL PERSONAL SERVICE</w:t>
      </w:r>
      <w:r w:rsidRPr="002B79D5">
        <w:tab/>
        <w:t>1,569,157</w:t>
      </w:r>
      <w:r w:rsidRPr="002B79D5">
        <w:tab/>
        <w:t>1,569,157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(25.82)</w:t>
      </w:r>
      <w:r w:rsidRPr="00EA5B64">
        <w:tab/>
        <w:t>(25.82)</w:t>
      </w:r>
    </w:p>
    <w:p w:rsidR="0020113C" w:rsidRPr="002B79D5" w:rsidRDefault="0020113C" w:rsidP="0020113C">
      <w:pPr>
        <w:tabs>
          <w:tab w:val="right" w:pos="4709"/>
          <w:tab w:val="right" w:pos="6322"/>
        </w:tabs>
      </w:pPr>
      <w:r w:rsidRPr="002B79D5">
        <w:t>OTHER OPERATING EXPENSES</w:t>
      </w:r>
      <w:r w:rsidRPr="002B79D5">
        <w:tab/>
        <w:t>258,885</w:t>
      </w:r>
      <w:r w:rsidRPr="002B79D5">
        <w:tab/>
        <w:t>258,885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2B79D5" w:rsidRDefault="0020113C" w:rsidP="0020113C">
      <w:pPr>
        <w:tabs>
          <w:tab w:val="right" w:pos="4709"/>
          <w:tab w:val="right" w:pos="6322"/>
        </w:tabs>
      </w:pPr>
      <w:r w:rsidRPr="002B79D5">
        <w:t>TOT OFFICE OF STATE BUDGET</w:t>
      </w:r>
      <w:r w:rsidRPr="002B79D5">
        <w:tab/>
        <w:t>1,828,042</w:t>
      </w:r>
      <w:r w:rsidRPr="002B79D5">
        <w:tab/>
        <w:t>1,828,042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(25.82)</w:t>
      </w:r>
      <w:r w:rsidRPr="00EA5B64">
        <w:tab/>
        <w:t>(25.82)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B. OFFICE OF RESEARCH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STATISTICS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2B79D5" w:rsidRDefault="0020113C" w:rsidP="0020113C">
      <w:pPr>
        <w:tabs>
          <w:tab w:val="right" w:pos="4709"/>
          <w:tab w:val="right" w:pos="6322"/>
        </w:tabs>
      </w:pPr>
      <w:r w:rsidRPr="002B79D5">
        <w:t>CLASSIFIED POSITIONS</w:t>
      </w:r>
      <w:r w:rsidRPr="002B79D5">
        <w:tab/>
        <w:t>366,350</w:t>
      </w:r>
      <w:r w:rsidRPr="002B79D5">
        <w:tab/>
        <w:t>183,833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(4.70)</w:t>
      </w:r>
    </w:p>
    <w:p w:rsidR="0020113C" w:rsidRPr="002B79D5" w:rsidRDefault="0020113C" w:rsidP="0020113C">
      <w:pPr>
        <w:tabs>
          <w:tab w:val="right" w:pos="4709"/>
          <w:tab w:val="right" w:pos="6322"/>
        </w:tabs>
      </w:pPr>
      <w:r w:rsidRPr="002B79D5">
        <w:t>UNCLASSIFIED POSITIONS</w:t>
      </w:r>
      <w:r w:rsidRPr="002B79D5">
        <w:tab/>
        <w:t>122,170</w:t>
      </w:r>
      <w:r w:rsidRPr="002B79D5">
        <w:tab/>
        <w:t>85,519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(.70)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2B79D5" w:rsidRDefault="0020113C" w:rsidP="0020113C">
      <w:pPr>
        <w:tabs>
          <w:tab w:val="right" w:pos="4709"/>
          <w:tab w:val="right" w:pos="6322"/>
        </w:tabs>
      </w:pPr>
      <w:r w:rsidRPr="002B79D5">
        <w:t>TOTAL PERSONAL SERVICE</w:t>
      </w:r>
      <w:r w:rsidRPr="002B79D5">
        <w:tab/>
        <w:t>488,520</w:t>
      </w:r>
      <w:r w:rsidRPr="002B79D5">
        <w:tab/>
        <w:t>269,352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(5.40)</w:t>
      </w:r>
    </w:p>
    <w:p w:rsidR="0020113C" w:rsidRPr="002B79D5" w:rsidRDefault="0020113C" w:rsidP="0020113C">
      <w:pPr>
        <w:tabs>
          <w:tab w:val="right" w:pos="4709"/>
          <w:tab w:val="right" w:pos="6322"/>
        </w:tabs>
      </w:pPr>
      <w:r w:rsidRPr="002B79D5">
        <w:t>OTHER OPERATING EXPENSES</w:t>
      </w:r>
      <w:r w:rsidRPr="002B79D5">
        <w:tab/>
        <w:t>193,865</w:t>
      </w:r>
      <w:r w:rsidRPr="002B79D5">
        <w:tab/>
        <w:t>28,083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2B79D5" w:rsidRDefault="0020113C" w:rsidP="0020113C">
      <w:pPr>
        <w:tabs>
          <w:tab w:val="right" w:pos="4709"/>
          <w:tab w:val="right" w:pos="6322"/>
        </w:tabs>
      </w:pPr>
      <w:r w:rsidRPr="002B79D5">
        <w:t>TOTAL ADMINISTRATION</w:t>
      </w:r>
      <w:r w:rsidRPr="002B79D5">
        <w:tab/>
        <w:t>682,385</w:t>
      </w:r>
      <w:r w:rsidRPr="002B79D5">
        <w:tab/>
        <w:t>297,435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(5.40)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ECONOMIC RESEARCH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590D18" w:rsidRDefault="0020113C" w:rsidP="0020113C">
      <w:pPr>
        <w:tabs>
          <w:tab w:val="right" w:pos="4709"/>
          <w:tab w:val="right" w:pos="6322"/>
        </w:tabs>
      </w:pPr>
      <w:r w:rsidRPr="00590D18">
        <w:t>CLASSIFIED POSITIONS</w:t>
      </w:r>
      <w:r w:rsidRPr="00590D18">
        <w:tab/>
        <w:t>234,915</w:t>
      </w:r>
      <w:r w:rsidRPr="00590D18">
        <w:tab/>
        <w:t>234,915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590D18" w:rsidRDefault="0020113C" w:rsidP="0020113C">
      <w:pPr>
        <w:tabs>
          <w:tab w:val="right" w:pos="4709"/>
          <w:tab w:val="right" w:pos="6322"/>
        </w:tabs>
      </w:pPr>
      <w:r w:rsidRPr="00590D18">
        <w:t>UNCLASSIFIED POSITIONS</w:t>
      </w:r>
      <w:r w:rsidRPr="00590D18">
        <w:tab/>
        <w:t>121,833</w:t>
      </w:r>
      <w:r w:rsidRPr="00590D18">
        <w:tab/>
        <w:t>121,833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TOTAL PERSONAL SERVICE</w:t>
      </w:r>
      <w:r w:rsidRPr="005B1435">
        <w:tab/>
        <w:t>356,748</w:t>
      </w:r>
      <w:r w:rsidRPr="005B1435">
        <w:tab/>
        <w:t>356,748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OTHER OPERATING EXPENSES</w:t>
      </w:r>
      <w:r w:rsidRPr="005B1435">
        <w:tab/>
        <w:t>34,730</w:t>
      </w:r>
      <w:r w:rsidRPr="005B1435">
        <w:tab/>
        <w:t>34,730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TOTAL ECONOMIC RESEARCH</w:t>
      </w:r>
      <w:r w:rsidRPr="005B1435">
        <w:tab/>
        <w:t>391,478</w:t>
      </w:r>
      <w:r w:rsidRPr="005B1435">
        <w:tab/>
        <w:t>391,478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HEALTH AND DEMOGRAPHIC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STATISTICS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CLASSIFIED POSITIONS</w:t>
      </w:r>
      <w:r w:rsidRPr="005B1435">
        <w:tab/>
        <w:t>1,557,932</w:t>
      </w:r>
      <w:r w:rsidRPr="005B1435">
        <w:tab/>
        <w:t>475,968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(28.00)</w:t>
      </w:r>
      <w:r w:rsidRPr="00EA5B64">
        <w:tab/>
        <w:t>(10.00)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OTHER PERSONAL SERVICES</w:t>
      </w:r>
      <w:r w:rsidRPr="005B1435">
        <w:tab/>
        <w:t>771,667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TOTAL PERSONAL SERVICE</w:t>
      </w:r>
      <w:r w:rsidRPr="005B1435">
        <w:tab/>
        <w:t>2,329,599</w:t>
      </w:r>
      <w:r w:rsidRPr="005B1435">
        <w:tab/>
        <w:t>475,968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(28.00)</w:t>
      </w:r>
      <w:r w:rsidRPr="00EA5B64">
        <w:tab/>
        <w:t>(10.00)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OTHER OPERATING EXPENSES</w:t>
      </w:r>
      <w:r w:rsidRPr="005B1435">
        <w:tab/>
        <w:t>1,203,683</w:t>
      </w:r>
      <w:r w:rsidRPr="005B1435">
        <w:tab/>
        <w:t>160,469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5B1435" w:rsidRDefault="0020113C" w:rsidP="0020113C">
      <w:pPr>
        <w:keepNext/>
        <w:tabs>
          <w:tab w:val="right" w:pos="4709"/>
          <w:tab w:val="right" w:pos="6322"/>
        </w:tabs>
      </w:pPr>
      <w:r w:rsidRPr="005B1435">
        <w:lastRenderedPageBreak/>
        <w:t>TOTAL HEALTH AND</w:t>
      </w:r>
    </w:p>
    <w:p w:rsidR="0020113C" w:rsidRPr="00956EDD" w:rsidRDefault="0020113C" w:rsidP="0020113C">
      <w:pPr>
        <w:keepNext/>
        <w:tabs>
          <w:tab w:val="right" w:pos="4709"/>
          <w:tab w:val="right" w:pos="6322"/>
        </w:tabs>
        <w:rPr>
          <w:b/>
          <w:i/>
        </w:rPr>
      </w:pPr>
      <w:r w:rsidRPr="005B1435">
        <w:t xml:space="preserve">  DEMOGRAPHIC STATISTICS</w:t>
      </w:r>
      <w:r w:rsidRPr="005B1435">
        <w:tab/>
        <w:t>3,533,282</w:t>
      </w:r>
      <w:r w:rsidRPr="005B1435">
        <w:tab/>
        <w:t>636,437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(28.00)</w:t>
      </w:r>
      <w:r w:rsidRPr="00EA5B64">
        <w:tab/>
        <w:t>(10.00)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4. DIGITAL CARTOGRAPHY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CLASSIFIED POSITIONS</w:t>
      </w:r>
      <w:r w:rsidRPr="005B1435">
        <w:tab/>
        <w:t>91,871</w:t>
      </w:r>
      <w:r w:rsidRPr="005B1435">
        <w:tab/>
        <w:t>91,871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TOTAL PERSONAL SERVICE</w:t>
      </w:r>
      <w:r w:rsidRPr="005B1435">
        <w:tab/>
        <w:t>91,871</w:t>
      </w:r>
      <w:r w:rsidRPr="005B1435">
        <w:tab/>
        <w:t>91,871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OTHER OPERATING EXPENSES</w:t>
      </w:r>
      <w:r w:rsidRPr="005B1435">
        <w:tab/>
        <w:t>63,100</w:t>
      </w:r>
      <w:r w:rsidRPr="005B1435">
        <w:tab/>
        <w:t>63,100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TOT DIGITAL CARTOGRAPHY</w:t>
      </w:r>
      <w:r w:rsidRPr="005B1435">
        <w:tab/>
        <w:t>154,971</w:t>
      </w:r>
      <w:r w:rsidRPr="005B1435">
        <w:tab/>
        <w:t>154,971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(3.00)</w:t>
      </w:r>
      <w:r w:rsidRPr="00EA5B64">
        <w:tab/>
        <w:t>(3.00)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5. GEO </w:t>
      </w:r>
      <w:r>
        <w:t>&amp;</w:t>
      </w:r>
      <w:r w:rsidRPr="00EA5B64">
        <w:t xml:space="preserve"> MAPPING SURVEY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SERVICE:</w:t>
      </w:r>
    </w:p>
    <w:p w:rsidR="0020113C" w:rsidRPr="005B1435" w:rsidRDefault="0020113C" w:rsidP="0020113C">
      <w:pPr>
        <w:keepNext/>
        <w:tabs>
          <w:tab w:val="right" w:pos="4709"/>
          <w:tab w:val="right" w:pos="6322"/>
        </w:tabs>
      </w:pPr>
      <w:r w:rsidRPr="005B1435">
        <w:t>CLASSIFIED POSITIONS</w:t>
      </w:r>
      <w:r w:rsidRPr="005B1435">
        <w:tab/>
        <w:t>459,793</w:t>
      </w:r>
      <w:r w:rsidRPr="005B1435">
        <w:tab/>
        <w:t>404,833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61,563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TOTAL PERSONAL SERVICE</w:t>
      </w:r>
      <w:r w:rsidRPr="005B1435">
        <w:tab/>
        <w:t>521,356</w:t>
      </w:r>
      <w:r w:rsidRPr="005B1435">
        <w:tab/>
        <w:t>404,833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(10.00)</w:t>
      </w:r>
    </w:p>
    <w:p w:rsidR="0020113C" w:rsidRPr="005B1435" w:rsidRDefault="0020113C" w:rsidP="0020113C">
      <w:pPr>
        <w:tabs>
          <w:tab w:val="right" w:pos="4709"/>
          <w:tab w:val="right" w:pos="6322"/>
        </w:tabs>
      </w:pPr>
      <w:r w:rsidRPr="005B1435">
        <w:t>OTHER OPERATING EXPENSES</w:t>
      </w:r>
      <w:r w:rsidRPr="005B1435">
        <w:tab/>
        <w:t>392,972</w:t>
      </w:r>
      <w:r w:rsidRPr="005B1435">
        <w:tab/>
        <w:t>50,436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ITEM:</w:t>
      </w:r>
    </w:p>
    <w:p w:rsidR="0020113C" w:rsidRPr="00431EB4" w:rsidRDefault="0020113C" w:rsidP="0020113C">
      <w:pPr>
        <w:tabs>
          <w:tab w:val="right" w:pos="4709"/>
          <w:tab w:val="right" w:pos="6322"/>
        </w:tabs>
      </w:pPr>
      <w:r w:rsidRPr="00431EB4">
        <w:t>MAPPING</w:t>
      </w:r>
      <w:r w:rsidRPr="00431EB4">
        <w:tab/>
        <w:t>195,831</w:t>
      </w:r>
      <w:r w:rsidRPr="00431EB4">
        <w:tab/>
        <w:t>195,831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431EB4" w:rsidRDefault="0020113C" w:rsidP="0020113C">
      <w:pPr>
        <w:tabs>
          <w:tab w:val="right" w:pos="4709"/>
          <w:tab w:val="right" w:pos="6322"/>
        </w:tabs>
      </w:pPr>
      <w:r w:rsidRPr="00431EB4">
        <w:t>TOTAL SPECIAL ITEMS</w:t>
      </w:r>
      <w:r w:rsidRPr="00431EB4">
        <w:tab/>
        <w:t>195,831</w:t>
      </w:r>
      <w:r w:rsidRPr="00431EB4">
        <w:tab/>
        <w:t>195,831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431EB4" w:rsidRDefault="0020113C" w:rsidP="0020113C">
      <w:pPr>
        <w:tabs>
          <w:tab w:val="right" w:pos="4709"/>
          <w:tab w:val="right" w:pos="6322"/>
        </w:tabs>
      </w:pPr>
      <w:r w:rsidRPr="00431EB4">
        <w:t>TOTAL GEODETIC AND</w:t>
      </w:r>
    </w:p>
    <w:p w:rsidR="0020113C" w:rsidRPr="00431EB4" w:rsidRDefault="0020113C" w:rsidP="0020113C">
      <w:pPr>
        <w:tabs>
          <w:tab w:val="right" w:pos="4709"/>
          <w:tab w:val="right" w:pos="6322"/>
        </w:tabs>
      </w:pPr>
      <w:r w:rsidRPr="00431EB4">
        <w:t xml:space="preserve">  MAPPING SURVEY</w:t>
      </w:r>
      <w:r w:rsidRPr="00431EB4">
        <w:tab/>
        <w:t>1,110,159</w:t>
      </w:r>
      <w:r w:rsidRPr="00431EB4">
        <w:tab/>
        <w:t>651,100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(10.00)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6. SUCCESSFUL CHILDREN</w:t>
      </w:r>
      <w:r>
        <w:t>’</w:t>
      </w:r>
      <w:r w:rsidRPr="00EA5B64">
        <w:t>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PROJECT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119,603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94,639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214,242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98,292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TOTAL SUCCESSFUL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CHILDREN</w:t>
      </w:r>
      <w:r>
        <w:t>’</w:t>
      </w:r>
      <w:r w:rsidRPr="00EA5B64">
        <w:t>S</w:t>
      </w:r>
      <w:r>
        <w:t xml:space="preserve"> </w:t>
      </w:r>
      <w:r w:rsidRPr="00EA5B64">
        <w:t>PROJECT</w:t>
      </w:r>
      <w:r w:rsidRPr="00EA5B64">
        <w:tab/>
        <w:t>312,534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431EB4" w:rsidRDefault="0020113C" w:rsidP="0020113C">
      <w:pPr>
        <w:tabs>
          <w:tab w:val="right" w:pos="4709"/>
          <w:tab w:val="right" w:pos="6322"/>
        </w:tabs>
      </w:pPr>
      <w:r w:rsidRPr="00431EB4">
        <w:t>TOTAL OFFICE OF RESEARCH</w:t>
      </w:r>
    </w:p>
    <w:p w:rsidR="0020113C" w:rsidRPr="001F087D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431EB4">
        <w:t xml:space="preserve">  &amp; STATISTICS</w:t>
      </w:r>
      <w:r w:rsidRPr="00431EB4">
        <w:tab/>
        <w:t>6,184,809</w:t>
      </w:r>
      <w:r w:rsidRPr="00431EB4">
        <w:tab/>
        <w:t>2,131,421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(57.00)</w:t>
      </w:r>
      <w:r w:rsidRPr="00EA5B64">
        <w:tab/>
        <w:t>(33.40)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C. BOARD OF ECON ADVISORS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SERVICE:</w:t>
      </w:r>
    </w:p>
    <w:p w:rsidR="0020113C" w:rsidRPr="00431EB4" w:rsidRDefault="0020113C" w:rsidP="0020113C">
      <w:pPr>
        <w:keepNext/>
        <w:tabs>
          <w:tab w:val="right" w:pos="4709"/>
          <w:tab w:val="right" w:pos="6322"/>
        </w:tabs>
      </w:pPr>
      <w:r w:rsidRPr="00431EB4">
        <w:t>CLASSIFIED POSITIONS</w:t>
      </w:r>
      <w:r w:rsidRPr="00431EB4">
        <w:tab/>
        <w:t>294,609</w:t>
      </w:r>
      <w:r w:rsidRPr="00431EB4">
        <w:tab/>
        <w:t>294,609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431EB4" w:rsidRDefault="0020113C" w:rsidP="0020113C">
      <w:pPr>
        <w:keepNext/>
        <w:tabs>
          <w:tab w:val="right" w:pos="4709"/>
          <w:tab w:val="right" w:pos="6322"/>
        </w:tabs>
      </w:pPr>
      <w:r w:rsidRPr="00431EB4">
        <w:t>TOTAL PERSONAL SERVICE</w:t>
      </w:r>
      <w:r w:rsidRPr="00431EB4">
        <w:tab/>
        <w:t>294,609</w:t>
      </w:r>
      <w:r w:rsidRPr="00431EB4">
        <w:tab/>
        <w:t>294,609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431EB4" w:rsidRDefault="0020113C" w:rsidP="0020113C">
      <w:pPr>
        <w:tabs>
          <w:tab w:val="right" w:pos="4709"/>
          <w:tab w:val="right" w:pos="6322"/>
        </w:tabs>
      </w:pPr>
      <w:r w:rsidRPr="00431EB4">
        <w:t>OTHER OPERATING EXPENSES</w:t>
      </w:r>
      <w:r w:rsidRPr="00431EB4">
        <w:tab/>
        <w:t>26,334</w:t>
      </w:r>
      <w:r w:rsidRPr="00431EB4">
        <w:tab/>
        <w:t>26,334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431EB4" w:rsidRDefault="0020113C" w:rsidP="0020113C">
      <w:pPr>
        <w:tabs>
          <w:tab w:val="right" w:pos="4709"/>
          <w:tab w:val="right" w:pos="6322"/>
        </w:tabs>
      </w:pPr>
      <w:r w:rsidRPr="00431EB4">
        <w:t>CHAIRMAN’S ALLOWANCE</w:t>
      </w:r>
      <w:r w:rsidRPr="00431EB4">
        <w:tab/>
        <w:t>10,000</w:t>
      </w:r>
      <w:r w:rsidRPr="00431EB4">
        <w:tab/>
        <w:t>10,000</w:t>
      </w:r>
    </w:p>
    <w:p w:rsidR="0020113C" w:rsidRPr="00431EB4" w:rsidRDefault="0020113C" w:rsidP="0020113C">
      <w:pPr>
        <w:tabs>
          <w:tab w:val="right" w:pos="4709"/>
          <w:tab w:val="right" w:pos="6322"/>
        </w:tabs>
      </w:pPr>
      <w:r w:rsidRPr="00431EB4">
        <w:t>APPOINTEE ALLOWANCE</w:t>
      </w:r>
      <w:r w:rsidRPr="00431EB4">
        <w:tab/>
        <w:t>16,000</w:t>
      </w:r>
      <w:r w:rsidRPr="00431EB4">
        <w:tab/>
        <w:t>16,000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FA78CE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FA78CE">
        <w:rPr>
          <w:b/>
          <w:i/>
        </w:rPr>
        <w:t>T</w:t>
      </w:r>
      <w:r w:rsidRPr="00431EB4">
        <w:t>OTAL SPECIAL ITEMS</w:t>
      </w:r>
      <w:r w:rsidRPr="00431EB4">
        <w:tab/>
        <w:t>26,000</w:t>
      </w:r>
      <w:r w:rsidRPr="00431EB4">
        <w:tab/>
        <w:t>26,000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431EB4" w:rsidRDefault="0020113C" w:rsidP="0020113C">
      <w:pPr>
        <w:keepNext/>
        <w:tabs>
          <w:tab w:val="right" w:pos="4709"/>
          <w:tab w:val="right" w:pos="6322"/>
        </w:tabs>
      </w:pPr>
      <w:r w:rsidRPr="00431EB4">
        <w:t>TOTAL BOARD OF ECONOMIC</w:t>
      </w:r>
    </w:p>
    <w:p w:rsidR="0020113C" w:rsidRPr="00FA78CE" w:rsidRDefault="0020113C" w:rsidP="0020113C">
      <w:pPr>
        <w:keepNext/>
        <w:tabs>
          <w:tab w:val="right" w:pos="4709"/>
          <w:tab w:val="right" w:pos="6322"/>
        </w:tabs>
        <w:rPr>
          <w:b/>
          <w:i/>
        </w:rPr>
      </w:pPr>
      <w:r w:rsidRPr="00431EB4">
        <w:t xml:space="preserve">  ADVISORS</w:t>
      </w:r>
      <w:r w:rsidRPr="00431EB4">
        <w:tab/>
        <w:t>346,943</w:t>
      </w:r>
      <w:r w:rsidRPr="00431EB4">
        <w:tab/>
        <w:t>346,943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D. OFF OF HUMAN RESOURCES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CLASSIFIED POSITIONS</w:t>
      </w:r>
      <w:r w:rsidRPr="001666E5">
        <w:tab/>
        <w:t>207,662</w:t>
      </w:r>
      <w:r w:rsidRPr="001666E5">
        <w:tab/>
        <w:t>207,662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(4.00)</w:t>
      </w:r>
      <w:r w:rsidRPr="00EA5B64">
        <w:tab/>
        <w:t>(4.00)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UNCLASSIFIED POSITIONS</w:t>
      </w:r>
      <w:r w:rsidRPr="001666E5">
        <w:tab/>
        <w:t>116,984</w:t>
      </w:r>
      <w:r w:rsidRPr="001666E5">
        <w:tab/>
        <w:t>116,984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TOTAL PERSONAL SERVICE</w:t>
      </w:r>
      <w:r w:rsidRPr="001666E5">
        <w:tab/>
        <w:t>324,646</w:t>
      </w:r>
      <w:r w:rsidRPr="001666E5">
        <w:tab/>
        <w:t>324,646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OTHER OPERATING EXPENSES</w:t>
      </w:r>
      <w:r w:rsidRPr="001666E5">
        <w:tab/>
        <w:t>56,500</w:t>
      </w:r>
      <w:r w:rsidRPr="001666E5">
        <w:tab/>
        <w:t>56,500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TOTAL ADMINISTRATION</w:t>
      </w:r>
      <w:r w:rsidRPr="001666E5">
        <w:tab/>
        <w:t>381,146</w:t>
      </w:r>
      <w:r w:rsidRPr="001666E5">
        <w:tab/>
        <w:t>381,146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2. HUMAN RESOURCE CONSULT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CLASSIFIED POSITIONS</w:t>
      </w:r>
      <w:r w:rsidRPr="001666E5">
        <w:tab/>
        <w:t>1,011,681</w:t>
      </w:r>
      <w:r w:rsidRPr="001666E5">
        <w:tab/>
        <w:t>1,011,681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(20.17)</w:t>
      </w:r>
      <w:r w:rsidRPr="00EA5B64">
        <w:tab/>
        <w:t>(20.17)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OTHER PERSONAL SERVICES</w:t>
      </w:r>
      <w:r w:rsidRPr="001666E5">
        <w:tab/>
        <w:t>3,000</w:t>
      </w:r>
      <w:r w:rsidRPr="001666E5">
        <w:tab/>
        <w:t>3,000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TOTAL PERSONAL SERVICE</w:t>
      </w:r>
      <w:r w:rsidRPr="001666E5">
        <w:tab/>
        <w:t>1,014,681</w:t>
      </w:r>
      <w:r w:rsidRPr="001666E5">
        <w:tab/>
        <w:t>1,014,681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(20.17)</w:t>
      </w:r>
      <w:r w:rsidRPr="00EA5B64">
        <w:tab/>
        <w:t>(20.17)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OTHER OPERATING EXPENSES</w:t>
      </w:r>
      <w:r w:rsidRPr="001666E5">
        <w:tab/>
        <w:t>366,603</w:t>
      </w:r>
      <w:r w:rsidRPr="001666E5">
        <w:tab/>
        <w:t>366,603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TOTAL HUMAN RESOURCE</w:t>
      </w:r>
    </w:p>
    <w:p w:rsidR="0020113C" w:rsidRPr="004E1992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1666E5">
        <w:t xml:space="preserve">  CONSULTING</w:t>
      </w:r>
      <w:r w:rsidRPr="001666E5">
        <w:tab/>
        <w:t>1,381,284</w:t>
      </w:r>
      <w:r w:rsidRPr="001666E5">
        <w:tab/>
        <w:t>1,381,284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(20.17)</w:t>
      </w:r>
      <w:r w:rsidRPr="00EA5B64">
        <w:tab/>
        <w:t>(20.17)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HUMAN RESOURCE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DEVELOPMENT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CLASSIFIED POSITIONS</w:t>
      </w:r>
      <w:r w:rsidRPr="001666E5">
        <w:tab/>
        <w:t>408,530</w:t>
      </w:r>
      <w:r w:rsidRPr="001666E5">
        <w:tab/>
        <w:t>87,800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(11.00)</w:t>
      </w:r>
      <w:r w:rsidRPr="00EA5B64">
        <w:tab/>
        <w:t>(4.75)</w:t>
      </w:r>
    </w:p>
    <w:p w:rsidR="0020113C" w:rsidRPr="001666E5" w:rsidRDefault="0020113C" w:rsidP="0020113C">
      <w:pPr>
        <w:tabs>
          <w:tab w:val="right" w:pos="4709"/>
          <w:tab w:val="right" w:pos="6322"/>
        </w:tabs>
      </w:pPr>
      <w:r w:rsidRPr="001666E5">
        <w:t>UNCLASSIFIED POSITIONS</w:t>
      </w:r>
      <w:r w:rsidRPr="001666E5">
        <w:tab/>
        <w:t>98,715</w:t>
      </w:r>
      <w:r w:rsidRPr="001666E5">
        <w:tab/>
        <w:t>98,715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1,202,625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1666E5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1666E5">
        <w:t>TOTAL PERSONAL SERVICE</w:t>
      </w:r>
      <w:r w:rsidRPr="001666E5">
        <w:tab/>
        <w:t>1,709,870</w:t>
      </w:r>
      <w:r w:rsidRPr="001666E5">
        <w:tab/>
        <w:t>186,515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ab/>
        <w:t>(12.00)</w:t>
      </w:r>
      <w:r w:rsidRPr="00EA5B64">
        <w:tab/>
        <w:t>(5.75)</w:t>
      </w:r>
    </w:p>
    <w:p w:rsidR="0020113C" w:rsidRPr="00286257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286257">
        <w:t>OTHER OPERATING EXPENSES</w:t>
      </w:r>
      <w:r w:rsidRPr="00286257">
        <w:tab/>
        <w:t>240,237</w:t>
      </w:r>
      <w:r w:rsidRPr="00286257">
        <w:tab/>
        <w:t>30,237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286257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286257">
        <w:t>TOTAL HUMAN RESOURCE</w:t>
      </w:r>
    </w:p>
    <w:p w:rsidR="0020113C" w:rsidRPr="004E1992" w:rsidRDefault="0020113C" w:rsidP="0020113C">
      <w:pPr>
        <w:tabs>
          <w:tab w:val="right" w:pos="4709"/>
          <w:tab w:val="right" w:pos="6322"/>
        </w:tabs>
        <w:spacing w:line="220" w:lineRule="exact"/>
        <w:rPr>
          <w:b/>
          <w:i/>
        </w:rPr>
      </w:pPr>
      <w:r w:rsidRPr="00286257">
        <w:t xml:space="preserve">  DEVELOPMENT SERVICES</w:t>
      </w:r>
      <w:r w:rsidRPr="00286257">
        <w:tab/>
        <w:t>1,950,107</w:t>
      </w:r>
      <w:r w:rsidRPr="00286257">
        <w:tab/>
        <w:t>216,752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(12.00)</w:t>
      </w:r>
      <w:r w:rsidRPr="00EA5B64">
        <w:tab/>
        <w:t>(5.75)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286257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286257">
        <w:t>TOT OFF OF HUMAN RESOURC</w:t>
      </w:r>
      <w:r w:rsidRPr="00286257">
        <w:tab/>
        <w:t>3,712,537</w:t>
      </w:r>
      <w:r w:rsidRPr="00286257">
        <w:tab/>
        <w:t>1,979,182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(37.17)</w:t>
      </w:r>
      <w:r w:rsidRPr="00EA5B64">
        <w:tab/>
        <w:t>(30.92)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E. CONFEDERATE RELIC ROOM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&amp;</w:t>
      </w:r>
      <w:r>
        <w:t xml:space="preserve"> </w:t>
      </w:r>
      <w:r w:rsidRPr="00EA5B64">
        <w:t>MILITARY MUSEUM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SERVICE:</w:t>
      </w:r>
    </w:p>
    <w:p w:rsidR="0020113C" w:rsidRPr="00286257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286257">
        <w:t>CLASSIFIED POSITIONS</w:t>
      </w:r>
      <w:r w:rsidRPr="00286257">
        <w:tab/>
        <w:t>219,000</w:t>
      </w:r>
      <w:r w:rsidRPr="00286257">
        <w:tab/>
        <w:t>219,000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(7.00)</w:t>
      </w:r>
      <w:r w:rsidRPr="00EA5B64">
        <w:tab/>
        <w:t>(7.00)</w:t>
      </w:r>
    </w:p>
    <w:p w:rsidR="0020113C" w:rsidRPr="00286257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286257">
        <w:t>UNCLASSIFIED POSITIONS</w:t>
      </w:r>
      <w:r w:rsidRPr="00286257">
        <w:tab/>
        <w:t>77,000</w:t>
      </w:r>
      <w:r w:rsidRPr="00286257">
        <w:tab/>
        <w:t>77,000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(1.00)</w:t>
      </w:r>
      <w:r w:rsidRPr="00EA5B64">
        <w:tab/>
        <w:t>(1.00)</w:t>
      </w:r>
    </w:p>
    <w:p w:rsidR="0020113C" w:rsidRPr="00286257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286257">
        <w:t>OTHER PERSONAL SERVICES</w:t>
      </w:r>
      <w:r w:rsidRPr="00286257">
        <w:tab/>
        <w:t>10,000</w:t>
      </w:r>
      <w:r w:rsidRPr="00286257">
        <w:tab/>
        <w:t>10,000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286257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286257">
        <w:lastRenderedPageBreak/>
        <w:t>TOTAL PERSONAL SERVICE</w:t>
      </w:r>
      <w:r w:rsidRPr="00286257">
        <w:tab/>
        <w:t>306,000</w:t>
      </w:r>
      <w:r w:rsidRPr="00286257">
        <w:tab/>
        <w:t>306,000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(8.00)</w:t>
      </w:r>
      <w:r w:rsidRPr="00EA5B64">
        <w:tab/>
        <w:t>(8.00)</w:t>
      </w:r>
    </w:p>
    <w:p w:rsidR="0020113C" w:rsidRPr="00286257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286257">
        <w:t>OTHER OPERATING EXPENSES</w:t>
      </w:r>
      <w:r w:rsidRPr="00286257">
        <w:tab/>
        <w:t>428,882</w:t>
      </w:r>
      <w:r w:rsidRPr="00286257">
        <w:tab/>
        <w:t>370,782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286257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286257">
        <w:t>TOTAL SC CONFEDERATE RELIC</w:t>
      </w:r>
    </w:p>
    <w:p w:rsidR="0020113C" w:rsidRPr="004E1992" w:rsidRDefault="0020113C" w:rsidP="0020113C">
      <w:pPr>
        <w:keepNext/>
        <w:tabs>
          <w:tab w:val="right" w:pos="4709"/>
          <w:tab w:val="right" w:pos="6322"/>
        </w:tabs>
        <w:spacing w:line="220" w:lineRule="exact"/>
        <w:rPr>
          <w:b/>
          <w:i/>
        </w:rPr>
      </w:pPr>
      <w:r w:rsidRPr="00286257">
        <w:t xml:space="preserve">  ROOM AND MILITARY MUSEUM</w:t>
      </w:r>
      <w:r w:rsidRPr="00286257">
        <w:tab/>
        <w:t>734,882</w:t>
      </w:r>
      <w:r w:rsidRPr="00286257">
        <w:tab/>
        <w:t>676,782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20" w:lineRule="exact"/>
      </w:pPr>
      <w:r w:rsidRPr="00EA5B64">
        <w:tab/>
        <w:t>(8.00)</w:t>
      </w:r>
      <w:r w:rsidRPr="00EA5B64">
        <w:tab/>
        <w:t>(8.00)</w:t>
      </w:r>
    </w:p>
    <w:p w:rsidR="0020113C" w:rsidRPr="00476765" w:rsidRDefault="0020113C" w:rsidP="0020113C">
      <w:pPr>
        <w:keepNext/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286257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286257">
        <w:t>TOTAL BUDGET AND</w:t>
      </w:r>
    </w:p>
    <w:p w:rsidR="0020113C" w:rsidRPr="00202D58" w:rsidRDefault="0020113C" w:rsidP="0020113C">
      <w:pPr>
        <w:tabs>
          <w:tab w:val="right" w:pos="4709"/>
          <w:tab w:val="right" w:pos="6322"/>
        </w:tabs>
        <w:spacing w:line="220" w:lineRule="exact"/>
        <w:rPr>
          <w:b/>
          <w:i/>
        </w:rPr>
      </w:pPr>
      <w:r w:rsidRPr="00286257">
        <w:t xml:space="preserve">  ANALYSES DIVISION</w:t>
      </w:r>
      <w:r w:rsidRPr="00286257">
        <w:tab/>
        <w:t>12,807,213</w:t>
      </w:r>
      <w:r w:rsidRPr="00286257">
        <w:tab/>
        <w:t>6,962,370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(131.99)</w:t>
      </w:r>
      <w:r w:rsidRPr="00EA5B64">
        <w:tab/>
        <w:t>(102.14)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V. DIV OF GENERAL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A. BUSINESS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700,754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(15.00)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UNCLASSIFIED POSITIONS</w:t>
      </w:r>
      <w:r w:rsidRPr="00EA5B64">
        <w:tab/>
        <w:t>215,011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108,640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1,024,405</w:t>
      </w:r>
    </w:p>
    <w:p w:rsidR="0020113C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(17.00)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493,136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BUSINESS OPERATIONS</w:t>
      </w:r>
      <w:r w:rsidRPr="00EA5B64">
        <w:tab/>
        <w:t>1,517,541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(17.00)</w:t>
      </w:r>
    </w:p>
    <w:p w:rsidR="0020113C" w:rsidRPr="00476765" w:rsidRDefault="0020113C" w:rsidP="0020113C">
      <w:pPr>
        <w:tabs>
          <w:tab w:val="left" w:pos="3600"/>
        </w:tabs>
        <w:spacing w:line="22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B. FACILITIES MANAGEMENT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CLASSIFIED POSITIONS</w:t>
      </w:r>
      <w:r w:rsidRPr="00EA5B64">
        <w:tab/>
        <w:t>4,221,378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(159.13)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UNCLASSIFIED POSITIONS</w:t>
      </w:r>
      <w:r w:rsidRPr="00EA5B64">
        <w:tab/>
        <w:t>138,949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PERSONAL SERVICES</w:t>
      </w:r>
      <w:r w:rsidRPr="00EA5B64">
        <w:tab/>
        <w:t>186,060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TOTAL PERSONAL SERVICE</w:t>
      </w:r>
      <w:r w:rsidRPr="00EA5B64">
        <w:tab/>
        <w:t>4,546,387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ab/>
        <w:t>(160.13)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OTHER OPERATING EXPENSES</w:t>
      </w:r>
      <w:r w:rsidRPr="00EA5B64">
        <w:tab/>
        <w:t>15,179,316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EA5B64">
        <w:t>SPECIAL ITEMS:</w:t>
      </w:r>
    </w:p>
    <w:p w:rsidR="0020113C" w:rsidRPr="00B055ED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B055ED">
        <w:t>CAPITAL COMPLEX RENT</w:t>
      </w:r>
      <w:r w:rsidRPr="00B055ED">
        <w:tab/>
        <w:t>800,000</w:t>
      </w:r>
      <w:r w:rsidRPr="00B055ED">
        <w:tab/>
        <w:t>800,000</w:t>
      </w:r>
    </w:p>
    <w:p w:rsidR="0020113C" w:rsidRPr="00B055ED" w:rsidRDefault="0020113C" w:rsidP="0020113C">
      <w:pPr>
        <w:tabs>
          <w:tab w:val="right" w:pos="4709"/>
          <w:tab w:val="right" w:pos="6322"/>
        </w:tabs>
        <w:spacing w:line="220" w:lineRule="exact"/>
      </w:pPr>
      <w:r w:rsidRPr="00B055ED">
        <w:t>STATE HOUSE MAINT &amp;</w:t>
      </w:r>
    </w:p>
    <w:p w:rsidR="0020113C" w:rsidRPr="00202D58" w:rsidRDefault="0020113C" w:rsidP="0020113C">
      <w:pPr>
        <w:tabs>
          <w:tab w:val="right" w:pos="4709"/>
          <w:tab w:val="right" w:pos="6322"/>
        </w:tabs>
        <w:spacing w:line="220" w:lineRule="exact"/>
        <w:rPr>
          <w:b/>
          <w:i/>
        </w:rPr>
      </w:pPr>
      <w:r w:rsidRPr="00B055ED">
        <w:t xml:space="preserve">  OPERATIONS &amp; RENOV</w:t>
      </w:r>
      <w:r w:rsidRPr="00B055ED">
        <w:tab/>
        <w:t>700,000</w:t>
      </w:r>
      <w:r w:rsidRPr="00B055ED">
        <w:tab/>
        <w:t>700,000</w:t>
      </w:r>
    </w:p>
    <w:p w:rsidR="0020113C" w:rsidRPr="00933B71" w:rsidRDefault="0020113C" w:rsidP="0020113C">
      <w:pPr>
        <w:tabs>
          <w:tab w:val="left" w:pos="3600"/>
        </w:tabs>
        <w:spacing w:line="22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B055ED" w:rsidRDefault="0020113C" w:rsidP="0020113C">
      <w:pPr>
        <w:tabs>
          <w:tab w:val="right" w:pos="4709"/>
          <w:tab w:val="right" w:pos="6322"/>
        </w:tabs>
      </w:pPr>
      <w:r w:rsidRPr="00B055ED">
        <w:lastRenderedPageBreak/>
        <w:t>TOTAL SPECIAL ITEMS</w:t>
      </w:r>
      <w:r w:rsidRPr="00B055ED">
        <w:tab/>
        <w:t>1,500,000</w:t>
      </w:r>
      <w:r w:rsidRPr="00B055ED">
        <w:tab/>
        <w:t>1,500,000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PERMANENT IMPROVEMENTS: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PERMANENT IMPROVEMENTS</w:t>
      </w:r>
      <w:r w:rsidRPr="00EA5B64">
        <w:tab/>
        <w:t>3,000,000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PERM IMPROVEMENTS</w:t>
      </w:r>
      <w:r w:rsidRPr="00EA5B64">
        <w:tab/>
        <w:t>3,000,000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DEBT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PRINCIPAL - LOAN NOTE</w:t>
      </w:r>
      <w:r w:rsidRPr="00EA5B64">
        <w:tab/>
        <w:t>105,363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INTEREST - LOAN NOTE</w:t>
      </w:r>
      <w:r w:rsidRPr="00EA5B64">
        <w:tab/>
        <w:t>4,016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DEBT SERVICE</w:t>
      </w:r>
      <w:r w:rsidRPr="00EA5B64">
        <w:tab/>
        <w:t>109,379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B055ED" w:rsidRDefault="0020113C" w:rsidP="0020113C">
      <w:pPr>
        <w:tabs>
          <w:tab w:val="right" w:pos="4709"/>
          <w:tab w:val="right" w:pos="6322"/>
        </w:tabs>
      </w:pPr>
      <w:r w:rsidRPr="00B055ED">
        <w:t>TOT FACILITIES MANAGEMENT</w:t>
      </w:r>
      <w:r w:rsidRPr="00B055ED">
        <w:tab/>
        <w:t>24,335,082</w:t>
      </w:r>
      <w:r w:rsidRPr="00B055ED">
        <w:tab/>
        <w:t>1,500,000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(160.13)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AGENCY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SURPLUS PROPERTY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580,382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19,090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(.23)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132,059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731,531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(23.23)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641,500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SURPLUS PROPERTY</w:t>
      </w:r>
      <w:r w:rsidRPr="00EA5B64">
        <w:tab/>
        <w:t>1,373,031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(23.23)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INTRA STATE MAIL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232,503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4,980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(.06)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267,725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505,208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(14.06)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380,200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INTRA STATE MAIL</w:t>
      </w:r>
      <w:r w:rsidRPr="00EA5B64">
        <w:tab/>
        <w:t>885,408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(14.06)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3. PARKING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135854" w:rsidRDefault="0020113C" w:rsidP="0020113C">
      <w:pPr>
        <w:tabs>
          <w:tab w:val="right" w:pos="4709"/>
          <w:tab w:val="right" w:pos="6322"/>
        </w:tabs>
      </w:pPr>
      <w:r w:rsidRPr="00135854">
        <w:t>CLASSIFIED POSITIONS</w:t>
      </w:r>
      <w:r w:rsidRPr="00135854">
        <w:tab/>
        <w:t>89,209</w:t>
      </w:r>
      <w:r w:rsidRPr="00135854">
        <w:tab/>
        <w:t>24,919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(4.25)</w:t>
      </w:r>
      <w:r w:rsidRPr="00EA5B64">
        <w:tab/>
        <w:t>(3.25)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2,325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(.02)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135854" w:rsidRDefault="0020113C" w:rsidP="0020113C">
      <w:pPr>
        <w:tabs>
          <w:tab w:val="right" w:pos="4709"/>
          <w:tab w:val="right" w:pos="6322"/>
        </w:tabs>
      </w:pPr>
      <w:r w:rsidRPr="00135854">
        <w:t>TOTAL PERSONAL SERVICE</w:t>
      </w:r>
      <w:r w:rsidRPr="00135854">
        <w:tab/>
        <w:t>91,534</w:t>
      </w:r>
      <w:r w:rsidRPr="00135854">
        <w:tab/>
        <w:t>24,919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(4.27)</w:t>
      </w:r>
      <w:r w:rsidRPr="00EA5B64">
        <w:tab/>
        <w:t>(3.25)</w:t>
      </w:r>
    </w:p>
    <w:p w:rsidR="0020113C" w:rsidRPr="00135854" w:rsidRDefault="0020113C" w:rsidP="0020113C">
      <w:pPr>
        <w:tabs>
          <w:tab w:val="right" w:pos="4709"/>
          <w:tab w:val="right" w:pos="6322"/>
        </w:tabs>
      </w:pPr>
      <w:r w:rsidRPr="00135854">
        <w:t>OTHER OPERATING EXPENSES</w:t>
      </w:r>
      <w:r w:rsidRPr="00135854">
        <w:tab/>
        <w:t>271,770</w:t>
      </w:r>
      <w:r w:rsidRPr="00135854">
        <w:tab/>
        <w:t>96,895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135854" w:rsidRDefault="0020113C" w:rsidP="0020113C">
      <w:pPr>
        <w:tabs>
          <w:tab w:val="right" w:pos="4709"/>
          <w:tab w:val="right" w:pos="6322"/>
        </w:tabs>
      </w:pPr>
      <w:r w:rsidRPr="00135854">
        <w:t>TOTAL PARKING</w:t>
      </w:r>
      <w:r w:rsidRPr="00135854">
        <w:tab/>
        <w:t>363,304</w:t>
      </w:r>
      <w:r w:rsidRPr="00135854">
        <w:tab/>
        <w:t>121,814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(4.27)</w:t>
      </w:r>
      <w:r w:rsidRPr="00EA5B64">
        <w:tab/>
        <w:t>(3.25)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4. PRINT SHOP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150,335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3,320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(.04)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153,655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418,021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DEBT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PRINCIPAL</w:t>
      </w:r>
      <w:r w:rsidRPr="00EA5B64">
        <w:tab/>
        <w:t>13,849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INTEREST</w:t>
      </w:r>
      <w:r w:rsidRPr="00EA5B64">
        <w:tab/>
        <w:t>701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DEBT SERVICE</w:t>
      </w:r>
      <w:r w:rsidRPr="00EA5B64">
        <w:tab/>
        <w:t>14,550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PRINT SHOP</w:t>
      </w:r>
      <w:r w:rsidRPr="00EA5B64">
        <w:tab/>
        <w:t>586,226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(7.04)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5. STATE FLEET MANAGEMENT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1,107,017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(34.97)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UNCLASSIFIED POSITIONS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(.65)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1,107,017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(35.62)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21,940,694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DEBT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PRINCIPAL</w:t>
      </w:r>
      <w:r w:rsidRPr="00EA5B64">
        <w:tab/>
        <w:t>3,603,904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INTEREST</w:t>
      </w:r>
      <w:r w:rsidRPr="00EA5B64">
        <w:tab/>
        <w:t>305,935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DEBT SERVICE</w:t>
      </w:r>
      <w:r w:rsidRPr="00EA5B64">
        <w:tab/>
        <w:t>3,909,839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STATE FLEET MGMT</w:t>
      </w:r>
      <w:r w:rsidRPr="00EA5B64">
        <w:tab/>
        <w:t>26,957,550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(35.62)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DE3054" w:rsidRDefault="0020113C" w:rsidP="0020113C">
      <w:pPr>
        <w:tabs>
          <w:tab w:val="right" w:pos="4709"/>
          <w:tab w:val="right" w:pos="6322"/>
        </w:tabs>
      </w:pPr>
      <w:r w:rsidRPr="00DE3054">
        <w:t>TOTAL AGENCY SERVICES</w:t>
      </w:r>
      <w:r w:rsidRPr="00DE3054">
        <w:tab/>
        <w:t>30,165,519</w:t>
      </w:r>
      <w:r w:rsidRPr="00DE3054">
        <w:tab/>
        <w:t>121,814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(84.22)</w:t>
      </w:r>
      <w:r w:rsidRPr="00EA5B64">
        <w:tab/>
        <w:t>(3.25)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 xml:space="preserve">D. STATE BUILDING &amp; 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PROPERTY</w:t>
      </w:r>
      <w:r>
        <w:t xml:space="preserve"> </w:t>
      </w:r>
      <w:r w:rsidRPr="00EA5B64">
        <w:t>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290,919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133,575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(1.56)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424,494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(10.56)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320,739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STATE BUILDING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PROPERTY SERVICES</w:t>
      </w:r>
      <w:r w:rsidRPr="00EA5B64">
        <w:tab/>
        <w:t>745,233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(10.56)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DE3054" w:rsidRDefault="0020113C" w:rsidP="0020113C">
      <w:pPr>
        <w:tabs>
          <w:tab w:val="right" w:pos="4709"/>
          <w:tab w:val="right" w:pos="6322"/>
        </w:tabs>
      </w:pPr>
      <w:r w:rsidRPr="00DE3054">
        <w:t xml:space="preserve">TOTAL DIVISION OF </w:t>
      </w:r>
    </w:p>
    <w:p w:rsidR="0020113C" w:rsidRPr="00985C6D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DE3054">
        <w:t xml:space="preserve">  GENERAL SERVICES</w:t>
      </w:r>
      <w:r w:rsidRPr="00DE3054">
        <w:tab/>
        <w:t>56,763,375</w:t>
      </w:r>
      <w:r w:rsidRPr="00DE3054">
        <w:tab/>
        <w:t>1,621,814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(271.91)</w:t>
      </w:r>
      <w:r w:rsidRPr="00EA5B64">
        <w:tab/>
        <w:t>(3.25)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VI. PROCUREMENT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>
        <w:t xml:space="preserve">  </w:t>
      </w:r>
      <w:r w:rsidRPr="00EA5B64">
        <w:t>DIVISION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SERVICE:</w:t>
      </w:r>
    </w:p>
    <w:p w:rsidR="0020113C" w:rsidRPr="00DE3054" w:rsidRDefault="0020113C" w:rsidP="0020113C">
      <w:pPr>
        <w:keepNext/>
        <w:tabs>
          <w:tab w:val="right" w:pos="4709"/>
          <w:tab w:val="right" w:pos="6322"/>
        </w:tabs>
      </w:pPr>
      <w:r w:rsidRPr="00DE3054">
        <w:t>CLASSIFIED POSITIONS</w:t>
      </w:r>
      <w:r w:rsidRPr="00DE3054">
        <w:tab/>
        <w:t>3,012,083</w:t>
      </w:r>
      <w:r w:rsidRPr="00DE3054">
        <w:tab/>
        <w:t>905,917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(61.99)</w:t>
      </w:r>
      <w:r w:rsidRPr="00EA5B64">
        <w:tab/>
        <w:t>(19.99)</w:t>
      </w:r>
    </w:p>
    <w:p w:rsidR="0020113C" w:rsidRPr="00DE3054" w:rsidRDefault="0020113C" w:rsidP="0020113C">
      <w:pPr>
        <w:keepNext/>
        <w:tabs>
          <w:tab w:val="right" w:pos="4709"/>
          <w:tab w:val="right" w:pos="6322"/>
        </w:tabs>
      </w:pPr>
      <w:r w:rsidRPr="00DE3054">
        <w:t>UNCLASSIFIED POSITIONS</w:t>
      </w:r>
      <w:r w:rsidRPr="00DE3054">
        <w:tab/>
        <w:t>170,438</w:t>
      </w:r>
      <w:r w:rsidRPr="00DE3054">
        <w:tab/>
        <w:t>115,776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(1.50)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14,365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DE3054" w:rsidRDefault="0020113C" w:rsidP="0020113C">
      <w:pPr>
        <w:tabs>
          <w:tab w:val="right" w:pos="4709"/>
          <w:tab w:val="right" w:pos="6322"/>
        </w:tabs>
      </w:pPr>
      <w:r w:rsidRPr="00DE3054">
        <w:t>TOTAL PERSONAL SERVICE</w:t>
      </w:r>
      <w:r w:rsidRPr="00DE3054">
        <w:tab/>
        <w:t>3,196,886</w:t>
      </w:r>
      <w:r w:rsidRPr="00DE3054">
        <w:tab/>
        <w:t>1,021,693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(63.49)</w:t>
      </w:r>
      <w:r w:rsidRPr="00EA5B64">
        <w:tab/>
        <w:t>(20.99)</w:t>
      </w:r>
    </w:p>
    <w:p w:rsidR="0020113C" w:rsidRPr="00DE3054" w:rsidRDefault="0020113C" w:rsidP="0020113C">
      <w:pPr>
        <w:tabs>
          <w:tab w:val="right" w:pos="4709"/>
          <w:tab w:val="right" w:pos="6322"/>
        </w:tabs>
      </w:pPr>
      <w:r w:rsidRPr="00DE3054">
        <w:t>OTHER OPERATING EXPENSES</w:t>
      </w:r>
      <w:r w:rsidRPr="00DE3054">
        <w:tab/>
        <w:t>954,565</w:t>
      </w:r>
      <w:r w:rsidRPr="00DE3054">
        <w:tab/>
        <w:t>163,799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DE3054" w:rsidRDefault="0020113C" w:rsidP="0020113C">
      <w:pPr>
        <w:tabs>
          <w:tab w:val="right" w:pos="4709"/>
          <w:tab w:val="right" w:pos="6322"/>
        </w:tabs>
      </w:pPr>
      <w:r w:rsidRPr="00DE3054">
        <w:t xml:space="preserve">TOTAL PROCUREMENT </w:t>
      </w:r>
    </w:p>
    <w:p w:rsidR="0020113C" w:rsidRPr="00985C6D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DE3054">
        <w:t xml:space="preserve">  SERVICES DIVISION</w:t>
      </w:r>
      <w:r w:rsidRPr="00DE3054">
        <w:tab/>
        <w:t>4,151,451</w:t>
      </w:r>
      <w:r w:rsidRPr="00DE3054">
        <w:tab/>
        <w:t>1,185,492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(63.49)</w:t>
      </w:r>
      <w:r w:rsidRPr="00EA5B64">
        <w:tab/>
        <w:t>(20.99)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VII. INSURANCE AND GRANTS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DIVISION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OFFICE OF INSURANCE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RESERVE FUND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3,012,609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(58.25)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278,106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(2.35)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18,360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3,309,075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(60.60)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3,549,873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OFFICE OF INSURANCE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RESERVE FUND</w:t>
      </w:r>
      <w:r w:rsidRPr="00EA5B64">
        <w:tab/>
        <w:t>6,858,948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(60.60)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EMPLOYEE INSURANCE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4,499,838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(85.44)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318,502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(2.45)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PERSONAL SERVICES</w:t>
      </w:r>
      <w:r w:rsidRPr="00EA5B64">
        <w:tab/>
        <w:t>240,000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5,058,340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(87.89)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5,037,025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ADOPTION ASSIST PROGRAM</w:t>
      </w:r>
      <w:r w:rsidRPr="00EA5B64">
        <w:tab/>
        <w:t>500,000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SPECIAL ITEMS</w:t>
      </w:r>
      <w:r w:rsidRPr="00EA5B64">
        <w:tab/>
        <w:t>500,000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INSURANCE</w:t>
      </w:r>
      <w:r w:rsidRPr="00EA5B64">
        <w:tab/>
        <w:t>10,595,365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(87.89)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OFF OF LOCAL GOVT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4,502</w:t>
      </w:r>
      <w:r w:rsidRPr="00EA5B64">
        <w:tab/>
        <w:t>4,502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985C6D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B17776">
        <w:t>UNCLASSIFIED POSITIONS</w:t>
      </w:r>
      <w:r w:rsidRPr="00B17776">
        <w:tab/>
        <w:t>42,681</w:t>
      </w:r>
      <w:r w:rsidRPr="00B17776">
        <w:tab/>
        <w:t>42,68</w:t>
      </w:r>
      <w:r w:rsidRPr="00985C6D">
        <w:rPr>
          <w:b/>
          <w:i/>
        </w:rPr>
        <w:t>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(1.50)</w:t>
      </w:r>
      <w:r w:rsidRPr="00EA5B64">
        <w:tab/>
        <w:t>(1.50)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TOTAL PERSONAL SERVICE</w:t>
      </w:r>
      <w:r w:rsidRPr="00B17776">
        <w:tab/>
        <w:t>47,183</w:t>
      </w:r>
      <w:r w:rsidRPr="00B17776">
        <w:tab/>
        <w:t>47,183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(3.50)</w:t>
      </w:r>
      <w:r w:rsidRPr="00EA5B64">
        <w:tab/>
        <w:t>(3.50)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105,000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Default="0020113C" w:rsidP="0020113C">
      <w:pPr>
        <w:tabs>
          <w:tab w:val="right" w:pos="4709"/>
          <w:tab w:val="right" w:pos="6322"/>
        </w:tabs>
      </w:pPr>
      <w:r w:rsidRPr="00EA5B64">
        <w:t>TOBACCO SETTLEMENT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LOCAL</w:t>
      </w:r>
      <w:r>
        <w:t xml:space="preserve"> </w:t>
      </w:r>
      <w:r w:rsidRPr="00EA5B64">
        <w:t>GOVT FUND</w:t>
      </w:r>
      <w:r w:rsidRPr="00EA5B64">
        <w:tab/>
        <w:t>3,500,000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LOCAL GOVT GRANTS PROG</w:t>
      </w:r>
      <w:r w:rsidRPr="00B17776">
        <w:tab/>
        <w:t>1,860,000</w:t>
      </w:r>
      <w:r w:rsidRPr="00B17776">
        <w:tab/>
        <w:t>1,860,000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TOTAL SPECIAL ITEMS</w:t>
      </w:r>
      <w:r w:rsidRPr="00B17776">
        <w:tab/>
        <w:t>5,360,000</w:t>
      </w:r>
      <w:r w:rsidRPr="00B17776">
        <w:tab/>
        <w:t>1,860,000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TOTAL ADMINISTRATION</w:t>
      </w:r>
      <w:r w:rsidRPr="00B17776">
        <w:tab/>
        <w:t>5,512,183</w:t>
      </w:r>
      <w:r w:rsidRPr="00B17776">
        <w:tab/>
        <w:t>1,907,183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(3.50)</w:t>
      </w:r>
      <w:r w:rsidRPr="00EA5B64">
        <w:tab/>
        <w:t>(3.50)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STATE REVOLVING FUND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LOAN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366,000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(5.80)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64,000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430,000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(6.80)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175,000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LOAN OPERATIONS</w:t>
      </w:r>
      <w:r w:rsidRPr="00EA5B64">
        <w:tab/>
        <w:t>605,000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(6.80)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B: LOANS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SPECIAL ITEMS: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LOANS</w:t>
      </w:r>
      <w:r w:rsidRPr="00B17776">
        <w:tab/>
        <w:t>1,550,000</w:t>
      </w:r>
      <w:r w:rsidRPr="00B17776">
        <w:tab/>
        <w:t>1,050,000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TOTAL SPECIAL ITEMS</w:t>
      </w:r>
      <w:r w:rsidRPr="00B17776">
        <w:tab/>
        <w:t>1,550,000</w:t>
      </w:r>
      <w:r w:rsidRPr="00B17776">
        <w:tab/>
        <w:t>1,050,000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TOTAL LOANS</w:t>
      </w:r>
      <w:r w:rsidRPr="00B17776">
        <w:tab/>
        <w:t>1,550,000</w:t>
      </w:r>
      <w:r w:rsidRPr="00B17776">
        <w:tab/>
        <w:t>1,050,000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TOT STATE REVOLVING FUND</w:t>
      </w:r>
      <w:r w:rsidRPr="00B17776">
        <w:tab/>
        <w:t>2,155,000</w:t>
      </w:r>
      <w:r w:rsidRPr="00B17776">
        <w:tab/>
        <w:t>1,050,000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(6.80)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3. SC RURAL INFRASTRUCT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 xml:space="preserve">  BANK TRUST FUND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SPECIAL ITEMS: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SC RURAL INFRASTRUCT FUND</w:t>
      </w:r>
      <w:r w:rsidRPr="00B17776">
        <w:tab/>
        <w:t>15,000</w:t>
      </w:r>
      <w:r w:rsidRPr="00B17776">
        <w:tab/>
        <w:t>15,000</w:t>
      </w:r>
    </w:p>
    <w:p w:rsidR="0020113C" w:rsidRPr="00B17776" w:rsidRDefault="0020113C" w:rsidP="0020113C">
      <w:pPr>
        <w:tabs>
          <w:tab w:val="left" w:pos="3600"/>
        </w:tabs>
        <w:spacing w:line="100" w:lineRule="exact"/>
        <w:rPr>
          <w:vertAlign w:val="superscript"/>
        </w:rPr>
      </w:pPr>
      <w:r w:rsidRPr="00B17776">
        <w:tab/>
      </w:r>
      <w:r w:rsidRPr="00B17776">
        <w:rPr>
          <w:vertAlign w:val="superscript"/>
        </w:rPr>
        <w:t>______________________________________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TOTAL SPECIAL ITEMS</w:t>
      </w:r>
      <w:r w:rsidRPr="00B17776">
        <w:tab/>
        <w:t>15,000</w:t>
      </w:r>
      <w:r w:rsidRPr="00B17776">
        <w:tab/>
        <w:t>15,000</w:t>
      </w:r>
    </w:p>
    <w:p w:rsidR="0020113C" w:rsidRPr="00B17776" w:rsidRDefault="0020113C" w:rsidP="0020113C">
      <w:pPr>
        <w:tabs>
          <w:tab w:val="left" w:pos="3600"/>
        </w:tabs>
        <w:spacing w:line="100" w:lineRule="exact"/>
        <w:rPr>
          <w:vertAlign w:val="superscript"/>
        </w:rPr>
      </w:pPr>
      <w:r w:rsidRPr="00B17776">
        <w:tab/>
      </w:r>
      <w:r w:rsidRPr="00B17776">
        <w:rPr>
          <w:vertAlign w:val="superscript"/>
        </w:rPr>
        <w:t>______________________________________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 xml:space="preserve">TOTAL SC RURAL 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 xml:space="preserve">  INFRASTRUCTURE BANK 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 xml:space="preserve">  TRUST FUND</w:t>
      </w:r>
      <w:r w:rsidRPr="00B17776">
        <w:tab/>
        <w:t>15,000</w:t>
      </w:r>
      <w:r w:rsidRPr="00B17776">
        <w:tab/>
        <w:t>15,000</w:t>
      </w:r>
    </w:p>
    <w:p w:rsidR="0020113C" w:rsidRPr="00B17776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 w:rsidRPr="00B17776">
        <w:tab/>
      </w:r>
      <w:r w:rsidRPr="00B17776">
        <w:rPr>
          <w:vertAlign w:val="superscript"/>
        </w:rPr>
        <w:t>==================================</w:t>
      </w:r>
    </w:p>
    <w:p w:rsidR="0020113C" w:rsidRPr="00B17776" w:rsidRDefault="0020113C" w:rsidP="0020113C">
      <w:pPr>
        <w:tabs>
          <w:tab w:val="left" w:pos="3600"/>
        </w:tabs>
        <w:spacing w:line="100" w:lineRule="exact"/>
        <w:rPr>
          <w:vertAlign w:val="superscript"/>
        </w:rPr>
      </w:pPr>
      <w:r w:rsidRPr="00B17776">
        <w:tab/>
      </w:r>
      <w:r w:rsidRPr="00B17776">
        <w:rPr>
          <w:vertAlign w:val="superscript"/>
        </w:rPr>
        <w:t>______________________________________</w:t>
      </w:r>
    </w:p>
    <w:p w:rsidR="0020113C" w:rsidRPr="00B17776" w:rsidRDefault="0020113C" w:rsidP="0020113C">
      <w:pPr>
        <w:tabs>
          <w:tab w:val="right" w:pos="4709"/>
          <w:tab w:val="right" w:pos="6322"/>
        </w:tabs>
      </w:pPr>
      <w:r w:rsidRPr="00B17776">
        <w:t>TOTAL OFFICE OF LOCAL</w:t>
      </w:r>
    </w:p>
    <w:p w:rsidR="0020113C" w:rsidRPr="00985C6D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B17776">
        <w:t xml:space="preserve">  GOVERNMENT</w:t>
      </w:r>
      <w:r w:rsidRPr="00B17776">
        <w:tab/>
        <w:t>7,682,183</w:t>
      </w:r>
      <w:r w:rsidRPr="00B17776">
        <w:tab/>
        <w:t>2,972,183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(10.30)</w:t>
      </w:r>
      <w:r w:rsidRPr="00EA5B64">
        <w:tab/>
        <w:t>(3.50)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D. ENERGY OFFICE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1. ENERGY PROGRAM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815,231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(13.30)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(.60)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157,294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972,525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(13.90)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5,248,441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MUNICIPALITIES</w:t>
      </w:r>
      <w:r w:rsidRPr="00EA5B64">
        <w:tab/>
        <w:t>2,000,000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ALLOC CNTY-UNRESTRICTED</w:t>
      </w:r>
      <w:r w:rsidRPr="00EA5B64">
        <w:tab/>
        <w:t>5,000,000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SCHOOL DIST</w:t>
      </w:r>
      <w:r w:rsidRPr="00EA5B64">
        <w:tab/>
        <w:t>20,500,000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STATE AGENCIES</w:t>
      </w:r>
      <w:r w:rsidRPr="00EA5B64">
        <w:tab/>
        <w:t>10,613,474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ALLOC OTHER ENTITIES</w:t>
      </w:r>
      <w:r w:rsidRPr="00EA5B64">
        <w:tab/>
        <w:t>1,531,500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39,644,974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ENERGY PROGRAM</w:t>
      </w:r>
      <w:r w:rsidRPr="00EA5B64">
        <w:tab/>
        <w:t>45,865,940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(13.90)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2. RADIOACTIVE WASTE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101,689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(2.65)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33,104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134,793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(3.15)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RADIOACTIVE WASTE</w:t>
      </w:r>
      <w:r w:rsidRPr="00EA5B64">
        <w:tab/>
        <w:t>284,793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(3.15)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ENERGY OFFICE</w:t>
      </w:r>
      <w:r w:rsidRPr="00EA5B64">
        <w:tab/>
        <w:t>46,150,733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(17.05)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4E55C3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4E55C3">
        <w:t>TOTAL INSURANCE &amp;</w:t>
      </w:r>
    </w:p>
    <w:p w:rsidR="0020113C" w:rsidRPr="00736591" w:rsidRDefault="0020113C" w:rsidP="0020113C">
      <w:pPr>
        <w:keepNext/>
        <w:tabs>
          <w:tab w:val="right" w:pos="4709"/>
          <w:tab w:val="right" w:pos="6322"/>
        </w:tabs>
        <w:spacing w:line="210" w:lineRule="exact"/>
        <w:rPr>
          <w:b/>
          <w:i/>
        </w:rPr>
      </w:pPr>
      <w:r w:rsidRPr="004E55C3">
        <w:t xml:space="preserve">  GRANTS DIVISION</w:t>
      </w:r>
      <w:r w:rsidRPr="004E55C3">
        <w:tab/>
        <w:t>71,287,229</w:t>
      </w:r>
      <w:r w:rsidRPr="004E55C3">
        <w:tab/>
        <w:t>2,972,183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tab/>
        <w:t>(175.84)</w:t>
      </w:r>
      <w:r w:rsidRPr="00EA5B64">
        <w:tab/>
        <w:t>(3.50)</w:t>
      </w:r>
    </w:p>
    <w:p w:rsidR="0020113C" w:rsidRPr="00476765" w:rsidRDefault="0020113C" w:rsidP="0020113C">
      <w:pPr>
        <w:tabs>
          <w:tab w:val="left" w:pos="3600"/>
        </w:tabs>
        <w:spacing w:line="21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t>VIII. DIV OF STATE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t>INFORMATION TECHNOLOGY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t>A. SUPPORT SERVICES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t>PERSONAL SERVICE: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t>CLASSIFIED POSITIONS</w:t>
      </w:r>
      <w:r w:rsidRPr="00EA5B64">
        <w:tab/>
        <w:t>1,305,459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(49.00)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UNCLASSIFIED POSITIONS</w:t>
      </w:r>
      <w:r w:rsidRPr="00EA5B64">
        <w:tab/>
        <w:t>215,796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OTHER PERSONAL SERVICES</w:t>
      </w:r>
      <w:r w:rsidRPr="00EA5B64">
        <w:tab/>
        <w:t>85,476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TOTAL PERSONAL SERVICE</w:t>
      </w:r>
      <w:r w:rsidRPr="00EA5B64">
        <w:tab/>
        <w:t>1,606,731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(51.00)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lastRenderedPageBreak/>
        <w:t>OTHER OPERATING EXPENSES</w:t>
      </w:r>
      <w:r w:rsidRPr="00EA5B64">
        <w:tab/>
        <w:t>1,469,283</w:t>
      </w:r>
    </w:p>
    <w:p w:rsidR="0020113C" w:rsidRPr="00933B71" w:rsidRDefault="0020113C" w:rsidP="0020113C">
      <w:pPr>
        <w:keepNext/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10" w:lineRule="exact"/>
      </w:pPr>
      <w:r w:rsidRPr="00EA5B64">
        <w:t>TOTAL SUPPORT SERVICES</w:t>
      </w:r>
      <w:r w:rsidRPr="00EA5B64">
        <w:tab/>
        <w:t>3,076,014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(51.00)</w:t>
      </w:r>
    </w:p>
    <w:p w:rsidR="0020113C" w:rsidRPr="00476765" w:rsidRDefault="0020113C" w:rsidP="0020113C">
      <w:pPr>
        <w:tabs>
          <w:tab w:val="left" w:pos="3600"/>
        </w:tabs>
        <w:spacing w:line="21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B. DSIT OPERATIONS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CLASSIFIED POSITIONS</w:t>
      </w:r>
      <w:r w:rsidRPr="00EA5B64">
        <w:tab/>
        <w:t>6,584,953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(186.00)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UNCLASSIFIED POSITIONS</w:t>
      </w:r>
      <w:r w:rsidRPr="00EA5B64">
        <w:tab/>
        <w:t>120,788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OTHER PERSONAL SERVICES</w:t>
      </w:r>
      <w:r w:rsidRPr="00EA5B64">
        <w:tab/>
        <w:t>556,742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TOTAL PERSONAL SERVICE</w:t>
      </w:r>
      <w:r w:rsidRPr="00EA5B64">
        <w:tab/>
        <w:t>7,262,483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(187.00)</w:t>
      </w:r>
    </w:p>
    <w:p w:rsidR="0020113C" w:rsidRPr="004E55C3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4E55C3">
        <w:t>OTHER OPERATING EXPENSES</w:t>
      </w:r>
      <w:r w:rsidRPr="004E55C3">
        <w:tab/>
        <w:t>27,978,875</w:t>
      </w:r>
      <w:r w:rsidRPr="004E55C3">
        <w:tab/>
        <w:t>129,176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SPECIAL ITEMS:</w:t>
      </w:r>
    </w:p>
    <w:p w:rsidR="0020113C" w:rsidRPr="004E55C3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4E55C3">
        <w:t>SERVICE CONTRACT 800MHZ</w:t>
      </w:r>
      <w:r w:rsidRPr="004E55C3">
        <w:tab/>
        <w:t>1,261,064</w:t>
      </w:r>
      <w:r w:rsidRPr="004E55C3">
        <w:tab/>
        <w:t>1,261,064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SCHOOL TECHNOLOGY</w:t>
      </w:r>
      <w:r w:rsidRPr="00EA5B64">
        <w:tab/>
        <w:t>16,000,000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4E55C3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4E55C3">
        <w:t>TOTAL SPECIAL ITEMS</w:t>
      </w:r>
      <w:r w:rsidRPr="004E55C3">
        <w:tab/>
        <w:t>17,261,064</w:t>
      </w:r>
      <w:r w:rsidRPr="004E55C3">
        <w:tab/>
        <w:t>1,261,064</w:t>
      </w:r>
    </w:p>
    <w:p w:rsidR="0020113C" w:rsidRPr="00933B71" w:rsidRDefault="0020113C" w:rsidP="0020113C">
      <w:pPr>
        <w:tabs>
          <w:tab w:val="left" w:pos="3600"/>
        </w:tabs>
        <w:spacing w:line="21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4E55C3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4E55C3">
        <w:t>TOTAL DSIT OPERATIONS</w:t>
      </w:r>
      <w:r w:rsidRPr="004E55C3">
        <w:tab/>
        <w:t>52,502,422</w:t>
      </w:r>
      <w:r w:rsidRPr="004E55C3">
        <w:tab/>
        <w:t>1,390,240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(187.00)</w:t>
      </w:r>
    </w:p>
    <w:p w:rsidR="0020113C" w:rsidRPr="00476765" w:rsidRDefault="0020113C" w:rsidP="0020113C">
      <w:pPr>
        <w:tabs>
          <w:tab w:val="left" w:pos="3600"/>
        </w:tabs>
        <w:spacing w:line="21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C. IT PLANNING &amp; MGMT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>PERSONAL SERVICE:</w:t>
      </w:r>
    </w:p>
    <w:p w:rsidR="0020113C" w:rsidRPr="004E55C3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4E55C3">
        <w:t>CLASSIFIED POSITIONS</w:t>
      </w:r>
      <w:r w:rsidRPr="004E55C3">
        <w:tab/>
        <w:t>4,343,488</w:t>
      </w:r>
      <w:r w:rsidRPr="004E55C3">
        <w:tab/>
        <w:t>3,292,125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10" w:lineRule="exact"/>
      </w:pPr>
      <w:r w:rsidRPr="00EA5B64">
        <w:tab/>
        <w:t>(99.50)</w:t>
      </w:r>
      <w:r w:rsidRPr="00EA5B64">
        <w:tab/>
        <w:t>(63.50)</w:t>
      </w:r>
    </w:p>
    <w:p w:rsidR="0020113C" w:rsidRPr="00CD5A76" w:rsidRDefault="0020113C" w:rsidP="0020113C">
      <w:pPr>
        <w:keepNext/>
        <w:tabs>
          <w:tab w:val="right" w:pos="4709"/>
          <w:tab w:val="right" w:pos="6322"/>
        </w:tabs>
      </w:pPr>
      <w:r w:rsidRPr="00CD5A76">
        <w:t>UNCLASSIFIED POSITIONS</w:t>
      </w:r>
      <w:r w:rsidRPr="00CD5A76">
        <w:tab/>
        <w:t>116,951</w:t>
      </w:r>
      <w:r w:rsidRPr="00CD5A76">
        <w:tab/>
        <w:t>116,951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CD5A76" w:rsidRDefault="0020113C" w:rsidP="0020113C">
      <w:pPr>
        <w:keepNext/>
        <w:tabs>
          <w:tab w:val="right" w:pos="4709"/>
          <w:tab w:val="right" w:pos="6322"/>
        </w:tabs>
      </w:pPr>
      <w:r w:rsidRPr="00CD5A76">
        <w:t>OTHER PERSONAL SERVICES</w:t>
      </w:r>
      <w:r w:rsidRPr="00CD5A76">
        <w:tab/>
        <w:t>241,982</w:t>
      </w:r>
      <w:r w:rsidRPr="00CD5A76">
        <w:tab/>
        <w:t>200,000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CD5A76" w:rsidRDefault="0020113C" w:rsidP="0020113C">
      <w:pPr>
        <w:tabs>
          <w:tab w:val="right" w:pos="4709"/>
          <w:tab w:val="right" w:pos="6322"/>
        </w:tabs>
      </w:pPr>
      <w:r w:rsidRPr="00CD5A76">
        <w:t>TOTAL PERSONAL SERVICE</w:t>
      </w:r>
      <w:r w:rsidRPr="00CD5A76">
        <w:tab/>
        <w:t>4,702,421</w:t>
      </w:r>
      <w:r w:rsidRPr="00CD5A76">
        <w:tab/>
        <w:t>3,609,076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(100.50)</w:t>
      </w:r>
      <w:r w:rsidRPr="00EA5B64">
        <w:tab/>
        <w:t>(64.50)</w:t>
      </w:r>
    </w:p>
    <w:p w:rsidR="0020113C" w:rsidRPr="00CD5A76" w:rsidRDefault="0020113C" w:rsidP="0020113C">
      <w:pPr>
        <w:tabs>
          <w:tab w:val="right" w:pos="4709"/>
          <w:tab w:val="right" w:pos="6322"/>
        </w:tabs>
      </w:pPr>
      <w:r w:rsidRPr="00CD5A76">
        <w:t>OTHER OPERATING EXPENSES</w:t>
      </w:r>
      <w:r w:rsidRPr="00CD5A76">
        <w:tab/>
        <w:t>2,866,619</w:t>
      </w:r>
      <w:r w:rsidRPr="00CD5A76">
        <w:tab/>
        <w:t>2,434,385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CD5A76" w:rsidRDefault="0020113C" w:rsidP="0020113C">
      <w:pPr>
        <w:tabs>
          <w:tab w:val="right" w:pos="4709"/>
          <w:tab w:val="right" w:pos="6322"/>
        </w:tabs>
      </w:pPr>
      <w:r w:rsidRPr="00CD5A76">
        <w:t>TOTAL IT PLANNING AND</w:t>
      </w:r>
    </w:p>
    <w:p w:rsidR="0020113C" w:rsidRPr="003F4DD9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CD5A76">
        <w:t xml:space="preserve">  MANAGEMENT SERVICES</w:t>
      </w:r>
      <w:r w:rsidRPr="00CD5A76">
        <w:tab/>
        <w:t>7,569,040</w:t>
      </w:r>
      <w:r w:rsidRPr="00CD5A76">
        <w:tab/>
        <w:t>6,043,461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(100.50)</w:t>
      </w:r>
      <w:r w:rsidRPr="00EA5B64">
        <w:tab/>
        <w:t>(64.50)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CD5A76" w:rsidRDefault="0020113C" w:rsidP="0020113C">
      <w:pPr>
        <w:tabs>
          <w:tab w:val="right" w:pos="4709"/>
          <w:tab w:val="right" w:pos="6322"/>
        </w:tabs>
      </w:pPr>
      <w:r w:rsidRPr="00CD5A76">
        <w:t>TOTAL DIVISION OF STATE</w:t>
      </w:r>
    </w:p>
    <w:p w:rsidR="0020113C" w:rsidRPr="003F4DD9" w:rsidRDefault="0020113C" w:rsidP="0020113C">
      <w:pPr>
        <w:tabs>
          <w:tab w:val="right" w:pos="4709"/>
          <w:tab w:val="right" w:pos="6322"/>
        </w:tabs>
        <w:rPr>
          <w:b/>
          <w:i/>
        </w:rPr>
      </w:pPr>
      <w:r w:rsidRPr="00CD5A76">
        <w:t xml:space="preserve">  INFORMATION TECHNOLOGY</w:t>
      </w:r>
      <w:r w:rsidRPr="00CD5A76">
        <w:tab/>
        <w:t>63,147,476</w:t>
      </w:r>
      <w:r w:rsidRPr="00CD5A76">
        <w:tab/>
        <w:t>7,433,701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(338.50)</w:t>
      </w:r>
      <w:r w:rsidRPr="00EA5B64">
        <w:tab/>
        <w:t>(64.50)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lastRenderedPageBreak/>
        <w:t>IX. SC RETIREMENT SYSTEMS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PERSONAL SERVICE: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CLASSIFIED POSITIONS</w:t>
      </w:r>
      <w:r w:rsidRPr="00EA5B64">
        <w:tab/>
        <w:t>8,680,777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(182.00)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UNCLASSIFIED POSITIONS</w:t>
      </w:r>
      <w:r w:rsidRPr="00EA5B64">
        <w:tab/>
        <w:t>947,331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OTHER PERSONAL SERVICES</w:t>
      </w:r>
      <w:r w:rsidRPr="00EA5B64">
        <w:tab/>
        <w:t>272,829</w:t>
      </w:r>
    </w:p>
    <w:p w:rsidR="0020113C" w:rsidRPr="00933B71" w:rsidRDefault="0020113C" w:rsidP="0020113C">
      <w:pPr>
        <w:tabs>
          <w:tab w:val="left" w:pos="3600"/>
        </w:tabs>
        <w:spacing w:line="23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PERSONAL SERVICE</w:t>
      </w:r>
      <w:r w:rsidRPr="00EA5B64">
        <w:tab/>
        <w:t>9,900,937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(192.00)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OTHER OPERATING EXPENSES</w:t>
      </w:r>
      <w:r w:rsidRPr="00EA5B64">
        <w:tab/>
        <w:t>7,794,432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 SC RETIREMENT SYSTEMS</w:t>
      </w:r>
      <w:r w:rsidRPr="00EA5B64">
        <w:tab/>
        <w:t>17,695,369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(192.00)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X.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C. STATE EMPLOYER CONTRIB</w:t>
      </w:r>
    </w:p>
    <w:p w:rsidR="0020113C" w:rsidRPr="00CD5A76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CD5A76">
        <w:t>EMPLOYER CONTRIB</w:t>
      </w:r>
      <w:r w:rsidRPr="00CD5A76">
        <w:tab/>
        <w:t>17,425,566</w:t>
      </w:r>
      <w:r w:rsidRPr="00CD5A76">
        <w:tab/>
        <w:t>3,232,502</w:t>
      </w:r>
    </w:p>
    <w:p w:rsidR="0020113C" w:rsidRPr="00933B71" w:rsidRDefault="0020113C" w:rsidP="0020113C">
      <w:pPr>
        <w:tabs>
          <w:tab w:val="left" w:pos="3600"/>
        </w:tabs>
        <w:spacing w:line="23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CD5A76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CD5A76">
        <w:t>TOTAL FRINGE BENEFITS</w:t>
      </w:r>
      <w:r w:rsidRPr="00CD5A76">
        <w:tab/>
        <w:t>17,425,566</w:t>
      </w:r>
      <w:r w:rsidRPr="00CD5A76">
        <w:tab/>
        <w:t>3,232,502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CD5A76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CD5A76">
        <w:t>TOTAL EMPLOYEE BENEFITS</w:t>
      </w:r>
      <w:r w:rsidRPr="00CD5A76">
        <w:tab/>
        <w:t>17,425,566</w:t>
      </w:r>
      <w:r w:rsidRPr="00CD5A76">
        <w:tab/>
        <w:t>3,232,502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</w:pPr>
      <w:r w:rsidRPr="00EA5B64">
        <w:t>BUDGET AND CONTROL BOARD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</w:pPr>
    </w:p>
    <w:p w:rsidR="0020113C" w:rsidRPr="00BA3049" w:rsidRDefault="0020113C" w:rsidP="0020113C">
      <w:pPr>
        <w:keepNext/>
        <w:tabs>
          <w:tab w:val="right" w:pos="4709"/>
          <w:tab w:val="right" w:pos="6322"/>
        </w:tabs>
        <w:spacing w:line="230" w:lineRule="exact"/>
        <w:rPr>
          <w:b/>
          <w:i/>
        </w:rPr>
      </w:pPr>
      <w:r w:rsidRPr="004E73E6">
        <w:t>TOTAL FUNDS AVAILABLE</w:t>
      </w:r>
      <w:r w:rsidRPr="004E73E6">
        <w:tab/>
        <w:t>248,882,042</w:t>
      </w:r>
      <w:r w:rsidRPr="00BA3049">
        <w:rPr>
          <w:b/>
          <w:i/>
        </w:rPr>
        <w:tab/>
      </w:r>
      <w:r w:rsidRPr="00313C13">
        <w:t>25,234,009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</w:pPr>
      <w:r>
        <w:t>TOTAL AUTH FTE POSITIONS</w:t>
      </w:r>
      <w:r>
        <w:tab/>
      </w:r>
      <w:r w:rsidRPr="00EA5B64">
        <w:t>(1,241.23)</w:t>
      </w:r>
      <w:r w:rsidRPr="00EA5B64">
        <w:tab/>
        <w:t>(213.21)</w:t>
      </w:r>
    </w:p>
    <w:p w:rsidR="0020113C" w:rsidRPr="00476765" w:rsidRDefault="0020113C" w:rsidP="0020113C">
      <w:pPr>
        <w:keepNext/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</w:p>
    <w:p w:rsidR="0020113C" w:rsidRDefault="0020113C" w:rsidP="0020113C">
      <w:pPr>
        <w:tabs>
          <w:tab w:val="right" w:pos="4709"/>
          <w:tab w:val="right" w:pos="6322"/>
        </w:tabs>
        <w:spacing w:line="230" w:lineRule="exact"/>
        <w:jc w:val="center"/>
        <w:rPr>
          <w:b/>
        </w:rPr>
      </w:pPr>
      <w:r>
        <w:rPr>
          <w:b/>
        </w:rPr>
        <w:t>SECTION 80B</w:t>
      </w:r>
    </w:p>
    <w:p w:rsidR="0020113C" w:rsidRDefault="0020113C" w:rsidP="0020113C">
      <w:pPr>
        <w:tabs>
          <w:tab w:val="right" w:pos="4709"/>
          <w:tab w:val="right" w:pos="6322"/>
        </w:tabs>
        <w:spacing w:line="230" w:lineRule="exact"/>
        <w:jc w:val="center"/>
      </w:pPr>
      <w:r>
        <w:t>F27-</w:t>
      </w:r>
      <w:r w:rsidRPr="00EA5B64">
        <w:t>B &amp; C-AUDITOR</w:t>
      </w:r>
      <w:r>
        <w:t>’</w:t>
      </w:r>
      <w:r w:rsidRPr="00EA5B64">
        <w:t>S OFFICE</w:t>
      </w:r>
    </w:p>
    <w:p w:rsidR="0020113C" w:rsidRDefault="0020113C" w:rsidP="0020113C">
      <w:pPr>
        <w:tabs>
          <w:tab w:val="right" w:pos="4709"/>
          <w:tab w:val="right" w:pos="6322"/>
        </w:tabs>
        <w:spacing w:line="230" w:lineRule="exact"/>
        <w:jc w:val="center"/>
      </w:pPr>
    </w:p>
    <w:p w:rsidR="0020113C" w:rsidRDefault="0020113C" w:rsidP="0020113C">
      <w:pPr>
        <w:tabs>
          <w:tab w:val="left" w:pos="3600"/>
        </w:tabs>
        <w:spacing w:line="23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I. 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STATE AUDITOR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CLASSIFIED POSITIONS</w:t>
      </w:r>
      <w:r w:rsidRPr="00EA5B64">
        <w:tab/>
        <w:t>139,451</w:t>
      </w:r>
      <w:r w:rsidRPr="00EA5B64">
        <w:tab/>
        <w:t>139,451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(4.00)</w:t>
      </w:r>
      <w:r w:rsidRPr="00EA5B64">
        <w:tab/>
        <w:t>(4.00)</w:t>
      </w:r>
    </w:p>
    <w:p w:rsidR="0020113C" w:rsidRPr="00933B71" w:rsidRDefault="0020113C" w:rsidP="0020113C">
      <w:pPr>
        <w:tabs>
          <w:tab w:val="left" w:pos="3600"/>
        </w:tabs>
        <w:spacing w:line="23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PERSONAL SERVICE</w:t>
      </w:r>
      <w:r w:rsidRPr="00EA5B64">
        <w:tab/>
        <w:t>139,451</w:t>
      </w:r>
      <w:r w:rsidRPr="00EA5B64">
        <w:tab/>
        <w:t>139,451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(5.00)</w:t>
      </w:r>
      <w:r w:rsidRPr="00EA5B64">
        <w:tab/>
        <w:t>(5.00)</w:t>
      </w:r>
    </w:p>
    <w:p w:rsidR="0020113C" w:rsidRDefault="0020113C" w:rsidP="0020113C">
      <w:pPr>
        <w:tabs>
          <w:tab w:val="right" w:pos="4709"/>
          <w:tab w:val="right" w:pos="6322"/>
        </w:tabs>
        <w:sectPr w:rsidR="0020113C" w:rsidSect="0020113C">
          <w:headerReference w:type="even" r:id="rId243"/>
          <w:headerReference w:type="default" r:id="rId244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OTHER OPERATING EXPENSES</w:t>
      </w:r>
      <w:r w:rsidRPr="00EA5B64">
        <w:tab/>
        <w:t>1,000</w:t>
      </w:r>
      <w:r w:rsidRPr="00EA5B64">
        <w:tab/>
        <w:t>1,000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140,451</w:t>
      </w:r>
      <w:r w:rsidRPr="00EA5B64">
        <w:tab/>
        <w:t>140,451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(5.00)</w:t>
      </w:r>
      <w:r w:rsidRPr="00EA5B64">
        <w:tab/>
        <w:t>(5.00)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AUDITS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1,311,983</w:t>
      </w:r>
      <w:r w:rsidRPr="00EA5B64">
        <w:tab/>
        <w:t>1,311,983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(49.00)</w:t>
      </w:r>
      <w:r w:rsidRPr="00EA5B64">
        <w:tab/>
        <w:t>(46.00)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UNCLASSIFIED POSITIONS</w:t>
      </w:r>
      <w:r w:rsidRPr="00EA5B64">
        <w:tab/>
        <w:t>104,310</w:t>
      </w:r>
      <w:r w:rsidRPr="00EA5B64">
        <w:tab/>
        <w:t>104,310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1,416,293</w:t>
      </w:r>
      <w:r w:rsidRPr="00EA5B64">
        <w:tab/>
        <w:t>1,416,293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(51.00)</w:t>
      </w:r>
      <w:r w:rsidRPr="00EA5B64">
        <w:tab/>
        <w:t>(48.00)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882,666</w:t>
      </w:r>
      <w:r w:rsidRPr="00EA5B64">
        <w:tab/>
        <w:t>297,666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AUDITS</w:t>
      </w:r>
      <w:r w:rsidRPr="00EA5B64">
        <w:tab/>
        <w:t>2,298,959</w:t>
      </w:r>
      <w:r w:rsidRPr="00EA5B64">
        <w:tab/>
        <w:t>1,713,959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(51.00)</w:t>
      </w:r>
      <w:r w:rsidRPr="00EA5B64">
        <w:tab/>
        <w:t>(48.00)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ectPr w:rsidR="0020113C" w:rsidSect="0020113C">
          <w:headerReference w:type="even" r:id="rId245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III. EMPLOYEE BENEFITS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C.  STATE EMPLOYER</w:t>
      </w:r>
      <w:r>
        <w:t xml:space="preserve"> CONTRIB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474,564</w:t>
      </w:r>
      <w:r w:rsidRPr="00EA5B64">
        <w:tab/>
        <w:t>474,564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474,564</w:t>
      </w:r>
      <w:r w:rsidRPr="00EA5B64">
        <w:tab/>
        <w:t>474,564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474,564</w:t>
      </w:r>
      <w:r w:rsidRPr="00EA5B64">
        <w:tab/>
        <w:t>474,564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 &amp; C-AUDITOR</w:t>
      </w:r>
      <w:r>
        <w:t>’</w:t>
      </w:r>
      <w:r w:rsidRPr="00EA5B64">
        <w:t>S OFFICE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2,913,974</w:t>
      </w:r>
      <w:r w:rsidRPr="00EA5B64">
        <w:tab/>
        <w:t>2,328,974</w:t>
      </w:r>
    </w:p>
    <w:p w:rsidR="0020113C" w:rsidRDefault="0020113C" w:rsidP="0020113C">
      <w:pPr>
        <w:tabs>
          <w:tab w:val="right" w:pos="4709"/>
          <w:tab w:val="right" w:pos="6322"/>
        </w:tabs>
        <w:jc w:val="left"/>
        <w:rPr>
          <w:b/>
        </w:rPr>
      </w:pPr>
      <w:r>
        <w:t>TOTAL AUTH FTE POSITIONS</w:t>
      </w:r>
      <w:r>
        <w:tab/>
      </w:r>
      <w:r w:rsidRPr="00EA5B64">
        <w:t>(56.00)</w:t>
      </w:r>
      <w:r w:rsidRPr="00EA5B64">
        <w:tab/>
        <w:t>(53.00)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09422A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46"/>
          <w:headerReference w:type="default" r:id="rId247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80C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F30-</w:t>
      </w:r>
      <w:r w:rsidRPr="00EA5B64">
        <w:t>B &amp; C-EMPLOYEE BENEFITS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BE6CC8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STATE EMPLOYER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UNEMPLOYMENT COMP INS</w:t>
      </w:r>
      <w:r w:rsidRPr="00EA5B64">
        <w:tab/>
        <w:t>1,895</w:t>
      </w:r>
      <w:r w:rsidRPr="00EA5B64">
        <w:tab/>
        <w:t>1,895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RETIREMENT-MILITARY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NON-MEMBER SRV</w:t>
      </w:r>
      <w:r w:rsidRPr="00EA5B64">
        <w:tab/>
        <w:t>77,014</w:t>
      </w:r>
      <w:r w:rsidRPr="00EA5B64">
        <w:tab/>
        <w:t>77,014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RETIREMENT SPPL-STATE EMP</w:t>
      </w:r>
      <w:r w:rsidRPr="00EA5B64">
        <w:tab/>
        <w:t>623,357</w:t>
      </w:r>
      <w:r w:rsidRPr="00EA5B64">
        <w:tab/>
        <w:t>623,357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RETIREMENT SPPL-PUBLIC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SCHOOL EMP</w:t>
      </w:r>
      <w:r w:rsidRPr="00EA5B64">
        <w:tab/>
        <w:t>980,600</w:t>
      </w:r>
      <w:r w:rsidRPr="00EA5B64">
        <w:tab/>
        <w:t>980,600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RETIREMENT-POLICE INSURANCE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AND ANNUITY FUND</w:t>
      </w:r>
      <w:r w:rsidRPr="00EA5B64">
        <w:tab/>
        <w:t>11,041</w:t>
      </w:r>
      <w:r w:rsidRPr="00EA5B64">
        <w:tab/>
        <w:t>11,041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RETIREMENT SPPL-POL OFF</w:t>
      </w:r>
      <w:r w:rsidRPr="00EA5B64">
        <w:tab/>
        <w:t>53,178</w:t>
      </w:r>
      <w:r w:rsidRPr="00EA5B64">
        <w:tab/>
        <w:t>53,178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PENSIONS-RET NATL GUARD</w:t>
      </w:r>
      <w:r w:rsidRPr="00EA5B64">
        <w:tab/>
        <w:t>3,904,715</w:t>
      </w:r>
      <w:r w:rsidRPr="00EA5B64">
        <w:tab/>
        <w:t>3,904,715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5,651,800</w:t>
      </w:r>
      <w:r w:rsidRPr="00EA5B64">
        <w:tab/>
        <w:t>5,651,800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STATE EMPLOYER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CONTRIB</w:t>
      </w:r>
      <w:r w:rsidRPr="00EA5B64">
        <w:tab/>
        <w:t>5,651,800</w:t>
      </w:r>
      <w:r w:rsidRPr="00EA5B64">
        <w:tab/>
        <w:t>5,651,800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STATE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BASE PAY INCREASE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EMPLOYEE PAY PLAN</w:t>
      </w:r>
      <w:r w:rsidRPr="00EA5B64">
        <w:tab/>
        <w:t>684,132</w:t>
      </w:r>
      <w:r w:rsidRPr="00EA5B64">
        <w:tab/>
        <w:t>474,751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684,132</w:t>
      </w:r>
      <w:r w:rsidRPr="00EA5B64">
        <w:tab/>
        <w:t>474,751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BASE PAY INCREASE</w:t>
      </w:r>
      <w:r w:rsidRPr="00EA5B64">
        <w:tab/>
        <w:t>684,132</w:t>
      </w:r>
      <w:r w:rsidRPr="00EA5B64">
        <w:tab/>
        <w:t>474,751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RATE INCREASES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HLTH INSURANCE-EMPLOYER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CONTRIB</w:t>
      </w:r>
      <w:r w:rsidRPr="00EA5B64">
        <w:tab/>
        <w:t>48,059,844</w:t>
      </w:r>
      <w:r w:rsidRPr="00EA5B64">
        <w:tab/>
        <w:t>48,059,844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OPEB TRUST FUND PAYMENT</w:t>
      </w:r>
      <w:r w:rsidRPr="00EA5B64">
        <w:tab/>
        <w:t>2,375,300</w:t>
      </w:r>
      <w:r w:rsidRPr="00EA5B64">
        <w:tab/>
        <w:t>2,375,300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50,435,144</w:t>
      </w:r>
      <w:r w:rsidRPr="00EA5B64">
        <w:tab/>
        <w:t>50,435,144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RATE INCREASE</w:t>
      </w:r>
      <w:r w:rsidRPr="00EA5B64">
        <w:tab/>
        <w:t>50,435,144</w:t>
      </w:r>
      <w:r w:rsidRPr="00EA5B64">
        <w:tab/>
        <w:t>50,435,144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STATE EMPLOY BENEFITS</w:t>
      </w:r>
      <w:r w:rsidRPr="00EA5B64">
        <w:tab/>
        <w:t>51,119,276</w:t>
      </w:r>
      <w:r w:rsidRPr="00EA5B64">
        <w:tab/>
        <w:t>50,909,895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 &amp; C-EMPLOYEE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56,771,076</w:t>
      </w:r>
      <w:r w:rsidRPr="00EA5B64">
        <w:tab/>
        <w:t>56,561,695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09422A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48"/>
          <w:headerReference w:type="default" r:id="rId249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spacing w:line="230" w:lineRule="exact"/>
        <w:jc w:val="center"/>
        <w:rPr>
          <w:b/>
        </w:rPr>
      </w:pPr>
      <w:r>
        <w:rPr>
          <w:b/>
        </w:rPr>
        <w:lastRenderedPageBreak/>
        <w:t>SECTION 80D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pacing w:line="230" w:lineRule="exact"/>
        <w:jc w:val="center"/>
      </w:pPr>
      <w:r>
        <w:t>F31-</w:t>
      </w:r>
      <w:r w:rsidRPr="00EA5B64">
        <w:t>CAPITAL RESERVE FUND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pacing w:line="230" w:lineRule="exact"/>
        <w:jc w:val="center"/>
      </w:pPr>
    </w:p>
    <w:p w:rsidR="0020113C" w:rsidRDefault="0020113C" w:rsidP="0020113C">
      <w:pPr>
        <w:keepNext/>
        <w:tabs>
          <w:tab w:val="left" w:pos="3600"/>
        </w:tabs>
        <w:spacing w:line="23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605E14" w:rsidRDefault="0020113C" w:rsidP="0020113C">
      <w:pPr>
        <w:keepNext/>
        <w:tabs>
          <w:tab w:val="left" w:pos="3600"/>
        </w:tabs>
        <w:spacing w:line="230" w:lineRule="exact"/>
        <w:jc w:val="left"/>
        <w:rPr>
          <w:u w:val="single"/>
        </w:rPr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</w:pPr>
      <w:r w:rsidRPr="00EA5B64">
        <w:t>I. RESERVE FUND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</w:pPr>
      <w:r w:rsidRPr="00EA5B64">
        <w:t>SPECIAL ITEM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  <w:spacing w:line="230" w:lineRule="exact"/>
      </w:pPr>
      <w:r w:rsidRPr="00EA5B64">
        <w:t>CAPITAL RESERVE FUND</w:t>
      </w:r>
      <w:r w:rsidRPr="00EA5B64">
        <w:tab/>
        <w:t>110,883,455</w:t>
      </w:r>
      <w:r w:rsidRPr="00EA5B64">
        <w:tab/>
        <w:t>110,883,455</w:t>
      </w:r>
    </w:p>
    <w:p w:rsidR="0020113C" w:rsidRPr="00933B71" w:rsidRDefault="0020113C" w:rsidP="0020113C">
      <w:pPr>
        <w:tabs>
          <w:tab w:val="left" w:pos="3600"/>
        </w:tabs>
        <w:spacing w:line="23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SPECIAL ITEMS</w:t>
      </w:r>
      <w:r w:rsidRPr="00EA5B64">
        <w:tab/>
        <w:t>110,883,455</w:t>
      </w:r>
      <w:r w:rsidRPr="00EA5B64">
        <w:tab/>
        <w:t>110,883,455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RESERVE FUNDS</w:t>
      </w:r>
      <w:r w:rsidRPr="00EA5B64">
        <w:tab/>
        <w:t>110,883,455</w:t>
      </w:r>
      <w:r w:rsidRPr="00EA5B64">
        <w:tab/>
        <w:t>110,883,455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CAPITAL RESERVE FUND</w:t>
      </w:r>
    </w:p>
    <w:p w:rsidR="0020113C" w:rsidRDefault="0020113C" w:rsidP="0020113C">
      <w:pPr>
        <w:tabs>
          <w:tab w:val="right" w:pos="4709"/>
          <w:tab w:val="right" w:pos="6322"/>
        </w:tabs>
        <w:spacing w:line="23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FUNDS AVAILABLE</w:t>
      </w:r>
      <w:r w:rsidRPr="00EA5B64">
        <w:tab/>
        <w:t>110,883,455</w:t>
      </w:r>
      <w:r w:rsidRPr="00EA5B64">
        <w:tab/>
        <w:t>110,883,455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 xml:space="preserve">TOT BUDGET </w:t>
      </w:r>
      <w:r>
        <w:t>&amp;</w:t>
      </w:r>
      <w:r w:rsidRPr="00EA5B64">
        <w:t xml:space="preserve"> CONTROL BD</w:t>
      </w:r>
      <w:r w:rsidRPr="00EA5B64">
        <w:tab/>
        <w:t>419,450,547</w:t>
      </w:r>
      <w:r w:rsidRPr="00EA5B64">
        <w:tab/>
        <w:t>195,008,133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>
        <w:t>TOTAL AUTH FTE POSITIONS</w:t>
      </w:r>
      <w:r>
        <w:tab/>
      </w:r>
      <w:r w:rsidRPr="00EA5B64">
        <w:t>(1,297.23)</w:t>
      </w:r>
      <w:r w:rsidRPr="00EA5B64">
        <w:tab/>
        <w:t>(266.21)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09422A" w:rsidRDefault="0020113C" w:rsidP="0020113C">
      <w:pPr>
        <w:tabs>
          <w:tab w:val="right" w:pos="4709"/>
          <w:tab w:val="right" w:pos="6322"/>
        </w:tabs>
        <w:spacing w:line="230" w:lineRule="exact"/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spacing w:line="230" w:lineRule="exact"/>
        <w:jc w:val="center"/>
        <w:rPr>
          <w:b/>
        </w:rPr>
        <w:sectPr w:rsidR="0020113C" w:rsidSect="0020113C">
          <w:headerReference w:type="even" r:id="rId250"/>
          <w:headerReference w:type="default" r:id="rId251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keepNext/>
        <w:tabs>
          <w:tab w:val="right" w:pos="4709"/>
          <w:tab w:val="right" w:pos="6322"/>
        </w:tabs>
        <w:spacing w:line="230" w:lineRule="exact"/>
        <w:jc w:val="center"/>
        <w:rPr>
          <w:b/>
        </w:rPr>
      </w:pPr>
      <w:r>
        <w:rPr>
          <w:b/>
        </w:rPr>
        <w:lastRenderedPageBreak/>
        <w:t>SECTION 81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pacing w:line="230" w:lineRule="exact"/>
        <w:jc w:val="center"/>
      </w:pPr>
      <w:r>
        <w:t>R44-</w:t>
      </w:r>
      <w:r w:rsidRPr="00EA5B64">
        <w:t>DEPARTMENT OF REVENUE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pacing w:line="230" w:lineRule="exact"/>
        <w:jc w:val="center"/>
      </w:pPr>
    </w:p>
    <w:p w:rsidR="0020113C" w:rsidRDefault="0020113C" w:rsidP="0020113C">
      <w:pPr>
        <w:keepNext/>
        <w:tabs>
          <w:tab w:val="left" w:pos="3600"/>
        </w:tabs>
        <w:spacing w:line="230" w:lineRule="exact"/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</w:p>
    <w:p w:rsidR="0020113C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 xml:space="preserve">I.  ADMINISTRATIVE &amp; 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>
        <w:t xml:space="preserve">  </w:t>
      </w:r>
      <w:r w:rsidRPr="00EA5B64">
        <w:t>PROGRAM</w:t>
      </w:r>
      <w:r>
        <w:t xml:space="preserve"> </w:t>
      </w:r>
      <w:r w:rsidRPr="00EA5B64">
        <w:t>SUPPORT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DIRECTOR</w:t>
      </w:r>
      <w:r w:rsidRPr="00EA5B64">
        <w:tab/>
        <w:t>130,063</w:t>
      </w:r>
      <w:r w:rsidRPr="00EA5B64">
        <w:tab/>
        <w:t>130,063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CLASSIFIED POSITIONS</w:t>
      </w:r>
      <w:r w:rsidRPr="00EA5B64">
        <w:tab/>
        <w:t>374,150</w:t>
      </w:r>
      <w:r w:rsidRPr="00EA5B64">
        <w:tab/>
        <w:t>374,150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(10.00)</w:t>
      </w:r>
      <w:r w:rsidRPr="00EA5B64">
        <w:tab/>
        <w:t>(10.00)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UNCLASSIFIED POSITIONS</w:t>
      </w:r>
      <w:r w:rsidRPr="00EA5B64">
        <w:tab/>
        <w:t>123,375</w:t>
      </w:r>
      <w:r w:rsidRPr="00EA5B64">
        <w:tab/>
        <w:t>123,375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NEW POSITION: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  <w:rPr>
          <w:i/>
        </w:rPr>
      </w:pPr>
      <w:r w:rsidRPr="00EA5B64">
        <w:rPr>
          <w:i/>
        </w:rPr>
        <w:t>AUDITOR II</w:t>
      </w:r>
      <w:r w:rsidRPr="00EA5B64">
        <w:rPr>
          <w:i/>
        </w:rPr>
        <w:tab/>
        <w:t>38,462</w:t>
      </w:r>
      <w:r w:rsidRPr="00EA5B64">
        <w:rPr>
          <w:i/>
        </w:rPr>
        <w:tab/>
        <w:t>38,462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rPr>
          <w:i/>
        </w:rPr>
        <w:tab/>
        <w:t>(</w:t>
      </w:r>
      <w:r w:rsidRPr="00EA5B64">
        <w:t>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OTHER PERSONAL SERVICES</w:t>
      </w:r>
      <w:r w:rsidRPr="00EA5B64">
        <w:tab/>
        <w:t>10,000</w:t>
      </w:r>
      <w:r w:rsidRPr="00EA5B64">
        <w:tab/>
        <w:t>10,000</w:t>
      </w:r>
    </w:p>
    <w:p w:rsidR="0020113C" w:rsidRPr="00933B71" w:rsidRDefault="0020113C" w:rsidP="0020113C">
      <w:pPr>
        <w:tabs>
          <w:tab w:val="left" w:pos="3600"/>
        </w:tabs>
        <w:spacing w:line="23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TOTAL PERSONAL SERVICE</w:t>
      </w:r>
      <w:r w:rsidRPr="00EA5B64">
        <w:tab/>
        <w:t>676,050</w:t>
      </w:r>
      <w:r w:rsidRPr="00EA5B64">
        <w:tab/>
        <w:t>676,050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ab/>
        <w:t>(13.00)</w:t>
      </w:r>
      <w:r w:rsidRPr="00EA5B64">
        <w:tab/>
        <w:t>(13.00)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spacing w:line="230" w:lineRule="exact"/>
      </w:pPr>
      <w:r w:rsidRPr="00EA5B64">
        <w:t>OTHER OPERATING EXPENSES</w:t>
      </w:r>
      <w:r w:rsidRPr="00EA5B64">
        <w:tab/>
        <w:t>52,500</w:t>
      </w:r>
      <w:r w:rsidRPr="00EA5B64">
        <w:tab/>
        <w:t>52,500</w:t>
      </w:r>
    </w:p>
    <w:p w:rsidR="0020113C" w:rsidRPr="00476765" w:rsidRDefault="0020113C" w:rsidP="0020113C">
      <w:pPr>
        <w:tabs>
          <w:tab w:val="left" w:pos="3600"/>
        </w:tabs>
        <w:spacing w:line="23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 xml:space="preserve">TOTAL ADMINISTRATIVE </w:t>
      </w:r>
      <w:r>
        <w:t>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PROGRAM SUPPORT</w:t>
      </w:r>
      <w:r w:rsidRPr="00EA5B64">
        <w:tab/>
        <w:t>728,550</w:t>
      </w:r>
      <w:r w:rsidRPr="00EA5B64">
        <w:tab/>
        <w:t>728,550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(13.00)</w:t>
      </w:r>
      <w:r w:rsidRPr="00EA5B64">
        <w:tab/>
        <w:t>(13.00)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PROGRAMS AND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A.  SUPPORT SERVICES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5,911,674</w:t>
      </w:r>
      <w:r w:rsidRPr="00EA5B64">
        <w:tab/>
        <w:t>5,630,984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(118.00)</w:t>
      </w:r>
      <w:r w:rsidRPr="00EA5B64">
        <w:tab/>
        <w:t>(114.00)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NEW POSITIONS: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INSTRUCTOR/TRAINING COORD</w:t>
      </w:r>
      <w:r>
        <w:rPr>
          <w:i/>
        </w:rPr>
        <w:t xml:space="preserve"> </w:t>
      </w:r>
      <w:r w:rsidRPr="00EA5B64">
        <w:rPr>
          <w:i/>
        </w:rPr>
        <w:t>II</w:t>
      </w:r>
      <w:r w:rsidRPr="00EA5B64">
        <w:rPr>
          <w:i/>
        </w:rPr>
        <w:tab/>
        <w:t>60,548</w:t>
      </w:r>
      <w:r w:rsidRPr="00EA5B64">
        <w:rPr>
          <w:i/>
        </w:rPr>
        <w:tab/>
        <w:t>60,548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rPr>
          <w:i/>
        </w:rPr>
        <w:tab/>
        <w:t>(</w:t>
      </w:r>
      <w:r w:rsidRPr="00EA5B64">
        <w:t>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APPLICATION ANALYST II</w:t>
      </w:r>
      <w:r w:rsidRPr="00EA5B64">
        <w:rPr>
          <w:i/>
        </w:rPr>
        <w:tab/>
        <w:t>210,967</w:t>
      </w:r>
      <w:r w:rsidRPr="00EA5B64">
        <w:rPr>
          <w:i/>
        </w:rPr>
        <w:tab/>
        <w:t>210,967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rPr>
          <w:i/>
        </w:rPr>
        <w:tab/>
        <w:t>(</w:t>
      </w:r>
      <w:r w:rsidRPr="00EA5B64">
        <w:t>4.00)</w:t>
      </w:r>
      <w:r w:rsidRPr="00EA5B64">
        <w:tab/>
        <w:t>(4.00)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ACCOUNTANT/FISCAL ANALYST I</w:t>
      </w:r>
      <w:r w:rsidRPr="00EA5B64">
        <w:rPr>
          <w:i/>
        </w:rPr>
        <w:tab/>
        <w:t>74,643</w:t>
      </w:r>
      <w:r w:rsidRPr="00EA5B64">
        <w:rPr>
          <w:i/>
        </w:rPr>
        <w:tab/>
        <w:t>74,643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rPr>
          <w:i/>
        </w:rPr>
        <w:tab/>
        <w:t>(</w:t>
      </w:r>
      <w:r w:rsidRPr="00EA5B64">
        <w:t>3.00)</w:t>
      </w:r>
      <w:r w:rsidRPr="00EA5B64">
        <w:tab/>
        <w:t>(3.00)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100,000</w:t>
      </w:r>
      <w:r w:rsidRPr="00EA5B64">
        <w:tab/>
        <w:t>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6,357,832</w:t>
      </w:r>
      <w:r w:rsidRPr="00EA5B64">
        <w:tab/>
        <w:t>6,027,142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(127.00)</w:t>
      </w:r>
      <w:r w:rsidRPr="00EA5B64">
        <w:tab/>
        <w:t>(123.00)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20,526,953</w:t>
      </w:r>
      <w:r w:rsidRPr="00EA5B64">
        <w:tab/>
        <w:t>1,056,932</w:t>
      </w:r>
    </w:p>
    <w:p w:rsidR="0020113C" w:rsidRPr="00933B71" w:rsidRDefault="0020113C" w:rsidP="0020113C">
      <w:pPr>
        <w:keepNext/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SUPPORT SERVICES</w:t>
      </w:r>
      <w:r w:rsidRPr="00EA5B64">
        <w:tab/>
        <w:t>26,884,785</w:t>
      </w:r>
      <w:r w:rsidRPr="00EA5B64">
        <w:tab/>
        <w:t>7,084,074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(127.00)</w:t>
      </w:r>
      <w:r w:rsidRPr="00EA5B64">
        <w:tab/>
        <w:t>(123.00)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B.  REVENUE &amp; REGULATORY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20,418,126</w:t>
      </w:r>
      <w:r w:rsidRPr="00EA5B64">
        <w:tab/>
        <w:t>20,048,772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(559.50)</w:t>
      </w:r>
      <w:r w:rsidRPr="00EA5B64">
        <w:tab/>
        <w:t>(545.50)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NEW POSITIONS:</w:t>
      </w:r>
    </w:p>
    <w:p w:rsidR="0020113C" w:rsidRPr="00EA5B64" w:rsidRDefault="0020113C" w:rsidP="0020113C">
      <w:pPr>
        <w:tabs>
          <w:tab w:val="right" w:pos="4709"/>
          <w:tab w:val="right" w:pos="6322"/>
        </w:tabs>
        <w:rPr>
          <w:i/>
        </w:rPr>
      </w:pPr>
      <w:r w:rsidRPr="00EA5B64">
        <w:rPr>
          <w:i/>
        </w:rPr>
        <w:t>AUDITOR II</w:t>
      </w:r>
      <w:r w:rsidRPr="00EA5B64">
        <w:rPr>
          <w:i/>
        </w:rPr>
        <w:tab/>
        <w:t>1,923,000</w:t>
      </w:r>
      <w:r w:rsidRPr="00EA5B64">
        <w:rPr>
          <w:i/>
        </w:rPr>
        <w:tab/>
        <w:t>1,923,000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rPr>
          <w:i/>
        </w:rPr>
        <w:tab/>
        <w:t>(</w:t>
      </w:r>
      <w:r w:rsidRPr="00EA5B64">
        <w:t>50.00)</w:t>
      </w:r>
      <w:r w:rsidRPr="00EA5B64">
        <w:tab/>
        <w:t>(50.00)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1,000,000</w:t>
      </w:r>
      <w:r w:rsidRPr="00EA5B64">
        <w:tab/>
        <w:t>550,000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23,341,126</w:t>
      </w:r>
      <w:r w:rsidRPr="00EA5B64">
        <w:tab/>
        <w:t>22,521,772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(609.50)</w:t>
      </w:r>
      <w:r w:rsidRPr="00EA5B64">
        <w:tab/>
        <w:t>(595.50)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2,440,125</w:t>
      </w:r>
      <w:r w:rsidRPr="00EA5B64">
        <w:tab/>
        <w:t>1,681,517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REVENUE &amp; REGULATORY</w:t>
      </w:r>
      <w:r w:rsidRPr="00EA5B64">
        <w:tab/>
        <w:t>25,781,251</w:t>
      </w:r>
      <w:r w:rsidRPr="00EA5B64">
        <w:tab/>
        <w:t>24,203,289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(609.50)</w:t>
      </w:r>
      <w:r w:rsidRPr="00EA5B64">
        <w:tab/>
        <w:t>(595.50)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C.  LEGAL, POLICY &amp; LEGIS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505,992</w:t>
      </w:r>
      <w:r w:rsidRPr="00EA5B64">
        <w:tab/>
        <w:t>505,992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ab/>
        <w:t>(12.00)</w:t>
      </w:r>
      <w:r w:rsidRPr="00EA5B64">
        <w:tab/>
        <w:t>(12.00)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505,992</w:t>
      </w:r>
      <w:r w:rsidRPr="00EA5B64">
        <w:tab/>
        <w:t>505,992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  <w:r w:rsidRPr="00EA5B64">
        <w:tab/>
        <w:t>(12.00)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74,325</w:t>
      </w:r>
      <w:r w:rsidRPr="00EA5B64">
        <w:tab/>
        <w:t>74,325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LEGAL, POLICY &amp;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LEGISLATIVE</w:t>
      </w:r>
      <w:r w:rsidRPr="00EA5B64">
        <w:tab/>
        <w:t>580,317</w:t>
      </w:r>
      <w:r w:rsidRPr="00EA5B64">
        <w:tab/>
        <w:t>580,317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(12.00)</w:t>
      </w:r>
      <w:r w:rsidRPr="00EA5B64">
        <w:tab/>
        <w:t>(12.00)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PROGRAMS AND SERVICES</w:t>
      </w:r>
      <w:r w:rsidRPr="00EA5B64">
        <w:tab/>
        <w:t>53,246,353</w:t>
      </w:r>
      <w:r w:rsidRPr="00EA5B64">
        <w:tab/>
        <w:t>31,867,680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(748.50)</w:t>
      </w:r>
      <w:r w:rsidRPr="00EA5B64">
        <w:tab/>
        <w:t>(730.50)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STATE EMPLOYER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8,838,041</w:t>
      </w:r>
      <w:r w:rsidRPr="00EA5B64">
        <w:tab/>
        <w:t>8,337,621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8,838,041</w:t>
      </w:r>
      <w:r w:rsidRPr="00EA5B64">
        <w:tab/>
        <w:t>8,337,621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keepNext/>
        <w:tabs>
          <w:tab w:val="right" w:pos="4709"/>
          <w:tab w:val="right" w:pos="6322"/>
        </w:tabs>
        <w:sectPr w:rsidR="0020113C" w:rsidSect="0020113C">
          <w:headerReference w:type="even" r:id="rId252"/>
          <w:headerReference w:type="default" r:id="rId253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TOTAL EMPLOYEE BENEFITS</w:t>
      </w:r>
      <w:r w:rsidRPr="00EA5B64">
        <w:tab/>
        <w:t>8,838,041</w:t>
      </w:r>
      <w:r w:rsidRPr="00EA5B64">
        <w:tab/>
        <w:t>8,337,621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DEPARTMENT OF REVENUE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62,812,944</w:t>
      </w:r>
      <w:r w:rsidRPr="00EA5B64">
        <w:tab/>
        <w:t>40,933,851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(761.50)</w:t>
      </w:r>
      <w:r w:rsidRPr="00EA5B64">
        <w:tab/>
        <w:t>(743.50)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09422A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54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82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R52-</w:t>
      </w:r>
      <w:r w:rsidRPr="00EA5B64">
        <w:t>STATE ETHICS COMMISSION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132298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EXECUTIVE DIRECTOR</w:t>
      </w:r>
      <w:r w:rsidRPr="00EA5B64">
        <w:tab/>
        <w:t>67,978</w:t>
      </w:r>
      <w:r w:rsidRPr="00EA5B64">
        <w:tab/>
        <w:t>67,978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(1.00)</w:t>
      </w:r>
      <w:r w:rsidRPr="00EA5B64">
        <w:tab/>
        <w:t>(1.00)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243,703</w:t>
      </w:r>
      <w:r w:rsidRPr="00EA5B64">
        <w:tab/>
        <w:t>116,354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(9.00)</w:t>
      </w:r>
      <w:r w:rsidRPr="00EA5B64">
        <w:tab/>
        <w:t>(6.00)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73,886</w:t>
      </w:r>
      <w:r w:rsidRPr="00EA5B64">
        <w:tab/>
        <w:t>3,187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PERSONAL SERVICE</w:t>
      </w:r>
      <w:r w:rsidRPr="00EA5B64">
        <w:tab/>
        <w:t>385,567</w:t>
      </w:r>
      <w:r w:rsidRPr="00EA5B64">
        <w:tab/>
        <w:t>187,519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(7.00)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150,000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535,567</w:t>
      </w:r>
      <w:r w:rsidRPr="00EA5B64">
        <w:tab/>
        <w:t>187,519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(10.00)</w:t>
      </w: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STATE EMPLOYER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86,896</w:t>
      </w:r>
      <w:r w:rsidRPr="00EA5B64">
        <w:tab/>
        <w:t>67,436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FRINGE BENEFITS</w:t>
      </w:r>
      <w:r w:rsidRPr="00EA5B64">
        <w:tab/>
        <w:t>86,896</w:t>
      </w:r>
      <w:r w:rsidRPr="00EA5B64">
        <w:tab/>
        <w:t>67,436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86,896</w:t>
      </w:r>
      <w:r w:rsidRPr="00EA5B64">
        <w:tab/>
        <w:t>67,436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ETHICS COMMISSION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622,463</w:t>
      </w:r>
      <w:r w:rsidRPr="00EA5B64">
        <w:tab/>
        <w:t>254,955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(10.00)</w:t>
      </w:r>
      <w:r w:rsidRPr="00EA5B64">
        <w:tab/>
        <w:t>(7.00)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CC1816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55"/>
          <w:headerReference w:type="default" r:id="rId256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83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S60-</w:t>
      </w:r>
      <w:r w:rsidRPr="00EA5B64">
        <w:t>PROCUREMENT REVIEW PANEL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 ADMINISTRATION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PERSONAL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CLASSIFIED POSITIONS</w:t>
      </w:r>
      <w:r w:rsidRPr="00EA5B64">
        <w:tab/>
        <w:t>62,842</w:t>
      </w:r>
      <w:r w:rsidRPr="00EA5B64">
        <w:tab/>
        <w:t>62,842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PERSONAL SERVICES</w:t>
      </w:r>
      <w:r w:rsidRPr="00EA5B64">
        <w:tab/>
        <w:t>469</w:t>
      </w:r>
      <w:r w:rsidRPr="00EA5B64">
        <w:tab/>
        <w:t>469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PERSONAL SERVICE</w:t>
      </w:r>
      <w:r w:rsidRPr="00EA5B64">
        <w:tab/>
        <w:t>63,311</w:t>
      </w:r>
      <w:r w:rsidRPr="00EA5B64">
        <w:tab/>
        <w:t>63,311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OTHER OPERATING EXPENSES</w:t>
      </w:r>
      <w:r w:rsidRPr="00EA5B64">
        <w:tab/>
        <w:t>5,291</w:t>
      </w:r>
      <w:r w:rsidRPr="00EA5B64">
        <w:tab/>
        <w:t>2,291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ADMINISTRATION</w:t>
      </w:r>
      <w:r w:rsidRPr="00EA5B64">
        <w:tab/>
        <w:t>68,602</w:t>
      </w:r>
      <w:r w:rsidRPr="00EA5B64">
        <w:tab/>
        <w:t>65,602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ab/>
        <w:t>(2.00)</w:t>
      </w: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 EMPLOYEE BENEFITS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C.  STATE EMPLOYER</w:t>
      </w:r>
      <w:r>
        <w:t xml:space="preserve"> CONTRIB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 xml:space="preserve">EMPLOYER </w:t>
      </w:r>
      <w:r>
        <w:t>CONTRIB</w:t>
      </w:r>
      <w:r w:rsidRPr="00EA5B64">
        <w:tab/>
        <w:t>19,766</w:t>
      </w:r>
      <w:r w:rsidRPr="00EA5B64">
        <w:tab/>
        <w:t>19,766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lastRenderedPageBreak/>
        <w:t>TOTAL FRINGE BENEFITS</w:t>
      </w:r>
      <w:r w:rsidRPr="00EA5B64">
        <w:tab/>
        <w:t>19,766</w:t>
      </w:r>
      <w:r w:rsidRPr="00EA5B64">
        <w:tab/>
        <w:t>19,766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EMPLOYEE BENEFITS</w:t>
      </w:r>
      <w:r w:rsidRPr="00EA5B64">
        <w:tab/>
        <w:t>19,766</w:t>
      </w:r>
      <w:r w:rsidRPr="00EA5B64">
        <w:tab/>
        <w:t>19,766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PROCUREMENT REVIEW PANEL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88,368</w:t>
      </w:r>
      <w:r w:rsidRPr="00EA5B64">
        <w:tab/>
        <w:t>85,368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TOTAL AUTH FTE POSITIONS</w:t>
      </w:r>
      <w:r>
        <w:tab/>
      </w:r>
      <w:r w:rsidRPr="00EA5B64">
        <w:t>(2.00)</w:t>
      </w:r>
      <w:r w:rsidRPr="00EA5B64">
        <w:tab/>
        <w:t>(2.00)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331103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57"/>
          <w:headerReference w:type="default" r:id="rId258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84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V04-</w:t>
      </w:r>
      <w:r w:rsidRPr="00EA5B64">
        <w:t>DEBT SERVICE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GENERAL OBLIGATION BONDS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(G.O.) BONDS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SUBJECT TO DEBT SERVICE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LIMITATION: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CAPITAL IMPROVEMENT BONDS</w:t>
      </w:r>
      <w:r w:rsidRPr="00EA5B64">
        <w:tab/>
        <w:t>76,305,272</w:t>
      </w:r>
      <w:r w:rsidRPr="00EA5B64">
        <w:tab/>
        <w:t>76,305,272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AIR CARRIER HUB BONDS</w:t>
      </w:r>
      <w:r w:rsidRPr="00EA5B64">
        <w:tab/>
        <w:t>4,509,200</w:t>
      </w:r>
      <w:r w:rsidRPr="00EA5B64">
        <w:tab/>
        <w:t>4,509,200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STATE SCHOOL FACILITIES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BONDS</w:t>
      </w:r>
      <w:r w:rsidRPr="00EA5B64">
        <w:tab/>
        <w:t>70,344,050</w:t>
      </w:r>
      <w:r w:rsidRPr="00EA5B64">
        <w:tab/>
        <w:t>70,344,050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ECON DEVELOPMENT BONDS</w:t>
      </w:r>
      <w:r w:rsidRPr="00EA5B64">
        <w:tab/>
        <w:t>34,718,895</w:t>
      </w:r>
      <w:r w:rsidRPr="00EA5B64">
        <w:tab/>
        <w:t>34,718,895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RESEARCH UNIV BONDS</w:t>
      </w:r>
      <w:r w:rsidRPr="00EA5B64">
        <w:tab/>
        <w:t>23,794,525</w:t>
      </w:r>
      <w:r w:rsidRPr="00EA5B64">
        <w:tab/>
        <w:t>23,794,525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DEBT SERVICE</w:t>
      </w:r>
      <w:r w:rsidRPr="00EA5B64">
        <w:tab/>
        <w:t>209,671,942</w:t>
      </w:r>
      <w:r w:rsidRPr="00EA5B64">
        <w:tab/>
        <w:t>209,671,942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GEN OBLIGATION BONDS</w:t>
      </w:r>
      <w:r w:rsidRPr="00EA5B64">
        <w:tab/>
        <w:t>209,671,942</w:t>
      </w:r>
      <w:r w:rsidRPr="00EA5B64">
        <w:tab/>
        <w:t>209,671,942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SPEC BONDS/STOCKS/OTHER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LONG TERM OBLIGATIONS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INT PAYMT-AGRI COLLEGE STK</w:t>
      </w:r>
      <w:r w:rsidRPr="00EA5B64">
        <w:tab/>
        <w:t>11,508</w:t>
      </w:r>
      <w:r w:rsidRPr="00EA5B64">
        <w:tab/>
        <w:t>11,508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INT PAYMT-CLEMSON STOCK</w:t>
      </w:r>
      <w:r w:rsidRPr="00EA5B64">
        <w:tab/>
        <w:t>3,513</w:t>
      </w:r>
      <w:r w:rsidRPr="00EA5B64">
        <w:tab/>
        <w:t>3,513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RICHARD B. RUSSELL PROJECT</w:t>
      </w:r>
      <w:r w:rsidRPr="00EA5B64">
        <w:tab/>
        <w:t>550,000</w:t>
      </w:r>
      <w:r w:rsidRPr="00EA5B64">
        <w:tab/>
        <w:t>550,000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DEBT SERVICE</w:t>
      </w:r>
      <w:r w:rsidRPr="00EA5B64">
        <w:tab/>
        <w:t>565,021</w:t>
      </w:r>
      <w:r w:rsidRPr="00EA5B64">
        <w:tab/>
        <w:t>565,021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SPECIAL BONDS &amp; STOCKS</w:t>
      </w:r>
      <w:r w:rsidRPr="00EA5B64">
        <w:tab/>
        <w:t>565,021</w:t>
      </w:r>
      <w:r w:rsidRPr="00EA5B64">
        <w:tab/>
        <w:t>565,021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lastRenderedPageBreak/>
        <w:t>DEBT SERVICE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210,236,963</w:t>
      </w:r>
      <w:r w:rsidRPr="00EA5B64">
        <w:tab/>
        <w:t>210,236,963</w:t>
      </w:r>
    </w:p>
    <w:p w:rsidR="0020113C" w:rsidRPr="00476765" w:rsidRDefault="0020113C" w:rsidP="0020113C">
      <w:pPr>
        <w:keepNext/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keepNext/>
        <w:tabs>
          <w:tab w:val="right" w:pos="4709"/>
          <w:tab w:val="right" w:pos="6322"/>
        </w:tabs>
      </w:pPr>
    </w:p>
    <w:p w:rsidR="0020113C" w:rsidRDefault="0020113C" w:rsidP="0020113C">
      <w:pPr>
        <w:keepNext/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59"/>
          <w:headerReference w:type="default" r:id="rId260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86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X22-</w:t>
      </w:r>
      <w:r w:rsidRPr="00EA5B64">
        <w:t>AID TO SUBDIVISIONS - STATE TREASURER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A27098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AID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FIRE DISTRICTS</w:t>
      </w:r>
      <w:r w:rsidRPr="00EA5B64">
        <w:tab/>
        <w:t>10,281,287</w:t>
      </w:r>
      <w:r w:rsidRPr="00EA5B64">
        <w:tab/>
        <w:t>10,281,287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- LOCAL GOV</w:t>
      </w:r>
      <w:r>
        <w:t>’</w:t>
      </w:r>
      <w:r w:rsidRPr="00EA5B64">
        <w:t>T FUND</w:t>
      </w:r>
      <w:r w:rsidRPr="00EA5B64">
        <w:tab/>
        <w:t>202,619,411</w:t>
      </w:r>
      <w:r w:rsidRPr="00EA5B64">
        <w:tab/>
        <w:t>202,619,411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PLANNING DISTRICTS</w:t>
      </w:r>
      <w:r w:rsidRPr="00EA5B64">
        <w:tab/>
        <w:t>591,759</w:t>
      </w:r>
      <w:r w:rsidRPr="00EA5B64">
        <w:tab/>
        <w:t>591,759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COUNTY VETS</w:t>
      </w:r>
      <w:r>
        <w:t>’</w:t>
      </w:r>
      <w:r w:rsidRPr="00EA5B64">
        <w:t xml:space="preserve"> OFFICES</w:t>
      </w:r>
      <w:r w:rsidRPr="00EA5B64">
        <w:tab/>
        <w:t>263,305</w:t>
      </w:r>
      <w:r w:rsidRPr="00EA5B64">
        <w:tab/>
        <w:t>263,305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213,755,762</w:t>
      </w:r>
      <w:r w:rsidRPr="00EA5B64">
        <w:tab/>
        <w:t>213,755,762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 AID TO SUBDIV-FORMULA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FUNDED</w:t>
      </w:r>
      <w:r w:rsidRPr="00EA5B64">
        <w:tab/>
        <w:t>213,755,762</w:t>
      </w:r>
      <w:r w:rsidRPr="00EA5B64">
        <w:tab/>
        <w:t>213,755,762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II. AID TO SUBDIV CATEGORICAL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CATEGORICAL GRANTS COUNTIES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>DISTRIB</w:t>
      </w:r>
      <w:r w:rsidRPr="00EA5B64">
        <w:t xml:space="preserve">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CNTY-CLERKS OF COURT</w:t>
      </w:r>
      <w:r w:rsidRPr="00EA5B64">
        <w:tab/>
        <w:t>72,450</w:t>
      </w:r>
      <w:r w:rsidRPr="00EA5B64">
        <w:tab/>
        <w:t>72,450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CNTY-PROBATE JUDGES</w:t>
      </w:r>
      <w:r w:rsidRPr="00EA5B64">
        <w:tab/>
        <w:t>72,450</w:t>
      </w:r>
      <w:r w:rsidRPr="00EA5B64">
        <w:tab/>
        <w:t>72,450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CNTY-SHERIFFS</w:t>
      </w:r>
      <w:r w:rsidRPr="00EA5B64">
        <w:tab/>
        <w:t>72,450</w:t>
      </w:r>
      <w:r w:rsidRPr="00EA5B64">
        <w:tab/>
        <w:t>72,450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CNTY-REGISTER OF DEEDS</w:t>
      </w:r>
      <w:r w:rsidRPr="00EA5B64">
        <w:tab/>
        <w:t>29,925</w:t>
      </w:r>
      <w:r w:rsidRPr="00EA5B64">
        <w:tab/>
        <w:t>29,925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CNTY-CORONERS</w:t>
      </w:r>
      <w:r w:rsidRPr="00EA5B64">
        <w:tab/>
        <w:t>72,450</w:t>
      </w:r>
      <w:r w:rsidRPr="00EA5B64">
        <w:tab/>
        <w:t>72,450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CNTY-AUDITORS</w:t>
      </w:r>
      <w:r w:rsidRPr="00EA5B64">
        <w:tab/>
        <w:t>1,223,472</w:t>
      </w:r>
      <w:r w:rsidRPr="00EA5B64">
        <w:tab/>
        <w:t>1,223,472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CNTY-TREASURERS</w:t>
      </w:r>
      <w:r w:rsidRPr="00EA5B64">
        <w:tab/>
        <w:t>1,223,470</w:t>
      </w:r>
      <w:r w:rsidRPr="00EA5B64">
        <w:tab/>
        <w:t>1,223,470</w:t>
      </w:r>
    </w:p>
    <w:p w:rsidR="0020113C" w:rsidRPr="00933B71" w:rsidRDefault="0020113C" w:rsidP="0020113C">
      <w:pPr>
        <w:tabs>
          <w:tab w:val="left" w:pos="3600"/>
        </w:tabs>
        <w:spacing w:line="100" w:lineRule="exact"/>
        <w:rPr>
          <w:b/>
          <w:vertAlign w:val="superscript"/>
        </w:rPr>
      </w:pPr>
      <w:r>
        <w:rPr>
          <w:b/>
        </w:rPr>
        <w:tab/>
      </w:r>
      <w:r w:rsidRPr="00933B71">
        <w:rPr>
          <w:b/>
          <w:vertAlign w:val="superscript"/>
        </w:rPr>
        <w:t>______________________________________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DIST SUBDIVISIONS</w:t>
      </w:r>
      <w:r w:rsidRPr="00EA5B64">
        <w:tab/>
        <w:t>2,766,667</w:t>
      </w:r>
      <w:r w:rsidRPr="00EA5B64">
        <w:tab/>
        <w:t>2,766,667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AID TO SUBDIVISIONS -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CATEGORICAL GRANT</w:t>
      </w:r>
      <w:r w:rsidRPr="00EA5B64">
        <w:tab/>
        <w:t>2,766,667</w:t>
      </w:r>
      <w:r w:rsidRPr="00EA5B64">
        <w:tab/>
        <w:t>2,766,667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 - STATE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TREASURER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216,522,429</w:t>
      </w:r>
      <w:r w:rsidRPr="00EA5B64">
        <w:tab/>
        <w:t>216,522,429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>
        <w:rPr>
          <w:b/>
        </w:rPr>
        <w:lastRenderedPageBreak/>
        <w:t>SECTION 86A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>
        <w:t>X44-</w:t>
      </w:r>
      <w:r w:rsidRPr="00EA5B64">
        <w:t>AID TO SUBDIVISIONS - DEPARTMENT OF REVENUE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Default="0020113C" w:rsidP="0020113C">
      <w:pPr>
        <w:tabs>
          <w:tab w:val="left" w:pos="3600"/>
        </w:tabs>
        <w:jc w:val="left"/>
        <w:rPr>
          <w:u w:val="single"/>
        </w:rPr>
      </w:pPr>
      <w:r>
        <w:rPr>
          <w:rFonts w:ascii="Univers Condensed" w:hAnsi="Univers Condensed"/>
          <w:b/>
          <w:sz w:val="16"/>
        </w:rPr>
        <w:tab/>
      </w:r>
      <w:r>
        <w:rPr>
          <w:rFonts w:ascii="Univers Condensed" w:hAnsi="Univers Condensed"/>
          <w:b/>
          <w:sz w:val="16"/>
          <w:u w:val="single"/>
        </w:rPr>
        <w:t>TOTAL FUNDS                      GENERAL FUNDS</w:t>
      </w:r>
    </w:p>
    <w:p w:rsidR="0020113C" w:rsidRPr="00A121E2" w:rsidRDefault="0020113C" w:rsidP="0020113C">
      <w:pPr>
        <w:tabs>
          <w:tab w:val="left" w:pos="3600"/>
        </w:tabs>
        <w:jc w:val="left"/>
        <w:rPr>
          <w:u w:val="single"/>
        </w:rPr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I. AID TO SUBDIVISIONS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COUNTIES-HOMESTEAD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EXEMPTION FUND</w:t>
      </w:r>
      <w:r w:rsidRPr="00EA5B64">
        <w:tab/>
        <w:t>90,671,646</w:t>
      </w:r>
      <w:r w:rsidRPr="00EA5B64">
        <w:tab/>
        <w:t>90,671,646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AID TO SUBDIVISIONS -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  <w:r>
        <w:t xml:space="preserve">  </w:t>
      </w:r>
      <w:r w:rsidRPr="00EA5B64">
        <w:t>DEPARTMENT OF REVENUE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  <w:r w:rsidRPr="00EA5B64">
        <w:t>TOTAL FUNDS AVAILABLE</w:t>
      </w:r>
      <w:r w:rsidRPr="00EA5B64">
        <w:tab/>
        <w:t>90,671,646</w:t>
      </w:r>
      <w:r w:rsidRPr="00EA5B64">
        <w:tab/>
        <w:t>90,671,646</w:t>
      </w:r>
    </w:p>
    <w:p w:rsidR="0020113C" w:rsidRPr="00476765" w:rsidRDefault="0020113C" w:rsidP="0020113C">
      <w:pPr>
        <w:tabs>
          <w:tab w:val="left" w:pos="3600"/>
        </w:tabs>
        <w:spacing w:line="180" w:lineRule="exact"/>
        <w:rPr>
          <w:vertAlign w:val="superscript"/>
        </w:rPr>
      </w:pPr>
      <w:r>
        <w:rPr>
          <w:b/>
        </w:rPr>
        <w:tab/>
      </w:r>
      <w:r w:rsidRPr="00476765">
        <w:rPr>
          <w:vertAlign w:val="superscript"/>
        </w:rPr>
        <w:t>==================================</w:t>
      </w:r>
    </w:p>
    <w:p w:rsidR="0020113C" w:rsidRPr="007E7593" w:rsidRDefault="0020113C" w:rsidP="0020113C">
      <w:pPr>
        <w:tabs>
          <w:tab w:val="right" w:pos="4709"/>
          <w:tab w:val="right" w:pos="6322"/>
        </w:tabs>
        <w:jc w:val="left"/>
      </w:pPr>
    </w:p>
    <w:p w:rsidR="0020113C" w:rsidRDefault="0020113C" w:rsidP="0020113C">
      <w:pPr>
        <w:tabs>
          <w:tab w:val="right" w:pos="4709"/>
          <w:tab w:val="right" w:pos="6322"/>
        </w:tabs>
        <w:jc w:val="center"/>
        <w:rPr>
          <w:b/>
        </w:rPr>
        <w:sectPr w:rsidR="0020113C" w:rsidSect="0020113C">
          <w:headerReference w:type="even" r:id="rId261"/>
          <w:headerReference w:type="default" r:id="rId262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C61660" w:rsidRDefault="0020113C" w:rsidP="0020113C">
      <w:pPr>
        <w:tabs>
          <w:tab w:val="right" w:pos="4709"/>
          <w:tab w:val="right" w:pos="6322"/>
        </w:tabs>
        <w:jc w:val="center"/>
        <w:rPr>
          <w:b/>
        </w:rPr>
      </w:pPr>
      <w:r w:rsidRPr="00C61660">
        <w:rPr>
          <w:b/>
        </w:rPr>
        <w:lastRenderedPageBreak/>
        <w:t>SECTION 87</w:t>
      </w:r>
    </w:p>
    <w:p w:rsidR="0020113C" w:rsidRDefault="0020113C" w:rsidP="0020113C">
      <w:pPr>
        <w:tabs>
          <w:tab w:val="right" w:pos="4709"/>
          <w:tab w:val="right" w:pos="6322"/>
        </w:tabs>
        <w:jc w:val="center"/>
      </w:pPr>
      <w:r w:rsidRPr="00613A78">
        <w:t>RECAPITULATION</w:t>
      </w:r>
    </w:p>
    <w:p w:rsidR="0020113C" w:rsidRPr="00613A78" w:rsidRDefault="0020113C" w:rsidP="0020113C">
      <w:pPr>
        <w:tabs>
          <w:tab w:val="right" w:pos="4709"/>
          <w:tab w:val="right" w:pos="6322"/>
        </w:tabs>
        <w:jc w:val="center"/>
      </w:pPr>
    </w:p>
    <w:p w:rsidR="0020113C" w:rsidRPr="00447748" w:rsidRDefault="0020113C" w:rsidP="0020113C">
      <w:pPr>
        <w:tabs>
          <w:tab w:val="center" w:pos="4410"/>
          <w:tab w:val="center" w:pos="5940"/>
        </w:tabs>
        <w:jc w:val="left"/>
        <w:rPr>
          <w:rFonts w:ascii="Univers Condensed" w:eastAsia="MS Mincho" w:hAnsi="Univers Condensed"/>
          <w:b/>
          <w:bCs/>
          <w:sz w:val="16"/>
          <w:u w:val="single"/>
        </w:rPr>
      </w:pPr>
      <w:r w:rsidRPr="00447748">
        <w:rPr>
          <w:rFonts w:ascii="Univers Condensed" w:eastAsia="MS Mincho" w:hAnsi="Univers Condensed"/>
          <w:b/>
          <w:bCs/>
          <w:sz w:val="16"/>
          <w:u w:val="single"/>
        </w:rPr>
        <w:t>AGENCY</w:t>
      </w:r>
      <w:r w:rsidRPr="00447748">
        <w:rPr>
          <w:rFonts w:ascii="Univers Condensed" w:eastAsia="MS Mincho" w:hAnsi="Univers Condensed"/>
          <w:b/>
          <w:bCs/>
          <w:sz w:val="16"/>
        </w:rPr>
        <w:tab/>
      </w:r>
      <w:r w:rsidRPr="00447748">
        <w:rPr>
          <w:rFonts w:ascii="Univers Condensed" w:eastAsia="MS Mincho" w:hAnsi="Univers Condensed"/>
          <w:b/>
          <w:bCs/>
          <w:sz w:val="16"/>
          <w:u w:val="single"/>
        </w:rPr>
        <w:t>TOTAL FUNDS</w:t>
      </w:r>
      <w:r w:rsidRPr="00447748">
        <w:rPr>
          <w:rFonts w:ascii="Univers Condensed" w:eastAsia="MS Mincho" w:hAnsi="Univers Condensed"/>
          <w:b/>
          <w:bCs/>
          <w:sz w:val="16"/>
        </w:rPr>
        <w:tab/>
      </w:r>
      <w:r w:rsidRPr="00447748">
        <w:rPr>
          <w:rFonts w:ascii="Univers Condensed" w:eastAsia="MS Mincho" w:hAnsi="Univers Condensed"/>
          <w:b/>
          <w:bCs/>
          <w:sz w:val="16"/>
          <w:u w:val="single"/>
        </w:rPr>
        <w:t>STATE FUNDS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H63  DEPT OF EDUCATION</w:t>
      </w:r>
      <w:r w:rsidRPr="00D82029">
        <w:rPr>
          <w:sz w:val="18"/>
          <w:szCs w:val="18"/>
        </w:rPr>
        <w:tab/>
        <w:t>3,098,024,116</w:t>
      </w:r>
      <w:r w:rsidRPr="00D82029">
        <w:rPr>
          <w:sz w:val="18"/>
          <w:szCs w:val="18"/>
        </w:rPr>
        <w:tab/>
        <w:t>1,831,503,698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H66  LOTTERY EXPENDITURE ACCOUNT</w:t>
      </w:r>
      <w:r w:rsidRPr="00D82029">
        <w:rPr>
          <w:sz w:val="18"/>
          <w:szCs w:val="18"/>
        </w:rPr>
        <w:tab/>
        <w:t>255,716,300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H71  WIL LOU GRAY OPPORTUNITY SCH</w:t>
      </w:r>
      <w:r w:rsidRPr="00D82029">
        <w:rPr>
          <w:sz w:val="18"/>
          <w:szCs w:val="18"/>
        </w:rPr>
        <w:tab/>
        <w:t>4,191,264</w:t>
      </w:r>
      <w:r w:rsidRPr="00D82029">
        <w:rPr>
          <w:sz w:val="18"/>
          <w:szCs w:val="18"/>
        </w:rPr>
        <w:tab/>
        <w:t>2,520,649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 xml:space="preserve">H75  SCHOOL FOR THE DEAF </w:t>
      </w:r>
      <w:r>
        <w:rPr>
          <w:sz w:val="18"/>
          <w:szCs w:val="18"/>
        </w:rPr>
        <w:t>&amp;</w:t>
      </w:r>
      <w:r w:rsidRPr="00D82029">
        <w:rPr>
          <w:sz w:val="18"/>
          <w:szCs w:val="18"/>
        </w:rPr>
        <w:t xml:space="preserve"> THE BL</w:t>
      </w:r>
      <w:r>
        <w:rPr>
          <w:sz w:val="18"/>
          <w:szCs w:val="18"/>
        </w:rPr>
        <w:t>IND</w:t>
      </w:r>
      <w:r w:rsidRPr="00D82029">
        <w:rPr>
          <w:sz w:val="18"/>
          <w:szCs w:val="18"/>
        </w:rPr>
        <w:tab/>
        <w:t>29,366,137</w:t>
      </w:r>
      <w:r w:rsidRPr="00D82029">
        <w:rPr>
          <w:sz w:val="18"/>
          <w:szCs w:val="18"/>
        </w:rPr>
        <w:tab/>
        <w:t>11,369,841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L12  JOHN DE LA HOWE SCHOOL</w:t>
      </w:r>
      <w:r w:rsidRPr="00D82029">
        <w:rPr>
          <w:sz w:val="18"/>
          <w:szCs w:val="18"/>
        </w:rPr>
        <w:tab/>
        <w:t>4,043,826</w:t>
      </w:r>
      <w:r w:rsidRPr="00D82029">
        <w:rPr>
          <w:sz w:val="18"/>
          <w:szCs w:val="18"/>
        </w:rPr>
        <w:tab/>
        <w:t>2,867,984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H03  COMM ON HIGHER EDUCATION</w:t>
      </w:r>
      <w:r w:rsidRPr="00D82029">
        <w:rPr>
          <w:sz w:val="18"/>
          <w:szCs w:val="18"/>
        </w:rPr>
        <w:tab/>
        <w:t>133,530,420</w:t>
      </w:r>
      <w:r w:rsidRPr="00D82029">
        <w:rPr>
          <w:sz w:val="18"/>
          <w:szCs w:val="18"/>
        </w:rPr>
        <w:tab/>
        <w:t>118,942,833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H06  HIGHER EDUCATION TUITION GRANT</w:t>
      </w:r>
      <w:r w:rsidRPr="00D82029">
        <w:rPr>
          <w:sz w:val="18"/>
          <w:szCs w:val="18"/>
        </w:rPr>
        <w:tab/>
        <w:t>27,849,657</w:t>
      </w:r>
      <w:r w:rsidRPr="00D82029">
        <w:rPr>
          <w:sz w:val="18"/>
          <w:szCs w:val="18"/>
        </w:rPr>
        <w:tab/>
        <w:t>22,007,290</w:t>
      </w:r>
    </w:p>
    <w:p w:rsidR="0020113C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  <w:sectPr w:rsidR="0020113C" w:rsidSect="0020113C">
          <w:headerReference w:type="even" r:id="rId263"/>
          <w:headerReference w:type="default" r:id="rId264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lastRenderedPageBreak/>
        <w:t>H09  THE CITADEL</w:t>
      </w:r>
      <w:r w:rsidRPr="00D82029">
        <w:rPr>
          <w:sz w:val="18"/>
          <w:szCs w:val="18"/>
        </w:rPr>
        <w:tab/>
        <w:t>128,824,219</w:t>
      </w:r>
      <w:r w:rsidRPr="00D82029">
        <w:rPr>
          <w:sz w:val="18"/>
          <w:szCs w:val="18"/>
        </w:rPr>
        <w:tab/>
        <w:t>8,892,417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H12  CLEMSON UNIVERSITY (EDUC</w:t>
      </w:r>
      <w:r>
        <w:rPr>
          <w:sz w:val="18"/>
          <w:szCs w:val="18"/>
        </w:rPr>
        <w:t>&amp;GEN)</w:t>
      </w:r>
      <w:r w:rsidRPr="00D82029">
        <w:rPr>
          <w:sz w:val="18"/>
          <w:szCs w:val="18"/>
        </w:rPr>
        <w:tab/>
        <w:t>767,750,533</w:t>
      </w:r>
      <w:r w:rsidRPr="00D82029">
        <w:rPr>
          <w:sz w:val="18"/>
          <w:szCs w:val="18"/>
        </w:rPr>
        <w:tab/>
        <w:t>62,013,524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H15  UNIVERSITY OF CHARLESTON</w:t>
      </w:r>
      <w:r w:rsidRPr="00D82029">
        <w:rPr>
          <w:sz w:val="18"/>
          <w:szCs w:val="18"/>
        </w:rPr>
        <w:tab/>
        <w:t>207,004,069</w:t>
      </w:r>
      <w:r w:rsidRPr="00D82029">
        <w:rPr>
          <w:sz w:val="18"/>
          <w:szCs w:val="18"/>
        </w:rPr>
        <w:tab/>
        <w:t>18,764,481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H17  COASTAL CAROLINA UNIVERSITY</w:t>
      </w:r>
      <w:r w:rsidRPr="00D82029">
        <w:rPr>
          <w:sz w:val="18"/>
          <w:szCs w:val="18"/>
        </w:rPr>
        <w:tab/>
        <w:t>145,668,710</w:t>
      </w:r>
      <w:r w:rsidRPr="00D82029">
        <w:rPr>
          <w:sz w:val="18"/>
          <w:szCs w:val="18"/>
        </w:rPr>
        <w:tab/>
        <w:t>9,128,710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H18  FRANCIS MARION UNIVERSITY</w:t>
      </w:r>
      <w:r w:rsidRPr="00D82029">
        <w:rPr>
          <w:sz w:val="18"/>
          <w:szCs w:val="18"/>
        </w:rPr>
        <w:tab/>
        <w:t>49,768,403</w:t>
      </w:r>
      <w:r w:rsidRPr="00D82029">
        <w:rPr>
          <w:sz w:val="18"/>
          <w:szCs w:val="18"/>
        </w:rPr>
        <w:tab/>
        <w:t>10,576,581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H21  LANDER UNIVERSITY</w:t>
      </w:r>
      <w:r w:rsidRPr="00D82029">
        <w:rPr>
          <w:sz w:val="18"/>
          <w:szCs w:val="18"/>
        </w:rPr>
        <w:tab/>
        <w:t>35,471,186</w:t>
      </w:r>
      <w:r w:rsidRPr="00D82029">
        <w:rPr>
          <w:sz w:val="18"/>
          <w:szCs w:val="18"/>
        </w:rPr>
        <w:tab/>
        <w:t>5,997,870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H24  SOUTH CAROLINA STATE UNIV</w:t>
      </w:r>
      <w:r w:rsidRPr="00D82029">
        <w:rPr>
          <w:sz w:val="18"/>
          <w:szCs w:val="18"/>
        </w:rPr>
        <w:tab/>
        <w:t>150,915,056</w:t>
      </w:r>
      <w:r w:rsidRPr="00D82029">
        <w:rPr>
          <w:sz w:val="18"/>
          <w:szCs w:val="18"/>
        </w:rPr>
        <w:tab/>
        <w:t>13,012,315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H27  UNIV OF SOUTH CAROLINA</w:t>
      </w:r>
      <w:r w:rsidRPr="00D82029">
        <w:rPr>
          <w:sz w:val="18"/>
          <w:szCs w:val="18"/>
        </w:rPr>
        <w:tab/>
        <w:t>918,254,905</w:t>
      </w:r>
      <w:r w:rsidRPr="00D82029">
        <w:rPr>
          <w:sz w:val="18"/>
          <w:szCs w:val="18"/>
        </w:rPr>
        <w:tab/>
        <w:t>101,531,435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H29  U S C - AIKEN CAMPUS</w:t>
      </w:r>
      <w:r w:rsidRPr="00D82029">
        <w:rPr>
          <w:sz w:val="18"/>
          <w:szCs w:val="18"/>
        </w:rPr>
        <w:tab/>
        <w:t>51,713,472</w:t>
      </w:r>
      <w:r w:rsidRPr="00D82029">
        <w:rPr>
          <w:sz w:val="18"/>
          <w:szCs w:val="18"/>
        </w:rPr>
        <w:tab/>
        <w:t>6,140,203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H34  U S C - UPSTATE</w:t>
      </w:r>
      <w:r w:rsidRPr="00D82029">
        <w:rPr>
          <w:sz w:val="18"/>
          <w:szCs w:val="18"/>
        </w:rPr>
        <w:tab/>
        <w:t>82,198,806</w:t>
      </w:r>
      <w:r w:rsidRPr="00D82029">
        <w:rPr>
          <w:sz w:val="18"/>
          <w:szCs w:val="18"/>
        </w:rPr>
        <w:tab/>
        <w:t>8,009,507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H36  U S C - BEAUFORT CAMPUS</w:t>
      </w:r>
      <w:r w:rsidRPr="00D82029">
        <w:rPr>
          <w:sz w:val="18"/>
          <w:szCs w:val="18"/>
        </w:rPr>
        <w:tab/>
        <w:t>23,105,026</w:t>
      </w:r>
      <w:r w:rsidRPr="00D82029">
        <w:rPr>
          <w:sz w:val="18"/>
          <w:szCs w:val="18"/>
        </w:rPr>
        <w:tab/>
        <w:t>1,449,052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H37  U S C - LANCASTER CAMPUS</w:t>
      </w:r>
      <w:r w:rsidRPr="00D82029">
        <w:rPr>
          <w:sz w:val="18"/>
          <w:szCs w:val="18"/>
        </w:rPr>
        <w:tab/>
        <w:t>17,116,267</w:t>
      </w:r>
      <w:r w:rsidRPr="00D82029">
        <w:rPr>
          <w:sz w:val="18"/>
          <w:szCs w:val="18"/>
        </w:rPr>
        <w:tab/>
        <w:t>1,528,760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H38  U S C - SALKEHATCHIE CAMPUS</w:t>
      </w:r>
      <w:r w:rsidRPr="00D82029">
        <w:rPr>
          <w:sz w:val="18"/>
          <w:szCs w:val="18"/>
        </w:rPr>
        <w:tab/>
        <w:t>11,180,600</w:t>
      </w:r>
      <w:r w:rsidRPr="00D82029">
        <w:rPr>
          <w:sz w:val="18"/>
          <w:szCs w:val="18"/>
        </w:rPr>
        <w:tab/>
        <w:t>1,302,879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H39  U S C - SUMTER CAMPUS</w:t>
      </w:r>
      <w:r w:rsidRPr="00D82029">
        <w:rPr>
          <w:sz w:val="18"/>
          <w:szCs w:val="18"/>
        </w:rPr>
        <w:tab/>
        <w:t>13,649,940</w:t>
      </w:r>
      <w:r w:rsidRPr="00D82029">
        <w:rPr>
          <w:sz w:val="18"/>
          <w:szCs w:val="18"/>
        </w:rPr>
        <w:tab/>
        <w:t>2,418,440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H40  U S C - UNION CAMPUS</w:t>
      </w:r>
      <w:r w:rsidRPr="00D82029">
        <w:rPr>
          <w:sz w:val="18"/>
          <w:szCs w:val="18"/>
        </w:rPr>
        <w:tab/>
        <w:t>4,618,984</w:t>
      </w:r>
      <w:r w:rsidRPr="00D82029">
        <w:rPr>
          <w:sz w:val="18"/>
          <w:szCs w:val="18"/>
        </w:rPr>
        <w:tab/>
        <w:t>589,341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H47  WINTHROP UNIVERSITY</w:t>
      </w:r>
      <w:r w:rsidRPr="00D82029">
        <w:rPr>
          <w:sz w:val="18"/>
          <w:szCs w:val="18"/>
        </w:rPr>
        <w:tab/>
        <w:t>135,429,059</w:t>
      </w:r>
      <w:r w:rsidRPr="00D82029">
        <w:rPr>
          <w:sz w:val="18"/>
          <w:szCs w:val="18"/>
        </w:rPr>
        <w:tab/>
        <w:t>12,847,592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H51  MEDICAL UNIVERSITY OF S</w:t>
      </w:r>
      <w:r>
        <w:rPr>
          <w:sz w:val="18"/>
          <w:szCs w:val="18"/>
        </w:rPr>
        <w:t>C</w:t>
      </w:r>
      <w:r w:rsidRPr="00D82029">
        <w:rPr>
          <w:sz w:val="18"/>
          <w:szCs w:val="18"/>
        </w:rPr>
        <w:tab/>
        <w:t>594,181,033</w:t>
      </w:r>
      <w:r w:rsidRPr="00D82029">
        <w:rPr>
          <w:sz w:val="18"/>
          <w:szCs w:val="18"/>
        </w:rPr>
        <w:tab/>
        <w:t>53,423,524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H53  AREA HEALTH EDUCATION CONSORT</w:t>
      </w:r>
      <w:r w:rsidRPr="00D82029">
        <w:rPr>
          <w:sz w:val="18"/>
          <w:szCs w:val="18"/>
        </w:rPr>
        <w:tab/>
        <w:t>12,835,976</w:t>
      </w:r>
      <w:r w:rsidRPr="00D82029">
        <w:rPr>
          <w:sz w:val="18"/>
          <w:szCs w:val="18"/>
        </w:rPr>
        <w:tab/>
        <w:t>9,496,693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H59  TECHNICAL &amp; COMPREHENSIVE EDUC</w:t>
      </w:r>
      <w:r w:rsidRPr="00D82029">
        <w:rPr>
          <w:sz w:val="18"/>
          <w:szCs w:val="18"/>
        </w:rPr>
        <w:tab/>
        <w:t>544,732,696</w:t>
      </w:r>
      <w:r w:rsidRPr="00D82029">
        <w:rPr>
          <w:sz w:val="18"/>
          <w:szCs w:val="18"/>
        </w:rPr>
        <w:tab/>
        <w:t>105,271,702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H67  EDUCATIONAL TELEVISION COMM</w:t>
      </w:r>
      <w:r w:rsidRPr="00D82029">
        <w:rPr>
          <w:sz w:val="18"/>
          <w:szCs w:val="18"/>
        </w:rPr>
        <w:tab/>
        <w:t>19,803,490</w:t>
      </w:r>
      <w:r w:rsidRPr="00D82029">
        <w:rPr>
          <w:sz w:val="18"/>
          <w:szCs w:val="18"/>
        </w:rPr>
        <w:tab/>
        <w:t>9,556,490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H73  VOCATIONAL REHABILITATION</w:t>
      </w:r>
      <w:r w:rsidRPr="00D82029">
        <w:rPr>
          <w:sz w:val="18"/>
          <w:szCs w:val="18"/>
        </w:rPr>
        <w:tab/>
        <w:t>136,348,681</w:t>
      </w:r>
      <w:r w:rsidRPr="00D82029">
        <w:rPr>
          <w:sz w:val="18"/>
          <w:szCs w:val="18"/>
        </w:rPr>
        <w:tab/>
        <w:t>8,939,247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J02  DEPT OF HEALTH AND HUMAN SERV</w:t>
      </w:r>
      <w:r w:rsidRPr="00D82029">
        <w:rPr>
          <w:sz w:val="18"/>
          <w:szCs w:val="18"/>
        </w:rPr>
        <w:tab/>
        <w:t>5,766,840,751</w:t>
      </w:r>
      <w:r w:rsidRPr="00D82029">
        <w:rPr>
          <w:sz w:val="18"/>
          <w:szCs w:val="18"/>
        </w:rPr>
        <w:tab/>
        <w:t>726,880,269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lastRenderedPageBreak/>
        <w:t>J04  DEPT OF HEALTH AND ENV</w:t>
      </w:r>
      <w:r>
        <w:rPr>
          <w:sz w:val="18"/>
          <w:szCs w:val="18"/>
        </w:rPr>
        <w:t xml:space="preserve"> CONTROL</w:t>
      </w:r>
      <w:r w:rsidRPr="00D82029">
        <w:rPr>
          <w:sz w:val="18"/>
          <w:szCs w:val="18"/>
        </w:rPr>
        <w:tab/>
        <w:t>564,539,163</w:t>
      </w:r>
      <w:r w:rsidRPr="00D82029">
        <w:rPr>
          <w:sz w:val="18"/>
          <w:szCs w:val="18"/>
        </w:rPr>
        <w:tab/>
        <w:t>81,953,599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J12  DEPT OF MENTAL HEALTH</w:t>
      </w:r>
      <w:r w:rsidRPr="00D82029">
        <w:rPr>
          <w:sz w:val="18"/>
          <w:szCs w:val="18"/>
        </w:rPr>
        <w:tab/>
        <w:t>331,965,854</w:t>
      </w:r>
      <w:r w:rsidRPr="00D82029">
        <w:rPr>
          <w:sz w:val="18"/>
          <w:szCs w:val="18"/>
        </w:rPr>
        <w:tab/>
        <w:t>137,889,163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 xml:space="preserve">J16  DEPT OF DISABILITIES </w:t>
      </w:r>
      <w:r>
        <w:rPr>
          <w:sz w:val="18"/>
          <w:szCs w:val="18"/>
        </w:rPr>
        <w:t>&amp;</w:t>
      </w:r>
      <w:r w:rsidRPr="00D82029">
        <w:rPr>
          <w:sz w:val="18"/>
          <w:szCs w:val="18"/>
        </w:rPr>
        <w:t xml:space="preserve"> SPEC</w:t>
      </w:r>
      <w:r>
        <w:rPr>
          <w:sz w:val="18"/>
          <w:szCs w:val="18"/>
        </w:rPr>
        <w:t xml:space="preserve"> NEEDS</w:t>
      </w:r>
      <w:r w:rsidRPr="00D82029">
        <w:rPr>
          <w:sz w:val="18"/>
          <w:szCs w:val="18"/>
        </w:rPr>
        <w:tab/>
        <w:t>525,976,312</w:t>
      </w:r>
      <w:r w:rsidRPr="00D82029">
        <w:rPr>
          <w:sz w:val="18"/>
          <w:szCs w:val="18"/>
        </w:rPr>
        <w:tab/>
        <w:t>128,950,404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J20</w:t>
      </w:r>
      <w:r>
        <w:rPr>
          <w:sz w:val="18"/>
          <w:szCs w:val="18"/>
        </w:rPr>
        <w:t xml:space="preserve">  DEPT OF ALCOHOL &amp; OTHER DRUG </w:t>
      </w:r>
      <w:r w:rsidRPr="00D82029">
        <w:rPr>
          <w:sz w:val="18"/>
          <w:szCs w:val="18"/>
        </w:rPr>
        <w:tab/>
        <w:t>34,238,201</w:t>
      </w:r>
      <w:r w:rsidRPr="00D82029">
        <w:rPr>
          <w:sz w:val="18"/>
          <w:szCs w:val="18"/>
        </w:rPr>
        <w:tab/>
        <w:t>6,535,617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L04  DEPT OF SOCIAL SERVICES</w:t>
      </w:r>
      <w:r w:rsidRPr="00D82029">
        <w:rPr>
          <w:sz w:val="18"/>
          <w:szCs w:val="18"/>
        </w:rPr>
        <w:tab/>
        <w:t>1,698,667,492</w:t>
      </w:r>
      <w:r w:rsidRPr="00D82029">
        <w:rPr>
          <w:sz w:val="18"/>
          <w:szCs w:val="18"/>
        </w:rPr>
        <w:tab/>
        <w:t>118,783,374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L24  COMM FOR THE BLIND</w:t>
      </w:r>
      <w:r w:rsidRPr="00D82029">
        <w:rPr>
          <w:sz w:val="18"/>
          <w:szCs w:val="18"/>
        </w:rPr>
        <w:tab/>
        <w:t>10,696,693</w:t>
      </w:r>
      <w:r w:rsidRPr="00D82029">
        <w:rPr>
          <w:sz w:val="18"/>
          <w:szCs w:val="18"/>
        </w:rPr>
        <w:tab/>
        <w:t>2,212,368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 xml:space="preserve">H79  DEPT OF ARCHIVES </w:t>
      </w:r>
      <w:r>
        <w:rPr>
          <w:sz w:val="18"/>
          <w:szCs w:val="18"/>
        </w:rPr>
        <w:t>&amp;</w:t>
      </w:r>
      <w:r w:rsidRPr="00D82029">
        <w:rPr>
          <w:sz w:val="18"/>
          <w:szCs w:val="18"/>
        </w:rPr>
        <w:t xml:space="preserve"> HIS</w:t>
      </w:r>
      <w:r>
        <w:rPr>
          <w:sz w:val="18"/>
          <w:szCs w:val="18"/>
        </w:rPr>
        <w:t>TORY</w:t>
      </w:r>
      <w:r w:rsidRPr="00D82029">
        <w:rPr>
          <w:sz w:val="18"/>
          <w:szCs w:val="18"/>
        </w:rPr>
        <w:tab/>
        <w:t>5,517,534</w:t>
      </w:r>
      <w:r w:rsidRPr="00D82029">
        <w:rPr>
          <w:sz w:val="18"/>
          <w:szCs w:val="18"/>
        </w:rPr>
        <w:tab/>
        <w:t>2,445,764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H87  STATE LIBRARY</w:t>
      </w:r>
      <w:r w:rsidRPr="00D82029">
        <w:rPr>
          <w:sz w:val="18"/>
          <w:szCs w:val="18"/>
        </w:rPr>
        <w:tab/>
        <w:t>10,947,988</w:t>
      </w:r>
      <w:r w:rsidRPr="00D82029">
        <w:rPr>
          <w:sz w:val="18"/>
          <w:szCs w:val="18"/>
        </w:rPr>
        <w:tab/>
        <w:t>8,284,263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H91  ARTS COMMISSION</w:t>
      </w:r>
      <w:r w:rsidRPr="00D82029">
        <w:rPr>
          <w:sz w:val="18"/>
          <w:szCs w:val="18"/>
        </w:rPr>
        <w:tab/>
        <w:t>3,354,055</w:t>
      </w:r>
      <w:r w:rsidRPr="00D82029">
        <w:rPr>
          <w:sz w:val="18"/>
          <w:szCs w:val="18"/>
        </w:rPr>
        <w:tab/>
        <w:t>2,040,382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>
        <w:rPr>
          <w:sz w:val="18"/>
          <w:szCs w:val="18"/>
        </w:rPr>
        <w:t>H95  STATE MUSEUM COMM</w:t>
      </w:r>
      <w:r w:rsidRPr="00D82029">
        <w:rPr>
          <w:sz w:val="18"/>
          <w:szCs w:val="18"/>
        </w:rPr>
        <w:tab/>
        <w:t>4,452,088</w:t>
      </w:r>
      <w:r w:rsidRPr="00D82029">
        <w:rPr>
          <w:sz w:val="18"/>
          <w:szCs w:val="18"/>
        </w:rPr>
        <w:tab/>
        <w:t>2,783,588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 xml:space="preserve">L32  HOUSING FINANCE </w:t>
      </w:r>
      <w:r>
        <w:rPr>
          <w:sz w:val="18"/>
          <w:szCs w:val="18"/>
        </w:rPr>
        <w:t>&amp;</w:t>
      </w:r>
      <w:r w:rsidRPr="00D82029">
        <w:rPr>
          <w:sz w:val="18"/>
          <w:szCs w:val="18"/>
        </w:rPr>
        <w:t xml:space="preserve"> DEV</w:t>
      </w:r>
      <w:r>
        <w:rPr>
          <w:sz w:val="18"/>
          <w:szCs w:val="18"/>
        </w:rPr>
        <w:t xml:space="preserve"> AUTH</w:t>
      </w:r>
      <w:r w:rsidRPr="00D82029">
        <w:rPr>
          <w:sz w:val="18"/>
          <w:szCs w:val="18"/>
        </w:rPr>
        <w:tab/>
        <w:t>256,431,200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P12  FORESTRY COMMISSION</w:t>
      </w:r>
      <w:r w:rsidRPr="00D82029">
        <w:rPr>
          <w:sz w:val="18"/>
          <w:szCs w:val="18"/>
        </w:rPr>
        <w:tab/>
        <w:t>22,501,052</w:t>
      </w:r>
      <w:r w:rsidRPr="00D82029">
        <w:rPr>
          <w:sz w:val="18"/>
          <w:szCs w:val="18"/>
        </w:rPr>
        <w:tab/>
        <w:t>9,776,307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P16  DEPT OF AGRICULTURE</w:t>
      </w:r>
      <w:r w:rsidRPr="00D82029">
        <w:rPr>
          <w:sz w:val="18"/>
          <w:szCs w:val="18"/>
        </w:rPr>
        <w:tab/>
        <w:t>14,855,867</w:t>
      </w:r>
      <w:r w:rsidRPr="00D82029">
        <w:rPr>
          <w:sz w:val="18"/>
          <w:szCs w:val="18"/>
        </w:rPr>
        <w:tab/>
        <w:t>3,080,506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P20  CLEMSON UNIV (PUBLIC SERV A</w:t>
      </w:r>
      <w:r>
        <w:rPr>
          <w:sz w:val="18"/>
          <w:szCs w:val="18"/>
        </w:rPr>
        <w:t>CTIV)</w:t>
      </w:r>
      <w:r w:rsidRPr="00D82029">
        <w:rPr>
          <w:sz w:val="18"/>
          <w:szCs w:val="18"/>
        </w:rPr>
        <w:tab/>
        <w:t>62,820,504</w:t>
      </w:r>
      <w:r w:rsidRPr="00D82029">
        <w:rPr>
          <w:sz w:val="18"/>
          <w:szCs w:val="18"/>
        </w:rPr>
        <w:tab/>
        <w:t>28,214,589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P21  SC STATE UNIV (PUBLIC SERV</w:t>
      </w:r>
      <w:r>
        <w:rPr>
          <w:sz w:val="18"/>
          <w:szCs w:val="18"/>
        </w:rPr>
        <w:t xml:space="preserve"> ACTIV)</w:t>
      </w:r>
      <w:r w:rsidRPr="00D82029">
        <w:rPr>
          <w:sz w:val="18"/>
          <w:szCs w:val="18"/>
        </w:rPr>
        <w:tab/>
        <w:t>5,795,777</w:t>
      </w:r>
      <w:r w:rsidRPr="00D82029">
        <w:rPr>
          <w:sz w:val="18"/>
          <w:szCs w:val="18"/>
        </w:rPr>
        <w:tab/>
        <w:t>2,071,450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P24  DEPT OF NATURAL RESOURCES</w:t>
      </w:r>
      <w:r w:rsidRPr="00D82029">
        <w:rPr>
          <w:sz w:val="18"/>
          <w:szCs w:val="18"/>
        </w:rPr>
        <w:tab/>
        <w:t>87,175,376</w:t>
      </w:r>
      <w:r w:rsidRPr="00D82029">
        <w:rPr>
          <w:sz w:val="18"/>
          <w:szCs w:val="18"/>
        </w:rPr>
        <w:tab/>
        <w:t>14,730,347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P26  SEA GRANT CONSORTIUM</w:t>
      </w:r>
      <w:r w:rsidRPr="00D82029">
        <w:rPr>
          <w:sz w:val="18"/>
          <w:szCs w:val="18"/>
        </w:rPr>
        <w:tab/>
        <w:t>6,462,634</w:t>
      </w:r>
      <w:r w:rsidRPr="00D82029">
        <w:rPr>
          <w:sz w:val="18"/>
          <w:szCs w:val="18"/>
        </w:rPr>
        <w:tab/>
        <w:t>360,134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P28  DEPT OF PARKS, RECREATION &amp; TO</w:t>
      </w:r>
      <w:r>
        <w:rPr>
          <w:sz w:val="18"/>
          <w:szCs w:val="18"/>
        </w:rPr>
        <w:t>UR</w:t>
      </w:r>
      <w:r w:rsidRPr="00D82029">
        <w:rPr>
          <w:sz w:val="18"/>
          <w:szCs w:val="18"/>
        </w:rPr>
        <w:tab/>
        <w:t>60,620,919</w:t>
      </w:r>
      <w:r w:rsidRPr="00D82029">
        <w:rPr>
          <w:sz w:val="18"/>
          <w:szCs w:val="18"/>
        </w:rPr>
        <w:tab/>
        <w:t>18,564,305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P32  DEPT OF COMMERCE</w:t>
      </w:r>
      <w:r w:rsidRPr="00D82029">
        <w:rPr>
          <w:sz w:val="18"/>
          <w:szCs w:val="18"/>
        </w:rPr>
        <w:tab/>
        <w:t>77,072,915</w:t>
      </w:r>
      <w:r w:rsidRPr="00D82029">
        <w:rPr>
          <w:sz w:val="18"/>
          <w:szCs w:val="18"/>
        </w:rPr>
        <w:tab/>
        <w:t>3,904,915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P34  JOBS-ECONOMIC DEVELOPMENT AUTH</w:t>
      </w:r>
      <w:r w:rsidRPr="00D82029">
        <w:rPr>
          <w:sz w:val="18"/>
          <w:szCs w:val="18"/>
        </w:rPr>
        <w:tab/>
        <w:t>407,650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P36  PATRIOTS POINT DEVELOPMENT AUT</w:t>
      </w:r>
      <w:r>
        <w:rPr>
          <w:sz w:val="18"/>
          <w:szCs w:val="18"/>
        </w:rPr>
        <w:t>H</w:t>
      </w:r>
      <w:r w:rsidRPr="00D82029">
        <w:rPr>
          <w:sz w:val="18"/>
          <w:szCs w:val="18"/>
        </w:rPr>
        <w:tab/>
        <w:t>8,344,637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B04  JUDICIAL DEPARTMENT</w:t>
      </w:r>
      <w:r w:rsidRPr="00D82029">
        <w:rPr>
          <w:sz w:val="18"/>
          <w:szCs w:val="18"/>
        </w:rPr>
        <w:tab/>
        <w:t>67,062,070</w:t>
      </w:r>
      <w:r w:rsidRPr="00D82029">
        <w:rPr>
          <w:sz w:val="18"/>
          <w:szCs w:val="18"/>
        </w:rPr>
        <w:tab/>
        <w:t>37,443,155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E20  ATTORNEY GENERAL</w:t>
      </w:r>
      <w:r>
        <w:rPr>
          <w:sz w:val="18"/>
          <w:szCs w:val="18"/>
        </w:rPr>
        <w:t>’</w:t>
      </w:r>
      <w:r w:rsidRPr="00D82029">
        <w:rPr>
          <w:sz w:val="18"/>
          <w:szCs w:val="18"/>
        </w:rPr>
        <w:t>S OFFICE</w:t>
      </w:r>
      <w:r w:rsidRPr="00D82029">
        <w:rPr>
          <w:sz w:val="18"/>
          <w:szCs w:val="18"/>
        </w:rPr>
        <w:tab/>
        <w:t>15,864,286</w:t>
      </w:r>
      <w:r w:rsidRPr="00D82029">
        <w:rPr>
          <w:sz w:val="18"/>
          <w:szCs w:val="18"/>
        </w:rPr>
        <w:tab/>
        <w:t>3,700,380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E21  PROSECUTION COORDINATION COMM</w:t>
      </w:r>
      <w:r w:rsidRPr="00D82029">
        <w:rPr>
          <w:sz w:val="18"/>
          <w:szCs w:val="18"/>
        </w:rPr>
        <w:tab/>
        <w:t>15,432,974</w:t>
      </w:r>
      <w:r w:rsidRPr="00D82029">
        <w:rPr>
          <w:sz w:val="18"/>
          <w:szCs w:val="18"/>
        </w:rPr>
        <w:tab/>
        <w:t>8,691,363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E23  COMMISSION ON INDIGENT DEFENSE</w:t>
      </w:r>
      <w:r w:rsidRPr="00D82029">
        <w:rPr>
          <w:sz w:val="18"/>
          <w:szCs w:val="18"/>
        </w:rPr>
        <w:tab/>
        <w:t>21,626,830</w:t>
      </w:r>
      <w:r w:rsidRPr="00D82029">
        <w:rPr>
          <w:sz w:val="18"/>
          <w:szCs w:val="18"/>
        </w:rPr>
        <w:tab/>
        <w:t>8,451,178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D10  GOVERNOR</w:t>
      </w:r>
      <w:r>
        <w:rPr>
          <w:sz w:val="18"/>
          <w:szCs w:val="18"/>
        </w:rPr>
        <w:t>’</w:t>
      </w:r>
      <w:r w:rsidRPr="00D82029">
        <w:rPr>
          <w:sz w:val="18"/>
          <w:szCs w:val="18"/>
        </w:rPr>
        <w:t>S OFF-STATE LAW ENFOR</w:t>
      </w:r>
      <w:r w:rsidRPr="00D82029">
        <w:rPr>
          <w:sz w:val="18"/>
          <w:szCs w:val="18"/>
        </w:rPr>
        <w:tab/>
        <w:t>63,764,199</w:t>
      </w:r>
      <w:r w:rsidRPr="00D82029">
        <w:rPr>
          <w:sz w:val="18"/>
          <w:szCs w:val="18"/>
        </w:rPr>
        <w:tab/>
        <w:t>23,711,732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K05  DEPT OF PUBLIC SAFETY</w:t>
      </w:r>
      <w:r w:rsidRPr="00D82029">
        <w:rPr>
          <w:sz w:val="18"/>
          <w:szCs w:val="18"/>
        </w:rPr>
        <w:tab/>
        <w:t>176,691,119</w:t>
      </w:r>
      <w:r w:rsidRPr="00D82029">
        <w:rPr>
          <w:sz w:val="18"/>
          <w:szCs w:val="18"/>
        </w:rPr>
        <w:tab/>
        <w:t>65,880,728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N20  LAW ENFORCE TRAINING COUNC</w:t>
      </w:r>
      <w:r w:rsidRPr="00D82029">
        <w:rPr>
          <w:sz w:val="18"/>
          <w:szCs w:val="18"/>
        </w:rPr>
        <w:tab/>
        <w:t>14,168,074</w:t>
      </w:r>
      <w:r w:rsidRPr="00D82029">
        <w:rPr>
          <w:sz w:val="18"/>
          <w:szCs w:val="18"/>
        </w:rPr>
        <w:tab/>
        <w:t>631,824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N04  DEPARTMENT OF CORRECTIONS</w:t>
      </w:r>
      <w:r w:rsidRPr="00D82029">
        <w:rPr>
          <w:sz w:val="18"/>
          <w:szCs w:val="18"/>
        </w:rPr>
        <w:tab/>
        <w:t>350,996,354</w:t>
      </w:r>
      <w:r w:rsidRPr="00D82029">
        <w:rPr>
          <w:sz w:val="18"/>
          <w:szCs w:val="18"/>
        </w:rPr>
        <w:tab/>
        <w:t>295,164,468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N08  DEPT OF PROBATION, PAROLE &amp; PA</w:t>
      </w:r>
      <w:r>
        <w:rPr>
          <w:sz w:val="18"/>
          <w:szCs w:val="18"/>
        </w:rPr>
        <w:t>RD</w:t>
      </w:r>
      <w:r w:rsidRPr="00D82029">
        <w:rPr>
          <w:sz w:val="18"/>
          <w:szCs w:val="18"/>
        </w:rPr>
        <w:tab/>
        <w:t>48,558,905</w:t>
      </w:r>
      <w:r w:rsidRPr="00D82029">
        <w:rPr>
          <w:sz w:val="18"/>
          <w:szCs w:val="18"/>
        </w:rPr>
        <w:tab/>
        <w:t>18,774,954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N12  DEPT OF JUVENILE JUSTICE</w:t>
      </w:r>
      <w:r w:rsidRPr="00D82029">
        <w:rPr>
          <w:sz w:val="18"/>
          <w:szCs w:val="18"/>
        </w:rPr>
        <w:tab/>
        <w:t>113,191,460</w:t>
      </w:r>
      <w:r w:rsidRPr="00D82029">
        <w:rPr>
          <w:sz w:val="18"/>
          <w:szCs w:val="18"/>
        </w:rPr>
        <w:tab/>
        <w:t>88,994,616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L36  HUMAN AFFAIRS COMM</w:t>
      </w:r>
      <w:r w:rsidRPr="00D82029">
        <w:rPr>
          <w:sz w:val="18"/>
          <w:szCs w:val="18"/>
        </w:rPr>
        <w:tab/>
        <w:t>2,127,516</w:t>
      </w:r>
      <w:r w:rsidRPr="00D82029">
        <w:rPr>
          <w:sz w:val="18"/>
          <w:szCs w:val="18"/>
        </w:rPr>
        <w:tab/>
        <w:t>1,226,488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L46  STATE COMM FOR MINORITY</w:t>
      </w:r>
      <w:r>
        <w:rPr>
          <w:sz w:val="18"/>
          <w:szCs w:val="18"/>
        </w:rPr>
        <w:t xml:space="preserve"> AFF</w:t>
      </w:r>
      <w:r w:rsidRPr="00D82029">
        <w:rPr>
          <w:sz w:val="18"/>
          <w:szCs w:val="18"/>
        </w:rPr>
        <w:tab/>
        <w:t>726,514</w:t>
      </w:r>
      <w:r w:rsidRPr="00D82029">
        <w:rPr>
          <w:sz w:val="18"/>
          <w:szCs w:val="18"/>
        </w:rPr>
        <w:tab/>
        <w:t>395,514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R04  PUBLIC SERVICE COMM</w:t>
      </w:r>
      <w:r w:rsidRPr="00D82029">
        <w:rPr>
          <w:sz w:val="18"/>
          <w:szCs w:val="18"/>
        </w:rPr>
        <w:tab/>
        <w:t>4,831,399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R06  OFFICE OF REGULATORY STAFF</w:t>
      </w:r>
      <w:r w:rsidRPr="00D82029">
        <w:rPr>
          <w:sz w:val="18"/>
          <w:szCs w:val="18"/>
        </w:rPr>
        <w:tab/>
        <w:t>11,484,759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R08</w:t>
      </w:r>
      <w:r>
        <w:rPr>
          <w:sz w:val="18"/>
          <w:szCs w:val="18"/>
        </w:rPr>
        <w:t xml:space="preserve">  WORKERS’ COMPENSATION COMM</w:t>
      </w:r>
      <w:r w:rsidRPr="00D82029">
        <w:rPr>
          <w:sz w:val="18"/>
          <w:szCs w:val="18"/>
        </w:rPr>
        <w:tab/>
        <w:t>4,619,955</w:t>
      </w:r>
      <w:r w:rsidRPr="00D82029">
        <w:rPr>
          <w:sz w:val="18"/>
          <w:szCs w:val="18"/>
        </w:rPr>
        <w:tab/>
        <w:t>1,919,955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R12  STATE ACCIDENT FUND</w:t>
      </w:r>
      <w:r w:rsidRPr="00D82029">
        <w:rPr>
          <w:sz w:val="18"/>
          <w:szCs w:val="18"/>
        </w:rPr>
        <w:tab/>
        <w:t>6,689,521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R14  PATIENTS</w:t>
      </w:r>
      <w:r>
        <w:rPr>
          <w:sz w:val="18"/>
          <w:szCs w:val="18"/>
        </w:rPr>
        <w:t>’</w:t>
      </w:r>
      <w:r w:rsidRPr="00D82029">
        <w:rPr>
          <w:sz w:val="18"/>
          <w:szCs w:val="18"/>
        </w:rPr>
        <w:t xml:space="preserve"> COMPENSATION FUND</w:t>
      </w:r>
      <w:r w:rsidRPr="00D82029">
        <w:rPr>
          <w:sz w:val="18"/>
          <w:szCs w:val="18"/>
        </w:rPr>
        <w:tab/>
        <w:t>1,014,378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R16  SECOND INJURY FUND</w:t>
      </w:r>
      <w:r w:rsidRPr="00D82029">
        <w:rPr>
          <w:sz w:val="18"/>
          <w:szCs w:val="18"/>
        </w:rPr>
        <w:tab/>
        <w:t>1,814,702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R20  DEPT OF INSURANCE</w:t>
      </w:r>
      <w:r w:rsidRPr="00D82029">
        <w:rPr>
          <w:sz w:val="18"/>
          <w:szCs w:val="18"/>
        </w:rPr>
        <w:tab/>
        <w:t>11,694,303</w:t>
      </w:r>
      <w:r w:rsidRPr="00D82029">
        <w:rPr>
          <w:sz w:val="18"/>
          <w:szCs w:val="18"/>
        </w:rPr>
        <w:tab/>
        <w:t>1,954,538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R23  BOARD OF FINANCIAL INSTITUTION</w:t>
      </w:r>
      <w:r w:rsidRPr="00D82029">
        <w:rPr>
          <w:sz w:val="18"/>
          <w:szCs w:val="18"/>
        </w:rPr>
        <w:tab/>
        <w:t>4,069,075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R28  DEPT OF CONSUMER AFFAIRS</w:t>
      </w:r>
      <w:r w:rsidRPr="00D82029">
        <w:rPr>
          <w:sz w:val="18"/>
          <w:szCs w:val="18"/>
        </w:rPr>
        <w:tab/>
        <w:t>3,736,671</w:t>
      </w:r>
      <w:r w:rsidRPr="00D82029">
        <w:rPr>
          <w:sz w:val="18"/>
          <w:szCs w:val="18"/>
        </w:rPr>
        <w:tab/>
        <w:t>1,299,921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 xml:space="preserve">R36  DEPT OF LABOR, LICENSING </w:t>
      </w:r>
      <w:r>
        <w:rPr>
          <w:sz w:val="18"/>
          <w:szCs w:val="18"/>
        </w:rPr>
        <w:t>&amp;</w:t>
      </w:r>
      <w:r w:rsidRPr="00D82029">
        <w:rPr>
          <w:sz w:val="18"/>
          <w:szCs w:val="18"/>
        </w:rPr>
        <w:t xml:space="preserve"> R</w:t>
      </w:r>
      <w:r>
        <w:rPr>
          <w:sz w:val="18"/>
          <w:szCs w:val="18"/>
        </w:rPr>
        <w:t>EG</w:t>
      </w:r>
      <w:r w:rsidRPr="00D82029">
        <w:rPr>
          <w:sz w:val="18"/>
          <w:szCs w:val="18"/>
        </w:rPr>
        <w:tab/>
        <w:t>41,167,579</w:t>
      </w:r>
      <w:r w:rsidRPr="00D82029">
        <w:rPr>
          <w:sz w:val="18"/>
          <w:szCs w:val="18"/>
        </w:rPr>
        <w:tab/>
        <w:t>1,348,776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R40  DEPT OF MOTOR VEHICLES</w:t>
      </w:r>
      <w:r w:rsidRPr="00D82029">
        <w:rPr>
          <w:sz w:val="18"/>
          <w:szCs w:val="18"/>
        </w:rPr>
        <w:tab/>
        <w:t>83,545,098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 xml:space="preserve">R60  DEPT OF EMPLOY </w:t>
      </w:r>
      <w:r>
        <w:rPr>
          <w:sz w:val="18"/>
          <w:szCs w:val="18"/>
        </w:rPr>
        <w:t>&amp;</w:t>
      </w:r>
      <w:r w:rsidRPr="00D82029">
        <w:rPr>
          <w:sz w:val="18"/>
          <w:szCs w:val="18"/>
        </w:rPr>
        <w:t xml:space="preserve"> W</w:t>
      </w:r>
      <w:r>
        <w:rPr>
          <w:sz w:val="18"/>
          <w:szCs w:val="18"/>
        </w:rPr>
        <w:t>ORK</w:t>
      </w:r>
      <w:r w:rsidRPr="00D82029">
        <w:rPr>
          <w:sz w:val="18"/>
          <w:szCs w:val="18"/>
        </w:rPr>
        <w:tab/>
        <w:t>222,037,698</w:t>
      </w:r>
      <w:r w:rsidRPr="00D82029">
        <w:rPr>
          <w:sz w:val="18"/>
          <w:szCs w:val="18"/>
        </w:rPr>
        <w:tab/>
        <w:t>429,716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U12  DEPT OF TRANSPORTATION</w:t>
      </w:r>
      <w:r w:rsidRPr="00D82029">
        <w:rPr>
          <w:sz w:val="18"/>
          <w:szCs w:val="18"/>
        </w:rPr>
        <w:tab/>
        <w:t>1,289,302,270</w:t>
      </w:r>
      <w:r w:rsidRPr="00D82029">
        <w:rPr>
          <w:sz w:val="18"/>
          <w:szCs w:val="18"/>
        </w:rPr>
        <w:tab/>
        <w:t>57,270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U15  INFRASTRUCTURE BANK BOARD</w:t>
      </w:r>
      <w:r w:rsidRPr="00D82029">
        <w:rPr>
          <w:sz w:val="18"/>
          <w:szCs w:val="18"/>
        </w:rPr>
        <w:tab/>
        <w:t>80,306,650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U20  COUNTY TRANSPORTATION FUNDS</w:t>
      </w:r>
      <w:r w:rsidRPr="00D82029">
        <w:rPr>
          <w:sz w:val="18"/>
          <w:szCs w:val="18"/>
        </w:rPr>
        <w:tab/>
        <w:t>86,000,000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lastRenderedPageBreak/>
        <w:t>U30  DIVISION OF AERONAUTICS</w:t>
      </w:r>
      <w:r w:rsidRPr="00D82029">
        <w:rPr>
          <w:sz w:val="18"/>
          <w:szCs w:val="18"/>
        </w:rPr>
        <w:tab/>
        <w:t>4,070,902</w:t>
      </w:r>
      <w:r w:rsidRPr="00D82029">
        <w:rPr>
          <w:sz w:val="18"/>
          <w:szCs w:val="18"/>
        </w:rPr>
        <w:tab/>
        <w:t>566,264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A01  LEG. DEPT-THE SENATE</w:t>
      </w:r>
      <w:r w:rsidRPr="00D82029">
        <w:rPr>
          <w:sz w:val="18"/>
          <w:szCs w:val="18"/>
        </w:rPr>
        <w:tab/>
        <w:t>12,330,194</w:t>
      </w:r>
      <w:r w:rsidRPr="00D82029">
        <w:rPr>
          <w:sz w:val="18"/>
          <w:szCs w:val="18"/>
        </w:rPr>
        <w:tab/>
        <w:t>12,330,194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A05  LEG. DEPT-HOUSE OF REPRESENT</w:t>
      </w:r>
      <w:r w:rsidRPr="00D82029">
        <w:rPr>
          <w:sz w:val="18"/>
          <w:szCs w:val="18"/>
        </w:rPr>
        <w:tab/>
        <w:t>17,615,280</w:t>
      </w:r>
      <w:r w:rsidRPr="00D82029">
        <w:rPr>
          <w:sz w:val="18"/>
          <w:szCs w:val="18"/>
        </w:rPr>
        <w:tab/>
        <w:t>17,615,280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A15  LEG. DEPT-CODIFICATION OF LAWS</w:t>
      </w:r>
      <w:r w:rsidRPr="00D82029">
        <w:rPr>
          <w:sz w:val="18"/>
          <w:szCs w:val="18"/>
        </w:rPr>
        <w:tab/>
        <w:t>2,713,344</w:t>
      </w:r>
      <w:r w:rsidRPr="00D82029">
        <w:rPr>
          <w:sz w:val="18"/>
          <w:szCs w:val="18"/>
        </w:rPr>
        <w:tab/>
        <w:t>2,413,344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A17  LEG. DEPT-LEG PRINTING, I</w:t>
      </w:r>
      <w:r>
        <w:rPr>
          <w:sz w:val="18"/>
          <w:szCs w:val="18"/>
        </w:rPr>
        <w:t>.T.S.</w:t>
      </w:r>
      <w:r w:rsidRPr="00D82029">
        <w:rPr>
          <w:sz w:val="18"/>
          <w:szCs w:val="18"/>
        </w:rPr>
        <w:tab/>
        <w:t>2,776,721</w:t>
      </w:r>
      <w:r w:rsidRPr="00D82029">
        <w:rPr>
          <w:sz w:val="18"/>
          <w:szCs w:val="18"/>
        </w:rPr>
        <w:tab/>
        <w:t>2,776,721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A20  LEG. DEPT-LEG AUDIT COUNCIL</w:t>
      </w:r>
      <w:r w:rsidRPr="00D82029">
        <w:rPr>
          <w:sz w:val="18"/>
          <w:szCs w:val="18"/>
        </w:rPr>
        <w:tab/>
        <w:t>847,421</w:t>
      </w:r>
      <w:r w:rsidRPr="00D82029">
        <w:rPr>
          <w:sz w:val="18"/>
          <w:szCs w:val="18"/>
        </w:rPr>
        <w:tab/>
        <w:t>847,421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A85  EDUCATION OVERSIGHT COMM</w:t>
      </w:r>
      <w:r w:rsidRPr="00D82029">
        <w:rPr>
          <w:sz w:val="18"/>
          <w:szCs w:val="18"/>
        </w:rPr>
        <w:tab/>
        <w:t>1,476,748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C05  ADMINISTRATIVE LAW COURT</w:t>
      </w:r>
      <w:r w:rsidRPr="00D82029">
        <w:rPr>
          <w:sz w:val="18"/>
          <w:szCs w:val="18"/>
        </w:rPr>
        <w:tab/>
        <w:t>2,844,534</w:t>
      </w:r>
      <w:r w:rsidRPr="00D82029">
        <w:rPr>
          <w:sz w:val="18"/>
          <w:szCs w:val="18"/>
        </w:rPr>
        <w:tab/>
        <w:t>1,539,294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D05  GOVERNOR</w:t>
      </w:r>
      <w:r>
        <w:rPr>
          <w:sz w:val="18"/>
          <w:szCs w:val="18"/>
        </w:rPr>
        <w:t>’</w:t>
      </w:r>
      <w:r w:rsidRPr="00D82029">
        <w:rPr>
          <w:sz w:val="18"/>
          <w:szCs w:val="18"/>
        </w:rPr>
        <w:t>S OFF-EXECUTIVE CONTR</w:t>
      </w:r>
      <w:r w:rsidRPr="00D82029">
        <w:rPr>
          <w:sz w:val="18"/>
          <w:szCs w:val="18"/>
        </w:rPr>
        <w:tab/>
        <w:t>1,812,901</w:t>
      </w:r>
      <w:r w:rsidRPr="00D82029">
        <w:rPr>
          <w:sz w:val="18"/>
          <w:szCs w:val="18"/>
        </w:rPr>
        <w:tab/>
        <w:t>1,812,901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D17  GOVERNOR</w:t>
      </w:r>
      <w:r>
        <w:rPr>
          <w:sz w:val="18"/>
          <w:szCs w:val="18"/>
        </w:rPr>
        <w:t>’</w:t>
      </w:r>
      <w:r w:rsidRPr="00D82029">
        <w:rPr>
          <w:sz w:val="18"/>
          <w:szCs w:val="18"/>
        </w:rPr>
        <w:t>S OFF-EXECUTIVE POLIC</w:t>
      </w:r>
      <w:r w:rsidRPr="00D82029">
        <w:rPr>
          <w:sz w:val="18"/>
          <w:szCs w:val="18"/>
        </w:rPr>
        <w:tab/>
        <w:t>70,719,343</w:t>
      </w:r>
      <w:r w:rsidRPr="00D82029">
        <w:rPr>
          <w:sz w:val="18"/>
          <w:szCs w:val="18"/>
        </w:rPr>
        <w:tab/>
        <w:t>6,954,903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D20  GOVERNOR</w:t>
      </w:r>
      <w:r>
        <w:rPr>
          <w:sz w:val="18"/>
          <w:szCs w:val="18"/>
        </w:rPr>
        <w:t>’</w:t>
      </w:r>
      <w:r w:rsidRPr="00D82029">
        <w:rPr>
          <w:sz w:val="18"/>
          <w:szCs w:val="18"/>
        </w:rPr>
        <w:t xml:space="preserve">S OFF-MANSION </w:t>
      </w:r>
      <w:r>
        <w:rPr>
          <w:sz w:val="18"/>
          <w:szCs w:val="18"/>
        </w:rPr>
        <w:t>&amp;</w:t>
      </w:r>
      <w:r w:rsidRPr="00D82029">
        <w:rPr>
          <w:sz w:val="18"/>
          <w:szCs w:val="18"/>
        </w:rPr>
        <w:t xml:space="preserve"> GRO</w:t>
      </w:r>
      <w:r w:rsidRPr="00D82029">
        <w:rPr>
          <w:sz w:val="18"/>
          <w:szCs w:val="18"/>
        </w:rPr>
        <w:tab/>
        <w:t>614,600</w:t>
      </w:r>
      <w:r w:rsidRPr="00D82029">
        <w:rPr>
          <w:sz w:val="18"/>
          <w:szCs w:val="18"/>
        </w:rPr>
        <w:tab/>
        <w:t>339,600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E04  LIEUTENANT GOVERNOR</w:t>
      </w:r>
      <w:r>
        <w:rPr>
          <w:sz w:val="18"/>
          <w:szCs w:val="18"/>
        </w:rPr>
        <w:t>’</w:t>
      </w:r>
      <w:r w:rsidRPr="00D82029">
        <w:rPr>
          <w:sz w:val="18"/>
          <w:szCs w:val="18"/>
        </w:rPr>
        <w:t>S OFFICE</w:t>
      </w:r>
      <w:r w:rsidRPr="00D82029">
        <w:rPr>
          <w:sz w:val="18"/>
          <w:szCs w:val="18"/>
        </w:rPr>
        <w:tab/>
        <w:t>36,302,810</w:t>
      </w:r>
      <w:r w:rsidRPr="00D82029">
        <w:rPr>
          <w:sz w:val="18"/>
          <w:szCs w:val="18"/>
        </w:rPr>
        <w:tab/>
        <w:t>4,503,893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E08  SECRETARY OF STATE</w:t>
      </w:r>
      <w:r w:rsidRPr="00D82029">
        <w:rPr>
          <w:sz w:val="18"/>
          <w:szCs w:val="18"/>
        </w:rPr>
        <w:tab/>
        <w:t>2,269,496</w:t>
      </w:r>
      <w:r w:rsidRPr="00D82029">
        <w:rPr>
          <w:sz w:val="18"/>
          <w:szCs w:val="18"/>
        </w:rPr>
        <w:tab/>
        <w:t>618,262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E12  COMPTROLLER GENERAL</w:t>
      </w:r>
      <w:r>
        <w:rPr>
          <w:sz w:val="18"/>
          <w:szCs w:val="18"/>
        </w:rPr>
        <w:t>’</w:t>
      </w:r>
      <w:r w:rsidRPr="00D82029">
        <w:rPr>
          <w:sz w:val="18"/>
          <w:szCs w:val="18"/>
        </w:rPr>
        <w:t>S OFFICE</w:t>
      </w:r>
      <w:r w:rsidRPr="00D82029">
        <w:rPr>
          <w:sz w:val="18"/>
          <w:szCs w:val="18"/>
        </w:rPr>
        <w:tab/>
        <w:t>2,931,105</w:t>
      </w:r>
      <w:r w:rsidRPr="00D82029">
        <w:rPr>
          <w:sz w:val="18"/>
          <w:szCs w:val="18"/>
        </w:rPr>
        <w:tab/>
        <w:t>2,101,105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E16  STATE TREASURER</w:t>
      </w:r>
      <w:r>
        <w:rPr>
          <w:sz w:val="18"/>
          <w:szCs w:val="18"/>
        </w:rPr>
        <w:t>’</w:t>
      </w:r>
      <w:r w:rsidRPr="00D82029">
        <w:rPr>
          <w:sz w:val="18"/>
          <w:szCs w:val="18"/>
        </w:rPr>
        <w:t>S OFFICE</w:t>
      </w:r>
      <w:r w:rsidRPr="00D82029">
        <w:rPr>
          <w:sz w:val="18"/>
          <w:szCs w:val="18"/>
        </w:rPr>
        <w:tab/>
        <w:t>9,088,603</w:t>
      </w:r>
      <w:r w:rsidRPr="00D82029">
        <w:rPr>
          <w:sz w:val="18"/>
          <w:szCs w:val="18"/>
        </w:rPr>
        <w:tab/>
        <w:t>1,596,170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E19  RETIREMENT SYSTEM INVEST C</w:t>
      </w:r>
      <w:r>
        <w:rPr>
          <w:sz w:val="18"/>
          <w:szCs w:val="18"/>
        </w:rPr>
        <w:t>OMM</w:t>
      </w:r>
      <w:r w:rsidRPr="00D82029">
        <w:rPr>
          <w:sz w:val="18"/>
          <w:szCs w:val="18"/>
        </w:rPr>
        <w:tab/>
        <w:t>5,810,714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E24  ADJUTANT GENERAL</w:t>
      </w:r>
      <w:r>
        <w:rPr>
          <w:sz w:val="18"/>
          <w:szCs w:val="18"/>
        </w:rPr>
        <w:t>’</w:t>
      </w:r>
      <w:r w:rsidRPr="00D82029">
        <w:rPr>
          <w:sz w:val="18"/>
          <w:szCs w:val="18"/>
        </w:rPr>
        <w:t>S OFFICE</w:t>
      </w:r>
      <w:r w:rsidRPr="00D82029">
        <w:rPr>
          <w:sz w:val="18"/>
          <w:szCs w:val="18"/>
        </w:rPr>
        <w:tab/>
        <w:t>66,821,540</w:t>
      </w:r>
      <w:r w:rsidRPr="00D82029">
        <w:rPr>
          <w:sz w:val="18"/>
          <w:szCs w:val="18"/>
        </w:rPr>
        <w:tab/>
        <w:t>4,458,056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E28  ELECTION COMMISSION</w:t>
      </w:r>
      <w:r w:rsidRPr="00D82029">
        <w:rPr>
          <w:sz w:val="18"/>
          <w:szCs w:val="18"/>
        </w:rPr>
        <w:tab/>
        <w:t>1,685,132</w:t>
      </w:r>
      <w:r w:rsidRPr="00D82029">
        <w:rPr>
          <w:sz w:val="18"/>
          <w:szCs w:val="18"/>
        </w:rPr>
        <w:tab/>
        <w:t>1,244,432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F03  BUDGET AND CONTROL BOARD</w:t>
      </w:r>
      <w:r w:rsidRPr="00D82029">
        <w:rPr>
          <w:sz w:val="18"/>
          <w:szCs w:val="18"/>
        </w:rPr>
        <w:tab/>
        <w:t>248,882,042</w:t>
      </w:r>
      <w:r w:rsidRPr="00D82029">
        <w:rPr>
          <w:sz w:val="18"/>
          <w:szCs w:val="18"/>
        </w:rPr>
        <w:tab/>
        <w:t>25,234,009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F27  B &amp; C-AUDITOR</w:t>
      </w:r>
      <w:r>
        <w:rPr>
          <w:sz w:val="18"/>
          <w:szCs w:val="18"/>
        </w:rPr>
        <w:t>’</w:t>
      </w:r>
      <w:r w:rsidRPr="00D82029">
        <w:rPr>
          <w:sz w:val="18"/>
          <w:szCs w:val="18"/>
        </w:rPr>
        <w:t>S OFFICE</w:t>
      </w:r>
      <w:r w:rsidRPr="00D82029">
        <w:rPr>
          <w:sz w:val="18"/>
          <w:szCs w:val="18"/>
        </w:rPr>
        <w:tab/>
        <w:t>2,913,974</w:t>
      </w:r>
      <w:r w:rsidRPr="00D82029">
        <w:rPr>
          <w:sz w:val="18"/>
          <w:szCs w:val="18"/>
        </w:rPr>
        <w:tab/>
        <w:t>2,328,974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F30  B &amp; C-EMPLOYEE BENEFITS</w:t>
      </w:r>
      <w:r w:rsidRPr="00D82029">
        <w:rPr>
          <w:sz w:val="18"/>
          <w:szCs w:val="18"/>
        </w:rPr>
        <w:tab/>
        <w:t>56,771,076</w:t>
      </w:r>
      <w:r w:rsidRPr="00D82029">
        <w:rPr>
          <w:sz w:val="18"/>
          <w:szCs w:val="18"/>
        </w:rPr>
        <w:tab/>
        <w:t>56,561,695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F31  CAPITAL RESERVE FUND</w:t>
      </w:r>
      <w:r w:rsidRPr="00D82029">
        <w:rPr>
          <w:sz w:val="18"/>
          <w:szCs w:val="18"/>
        </w:rPr>
        <w:tab/>
        <w:t>110,883,455</w:t>
      </w:r>
      <w:r w:rsidRPr="00D82029">
        <w:rPr>
          <w:sz w:val="18"/>
          <w:szCs w:val="18"/>
        </w:rPr>
        <w:tab/>
        <w:t>110,883,455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R44  DEPT OF REVENUE</w:t>
      </w:r>
      <w:r w:rsidRPr="00D82029">
        <w:rPr>
          <w:sz w:val="18"/>
          <w:szCs w:val="18"/>
        </w:rPr>
        <w:tab/>
        <w:t>62,812,944</w:t>
      </w:r>
      <w:r w:rsidRPr="00D82029">
        <w:rPr>
          <w:sz w:val="18"/>
          <w:szCs w:val="18"/>
        </w:rPr>
        <w:tab/>
        <w:t>40,933,851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R52  STATE ETHICS COMMISSION</w:t>
      </w:r>
      <w:r w:rsidRPr="00D82029">
        <w:rPr>
          <w:sz w:val="18"/>
          <w:szCs w:val="18"/>
        </w:rPr>
        <w:tab/>
        <w:t>622,463</w:t>
      </w:r>
      <w:r w:rsidRPr="00D82029">
        <w:rPr>
          <w:sz w:val="18"/>
          <w:szCs w:val="18"/>
        </w:rPr>
        <w:tab/>
        <w:t>254,955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S60  PROCUREMENT REVIEW PANEL</w:t>
      </w:r>
      <w:r w:rsidRPr="00D82029">
        <w:rPr>
          <w:sz w:val="18"/>
          <w:szCs w:val="18"/>
        </w:rPr>
        <w:tab/>
        <w:t>88,368</w:t>
      </w:r>
      <w:r w:rsidRPr="00D82029">
        <w:rPr>
          <w:sz w:val="18"/>
          <w:szCs w:val="18"/>
        </w:rPr>
        <w:tab/>
        <w:t>85,368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V04  DEBT SERVICE</w:t>
      </w:r>
      <w:r w:rsidRPr="00D82029">
        <w:rPr>
          <w:sz w:val="18"/>
          <w:szCs w:val="18"/>
        </w:rPr>
        <w:tab/>
        <w:t>210,236,963</w:t>
      </w:r>
      <w:r w:rsidRPr="00D82029">
        <w:rPr>
          <w:sz w:val="18"/>
          <w:szCs w:val="18"/>
        </w:rPr>
        <w:tab/>
        <w:t>210,236,963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X22  AID TO SUBD</w:t>
      </w:r>
      <w:r>
        <w:rPr>
          <w:sz w:val="18"/>
          <w:szCs w:val="18"/>
        </w:rPr>
        <w:t>IV</w:t>
      </w:r>
      <w:r w:rsidRPr="00D82029">
        <w:rPr>
          <w:sz w:val="18"/>
          <w:szCs w:val="18"/>
        </w:rPr>
        <w:t xml:space="preserve"> - STATE TR</w:t>
      </w:r>
      <w:r>
        <w:rPr>
          <w:sz w:val="18"/>
          <w:szCs w:val="18"/>
        </w:rPr>
        <w:t>EAS</w:t>
      </w:r>
      <w:r w:rsidRPr="00D82029">
        <w:rPr>
          <w:sz w:val="18"/>
          <w:szCs w:val="18"/>
        </w:rPr>
        <w:tab/>
        <w:t>216,522,429</w:t>
      </w:r>
      <w:r w:rsidRPr="00D82029">
        <w:rPr>
          <w:sz w:val="18"/>
          <w:szCs w:val="18"/>
        </w:rPr>
        <w:tab/>
        <w:t>216,522,429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 w:rsidRPr="00D82029">
        <w:rPr>
          <w:sz w:val="18"/>
          <w:szCs w:val="18"/>
        </w:rPr>
        <w:t>X44  AID TO SUBDI</w:t>
      </w:r>
      <w:r>
        <w:rPr>
          <w:sz w:val="18"/>
          <w:szCs w:val="18"/>
        </w:rPr>
        <w:t>V</w:t>
      </w:r>
      <w:r w:rsidRPr="00D82029">
        <w:rPr>
          <w:sz w:val="18"/>
          <w:szCs w:val="18"/>
        </w:rPr>
        <w:t xml:space="preserve"> - DEPART</w:t>
      </w:r>
      <w:r>
        <w:rPr>
          <w:sz w:val="18"/>
          <w:szCs w:val="18"/>
        </w:rPr>
        <w:t xml:space="preserve"> OF REV</w:t>
      </w:r>
      <w:r>
        <w:rPr>
          <w:sz w:val="18"/>
          <w:szCs w:val="18"/>
        </w:rPr>
        <w:tab/>
      </w:r>
      <w:r w:rsidRPr="00D82029">
        <w:rPr>
          <w:sz w:val="18"/>
          <w:szCs w:val="18"/>
        </w:rPr>
        <w:t>90,671,646</w:t>
      </w:r>
      <w:r w:rsidRPr="00D82029">
        <w:rPr>
          <w:sz w:val="18"/>
          <w:szCs w:val="18"/>
        </w:rPr>
        <w:tab/>
        <w:t>90,671,646</w:t>
      </w:r>
    </w:p>
    <w:p w:rsidR="0020113C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D82029">
        <w:rPr>
          <w:sz w:val="18"/>
          <w:szCs w:val="18"/>
        </w:rPr>
        <w:t xml:space="preserve">       GRAND TOTAL</w:t>
      </w:r>
      <w:r w:rsidRPr="00D82029">
        <w:rPr>
          <w:sz w:val="18"/>
          <w:szCs w:val="18"/>
        </w:rPr>
        <w:tab/>
        <w:t>21,148,638,600</w:t>
      </w:r>
      <w:r w:rsidRPr="00D82029">
        <w:rPr>
          <w:sz w:val="18"/>
          <w:szCs w:val="18"/>
        </w:rPr>
        <w:tab/>
        <w:t>5,115,072,163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  <w:u w:val="single"/>
        </w:rPr>
      </w:pPr>
      <w:r>
        <w:rPr>
          <w:sz w:val="18"/>
          <w:szCs w:val="18"/>
        </w:rPr>
        <w:t xml:space="preserve"> </w:t>
      </w:r>
      <w:r w:rsidRPr="00D82029">
        <w:rPr>
          <w:sz w:val="18"/>
          <w:szCs w:val="18"/>
        </w:rPr>
        <w:t xml:space="preserve">       </w:t>
      </w:r>
      <w:r w:rsidRPr="00D82029">
        <w:rPr>
          <w:sz w:val="18"/>
          <w:szCs w:val="18"/>
          <w:u w:val="single"/>
        </w:rPr>
        <w:t>SOURCE OF FUNDS</w:t>
      </w:r>
    </w:p>
    <w:p w:rsidR="0020113C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D82029">
        <w:rPr>
          <w:sz w:val="18"/>
          <w:szCs w:val="18"/>
        </w:rPr>
        <w:t xml:space="preserve">       GENERAL FUNDS</w:t>
      </w:r>
      <w:r w:rsidRPr="00D82029">
        <w:rPr>
          <w:sz w:val="18"/>
          <w:szCs w:val="18"/>
        </w:rPr>
        <w:tab/>
        <w:t>5,115,072,163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D82029">
        <w:rPr>
          <w:sz w:val="18"/>
          <w:szCs w:val="18"/>
        </w:rPr>
        <w:t xml:space="preserve">       FEDERAL FUNDS</w:t>
      </w:r>
      <w:r w:rsidRPr="00D82029">
        <w:rPr>
          <w:sz w:val="18"/>
          <w:szCs w:val="18"/>
        </w:rPr>
        <w:tab/>
        <w:t>8,267,948,216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D82029">
        <w:rPr>
          <w:sz w:val="18"/>
          <w:szCs w:val="18"/>
        </w:rPr>
        <w:t xml:space="preserve">       EARMARKED FUNDS</w:t>
      </w:r>
      <w:r w:rsidRPr="00D82029">
        <w:rPr>
          <w:sz w:val="18"/>
          <w:szCs w:val="18"/>
        </w:rPr>
        <w:tab/>
        <w:t>4,866,396,383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D82029">
        <w:rPr>
          <w:sz w:val="18"/>
          <w:szCs w:val="18"/>
        </w:rPr>
        <w:t xml:space="preserve">       RESTRICTED FUNDS</w:t>
      </w:r>
      <w:r w:rsidRPr="00D82029">
        <w:rPr>
          <w:sz w:val="18"/>
          <w:szCs w:val="18"/>
        </w:rPr>
        <w:tab/>
        <w:t>2,899,221,838</w:t>
      </w:r>
    </w:p>
    <w:p w:rsidR="0020113C" w:rsidRPr="00D82029" w:rsidRDefault="0020113C" w:rsidP="0020113C">
      <w:pPr>
        <w:tabs>
          <w:tab w:val="right" w:pos="4709"/>
          <w:tab w:val="right" w:pos="6322"/>
        </w:tabs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D82029">
        <w:rPr>
          <w:sz w:val="18"/>
          <w:szCs w:val="18"/>
        </w:rPr>
        <w:t xml:space="preserve">       TOTAL FUNDS</w:t>
      </w:r>
      <w:r w:rsidRPr="00D82029">
        <w:rPr>
          <w:sz w:val="18"/>
          <w:szCs w:val="18"/>
        </w:rPr>
        <w:tab/>
        <w:t>21,148,638,600</w:t>
      </w: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20113C">
      <w:pPr>
        <w:widowControl w:val="0"/>
        <w:tabs>
          <w:tab w:val="left" w:pos="6242"/>
          <w:tab w:val="left" w:pos="9124"/>
        </w:tabs>
        <w:autoSpaceDE w:val="0"/>
        <w:autoSpaceDN w:val="0"/>
        <w:adjustRightInd w:val="0"/>
        <w:jc w:val="center"/>
        <w:rPr>
          <w:rFonts w:cs="Arial"/>
          <w:b/>
          <w:bCs/>
        </w:rPr>
        <w:sectPr w:rsidR="0020113C" w:rsidSect="0020113C">
          <w:headerReference w:type="even" r:id="rId265"/>
          <w:headerReference w:type="default" r:id="rId266"/>
          <w:footnotePr>
            <w:numRestart w:val="eachPage"/>
          </w:footnotePr>
          <w:type w:val="continuous"/>
          <w:pgSz w:w="12240" w:h="15840" w:code="1"/>
          <w:pgMar w:top="1008" w:right="4694" w:bottom="3499" w:left="1224" w:header="1008" w:footer="3499" w:gutter="0"/>
          <w:cols w:space="720"/>
          <w:docGrid w:linePitch="360"/>
        </w:sectPr>
      </w:pPr>
    </w:p>
    <w:p w:rsidR="0020113C" w:rsidRPr="00B61A95" w:rsidRDefault="0020113C" w:rsidP="0020113C">
      <w:pPr>
        <w:keepNext/>
        <w:widowControl w:val="0"/>
        <w:tabs>
          <w:tab w:val="left" w:pos="6242"/>
          <w:tab w:val="left" w:pos="9124"/>
        </w:tabs>
        <w:autoSpaceDE w:val="0"/>
        <w:autoSpaceDN w:val="0"/>
        <w:adjustRightInd w:val="0"/>
        <w:jc w:val="center"/>
        <w:rPr>
          <w:rFonts w:cs="Arial"/>
          <w:b/>
          <w:bCs/>
        </w:rPr>
      </w:pPr>
      <w:r w:rsidRPr="00B61A95">
        <w:rPr>
          <w:rFonts w:cs="Arial"/>
          <w:b/>
          <w:bCs/>
        </w:rPr>
        <w:lastRenderedPageBreak/>
        <w:t>SECTION 88</w:t>
      </w:r>
    </w:p>
    <w:p w:rsidR="0020113C" w:rsidRDefault="0020113C" w:rsidP="0020113C">
      <w:pPr>
        <w:keepNext/>
        <w:jc w:val="center"/>
        <w:rPr>
          <w:rFonts w:cs="Arial"/>
        </w:rPr>
      </w:pPr>
      <w:r w:rsidRPr="00B61A95">
        <w:rPr>
          <w:rFonts w:cs="Arial"/>
        </w:rPr>
        <w:t>REVENUE</w:t>
      </w:r>
    </w:p>
    <w:p w:rsidR="0020113C" w:rsidRPr="007D1012" w:rsidRDefault="0020113C" w:rsidP="0020113C">
      <w:pPr>
        <w:keepNext/>
        <w:jc w:val="center"/>
      </w:pPr>
    </w:p>
    <w:p w:rsidR="0020113C" w:rsidRPr="007D1012" w:rsidRDefault="0020113C" w:rsidP="0020113C">
      <w:pPr>
        <w:keepNext/>
        <w:jc w:val="center"/>
      </w:pPr>
      <w:r w:rsidRPr="007D1012">
        <w:t>ESTIMATE OF GENERAL, SCHOOL, TRANSPORTATION,</w:t>
      </w:r>
    </w:p>
    <w:p w:rsidR="0020113C" w:rsidRPr="007D1012" w:rsidRDefault="0020113C" w:rsidP="0020113C">
      <w:pPr>
        <w:keepNext/>
        <w:jc w:val="center"/>
      </w:pPr>
      <w:r w:rsidRPr="007D1012">
        <w:t>EDUCATION IMPROVEMENT ACT AND EDUCATION LOTTERY REVENUES</w:t>
      </w:r>
    </w:p>
    <w:p w:rsidR="0020113C" w:rsidRPr="007D1012" w:rsidRDefault="0020113C" w:rsidP="0020113C">
      <w:pPr>
        <w:keepNext/>
        <w:jc w:val="center"/>
      </w:pPr>
      <w:r w:rsidRPr="007D1012">
        <w:t>FISCAL YEAR 2010-11</w:t>
      </w:r>
    </w:p>
    <w:p w:rsidR="0020113C" w:rsidRPr="007D1012" w:rsidRDefault="0020113C" w:rsidP="0020113C">
      <w:pPr>
        <w:keepNext/>
        <w:jc w:val="left"/>
      </w:pPr>
    </w:p>
    <w:p w:rsidR="0020113C" w:rsidRPr="007D1012" w:rsidRDefault="0020113C" w:rsidP="0020113C">
      <w:pPr>
        <w:keepNext/>
        <w:jc w:val="left"/>
      </w:pPr>
      <w:r w:rsidRPr="007D1012">
        <w:t>REGULAR SOURCES:</w:t>
      </w:r>
    </w:p>
    <w:p w:rsidR="0020113C" w:rsidRPr="007D1012" w:rsidRDefault="0020113C" w:rsidP="0020113C">
      <w:pPr>
        <w:keepNext/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Retail Sales Tax</w:t>
      </w:r>
      <w:r>
        <w:rPr>
          <w:rFonts w:cs="Arial"/>
        </w:rPr>
        <w:tab/>
      </w:r>
      <w:r w:rsidRPr="007D1012">
        <w:rPr>
          <w:rFonts w:cs="Arial"/>
        </w:rPr>
        <w:t>2,137,179,935</w:t>
      </w:r>
    </w:p>
    <w:p w:rsidR="0020113C" w:rsidRPr="007D1012" w:rsidRDefault="0020113C" w:rsidP="0020113C">
      <w:pPr>
        <w:keepNext/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Income Tax (Total)</w:t>
      </w:r>
      <w:r>
        <w:rPr>
          <w:rFonts w:cs="Arial"/>
        </w:rPr>
        <w:tab/>
      </w:r>
      <w:r w:rsidRPr="007D1012">
        <w:rPr>
          <w:rFonts w:cs="Arial"/>
        </w:rPr>
        <w:t>2,166,309,651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Pr="007D1012">
        <w:rPr>
          <w:rFonts w:cs="Arial"/>
        </w:rPr>
        <w:t>Individual</w:t>
      </w:r>
      <w:r>
        <w:rPr>
          <w:rFonts w:cs="Arial"/>
        </w:rPr>
        <w:tab/>
      </w:r>
      <w:r w:rsidRPr="007D1012">
        <w:rPr>
          <w:rFonts w:cs="Arial"/>
        </w:rPr>
        <w:t>2,046,313,876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Pr="007D1012">
        <w:rPr>
          <w:rFonts w:cs="Arial"/>
        </w:rPr>
        <w:t>Corporation</w:t>
      </w:r>
      <w:r>
        <w:rPr>
          <w:rFonts w:cs="Arial"/>
        </w:rPr>
        <w:tab/>
      </w:r>
      <w:r w:rsidRPr="007D1012">
        <w:rPr>
          <w:rFonts w:cs="Arial"/>
          <w:u w:val="single"/>
        </w:rPr>
        <w:t>119,995,775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Pr="007D1012">
        <w:rPr>
          <w:rFonts w:cs="Arial"/>
        </w:rPr>
        <w:t>Total Income and Sales Tax</w:t>
      </w:r>
      <w:r>
        <w:rPr>
          <w:rFonts w:cs="Arial"/>
        </w:rPr>
        <w:tab/>
      </w:r>
      <w:r w:rsidRPr="007D1012">
        <w:rPr>
          <w:rFonts w:cs="Arial"/>
          <w:u w:val="single"/>
        </w:rPr>
        <w:t>4,303,489,586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 w:rsidRPr="007D1012">
        <w:rPr>
          <w:rFonts w:cs="Arial"/>
        </w:rPr>
        <w:t>All Other Revenue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 xml:space="preserve"> Admissions Tax</w:t>
      </w:r>
      <w:r>
        <w:rPr>
          <w:rFonts w:cs="Arial"/>
        </w:rPr>
        <w:tab/>
      </w:r>
      <w:r w:rsidRPr="007D1012">
        <w:rPr>
          <w:rFonts w:cs="Arial"/>
        </w:rPr>
        <w:t>27,466,616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Aircraft Tax</w:t>
      </w:r>
      <w:r>
        <w:rPr>
          <w:rFonts w:cs="Arial"/>
        </w:rPr>
        <w:tab/>
      </w:r>
      <w:r w:rsidRPr="007D1012">
        <w:rPr>
          <w:rFonts w:cs="Arial"/>
        </w:rPr>
        <w:t>5,115,477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Alcoholic Liquor Tax</w:t>
      </w:r>
      <w:r>
        <w:rPr>
          <w:rFonts w:cs="Arial"/>
        </w:rPr>
        <w:tab/>
      </w:r>
      <w:r w:rsidRPr="007D1012">
        <w:rPr>
          <w:rFonts w:cs="Arial"/>
        </w:rPr>
        <w:t>57,361,772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Bank Tax</w:t>
      </w:r>
      <w:r>
        <w:rPr>
          <w:rFonts w:cs="Arial"/>
        </w:rPr>
        <w:tab/>
      </w:r>
      <w:r w:rsidRPr="007D1012">
        <w:rPr>
          <w:rFonts w:cs="Arial"/>
        </w:rPr>
        <w:t>7,425,001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Beer and Wine Tax</w:t>
      </w:r>
      <w:r>
        <w:rPr>
          <w:rFonts w:cs="Arial"/>
        </w:rPr>
        <w:tab/>
      </w:r>
      <w:r w:rsidRPr="007D1012">
        <w:rPr>
          <w:rFonts w:cs="Arial"/>
        </w:rPr>
        <w:t>107,385,376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Business License Tax</w:t>
      </w:r>
      <w:r>
        <w:rPr>
          <w:rFonts w:cs="Arial"/>
        </w:rPr>
        <w:tab/>
      </w:r>
      <w:r w:rsidRPr="007D1012">
        <w:rPr>
          <w:rFonts w:cs="Arial"/>
        </w:rPr>
        <w:t>28,000,000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Coin-Operated Device Tax</w:t>
      </w:r>
      <w:r>
        <w:rPr>
          <w:rFonts w:cs="Arial"/>
        </w:rPr>
        <w:tab/>
      </w:r>
      <w:r w:rsidRPr="007D1012">
        <w:rPr>
          <w:rFonts w:cs="Arial"/>
        </w:rPr>
        <w:t>1,517,694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Corporation License Tax</w:t>
      </w:r>
      <w:r>
        <w:rPr>
          <w:rFonts w:cs="Arial"/>
        </w:rPr>
        <w:tab/>
      </w:r>
      <w:r w:rsidRPr="007D1012">
        <w:rPr>
          <w:rFonts w:cs="Arial"/>
        </w:rPr>
        <w:t>90,339,862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Departmental Revenue</w:t>
      </w:r>
      <w:r>
        <w:rPr>
          <w:rFonts w:cs="Arial"/>
        </w:rPr>
        <w:tab/>
      </w:r>
      <w:r w:rsidRPr="007D1012">
        <w:rPr>
          <w:rFonts w:cs="Arial"/>
        </w:rPr>
        <w:t>40,065,056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Documentary Tax</w:t>
      </w:r>
      <w:r>
        <w:rPr>
          <w:rFonts w:cs="Arial"/>
        </w:rPr>
        <w:tab/>
      </w:r>
      <w:r w:rsidRPr="007D1012">
        <w:rPr>
          <w:rFonts w:cs="Arial"/>
        </w:rPr>
        <w:t>37,966,113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Earned on Investments</w:t>
      </w:r>
      <w:r>
        <w:rPr>
          <w:rFonts w:cs="Arial"/>
        </w:rPr>
        <w:tab/>
      </w:r>
      <w:r w:rsidRPr="007D1012">
        <w:rPr>
          <w:rFonts w:cs="Arial"/>
        </w:rPr>
        <w:t>46,000,000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Insurance Tax</w:t>
      </w:r>
      <w:r>
        <w:rPr>
          <w:rFonts w:cs="Arial"/>
        </w:rPr>
        <w:tab/>
      </w:r>
      <w:r w:rsidRPr="007D1012">
        <w:rPr>
          <w:rFonts w:cs="Arial"/>
        </w:rPr>
        <w:t>173,600,092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Motor Transport Fees</w:t>
      </w:r>
      <w:r>
        <w:rPr>
          <w:rFonts w:cs="Arial"/>
        </w:rPr>
        <w:tab/>
      </w:r>
      <w:r w:rsidRPr="007D1012">
        <w:rPr>
          <w:rFonts w:cs="Arial"/>
        </w:rPr>
        <w:t>10,000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Motor Vehicle Licenses</w:t>
      </w:r>
      <w:r>
        <w:rPr>
          <w:rFonts w:cs="Arial"/>
        </w:rPr>
        <w:tab/>
      </w:r>
      <w:r w:rsidRPr="007D1012">
        <w:rPr>
          <w:rFonts w:cs="Arial"/>
        </w:rPr>
        <w:t>15,627,286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Private Car Lines Tax</w:t>
      </w:r>
      <w:r>
        <w:rPr>
          <w:rFonts w:cs="Arial"/>
        </w:rPr>
        <w:tab/>
      </w:r>
      <w:r w:rsidRPr="007D1012">
        <w:rPr>
          <w:rFonts w:cs="Arial"/>
        </w:rPr>
        <w:t>4,034,169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Public Service Authority</w:t>
      </w:r>
      <w:r>
        <w:rPr>
          <w:rFonts w:cs="Arial"/>
        </w:rPr>
        <w:tab/>
      </w:r>
      <w:r w:rsidRPr="007D1012">
        <w:rPr>
          <w:rFonts w:cs="Arial"/>
        </w:rPr>
        <w:t>16,340,234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Retailers</w:t>
      </w:r>
      <w:r>
        <w:rPr>
          <w:rFonts w:cs="Arial"/>
        </w:rPr>
        <w:t>’</w:t>
      </w:r>
      <w:r w:rsidRPr="007D1012">
        <w:rPr>
          <w:rFonts w:cs="Arial"/>
        </w:rPr>
        <w:t xml:space="preserve"> License Tax</w:t>
      </w:r>
      <w:r>
        <w:rPr>
          <w:rFonts w:cs="Arial"/>
        </w:rPr>
        <w:tab/>
      </w:r>
      <w:r w:rsidRPr="007D1012">
        <w:rPr>
          <w:rFonts w:cs="Arial"/>
        </w:rPr>
        <w:t>883,722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Savings &amp; Loan Association Tax</w:t>
      </w:r>
      <w:r>
        <w:rPr>
          <w:rFonts w:cs="Arial"/>
        </w:rPr>
        <w:tab/>
      </w:r>
      <w:r w:rsidRPr="007D1012">
        <w:rPr>
          <w:rFonts w:cs="Arial"/>
        </w:rPr>
        <w:t>2,002,478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Workers</w:t>
      </w:r>
      <w:r>
        <w:rPr>
          <w:rFonts w:cs="Arial"/>
        </w:rPr>
        <w:t>’</w:t>
      </w:r>
      <w:r w:rsidRPr="007D1012">
        <w:rPr>
          <w:rFonts w:cs="Arial"/>
        </w:rPr>
        <w:t xml:space="preserve"> Compensation Insurance Tax</w:t>
      </w:r>
      <w:r>
        <w:rPr>
          <w:rFonts w:cs="Arial"/>
        </w:rPr>
        <w:tab/>
      </w:r>
      <w:r w:rsidRPr="007D1012">
        <w:rPr>
          <w:rFonts w:cs="Arial"/>
          <w:u w:val="single"/>
        </w:rPr>
        <w:t>14,655,680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 w:rsidRPr="007D1012">
        <w:rPr>
          <w:rFonts w:cs="Arial"/>
        </w:rPr>
        <w:t xml:space="preserve"> 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 w:rsidRPr="007D1012">
        <w:rPr>
          <w:rFonts w:cs="Arial"/>
        </w:rPr>
        <w:t>Total All Other Revenue</w:t>
      </w:r>
      <w:r>
        <w:rPr>
          <w:rFonts w:cs="Arial"/>
        </w:rPr>
        <w:tab/>
      </w:r>
      <w:r w:rsidRPr="007D1012">
        <w:rPr>
          <w:rFonts w:cs="Arial"/>
          <w:u w:val="single"/>
        </w:rPr>
        <w:t>675,796,628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 w:rsidRPr="007D1012">
        <w:rPr>
          <w:rFonts w:cs="Arial"/>
        </w:rPr>
        <w:t>Total Regular Sources</w:t>
      </w:r>
      <w:r>
        <w:rPr>
          <w:rFonts w:cs="Arial"/>
        </w:rPr>
        <w:tab/>
      </w:r>
      <w:r w:rsidRPr="007D1012">
        <w:rPr>
          <w:rFonts w:cs="Arial"/>
          <w:u w:val="single"/>
        </w:rPr>
        <w:t>4,979,286,214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keepNext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 w:rsidRPr="007D1012">
        <w:rPr>
          <w:rFonts w:cs="Arial"/>
        </w:rPr>
        <w:lastRenderedPageBreak/>
        <w:t>MISCELLANEOUS SOURCES:</w:t>
      </w:r>
    </w:p>
    <w:p w:rsidR="0020113C" w:rsidRPr="007D1012" w:rsidRDefault="0020113C" w:rsidP="0020113C">
      <w:pPr>
        <w:keepNext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Circuit &amp; Family Court Fines</w:t>
      </w:r>
      <w:r>
        <w:rPr>
          <w:rFonts w:cs="Arial"/>
        </w:rPr>
        <w:tab/>
      </w:r>
      <w:r w:rsidRPr="007D1012">
        <w:rPr>
          <w:rFonts w:cs="Arial"/>
        </w:rPr>
        <w:t>10,664,363</w:t>
      </w:r>
    </w:p>
    <w:p w:rsidR="0020113C" w:rsidRPr="007D1012" w:rsidRDefault="0020113C" w:rsidP="0020113C">
      <w:pPr>
        <w:keepNext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Debt Service Reimbursement</w:t>
      </w:r>
      <w:r>
        <w:rPr>
          <w:rFonts w:cs="Arial"/>
        </w:rPr>
        <w:tab/>
      </w:r>
      <w:r w:rsidRPr="007D1012">
        <w:rPr>
          <w:rFonts w:cs="Arial"/>
        </w:rPr>
        <w:t>188,108</w:t>
      </w:r>
    </w:p>
    <w:p w:rsidR="0020113C" w:rsidRPr="007D1012" w:rsidRDefault="0020113C" w:rsidP="0020113C">
      <w:pPr>
        <w:keepNext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Indirect Cost Recoveries</w:t>
      </w:r>
      <w:r>
        <w:rPr>
          <w:rFonts w:cs="Arial"/>
        </w:rPr>
        <w:tab/>
      </w:r>
      <w:r w:rsidRPr="007D1012">
        <w:rPr>
          <w:rFonts w:cs="Arial"/>
        </w:rPr>
        <w:t>16,731,391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Mental Health Fees</w:t>
      </w:r>
      <w:r>
        <w:rPr>
          <w:rFonts w:cs="Arial"/>
        </w:rPr>
        <w:tab/>
      </w:r>
      <w:r w:rsidRPr="007D1012">
        <w:rPr>
          <w:rFonts w:cs="Arial"/>
        </w:rPr>
        <w:t>3,200,000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Parole &amp; Probation Supervision Fees</w:t>
      </w:r>
      <w:r>
        <w:rPr>
          <w:rFonts w:cs="Arial"/>
        </w:rPr>
        <w:tab/>
      </w:r>
      <w:r w:rsidRPr="007D1012">
        <w:rPr>
          <w:rFonts w:cs="Arial"/>
        </w:rPr>
        <w:t>3,392,808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Unclaimed Property Fund Transfer</w:t>
      </w:r>
      <w:r>
        <w:rPr>
          <w:rFonts w:cs="Arial"/>
        </w:rPr>
        <w:tab/>
      </w:r>
      <w:r w:rsidRPr="007D1012">
        <w:rPr>
          <w:rFonts w:cs="Arial"/>
          <w:u w:val="single"/>
        </w:rPr>
        <w:t>15,000,000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 w:rsidRPr="007D1012">
        <w:rPr>
          <w:rFonts w:cs="Arial"/>
        </w:rPr>
        <w:t>Total Miscellaneous Sources</w:t>
      </w:r>
      <w:r>
        <w:rPr>
          <w:rFonts w:cs="Arial"/>
        </w:rPr>
        <w:tab/>
      </w:r>
      <w:r w:rsidRPr="007D1012">
        <w:rPr>
          <w:rFonts w:cs="Arial"/>
          <w:u w:val="single"/>
        </w:rPr>
        <w:t>49,176,670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Total Regular and Miscellaneous Revenue</w:t>
      </w:r>
      <w:r>
        <w:rPr>
          <w:rFonts w:cs="Arial"/>
        </w:rPr>
        <w:tab/>
      </w:r>
      <w:r w:rsidRPr="007D1012">
        <w:rPr>
          <w:rFonts w:cs="Arial"/>
        </w:rPr>
        <w:t>5,028,462,884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 w:rsidRPr="007D1012">
        <w:rPr>
          <w:rFonts w:cs="Arial"/>
        </w:rPr>
        <w:t>Other Sources: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 w:rsidRPr="007D1012">
        <w:rPr>
          <w:rFonts w:cs="Arial"/>
        </w:rPr>
        <w:t>Operating Transfer</w:t>
      </w:r>
      <w:r>
        <w:rPr>
          <w:rFonts w:cs="Arial"/>
        </w:rPr>
        <w:tab/>
      </w:r>
      <w:r w:rsidRPr="005660FF">
        <w:rPr>
          <w:rFonts w:cs="Arial"/>
          <w:u w:val="single"/>
        </w:rPr>
        <w:t>142,051,007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 w:rsidRPr="007D1012">
        <w:rPr>
          <w:rFonts w:cs="Arial"/>
        </w:rPr>
        <w:t>Total Other Sources</w:t>
      </w:r>
      <w:r>
        <w:rPr>
          <w:rFonts w:cs="Arial"/>
        </w:rPr>
        <w:tab/>
      </w:r>
      <w:r w:rsidRPr="007D1012">
        <w:rPr>
          <w:rFonts w:cs="Arial"/>
        </w:rPr>
        <w:t>142,051,007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 w:rsidRPr="007D1012">
        <w:rPr>
          <w:rFonts w:cs="Arial"/>
        </w:rPr>
        <w:t>General Fund Revenue</w:t>
      </w:r>
      <w:r>
        <w:rPr>
          <w:rFonts w:cs="Arial"/>
        </w:rPr>
        <w:tab/>
      </w:r>
      <w:r w:rsidRPr="007D1012">
        <w:rPr>
          <w:rFonts w:cs="Arial"/>
        </w:rPr>
        <w:t>5,170,513,891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 w:rsidRPr="007D1012">
        <w:rPr>
          <w:rFonts w:cs="Arial"/>
        </w:rPr>
        <w:t>Less: Transfer to General Reserve Fund</w:t>
      </w:r>
      <w:r>
        <w:rPr>
          <w:rFonts w:cs="Arial"/>
        </w:rPr>
        <w:tab/>
      </w:r>
      <w:r w:rsidRPr="00CC1C0E">
        <w:rPr>
          <w:rFonts w:cs="Arial"/>
          <w:u w:val="single"/>
        </w:rPr>
        <w:t>(55,441,728)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 w:rsidRPr="007D1012">
        <w:rPr>
          <w:rFonts w:cs="Arial"/>
        </w:rPr>
        <w:t>Total General Fund Revenue (Net of Transfer to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Pr="007D1012">
        <w:rPr>
          <w:rFonts w:cs="Arial"/>
        </w:rPr>
        <w:t>General Reserve Fund)</w:t>
      </w:r>
      <w:r>
        <w:rPr>
          <w:rFonts w:cs="Arial"/>
        </w:rPr>
        <w:tab/>
      </w:r>
      <w:r w:rsidRPr="007D1012">
        <w:rPr>
          <w:rFonts w:cs="Arial"/>
        </w:rPr>
        <w:t>5,115,072,163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Pr="007D1012">
        <w:rPr>
          <w:rFonts w:cs="Arial"/>
        </w:rPr>
        <w:t>Department of Transportation Revenue</w:t>
      </w:r>
      <w:r>
        <w:rPr>
          <w:rFonts w:cs="Arial"/>
        </w:rPr>
        <w:tab/>
      </w:r>
      <w:r w:rsidRPr="007D1012">
        <w:rPr>
          <w:rFonts w:cs="Arial"/>
        </w:rPr>
        <w:t>1,289,487,000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Pr="007D1012">
        <w:rPr>
          <w:rFonts w:cs="Arial"/>
        </w:rPr>
        <w:t>Education Improvement Act</w:t>
      </w:r>
      <w:r>
        <w:rPr>
          <w:rFonts w:cs="Arial"/>
        </w:rPr>
        <w:tab/>
      </w:r>
      <w:r w:rsidRPr="007D1012">
        <w:rPr>
          <w:rFonts w:cs="Arial"/>
        </w:rPr>
        <w:t>522,234,107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Pr="007D1012">
        <w:rPr>
          <w:rFonts w:cs="Arial"/>
        </w:rPr>
        <w:t>Education Lottery Revenue</w:t>
      </w:r>
      <w:r>
        <w:rPr>
          <w:rFonts w:cs="Arial"/>
        </w:rPr>
        <w:tab/>
      </w:r>
      <w:r w:rsidRPr="007D1012">
        <w:rPr>
          <w:rFonts w:cs="Arial"/>
        </w:rPr>
        <w:t>255,716,300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Pr="007D1012">
        <w:rPr>
          <w:rFonts w:cs="Arial"/>
        </w:rPr>
        <w:t>Revenue Earmarked for Tax Relief Trust Funds</w:t>
      </w:r>
      <w:r>
        <w:rPr>
          <w:rFonts w:cs="Arial"/>
        </w:rPr>
        <w:tab/>
      </w:r>
      <w:r w:rsidRPr="00CC1C0E">
        <w:rPr>
          <w:rFonts w:cs="Arial"/>
          <w:u w:val="single"/>
        </w:rPr>
        <w:t>545,880,212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 w:rsidRPr="007D1012">
        <w:rPr>
          <w:rFonts w:cs="Arial"/>
        </w:rPr>
        <w:t>Total All Sources of Revenues</w:t>
      </w:r>
      <w:r>
        <w:rPr>
          <w:rFonts w:cs="Arial"/>
        </w:rPr>
        <w:tab/>
      </w:r>
      <w:r w:rsidRPr="00CC1C0E">
        <w:rPr>
          <w:rFonts w:cs="Arial"/>
          <w:u w:val="double"/>
        </w:rPr>
        <w:t>7,728,389,782</w:t>
      </w: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7D1012" w:rsidRDefault="0020113C" w:rsidP="0020113C">
      <w:pPr>
        <w:widowControl w:val="0"/>
        <w:tabs>
          <w:tab w:val="left" w:pos="187"/>
          <w:tab w:val="left" w:pos="360"/>
          <w:tab w:val="left" w:pos="547"/>
          <w:tab w:val="right" w:pos="6120"/>
          <w:tab w:val="left" w:pos="6242"/>
          <w:tab w:val="left" w:pos="9124"/>
        </w:tabs>
        <w:autoSpaceDE w:val="0"/>
        <w:autoSpaceDN w:val="0"/>
        <w:adjustRightInd w:val="0"/>
        <w:jc w:val="left"/>
        <w:rPr>
          <w:rFonts w:cs="Arial"/>
        </w:rPr>
      </w:pPr>
    </w:p>
    <w:p w:rsidR="0020113C" w:rsidRPr="00235CEB" w:rsidRDefault="0020113C" w:rsidP="0020113C">
      <w:pPr>
        <w:tabs>
          <w:tab w:val="right" w:pos="4709"/>
          <w:tab w:val="right" w:pos="6322"/>
        </w:tabs>
        <w:jc w:val="center"/>
        <w:rPr>
          <w:rFonts w:eastAsia="MS Mincho"/>
          <w:b/>
          <w:bCs/>
        </w:rPr>
      </w:pPr>
      <w:r w:rsidRPr="00235CEB">
        <w:rPr>
          <w:rFonts w:eastAsia="MS Mincho"/>
          <w:b/>
          <w:bCs/>
        </w:rPr>
        <w:t xml:space="preserve">END OF PART </w:t>
      </w:r>
      <w:r>
        <w:rPr>
          <w:rFonts w:eastAsia="MS Mincho"/>
          <w:b/>
          <w:bCs/>
        </w:rPr>
        <w:t>I</w:t>
      </w:r>
      <w:r w:rsidRPr="00235CEB">
        <w:rPr>
          <w:rFonts w:eastAsia="MS Mincho"/>
          <w:b/>
          <w:bCs/>
        </w:rPr>
        <w:t>A</w:t>
      </w:r>
    </w:p>
    <w:p w:rsidR="0020113C" w:rsidRPr="007D1012" w:rsidRDefault="0020113C" w:rsidP="0020113C">
      <w:pPr>
        <w:jc w:val="left"/>
      </w:pPr>
    </w:p>
    <w:p w:rsidR="0020113C" w:rsidRPr="00EA5B64" w:rsidRDefault="0020113C" w:rsidP="0020113C">
      <w:pPr>
        <w:tabs>
          <w:tab w:val="right" w:pos="4709"/>
          <w:tab w:val="right" w:pos="6322"/>
        </w:tabs>
      </w:pPr>
    </w:p>
    <w:p w:rsidR="0020113C" w:rsidRDefault="0020113C" w:rsidP="004D3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sectPr w:rsidR="0020113C" w:rsidSect="0020113C">
      <w:headerReference w:type="even" r:id="rId267"/>
      <w:headerReference w:type="default" r:id="rId268"/>
      <w:footnotePr>
        <w:numRestart w:val="eachPage"/>
      </w:footnotePr>
      <w:type w:val="continuous"/>
      <w:pgSz w:w="12240" w:h="15840" w:code="1"/>
      <w:pgMar w:top="1008" w:right="4694" w:bottom="3499" w:left="1224" w:header="1008" w:footer="34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13C" w:rsidRDefault="0020113C">
      <w:r>
        <w:separator/>
      </w:r>
    </w:p>
  </w:endnote>
  <w:endnote w:type="continuationSeparator" w:id="0">
    <w:p w:rsidR="0020113C" w:rsidRDefault="00201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FA3F86-1D3A-4242-A079-10DE9EF7DEBD}"/>
    <w:embedBold r:id="rId2" w:fontKey="{C4728424-9774-4FC8-AF80-45A94724CE51}"/>
    <w:embedItalic r:id="rId3" w:fontKey="{2A31CBEB-581C-45FE-8920-7DE9C09FAA83}"/>
    <w:embedBoldItalic r:id="rId4" w:fontKey="{914A7072-00E1-4ACE-AF2A-3D4183A128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B9B25AF-81B1-42E0-BEB1-28B0B5870BDC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6" w:fontKey="{B9898AEA-10E0-4AB6-8D59-8AB7E58C5B7A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E318478B-00FB-4977-8AE5-44348D992C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C1AD9F59-9941-4804-8022-FA33CC8A059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  <w:embedBold r:id="rId9" w:fontKey="{ABFF8ED1-C73F-4462-9022-569F7BB2BEF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0" w:fontKey="{49F3E91B-BA9D-42D8-9E27-181E7B6904C8}"/>
    <w:embedBold r:id="rId11" w:fontKey="{7166DFA4-7BE9-498C-88C7-A83A6F93D6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F51C82F-10EC-4D73-BAC7-BB15E5E5F42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13C" w:rsidRDefault="0020113C">
      <w:r>
        <w:separator/>
      </w:r>
    </w:p>
  </w:footnote>
  <w:footnote w:type="continuationSeparator" w:id="0">
    <w:p w:rsidR="0020113C" w:rsidRDefault="002011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372DF6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H75-SCHOOL FOR THE DEAF AND THE BLIND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146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P28-DEPT OF PARKS, RECREATION &amp; TOURISM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147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P28-DEPT OF PARKS, RECREATION &amp; TOURISM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148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P28-DEPT OF PARKS, RECREATION &amp; TOURISM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152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P32-DEPARTMENT OF COMMERCE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</w:rPr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151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P32-DEPARTMENT OF COMMERCE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</w:rPr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154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153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154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P36-PATRIOTS POINT DEVELOPMENT AUTHORITY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155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P36-PATRIOTS POINT DEVELOPMENT AUTHORITY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156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P40-S. C. CONSERVATION BANK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L12-JOHN DE LA HOWE SCHOOL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155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P40-S. C. CONSERVATION BANK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160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B04-JUDICIAL DEPARTMENT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159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B04-JUDICIAL DEPARTMENT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164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E20-ATTORNEY GENERAL’S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163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E20-ATTORNEY GENERAL’S OFFICE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162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E2</w:t>
    </w:r>
    <w:r>
      <w:rPr>
        <w:b/>
      </w:rPr>
      <w:t>1</w:t>
    </w:r>
    <w:r w:rsidRPr="00883115">
      <w:rPr>
        <w:b/>
      </w:rPr>
      <w:t>-</w:t>
    </w:r>
    <w:r>
      <w:rPr>
        <w:b/>
      </w:rPr>
      <w:t>PROSECUTION COORDINATION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161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164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E23-COMMISSION ON INDIGENT DEFENSE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163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E23-COMMISSION ON INDIGENT DEFENSE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168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5C7326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pacing w:val="-8"/>
      </w:rPr>
    </w:pPr>
    <w:r w:rsidRPr="005C7326">
      <w:rPr>
        <w:b/>
        <w:spacing w:val="-8"/>
      </w:rPr>
      <w:t>D10-GOVERNOR’S OFF-STATE LAW ENFORCEMENT DIVISION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L12-JOHN DE LA HOWE SCHOOL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167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5C7326">
      <w:rPr>
        <w:b/>
        <w:spacing w:val="-8"/>
      </w:rPr>
      <w:t>D10-GOVERNOR’S OFF-STATE LAW ENFORCEMENT DIVISION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170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K05-DEPARTMENT OF PUBLIC SAFETY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171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K05-DEPARTMENT OF PUBLIC SAFETY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172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N20-LAW ENFORCEMENT TRAINING COUNCIL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173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N20-LAW ENFORCEMENT TRAINING COUNCIL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176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N04-DEPARTMENT OF CORRECTIONS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175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N04-DEPARTMENT OF CORRECTIONS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178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N08-DEPT OF PROBATION, PAROLE &amp; PARDON SERVICES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179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N08-DEPT OF PROBATION, PAROLE &amp; PARDON SERVICES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184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N12-DEPARTMENT OF JUVENILE JUSTICE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183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N12-DEPARTMENT OF JUVENILE JUSTICE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188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L36-HUMAN AFFAIRS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185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L36-HUMAN AFFAIRS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186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187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188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R04-PUBLIC SERVICE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187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R04-PUBLIC SERVICE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188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R06-OFFICE OF REGULATORY STAFF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189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R06-OFFICE OF REGULATORY STAFF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190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R08-WORKERS’ COMPENSATION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H03-COMMISSION ON HIGHER EDUCATION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191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R08-WORKERS’ COMPENSATION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192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R12-STATE ACCIDENT FUND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193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R12-STATE ACCIDENT FUND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194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R14-PATIENTS’ COMPENSATION FUND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193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R14-PATIENTS’ COMPENSATION FUND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196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R16-SECOND INJURY FUND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193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R16-SECOND INJURY FUND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194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195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R20-DEPARTMENT OF INSURANCE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196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R20-DEPARTMENT OF INSURANCE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H03-COMMISSION ON HIGHER EDUCATION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197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R20-DEPARTMENT OF INSURANCE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198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R23-BOARD OF FINANCIAL INSTITUTIONS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201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R23-BOARD OF FINANCIAL INSTITUTIONS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200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R2</w:t>
    </w:r>
    <w:r>
      <w:rPr>
        <w:b/>
      </w:rPr>
      <w:t>8</w:t>
    </w:r>
    <w:r w:rsidRPr="00883115">
      <w:rPr>
        <w:b/>
      </w:rPr>
      <w:t>-</w:t>
    </w:r>
    <w:r>
      <w:rPr>
        <w:b/>
      </w:rPr>
      <w:t>DEPARTMENT OF CONSUMER AFFAIRS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199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204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R36-DEPT OF LABOR, LICENSING AND REGULATION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201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203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R36-DEPT OF LABOR, LICENSING AND REGULATION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206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R40-DEPARTMENT OF MOTOR VEHICLES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207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R40-DEPARTMENT OF MOTOR VEHICLES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30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H06-HIGHER EDUCATION TUITION GRANTS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210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R60-DEPARTMENT OF EMPLOYMENT AND WORKFORCE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209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R60-DEPARTMENT OF EMPLOYMENT AND WORKFORCE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214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U12-DEPARTMENT OF TRANSPORTATION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213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U12-DEPARTMENT OF TRANSPORTATION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214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U15-INFRASTRUCTURE BANK BOARD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217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U15-INFRASTRUCTURE BANK BOARD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216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215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216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U30-DIVISION OF AERONAUTICS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217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U30-DIVISION OF AERONAUTICS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H06-HIGHER EDUCATION TUITION GRANTS COMMISSION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220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A01-LEG. DEPT-THE SENATE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217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A01-LEG. DEPT-THE SENATE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218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A0</w:t>
    </w:r>
    <w:r>
      <w:rPr>
        <w:b/>
      </w:rPr>
      <w:t>5</w:t>
    </w:r>
    <w:r w:rsidRPr="00883115">
      <w:rPr>
        <w:b/>
      </w:rPr>
      <w:t>-LEG. DEPT-</w:t>
    </w:r>
    <w:r>
      <w:rPr>
        <w:b/>
      </w:rPr>
      <w:t>HOUSE OF REPRESENTATIVES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220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A15-LEG. DEPT-CODIFICATION OF LAWS &amp; LEG COUNCIL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219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A15-LEG. DEPT-CODIFICATION OF LAWS &amp; LEG COUNCIL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220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A17-LEG. DEPT-LEG PRINTING, INF. TECH. SYSTEMS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221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A17-LEG. DEPT-LEG PRINTING, INF. TECH. SYSTEMS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224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A85-EDUCATION OVERSIGHT COMMITTEE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221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222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30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H09-THE CITADEL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223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D</w:t>
    </w:r>
    <w:r>
      <w:rPr>
        <w:b/>
      </w:rPr>
      <w:t>05</w:t>
    </w:r>
    <w:r w:rsidRPr="00883115">
      <w:rPr>
        <w:b/>
      </w:rPr>
      <w:t xml:space="preserve">-GOVERNOR’S OFF-EXECUTIVE </w:t>
    </w:r>
    <w:r>
      <w:rPr>
        <w:b/>
      </w:rPr>
      <w:t>CONTROL OF STATE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230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D17-GOVERNOR’S OFF-EXECUTIVE POLICY &amp; PROGRAMS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229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D17-GOVERNOR’S OFF-EXECUTIVE POLICY &amp; PROGRAMS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230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D20-GOVERNOR’S OFF-MANSION AND GROUNDS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231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D20-GOVERNOR’S OFF-MANSION AND GROUNDS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232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E04-LIEUTENANT GOVERNOR’S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233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E04-LIEUTENANT GOVERNOR’S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236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E08-SECRETARY OF STATE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233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E08-SECRETARY OF STATE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234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31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H09-THE CITADEL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235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E12-COMPTROLLER GENERAL’S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236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E12-COMPTROLLER GENERAL’S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238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E16-STATE TREASURER’S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237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E16-STATE TREASURER’S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238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E19-RETIREMENT SYSTEM INVESTMENT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239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E19-RETIREMENT SYSTEM INVESTMENT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240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E24-ADJUTANT GENERAL’S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241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E24-ADJUTANT GENERAL’S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242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E28-ELECTION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243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E28-ELECTION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372DF6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32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H12-CLEMSON UNIVERSITY (EDUCATIONAL &amp; GENERAL)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244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F03-BUDGET AND CONTROL BOARD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245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F03-BUDGET AND CONTROL BOARD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258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F03-BUDGET AND CONTROL BOARD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259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F03-BUDGET AND CONTROL BOARD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260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F</w:t>
    </w:r>
    <w:r>
      <w:rPr>
        <w:b/>
      </w:rPr>
      <w:t>27</w:t>
    </w:r>
    <w:r w:rsidRPr="00883115">
      <w:rPr>
        <w:b/>
      </w:rPr>
      <w:t>-B</w:t>
    </w:r>
    <w:r>
      <w:rPr>
        <w:b/>
      </w:rPr>
      <w:t xml:space="preserve"> &amp; C-AUDITOR’S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260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F27-B &amp; C-AUDITOR’S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261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F27-B &amp; C-AUDITOR’S OFFICE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264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F30-B &amp; C-EMPLOYEE BENEFITS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261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F30-B &amp; C-EMPLOYEE BENEFITS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262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33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H12-CLEMSON UNIVERSITY (EDUCATIONAL &amp; GENERAL)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263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F31-CAPITAL RESERVE FUND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264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R44-DEPARTMENT OF REVENUE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263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R44-DEPARTMENT OF REVENUE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264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R44-DEPARTMENT OF REVENUE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268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R52-STATE ETHICS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265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R52-STATE ETHICS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266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S60-PROCUREMENT REVIEW PANEL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267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266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V04-DEBT SERVICE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267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V04-DEBT SERVICE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34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268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269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X44-AID TO SUBDIVISIONS - DEPARTMENT OF REVENUE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268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REVENUE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271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REVENUE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270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RE</w:t>
    </w:r>
    <w:r>
      <w:rPr>
        <w:b/>
      </w:rPr>
      <w:t>CAPITULATION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STATE 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269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RE</w:t>
    </w:r>
    <w:r>
      <w:rPr>
        <w:b/>
      </w:rPr>
      <w:t>CAPITULATION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STATE 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272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ab/>
      <w:t>REVENUE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271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35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H15-UNIVERSITY OF CHARLESTON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36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H17-COASTAL CAROLINA UNIVERSITY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37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H17-COASTAL CAROLINA UNIVERSITY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38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39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H18-FRANCIS MARION UNIVERSITY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40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H21-LANDER UNIVERSITY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41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H21-LANDER UNIVERSITY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H63-DEPARTMENT OF EDUCATION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42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H24-SOUTH CAROLINA STATE UNIVERSITY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41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44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H27-UNIVERSITY OF SOUTH CAROLINA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45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H27-UNIVERSITY OF SOUTH CAROLINA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46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47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H29-U S C - AIKEN CAMPUS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48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H34-U S C - UPSTATE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49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H34-U S C - UPSTATE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50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H36-U S C - BEAUFORT CAMPUS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49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H36-U S C - BEAUFORT CAMPUS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H63-DEPARTMENT OF EDUCATION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52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H37-U S C - LANCASTER CAMPUS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51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H37-U S C - LANCASTER CAMPUS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52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H38-U S C - SALKEHATCHIE CAMPUS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53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H38-U S C - SALKEHATCHIE CAMPUS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54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H39-U S C - SUMTER CAMPUS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55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H39-U S C - SUMTER CAMPUS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56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H40-U S C - UNION CAMPUS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55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H40-U S C - UNION CAMPUS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56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H47-WINTHROP UNIVERSITY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57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H47-WINTHROP UNIVERSITY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16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H66-LOTTERY EXPENDITURE ACCOUNT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58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H51-MEDICAL UNIVERSITY OF SOUTH CAROLINA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59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H51-MEDICAL UNIVERSITY OF SOUTH CAROLINA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60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H53-AREA HEALTH EDUCATION CONSORTIUM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61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H53-AREA HEALTH EDUCATION CONSORTIUM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64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H59-TECHNICAL &amp; COMPREHENSIVE EDUCATION BD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65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H59-TECHNICAL &amp; COMPREHENSIVE EDUCATION BD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68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H67-EDUCATIONAL TELEVISION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67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H67-EDUCATIONAL TELEVISION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70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H73-VOCATIONAL REHABILITATION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71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H73-VOCATIONAL REHABILITATION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17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H66-LOTTERY EXPENDITURE ACCOUNT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74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J02-DEPT OF HEALTH AND HUMAN SERVICES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75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J02-DEPT OF HEALTH AND HUMAN SERVICES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84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J04-DEPT OF HEALTH AND ENVIRONMENTAL CONTROL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83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J04-DEPT OF HEALTH AND ENVIRONMENTAL CONTROL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92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J12-DEPT OF MENTAL HEALTH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85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J12-DEPT OF MENTAL HEALTH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91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J12-DEPT OF MENTAL HEALTH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96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J16-DEPT OF DISABILITIES AND SPECIAL NEEDS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97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J16-DEPT OF DISABILITIES AND SPECIAL NEEDS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98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J20-DEPT OF ALCOHOL &amp; OTHER DRUG ABUSE SERVICES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H71-WIL LOU GRAY OPPORTUNITY SCHOOL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99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J20-DEPT OF ALCOHOL &amp; OTHER DRUG ABUSE SERVICES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110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L04-DEPARTMENT OF SOCIAL SERVICES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109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L04-DEPARTMENT OF SOCIAL SERVICES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112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L24-COMMISSION FOR THE BLIND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111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L24-COMMISSION FOR THE BLIND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114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H79-DEPARTMENT OF ARCHIVES AND HISTORY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113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H79-DEPARTMENT OF ARCHIVES AND HISTORY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115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H79-DEPARTMENT OF ARCHIVES AND HISTORY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116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H87-STATE LIBRARY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115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H87-STATE LIBRARY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H71-WIL LOU GRAY OPPORTUNITY SCHOOL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118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H91-ARTS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117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H91-ARTS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118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120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H95-STATE MUSEUM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119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H95-STATE MUSEUM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124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L32-HOUSING FINANCE AND DEVELOPMENT AUTHORITY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125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L32-HOUSING FINANCE AND DEVELOPMENT AUTHORITY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126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P12-FORESTRY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127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P12-FORESTRY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20113C">
      <w:rPr>
        <w:b/>
        <w:noProof/>
      </w:rPr>
      <w:t>128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P12-FORESTRY COMMISSION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22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H75-SCHOOL FOR THE DEAF AND THE BLIND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130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P16-DEPARTMENT OF AGRICULTURE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129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P16-DEPARTMENT OF AGRICULTURE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132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P20-CLEMSON UNIV (PUBLIC SERVICE ACTIVITIES)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133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P20-CLEMSON UNIV (PUBLIC SERVICE ACTIVITIES)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134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P21-SC STATE UNIV (PUBLIC SERVICE</w:t>
    </w:r>
    <w:r>
      <w:rPr>
        <w:b/>
      </w:rPr>
      <w:t xml:space="preserve"> </w:t>
    </w:r>
    <w:r w:rsidRPr="00883115">
      <w:rPr>
        <w:b/>
      </w:rPr>
      <w:t>ACTIVITIES)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135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P21-SC STATE UNIV (PUBLIC SERVICE ACTIVITIES)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142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P24-DEPT OF NATURAL RESOURCES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 w:rsidR="00D85AB9">
      <w:rPr>
        <w:b/>
        <w:noProof/>
      </w:rPr>
      <w:t>143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P24-DEPT OF NATURAL RESOURCES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3F4A35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fldChar w:fldCharType="begin"/>
    </w:r>
    <w:r w:rsidR="0020113C">
      <w:rPr>
        <w:b/>
      </w:rPr>
      <w:instrText xml:space="preserve"> PAGE  \* MERGEFORMAT </w:instrText>
    </w:r>
    <w:r>
      <w:rPr>
        <w:b/>
      </w:rPr>
      <w:fldChar w:fldCharType="separate"/>
    </w:r>
    <w:r w:rsidR="00D85AB9">
      <w:rPr>
        <w:b/>
        <w:noProof/>
      </w:rPr>
      <w:t>144</w:t>
    </w:r>
    <w:r>
      <w:rPr>
        <w:b/>
      </w:rPr>
      <w:fldChar w:fldCharType="end"/>
    </w:r>
    <w:r w:rsidR="0020113C">
      <w:rPr>
        <w:b/>
      </w:rPr>
      <w:tab/>
      <w:t>STATUTES AT LARGE</w:t>
    </w:r>
    <w:r w:rsidR="0020113C">
      <w:rPr>
        <w:b/>
      </w:rPr>
      <w:tab/>
      <w:t>(No. 291</w:t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P26-SEA GRANT CONSORTIUM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  <w:r>
      <w:rPr>
        <w:b/>
      </w:rPr>
      <w:t>No. 291)</w:t>
    </w:r>
    <w:r>
      <w:rPr>
        <w:b/>
      </w:rPr>
      <w:tab/>
      <w:t>OF SOUTH CAROLINA</w:t>
    </w:r>
    <w:r>
      <w:rPr>
        <w:b/>
      </w:rPr>
      <w:tab/>
    </w:r>
    <w:r w:rsidR="003F4A35">
      <w:rPr>
        <w:b/>
      </w:rPr>
      <w:fldChar w:fldCharType="begin"/>
    </w:r>
    <w:r>
      <w:rPr>
        <w:b/>
      </w:rPr>
      <w:instrText xml:space="preserve"> PAGE  \* MERGEFORMAT </w:instrText>
    </w:r>
    <w:r w:rsidR="003F4A35">
      <w:rPr>
        <w:b/>
      </w:rPr>
      <w:fldChar w:fldCharType="separate"/>
    </w:r>
    <w:r>
      <w:rPr>
        <w:b/>
        <w:noProof/>
      </w:rPr>
      <w:t>145</w:t>
    </w:r>
    <w:r w:rsidR="003F4A35">
      <w:rPr>
        <w:b/>
      </w:rPr>
      <w:fldChar w:fldCharType="end"/>
    </w:r>
  </w:p>
  <w:p w:rsidR="0020113C" w:rsidRDefault="0020113C" w:rsidP="0020113C">
    <w:pPr>
      <w:pStyle w:val="Header"/>
      <w:tabs>
        <w:tab w:val="center" w:pos="3182"/>
        <w:tab w:val="right" w:pos="6307"/>
      </w:tabs>
      <w:jc w:val="center"/>
      <w:rPr>
        <w:b/>
        <w:sz w:val="18"/>
      </w:rPr>
    </w:pPr>
    <w:r>
      <w:rPr>
        <w:b/>
        <w:sz w:val="18"/>
      </w:rPr>
      <w:t>General and Permanent Laws--2010</w:t>
    </w:r>
  </w:p>
  <w:p w:rsidR="0020113C" w:rsidRPr="00883115" w:rsidRDefault="0020113C" w:rsidP="0020113C">
    <w:pPr>
      <w:pStyle w:val="Header"/>
      <w:tabs>
        <w:tab w:val="center" w:pos="3182"/>
        <w:tab w:val="right" w:pos="6307"/>
      </w:tabs>
      <w:jc w:val="center"/>
      <w:rPr>
        <w:b/>
      </w:rPr>
    </w:pPr>
    <w:r w:rsidRPr="00883115">
      <w:rPr>
        <w:b/>
      </w:rPr>
      <w:t>P2</w:t>
    </w:r>
    <w:r>
      <w:rPr>
        <w:b/>
      </w:rPr>
      <w:t>6</w:t>
    </w:r>
    <w:r w:rsidRPr="00883115">
      <w:rPr>
        <w:b/>
      </w:rPr>
      <w:t>-</w:t>
    </w:r>
    <w:r>
      <w:rPr>
        <w:b/>
      </w:rPr>
      <w:t>SEA GRANT CONSORTIUM</w:t>
    </w:r>
  </w:p>
  <w:p w:rsidR="0020113C" w:rsidRDefault="0020113C" w:rsidP="0020113C">
    <w:pPr>
      <w:pStyle w:val="Header"/>
      <w:tabs>
        <w:tab w:val="center" w:pos="3182"/>
        <w:tab w:val="right" w:pos="6307"/>
      </w:tabs>
      <w:rPr>
        <w:b/>
      </w:rPr>
    </w:pPr>
  </w:p>
  <w:p w:rsidR="0020113C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  <w:r>
      <w:rPr>
        <w:b/>
      </w:rPr>
      <w:tab/>
    </w:r>
    <w:r>
      <w:rPr>
        <w:b/>
      </w:rPr>
      <w:tab/>
    </w:r>
    <w:r>
      <w:rPr>
        <w:rFonts w:ascii="Univers Condensed" w:hAnsi="Univers Condensed"/>
        <w:b/>
        <w:sz w:val="16"/>
        <w:u w:val="single"/>
      </w:rPr>
      <w:t>TOTAL FUNDS                      GENERAL FUNDS</w:t>
    </w:r>
  </w:p>
  <w:p w:rsidR="0020113C" w:rsidRPr="00866A79" w:rsidRDefault="0020113C" w:rsidP="0020113C">
    <w:pPr>
      <w:pStyle w:val="Header"/>
      <w:tabs>
        <w:tab w:val="center" w:pos="3182"/>
        <w:tab w:val="right" w:pos="6307"/>
      </w:tabs>
      <w:rPr>
        <w:rFonts w:ascii="Univers Condensed" w:hAnsi="Univers Condensed"/>
        <w:b/>
        <w:sz w:val="16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evenAndOddHeaders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 9622HTC10"/>
    <w:docVar w:name="CoverBillType" w:val="b"/>
    <w:docVar w:name="docpath" w:val=" L:\Council\bills\BBM\9622HTC10.docx"/>
    <w:docVar w:name="dvBillNumber" w:val="4627"/>
    <w:docVar w:name="dvBillNumberPrefix" w:val="H. "/>
    <w:docVar w:name="dvOriginalBody" w:val="House"/>
    <w:docVar w:name="dvSteno" w:val=" BBM"/>
    <w:docVar w:name="NameofBody" w:val=" h"/>
    <w:docVar w:name="vgroup2" w:val="Council"/>
  </w:docVars>
  <w:rsids>
    <w:rsidRoot w:val="008C40A9"/>
    <w:rsid w:val="0001593B"/>
    <w:rsid w:val="00024795"/>
    <w:rsid w:val="00031274"/>
    <w:rsid w:val="00051F6F"/>
    <w:rsid w:val="00065876"/>
    <w:rsid w:val="000A28BD"/>
    <w:rsid w:val="000A2FEB"/>
    <w:rsid w:val="000A346E"/>
    <w:rsid w:val="000D0348"/>
    <w:rsid w:val="000D4F88"/>
    <w:rsid w:val="00104BEE"/>
    <w:rsid w:val="0011700A"/>
    <w:rsid w:val="0013499C"/>
    <w:rsid w:val="00145028"/>
    <w:rsid w:val="0020113C"/>
    <w:rsid w:val="0020557B"/>
    <w:rsid w:val="00206CCD"/>
    <w:rsid w:val="002531C6"/>
    <w:rsid w:val="00280CA6"/>
    <w:rsid w:val="002A492D"/>
    <w:rsid w:val="002D0F12"/>
    <w:rsid w:val="003C09A7"/>
    <w:rsid w:val="003E4C39"/>
    <w:rsid w:val="003F1C9C"/>
    <w:rsid w:val="003F4A35"/>
    <w:rsid w:val="0040289D"/>
    <w:rsid w:val="0044162E"/>
    <w:rsid w:val="00483EFB"/>
    <w:rsid w:val="0049690C"/>
    <w:rsid w:val="004B42F9"/>
    <w:rsid w:val="004C1EDC"/>
    <w:rsid w:val="004C3760"/>
    <w:rsid w:val="004D3E8D"/>
    <w:rsid w:val="005308AE"/>
    <w:rsid w:val="00536857"/>
    <w:rsid w:val="00563F62"/>
    <w:rsid w:val="00597C12"/>
    <w:rsid w:val="005C41FB"/>
    <w:rsid w:val="005C4B6F"/>
    <w:rsid w:val="005E376F"/>
    <w:rsid w:val="0060588C"/>
    <w:rsid w:val="00640AEA"/>
    <w:rsid w:val="006C16E2"/>
    <w:rsid w:val="006D4AE0"/>
    <w:rsid w:val="006D64A5"/>
    <w:rsid w:val="00722686"/>
    <w:rsid w:val="00732B8C"/>
    <w:rsid w:val="00736A5D"/>
    <w:rsid w:val="00757043"/>
    <w:rsid w:val="007B3B1E"/>
    <w:rsid w:val="007C2676"/>
    <w:rsid w:val="007E3518"/>
    <w:rsid w:val="00800C22"/>
    <w:rsid w:val="008030ED"/>
    <w:rsid w:val="00810657"/>
    <w:rsid w:val="0082036B"/>
    <w:rsid w:val="00820A8F"/>
    <w:rsid w:val="0082178F"/>
    <w:rsid w:val="0082269F"/>
    <w:rsid w:val="0084071F"/>
    <w:rsid w:val="0085363D"/>
    <w:rsid w:val="008A75F0"/>
    <w:rsid w:val="008C40A9"/>
    <w:rsid w:val="008C626A"/>
    <w:rsid w:val="008D0831"/>
    <w:rsid w:val="008F4513"/>
    <w:rsid w:val="00933F5C"/>
    <w:rsid w:val="00943D57"/>
    <w:rsid w:val="0097501A"/>
    <w:rsid w:val="009833AB"/>
    <w:rsid w:val="009968F2"/>
    <w:rsid w:val="009C75CB"/>
    <w:rsid w:val="00A06ABB"/>
    <w:rsid w:val="00A474BF"/>
    <w:rsid w:val="00A66486"/>
    <w:rsid w:val="00A74A0B"/>
    <w:rsid w:val="00A7519A"/>
    <w:rsid w:val="00AA62C9"/>
    <w:rsid w:val="00AC4453"/>
    <w:rsid w:val="00AC4C8A"/>
    <w:rsid w:val="00B03C63"/>
    <w:rsid w:val="00B724EF"/>
    <w:rsid w:val="00B76F2F"/>
    <w:rsid w:val="00BC2C8E"/>
    <w:rsid w:val="00BC3221"/>
    <w:rsid w:val="00C45DD0"/>
    <w:rsid w:val="00C4745B"/>
    <w:rsid w:val="00C5012F"/>
    <w:rsid w:val="00C625E8"/>
    <w:rsid w:val="00CA686D"/>
    <w:rsid w:val="00CA7C8E"/>
    <w:rsid w:val="00CE779F"/>
    <w:rsid w:val="00CF395B"/>
    <w:rsid w:val="00CF3F12"/>
    <w:rsid w:val="00D26830"/>
    <w:rsid w:val="00D812AB"/>
    <w:rsid w:val="00D85AB9"/>
    <w:rsid w:val="00DC031E"/>
    <w:rsid w:val="00DC0F89"/>
    <w:rsid w:val="00DE5B64"/>
    <w:rsid w:val="00E36C0E"/>
    <w:rsid w:val="00E37409"/>
    <w:rsid w:val="00E768E5"/>
    <w:rsid w:val="00E92EEB"/>
    <w:rsid w:val="00ED0992"/>
    <w:rsid w:val="00EF1279"/>
    <w:rsid w:val="00F347FA"/>
    <w:rsid w:val="00F34FB6"/>
    <w:rsid w:val="00F47109"/>
    <w:rsid w:val="00F96F9E"/>
    <w:rsid w:val="00FB0FFE"/>
    <w:rsid w:val="00FC1EA6"/>
    <w:rsid w:val="00FD0429"/>
    <w:rsid w:val="00FF40E0"/>
    <w:rsid w:val="00FF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5:docId w15:val="{14FE1400-40D1-4531-AA96-7CFE3F0C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40A9"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rsid w:val="008C40A9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  <w:rsid w:val="008C40A9"/>
  </w:style>
  <w:style w:type="paragraph" w:styleId="Header">
    <w:name w:val="header"/>
    <w:basedOn w:val="Normal"/>
    <w:link w:val="HeaderChar"/>
    <w:uiPriority w:val="99"/>
    <w:rsid w:val="008C40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41FB"/>
    <w:rPr>
      <w:sz w:val="22"/>
    </w:rPr>
  </w:style>
  <w:style w:type="paragraph" w:styleId="Footer">
    <w:name w:val="footer"/>
    <w:basedOn w:val="Normal"/>
    <w:link w:val="FooterChar"/>
    <w:uiPriority w:val="99"/>
    <w:semiHidden/>
    <w:rsid w:val="008C40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113C"/>
    <w:rPr>
      <w:sz w:val="22"/>
    </w:rPr>
  </w:style>
  <w:style w:type="character" w:styleId="PageNumber">
    <w:name w:val="page number"/>
    <w:basedOn w:val="DefaultParagraphFont"/>
    <w:semiHidden/>
    <w:rsid w:val="008C40A9"/>
  </w:style>
  <w:style w:type="paragraph" w:styleId="DocumentMap">
    <w:name w:val="Document Map"/>
    <w:basedOn w:val="Normal"/>
    <w:semiHidden/>
    <w:rsid w:val="008C40A9"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DefaultParagraphFont"/>
    <w:uiPriority w:val="99"/>
    <w:rsid w:val="008C40A9"/>
    <w:rPr>
      <w:color w:val="0000FF"/>
      <w:u w:val="single"/>
    </w:rPr>
  </w:style>
  <w:style w:type="paragraph" w:customStyle="1" w:styleId="FlushRightNumbers">
    <w:name w:val="Flush Right Numbers"/>
    <w:basedOn w:val="Normal"/>
    <w:rsid w:val="008C40A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pos="5904"/>
      </w:tabs>
      <w:suppressAutoHyphens/>
    </w:pPr>
  </w:style>
  <w:style w:type="paragraph" w:customStyle="1" w:styleId="FlushRightLeaders">
    <w:name w:val="Flush Right Leaders"/>
    <w:basedOn w:val="Normal"/>
    <w:rsid w:val="008C40A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</w:pPr>
  </w:style>
  <w:style w:type="character" w:styleId="FollowedHyperlink">
    <w:name w:val="FollowedHyperlink"/>
    <w:basedOn w:val="DefaultParagraphFont"/>
    <w:semiHidden/>
    <w:rsid w:val="008C40A9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20A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20A8F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rsid w:val="0020113C"/>
    <w:rPr>
      <w:rFonts w:ascii="Consolas" w:eastAsiaTheme="minorHAnsi" w:hAnsi="Consolas" w:cstheme="minorBidi"/>
      <w:sz w:val="21"/>
      <w:szCs w:val="21"/>
    </w:rPr>
  </w:style>
  <w:style w:type="paragraph" w:styleId="PlainText">
    <w:name w:val="Plain Text"/>
    <w:basedOn w:val="Normal"/>
    <w:link w:val="PlainTextChar"/>
    <w:uiPriority w:val="99"/>
    <w:unhideWhenUsed/>
    <w:rsid w:val="0020113C"/>
    <w:rPr>
      <w:rFonts w:ascii="Consolas" w:eastAsiaTheme="minorHAnsi" w:hAnsi="Consolas" w:cstheme="minorBidi"/>
      <w:sz w:val="21"/>
      <w:szCs w:val="21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113C"/>
    <w:rPr>
      <w:rFonts w:eastAsiaTheme="minorHAnsi" w:cstheme="min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113C"/>
    <w:rPr>
      <w:rFonts w:eastAsiaTheme="minorHAnsi" w:cstheme="minorBid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76.xml"/><Relationship Id="rId21" Type="http://schemas.openxmlformats.org/officeDocument/2006/relationships/hyperlink" Target="file:///h:\SJ%20Archive\2010\04-26-10.docx" TargetMode="External"/><Relationship Id="rId42" Type="http://schemas.openxmlformats.org/officeDocument/2006/relationships/header" Target="header1.xml"/><Relationship Id="rId63" Type="http://schemas.openxmlformats.org/officeDocument/2006/relationships/header" Target="header22.xml"/><Relationship Id="rId84" Type="http://schemas.openxmlformats.org/officeDocument/2006/relationships/header" Target="header43.xml"/><Relationship Id="rId138" Type="http://schemas.openxmlformats.org/officeDocument/2006/relationships/header" Target="header97.xml"/><Relationship Id="rId159" Type="http://schemas.openxmlformats.org/officeDocument/2006/relationships/header" Target="header118.xml"/><Relationship Id="rId170" Type="http://schemas.openxmlformats.org/officeDocument/2006/relationships/header" Target="header129.xml"/><Relationship Id="rId191" Type="http://schemas.openxmlformats.org/officeDocument/2006/relationships/header" Target="header150.xml"/><Relationship Id="rId205" Type="http://schemas.openxmlformats.org/officeDocument/2006/relationships/header" Target="header164.xml"/><Relationship Id="rId226" Type="http://schemas.openxmlformats.org/officeDocument/2006/relationships/header" Target="header185.xml"/><Relationship Id="rId247" Type="http://schemas.openxmlformats.org/officeDocument/2006/relationships/header" Target="header206.xml"/><Relationship Id="rId107" Type="http://schemas.openxmlformats.org/officeDocument/2006/relationships/header" Target="header66.xml"/><Relationship Id="rId268" Type="http://schemas.openxmlformats.org/officeDocument/2006/relationships/header" Target="header227.xml"/><Relationship Id="rId11" Type="http://schemas.openxmlformats.org/officeDocument/2006/relationships/hyperlink" Target="file:///h:\HJ%20Archive\2010\03-16-10.docx" TargetMode="External"/><Relationship Id="rId32" Type="http://schemas.openxmlformats.org/officeDocument/2006/relationships/hyperlink" Target="file:///h:\SJ%20Archive\2010\05-25-10.docx" TargetMode="External"/><Relationship Id="rId53" Type="http://schemas.openxmlformats.org/officeDocument/2006/relationships/header" Target="header12.xml"/><Relationship Id="rId74" Type="http://schemas.openxmlformats.org/officeDocument/2006/relationships/header" Target="header33.xml"/><Relationship Id="rId128" Type="http://schemas.openxmlformats.org/officeDocument/2006/relationships/header" Target="header87.xml"/><Relationship Id="rId149" Type="http://schemas.openxmlformats.org/officeDocument/2006/relationships/header" Target="header108.xml"/><Relationship Id="rId5" Type="http://schemas.openxmlformats.org/officeDocument/2006/relationships/footnotes" Target="footnotes.xml"/><Relationship Id="rId95" Type="http://schemas.openxmlformats.org/officeDocument/2006/relationships/header" Target="header54.xml"/><Relationship Id="rId160" Type="http://schemas.openxmlformats.org/officeDocument/2006/relationships/header" Target="header119.xml"/><Relationship Id="rId181" Type="http://schemas.openxmlformats.org/officeDocument/2006/relationships/header" Target="header140.xml"/><Relationship Id="rId216" Type="http://schemas.openxmlformats.org/officeDocument/2006/relationships/header" Target="header175.xml"/><Relationship Id="rId237" Type="http://schemas.openxmlformats.org/officeDocument/2006/relationships/header" Target="header196.xml"/><Relationship Id="rId258" Type="http://schemas.openxmlformats.org/officeDocument/2006/relationships/header" Target="header217.xml"/><Relationship Id="rId22" Type="http://schemas.openxmlformats.org/officeDocument/2006/relationships/hyperlink" Target="file:///h:\SJ%20Archive\2010\04-27-10.docx" TargetMode="External"/><Relationship Id="rId43" Type="http://schemas.openxmlformats.org/officeDocument/2006/relationships/header" Target="header2.xml"/><Relationship Id="rId64" Type="http://schemas.openxmlformats.org/officeDocument/2006/relationships/header" Target="header23.xml"/><Relationship Id="rId118" Type="http://schemas.openxmlformats.org/officeDocument/2006/relationships/header" Target="header77.xml"/><Relationship Id="rId139" Type="http://schemas.openxmlformats.org/officeDocument/2006/relationships/header" Target="header98.xml"/><Relationship Id="rId85" Type="http://schemas.openxmlformats.org/officeDocument/2006/relationships/header" Target="header44.xml"/><Relationship Id="rId150" Type="http://schemas.openxmlformats.org/officeDocument/2006/relationships/header" Target="header109.xml"/><Relationship Id="rId171" Type="http://schemas.openxmlformats.org/officeDocument/2006/relationships/header" Target="header130.xml"/><Relationship Id="rId192" Type="http://schemas.openxmlformats.org/officeDocument/2006/relationships/header" Target="header151.xml"/><Relationship Id="rId206" Type="http://schemas.openxmlformats.org/officeDocument/2006/relationships/header" Target="header165.xml"/><Relationship Id="rId227" Type="http://schemas.openxmlformats.org/officeDocument/2006/relationships/header" Target="header186.xml"/><Relationship Id="rId248" Type="http://schemas.openxmlformats.org/officeDocument/2006/relationships/header" Target="header207.xml"/><Relationship Id="rId269" Type="http://schemas.openxmlformats.org/officeDocument/2006/relationships/fontTable" Target="fontTable.xml"/><Relationship Id="rId12" Type="http://schemas.openxmlformats.org/officeDocument/2006/relationships/hyperlink" Target="file:///h:\HJ%20Archive\2010\03-16-10.docx" TargetMode="External"/><Relationship Id="rId33" Type="http://schemas.openxmlformats.org/officeDocument/2006/relationships/hyperlink" Target="file:///h:\HJ%20Archive\2010\05-25-10.docx" TargetMode="External"/><Relationship Id="rId108" Type="http://schemas.openxmlformats.org/officeDocument/2006/relationships/header" Target="header67.xml"/><Relationship Id="rId129" Type="http://schemas.openxmlformats.org/officeDocument/2006/relationships/header" Target="header88.xml"/><Relationship Id="rId54" Type="http://schemas.openxmlformats.org/officeDocument/2006/relationships/header" Target="header13.xml"/><Relationship Id="rId75" Type="http://schemas.openxmlformats.org/officeDocument/2006/relationships/header" Target="header34.xml"/><Relationship Id="rId96" Type="http://schemas.openxmlformats.org/officeDocument/2006/relationships/header" Target="header55.xml"/><Relationship Id="rId140" Type="http://schemas.openxmlformats.org/officeDocument/2006/relationships/header" Target="header99.xml"/><Relationship Id="rId161" Type="http://schemas.openxmlformats.org/officeDocument/2006/relationships/header" Target="header120.xml"/><Relationship Id="rId182" Type="http://schemas.openxmlformats.org/officeDocument/2006/relationships/header" Target="header141.xml"/><Relationship Id="rId217" Type="http://schemas.openxmlformats.org/officeDocument/2006/relationships/header" Target="header176.xml"/><Relationship Id="rId6" Type="http://schemas.openxmlformats.org/officeDocument/2006/relationships/endnotes" Target="endnotes.xml"/><Relationship Id="rId238" Type="http://schemas.openxmlformats.org/officeDocument/2006/relationships/header" Target="header197.xml"/><Relationship Id="rId259" Type="http://schemas.openxmlformats.org/officeDocument/2006/relationships/header" Target="header218.xml"/><Relationship Id="rId23" Type="http://schemas.openxmlformats.org/officeDocument/2006/relationships/hyperlink" Target="file:///h:\SJ%20Archive\2010\04-27-10.docx" TargetMode="External"/><Relationship Id="rId28" Type="http://schemas.openxmlformats.org/officeDocument/2006/relationships/hyperlink" Target="file:///h:\SJ%20Archive\2010\04-29-10.docx" TargetMode="External"/><Relationship Id="rId49" Type="http://schemas.openxmlformats.org/officeDocument/2006/relationships/header" Target="header8.xml"/><Relationship Id="rId114" Type="http://schemas.openxmlformats.org/officeDocument/2006/relationships/header" Target="header73.xml"/><Relationship Id="rId119" Type="http://schemas.openxmlformats.org/officeDocument/2006/relationships/header" Target="header78.xml"/><Relationship Id="rId270" Type="http://schemas.openxmlformats.org/officeDocument/2006/relationships/theme" Target="theme/theme1.xml"/><Relationship Id="rId44" Type="http://schemas.openxmlformats.org/officeDocument/2006/relationships/header" Target="header3.xml"/><Relationship Id="rId60" Type="http://schemas.openxmlformats.org/officeDocument/2006/relationships/header" Target="header19.xml"/><Relationship Id="rId65" Type="http://schemas.openxmlformats.org/officeDocument/2006/relationships/header" Target="header24.xml"/><Relationship Id="rId81" Type="http://schemas.openxmlformats.org/officeDocument/2006/relationships/header" Target="header40.xml"/><Relationship Id="rId86" Type="http://schemas.openxmlformats.org/officeDocument/2006/relationships/header" Target="header45.xml"/><Relationship Id="rId130" Type="http://schemas.openxmlformats.org/officeDocument/2006/relationships/header" Target="header89.xml"/><Relationship Id="rId135" Type="http://schemas.openxmlformats.org/officeDocument/2006/relationships/header" Target="header94.xml"/><Relationship Id="rId151" Type="http://schemas.openxmlformats.org/officeDocument/2006/relationships/header" Target="header110.xml"/><Relationship Id="rId156" Type="http://schemas.openxmlformats.org/officeDocument/2006/relationships/header" Target="header115.xml"/><Relationship Id="rId177" Type="http://schemas.openxmlformats.org/officeDocument/2006/relationships/header" Target="header136.xml"/><Relationship Id="rId198" Type="http://schemas.openxmlformats.org/officeDocument/2006/relationships/header" Target="header157.xml"/><Relationship Id="rId172" Type="http://schemas.openxmlformats.org/officeDocument/2006/relationships/header" Target="header131.xml"/><Relationship Id="rId193" Type="http://schemas.openxmlformats.org/officeDocument/2006/relationships/header" Target="header152.xml"/><Relationship Id="rId202" Type="http://schemas.openxmlformats.org/officeDocument/2006/relationships/header" Target="header161.xml"/><Relationship Id="rId207" Type="http://schemas.openxmlformats.org/officeDocument/2006/relationships/header" Target="header166.xml"/><Relationship Id="rId223" Type="http://schemas.openxmlformats.org/officeDocument/2006/relationships/header" Target="header182.xml"/><Relationship Id="rId228" Type="http://schemas.openxmlformats.org/officeDocument/2006/relationships/header" Target="header187.xml"/><Relationship Id="rId244" Type="http://schemas.openxmlformats.org/officeDocument/2006/relationships/header" Target="header203.xml"/><Relationship Id="rId249" Type="http://schemas.openxmlformats.org/officeDocument/2006/relationships/header" Target="header208.xml"/><Relationship Id="rId13" Type="http://schemas.openxmlformats.org/officeDocument/2006/relationships/hyperlink" Target="file:///h:\HJ%20Archive\2010\03-17-10.docx" TargetMode="External"/><Relationship Id="rId18" Type="http://schemas.openxmlformats.org/officeDocument/2006/relationships/hyperlink" Target="file:///h:\HJ%20Archive\2010\03-18-10.docx" TargetMode="External"/><Relationship Id="rId39" Type="http://schemas.openxmlformats.org/officeDocument/2006/relationships/hyperlink" Target="file:///h:\SJ%20Archive\2010\06-03-10.docx" TargetMode="External"/><Relationship Id="rId109" Type="http://schemas.openxmlformats.org/officeDocument/2006/relationships/header" Target="header68.xml"/><Relationship Id="rId260" Type="http://schemas.openxmlformats.org/officeDocument/2006/relationships/header" Target="header219.xml"/><Relationship Id="rId265" Type="http://schemas.openxmlformats.org/officeDocument/2006/relationships/header" Target="header224.xml"/><Relationship Id="rId34" Type="http://schemas.openxmlformats.org/officeDocument/2006/relationships/hyperlink" Target="file:///h:\SJ%20Archive\2010\05-26-10.docx" TargetMode="External"/><Relationship Id="rId50" Type="http://schemas.openxmlformats.org/officeDocument/2006/relationships/header" Target="header9.xml"/><Relationship Id="rId55" Type="http://schemas.openxmlformats.org/officeDocument/2006/relationships/header" Target="header14.xml"/><Relationship Id="rId76" Type="http://schemas.openxmlformats.org/officeDocument/2006/relationships/header" Target="header35.xml"/><Relationship Id="rId97" Type="http://schemas.openxmlformats.org/officeDocument/2006/relationships/header" Target="header56.xml"/><Relationship Id="rId104" Type="http://schemas.openxmlformats.org/officeDocument/2006/relationships/header" Target="header63.xml"/><Relationship Id="rId120" Type="http://schemas.openxmlformats.org/officeDocument/2006/relationships/header" Target="header79.xml"/><Relationship Id="rId125" Type="http://schemas.openxmlformats.org/officeDocument/2006/relationships/header" Target="header84.xml"/><Relationship Id="rId141" Type="http://schemas.openxmlformats.org/officeDocument/2006/relationships/header" Target="header100.xml"/><Relationship Id="rId146" Type="http://schemas.openxmlformats.org/officeDocument/2006/relationships/header" Target="header105.xml"/><Relationship Id="rId167" Type="http://schemas.openxmlformats.org/officeDocument/2006/relationships/header" Target="header126.xml"/><Relationship Id="rId188" Type="http://schemas.openxmlformats.org/officeDocument/2006/relationships/header" Target="header147.xml"/><Relationship Id="rId7" Type="http://schemas.openxmlformats.org/officeDocument/2006/relationships/hyperlink" Target="file:///h:\HJ%20Archive\2010\03-09-10.docx" TargetMode="External"/><Relationship Id="rId71" Type="http://schemas.openxmlformats.org/officeDocument/2006/relationships/header" Target="header30.xml"/><Relationship Id="rId92" Type="http://schemas.openxmlformats.org/officeDocument/2006/relationships/header" Target="header51.xml"/><Relationship Id="rId162" Type="http://schemas.openxmlformats.org/officeDocument/2006/relationships/header" Target="header121.xml"/><Relationship Id="rId183" Type="http://schemas.openxmlformats.org/officeDocument/2006/relationships/header" Target="header142.xml"/><Relationship Id="rId213" Type="http://schemas.openxmlformats.org/officeDocument/2006/relationships/header" Target="header172.xml"/><Relationship Id="rId218" Type="http://schemas.openxmlformats.org/officeDocument/2006/relationships/header" Target="header177.xml"/><Relationship Id="rId234" Type="http://schemas.openxmlformats.org/officeDocument/2006/relationships/header" Target="header193.xml"/><Relationship Id="rId239" Type="http://schemas.openxmlformats.org/officeDocument/2006/relationships/header" Target="header198.xml"/><Relationship Id="rId2" Type="http://schemas.openxmlformats.org/officeDocument/2006/relationships/styles" Target="styles.xml"/><Relationship Id="rId29" Type="http://schemas.openxmlformats.org/officeDocument/2006/relationships/hyperlink" Target="file:///h:\HJ%20Archive\2010\05-12-10.docx" TargetMode="External"/><Relationship Id="rId250" Type="http://schemas.openxmlformats.org/officeDocument/2006/relationships/header" Target="header209.xml"/><Relationship Id="rId255" Type="http://schemas.openxmlformats.org/officeDocument/2006/relationships/header" Target="header214.xml"/><Relationship Id="rId24" Type="http://schemas.openxmlformats.org/officeDocument/2006/relationships/hyperlink" Target="file:///h:\SJ%20Archive\2010\04-27-10.docx" TargetMode="External"/><Relationship Id="rId40" Type="http://schemas.openxmlformats.org/officeDocument/2006/relationships/hyperlink" Target="file:///h:\SJ%20Archive\2010\06-03-10.docx" TargetMode="External"/><Relationship Id="rId45" Type="http://schemas.openxmlformats.org/officeDocument/2006/relationships/header" Target="header4.xml"/><Relationship Id="rId66" Type="http://schemas.openxmlformats.org/officeDocument/2006/relationships/header" Target="header25.xml"/><Relationship Id="rId87" Type="http://schemas.openxmlformats.org/officeDocument/2006/relationships/header" Target="header46.xml"/><Relationship Id="rId110" Type="http://schemas.openxmlformats.org/officeDocument/2006/relationships/header" Target="header69.xml"/><Relationship Id="rId115" Type="http://schemas.openxmlformats.org/officeDocument/2006/relationships/header" Target="header74.xml"/><Relationship Id="rId131" Type="http://schemas.openxmlformats.org/officeDocument/2006/relationships/header" Target="header90.xml"/><Relationship Id="rId136" Type="http://schemas.openxmlformats.org/officeDocument/2006/relationships/header" Target="header95.xml"/><Relationship Id="rId157" Type="http://schemas.openxmlformats.org/officeDocument/2006/relationships/header" Target="header116.xml"/><Relationship Id="rId178" Type="http://schemas.openxmlformats.org/officeDocument/2006/relationships/header" Target="header137.xml"/><Relationship Id="rId61" Type="http://schemas.openxmlformats.org/officeDocument/2006/relationships/header" Target="header20.xml"/><Relationship Id="rId82" Type="http://schemas.openxmlformats.org/officeDocument/2006/relationships/header" Target="header41.xml"/><Relationship Id="rId152" Type="http://schemas.openxmlformats.org/officeDocument/2006/relationships/header" Target="header111.xml"/><Relationship Id="rId173" Type="http://schemas.openxmlformats.org/officeDocument/2006/relationships/header" Target="header132.xml"/><Relationship Id="rId194" Type="http://schemas.openxmlformats.org/officeDocument/2006/relationships/header" Target="header153.xml"/><Relationship Id="rId199" Type="http://schemas.openxmlformats.org/officeDocument/2006/relationships/header" Target="header158.xml"/><Relationship Id="rId203" Type="http://schemas.openxmlformats.org/officeDocument/2006/relationships/header" Target="header162.xml"/><Relationship Id="rId208" Type="http://schemas.openxmlformats.org/officeDocument/2006/relationships/header" Target="header167.xml"/><Relationship Id="rId229" Type="http://schemas.openxmlformats.org/officeDocument/2006/relationships/header" Target="header188.xml"/><Relationship Id="rId19" Type="http://schemas.openxmlformats.org/officeDocument/2006/relationships/hyperlink" Target="file:///h:\SJ%20Archive\2010\04-20-10.docx" TargetMode="External"/><Relationship Id="rId224" Type="http://schemas.openxmlformats.org/officeDocument/2006/relationships/header" Target="header183.xml"/><Relationship Id="rId240" Type="http://schemas.openxmlformats.org/officeDocument/2006/relationships/header" Target="header199.xml"/><Relationship Id="rId245" Type="http://schemas.openxmlformats.org/officeDocument/2006/relationships/header" Target="header204.xml"/><Relationship Id="rId261" Type="http://schemas.openxmlformats.org/officeDocument/2006/relationships/header" Target="header220.xml"/><Relationship Id="rId266" Type="http://schemas.openxmlformats.org/officeDocument/2006/relationships/header" Target="header225.xml"/><Relationship Id="rId14" Type="http://schemas.openxmlformats.org/officeDocument/2006/relationships/hyperlink" Target="file:///h:\HJ%20Archive\2010\03-17-10.docx" TargetMode="External"/><Relationship Id="rId30" Type="http://schemas.openxmlformats.org/officeDocument/2006/relationships/hyperlink" Target="file:///h:\HJ%20Archive\2010\05-19-10.docx" TargetMode="External"/><Relationship Id="rId35" Type="http://schemas.openxmlformats.org/officeDocument/2006/relationships/hyperlink" Target="file:///h:\HJ%20Archive\2010\06-02-10.docx" TargetMode="External"/><Relationship Id="rId56" Type="http://schemas.openxmlformats.org/officeDocument/2006/relationships/header" Target="header15.xml"/><Relationship Id="rId77" Type="http://schemas.openxmlformats.org/officeDocument/2006/relationships/header" Target="header36.xml"/><Relationship Id="rId100" Type="http://schemas.openxmlformats.org/officeDocument/2006/relationships/header" Target="header59.xml"/><Relationship Id="rId105" Type="http://schemas.openxmlformats.org/officeDocument/2006/relationships/header" Target="header64.xml"/><Relationship Id="rId126" Type="http://schemas.openxmlformats.org/officeDocument/2006/relationships/header" Target="header85.xml"/><Relationship Id="rId147" Type="http://schemas.openxmlformats.org/officeDocument/2006/relationships/header" Target="header106.xml"/><Relationship Id="rId168" Type="http://schemas.openxmlformats.org/officeDocument/2006/relationships/header" Target="header127.xml"/><Relationship Id="rId8" Type="http://schemas.openxmlformats.org/officeDocument/2006/relationships/hyperlink" Target="file:///h:\HJ%20Archive\2010\03-11-10.docx" TargetMode="External"/><Relationship Id="rId51" Type="http://schemas.openxmlformats.org/officeDocument/2006/relationships/header" Target="header10.xml"/><Relationship Id="rId72" Type="http://schemas.openxmlformats.org/officeDocument/2006/relationships/header" Target="header31.xml"/><Relationship Id="rId93" Type="http://schemas.openxmlformats.org/officeDocument/2006/relationships/header" Target="header52.xml"/><Relationship Id="rId98" Type="http://schemas.openxmlformats.org/officeDocument/2006/relationships/header" Target="header57.xml"/><Relationship Id="rId121" Type="http://schemas.openxmlformats.org/officeDocument/2006/relationships/header" Target="header80.xml"/><Relationship Id="rId142" Type="http://schemas.openxmlformats.org/officeDocument/2006/relationships/header" Target="header101.xml"/><Relationship Id="rId163" Type="http://schemas.openxmlformats.org/officeDocument/2006/relationships/header" Target="header122.xml"/><Relationship Id="rId184" Type="http://schemas.openxmlformats.org/officeDocument/2006/relationships/header" Target="header143.xml"/><Relationship Id="rId189" Type="http://schemas.openxmlformats.org/officeDocument/2006/relationships/header" Target="header148.xml"/><Relationship Id="rId219" Type="http://schemas.openxmlformats.org/officeDocument/2006/relationships/header" Target="header178.xml"/><Relationship Id="rId3" Type="http://schemas.openxmlformats.org/officeDocument/2006/relationships/settings" Target="settings.xml"/><Relationship Id="rId214" Type="http://schemas.openxmlformats.org/officeDocument/2006/relationships/header" Target="header173.xml"/><Relationship Id="rId230" Type="http://schemas.openxmlformats.org/officeDocument/2006/relationships/header" Target="header189.xml"/><Relationship Id="rId235" Type="http://schemas.openxmlformats.org/officeDocument/2006/relationships/header" Target="header194.xml"/><Relationship Id="rId251" Type="http://schemas.openxmlformats.org/officeDocument/2006/relationships/header" Target="header210.xml"/><Relationship Id="rId256" Type="http://schemas.openxmlformats.org/officeDocument/2006/relationships/header" Target="header215.xml"/><Relationship Id="rId25" Type="http://schemas.openxmlformats.org/officeDocument/2006/relationships/hyperlink" Target="file:///h:\SJ%20Archive\2010\04-28-10.docx" TargetMode="External"/><Relationship Id="rId46" Type="http://schemas.openxmlformats.org/officeDocument/2006/relationships/header" Target="header5.xml"/><Relationship Id="rId67" Type="http://schemas.openxmlformats.org/officeDocument/2006/relationships/header" Target="header26.xml"/><Relationship Id="rId116" Type="http://schemas.openxmlformats.org/officeDocument/2006/relationships/header" Target="header75.xml"/><Relationship Id="rId137" Type="http://schemas.openxmlformats.org/officeDocument/2006/relationships/header" Target="header96.xml"/><Relationship Id="rId158" Type="http://schemas.openxmlformats.org/officeDocument/2006/relationships/header" Target="header117.xml"/><Relationship Id="rId20" Type="http://schemas.openxmlformats.org/officeDocument/2006/relationships/hyperlink" Target="file:///h:\SJ%20Archive\2010\04-20-10.docx" TargetMode="External"/><Relationship Id="rId41" Type="http://schemas.openxmlformats.org/officeDocument/2006/relationships/hyperlink" Target="http://www.scstatehouse.gov/cgi-bin/web_bh10.exe?bill1=4657&amp;session=118" TargetMode="External"/><Relationship Id="rId62" Type="http://schemas.openxmlformats.org/officeDocument/2006/relationships/header" Target="header21.xml"/><Relationship Id="rId83" Type="http://schemas.openxmlformats.org/officeDocument/2006/relationships/header" Target="header42.xml"/><Relationship Id="rId88" Type="http://schemas.openxmlformats.org/officeDocument/2006/relationships/header" Target="header47.xml"/><Relationship Id="rId111" Type="http://schemas.openxmlformats.org/officeDocument/2006/relationships/header" Target="header70.xml"/><Relationship Id="rId132" Type="http://schemas.openxmlformats.org/officeDocument/2006/relationships/header" Target="header91.xml"/><Relationship Id="rId153" Type="http://schemas.openxmlformats.org/officeDocument/2006/relationships/header" Target="header112.xml"/><Relationship Id="rId174" Type="http://schemas.openxmlformats.org/officeDocument/2006/relationships/header" Target="header133.xml"/><Relationship Id="rId179" Type="http://schemas.openxmlformats.org/officeDocument/2006/relationships/header" Target="header138.xml"/><Relationship Id="rId195" Type="http://schemas.openxmlformats.org/officeDocument/2006/relationships/header" Target="header154.xml"/><Relationship Id="rId209" Type="http://schemas.openxmlformats.org/officeDocument/2006/relationships/header" Target="header168.xml"/><Relationship Id="rId190" Type="http://schemas.openxmlformats.org/officeDocument/2006/relationships/header" Target="header149.xml"/><Relationship Id="rId204" Type="http://schemas.openxmlformats.org/officeDocument/2006/relationships/header" Target="header163.xml"/><Relationship Id="rId220" Type="http://schemas.openxmlformats.org/officeDocument/2006/relationships/header" Target="header179.xml"/><Relationship Id="rId225" Type="http://schemas.openxmlformats.org/officeDocument/2006/relationships/header" Target="header184.xml"/><Relationship Id="rId241" Type="http://schemas.openxmlformats.org/officeDocument/2006/relationships/header" Target="header200.xml"/><Relationship Id="rId246" Type="http://schemas.openxmlformats.org/officeDocument/2006/relationships/header" Target="header205.xml"/><Relationship Id="rId267" Type="http://schemas.openxmlformats.org/officeDocument/2006/relationships/header" Target="header226.xml"/><Relationship Id="rId15" Type="http://schemas.openxmlformats.org/officeDocument/2006/relationships/hyperlink" Target="file:///h:\HJ%20Archive\2010\03-17-10.docx" TargetMode="External"/><Relationship Id="rId36" Type="http://schemas.openxmlformats.org/officeDocument/2006/relationships/hyperlink" Target="file:///h:\HJ%20Archive\2010\06-03-10.docx" TargetMode="External"/><Relationship Id="rId57" Type="http://schemas.openxmlformats.org/officeDocument/2006/relationships/header" Target="header16.xml"/><Relationship Id="rId106" Type="http://schemas.openxmlformats.org/officeDocument/2006/relationships/header" Target="header65.xml"/><Relationship Id="rId127" Type="http://schemas.openxmlformats.org/officeDocument/2006/relationships/header" Target="header86.xml"/><Relationship Id="rId262" Type="http://schemas.openxmlformats.org/officeDocument/2006/relationships/header" Target="header221.xml"/><Relationship Id="rId10" Type="http://schemas.openxmlformats.org/officeDocument/2006/relationships/hyperlink" Target="file:///h:\HJ%20Archive\2010\03-15-10.docx" TargetMode="External"/><Relationship Id="rId31" Type="http://schemas.openxmlformats.org/officeDocument/2006/relationships/hyperlink" Target="file:///h:\HJ%20Archive\2010\05-19-10.docx" TargetMode="External"/><Relationship Id="rId52" Type="http://schemas.openxmlformats.org/officeDocument/2006/relationships/header" Target="header11.xml"/><Relationship Id="rId73" Type="http://schemas.openxmlformats.org/officeDocument/2006/relationships/header" Target="header32.xml"/><Relationship Id="rId78" Type="http://schemas.openxmlformats.org/officeDocument/2006/relationships/header" Target="header37.xml"/><Relationship Id="rId94" Type="http://schemas.openxmlformats.org/officeDocument/2006/relationships/header" Target="header53.xml"/><Relationship Id="rId99" Type="http://schemas.openxmlformats.org/officeDocument/2006/relationships/header" Target="header58.xml"/><Relationship Id="rId101" Type="http://schemas.openxmlformats.org/officeDocument/2006/relationships/header" Target="header60.xml"/><Relationship Id="rId122" Type="http://schemas.openxmlformats.org/officeDocument/2006/relationships/header" Target="header81.xml"/><Relationship Id="rId143" Type="http://schemas.openxmlformats.org/officeDocument/2006/relationships/header" Target="header102.xml"/><Relationship Id="rId148" Type="http://schemas.openxmlformats.org/officeDocument/2006/relationships/header" Target="header107.xml"/><Relationship Id="rId164" Type="http://schemas.openxmlformats.org/officeDocument/2006/relationships/header" Target="header123.xml"/><Relationship Id="rId169" Type="http://schemas.openxmlformats.org/officeDocument/2006/relationships/header" Target="header128.xml"/><Relationship Id="rId185" Type="http://schemas.openxmlformats.org/officeDocument/2006/relationships/header" Target="header144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3-15-10.docx" TargetMode="External"/><Relationship Id="rId180" Type="http://schemas.openxmlformats.org/officeDocument/2006/relationships/header" Target="header139.xml"/><Relationship Id="rId210" Type="http://schemas.openxmlformats.org/officeDocument/2006/relationships/header" Target="header169.xml"/><Relationship Id="rId215" Type="http://schemas.openxmlformats.org/officeDocument/2006/relationships/header" Target="header174.xml"/><Relationship Id="rId236" Type="http://schemas.openxmlformats.org/officeDocument/2006/relationships/header" Target="header195.xml"/><Relationship Id="rId257" Type="http://schemas.openxmlformats.org/officeDocument/2006/relationships/header" Target="header216.xml"/><Relationship Id="rId26" Type="http://schemas.openxmlformats.org/officeDocument/2006/relationships/hyperlink" Target="file:///h:\SJ%20Archive\2010\04-28-10.docx" TargetMode="External"/><Relationship Id="rId231" Type="http://schemas.openxmlformats.org/officeDocument/2006/relationships/header" Target="header190.xml"/><Relationship Id="rId252" Type="http://schemas.openxmlformats.org/officeDocument/2006/relationships/header" Target="header211.xml"/><Relationship Id="rId47" Type="http://schemas.openxmlformats.org/officeDocument/2006/relationships/header" Target="header6.xml"/><Relationship Id="rId68" Type="http://schemas.openxmlformats.org/officeDocument/2006/relationships/header" Target="header27.xml"/><Relationship Id="rId89" Type="http://schemas.openxmlformats.org/officeDocument/2006/relationships/header" Target="header48.xml"/><Relationship Id="rId112" Type="http://schemas.openxmlformats.org/officeDocument/2006/relationships/header" Target="header71.xml"/><Relationship Id="rId133" Type="http://schemas.openxmlformats.org/officeDocument/2006/relationships/header" Target="header92.xml"/><Relationship Id="rId154" Type="http://schemas.openxmlformats.org/officeDocument/2006/relationships/header" Target="header113.xml"/><Relationship Id="rId175" Type="http://schemas.openxmlformats.org/officeDocument/2006/relationships/header" Target="header134.xml"/><Relationship Id="rId196" Type="http://schemas.openxmlformats.org/officeDocument/2006/relationships/header" Target="header155.xml"/><Relationship Id="rId200" Type="http://schemas.openxmlformats.org/officeDocument/2006/relationships/header" Target="header159.xml"/><Relationship Id="rId16" Type="http://schemas.openxmlformats.org/officeDocument/2006/relationships/hyperlink" Target="file:///h:\HJ%20Archive\2010\03-18-10.docx" TargetMode="External"/><Relationship Id="rId221" Type="http://schemas.openxmlformats.org/officeDocument/2006/relationships/header" Target="header180.xml"/><Relationship Id="rId242" Type="http://schemas.openxmlformats.org/officeDocument/2006/relationships/header" Target="header201.xml"/><Relationship Id="rId263" Type="http://schemas.openxmlformats.org/officeDocument/2006/relationships/header" Target="header222.xml"/><Relationship Id="rId37" Type="http://schemas.openxmlformats.org/officeDocument/2006/relationships/hyperlink" Target="file:///h:\HJ%20Archive\2010\06-03-10.docx" TargetMode="External"/><Relationship Id="rId58" Type="http://schemas.openxmlformats.org/officeDocument/2006/relationships/header" Target="header17.xml"/><Relationship Id="rId79" Type="http://schemas.openxmlformats.org/officeDocument/2006/relationships/header" Target="header38.xml"/><Relationship Id="rId102" Type="http://schemas.openxmlformats.org/officeDocument/2006/relationships/header" Target="header61.xml"/><Relationship Id="rId123" Type="http://schemas.openxmlformats.org/officeDocument/2006/relationships/header" Target="header82.xml"/><Relationship Id="rId144" Type="http://schemas.openxmlformats.org/officeDocument/2006/relationships/header" Target="header103.xml"/><Relationship Id="rId90" Type="http://schemas.openxmlformats.org/officeDocument/2006/relationships/header" Target="header49.xml"/><Relationship Id="rId165" Type="http://schemas.openxmlformats.org/officeDocument/2006/relationships/header" Target="header124.xml"/><Relationship Id="rId186" Type="http://schemas.openxmlformats.org/officeDocument/2006/relationships/header" Target="header145.xml"/><Relationship Id="rId211" Type="http://schemas.openxmlformats.org/officeDocument/2006/relationships/header" Target="header170.xml"/><Relationship Id="rId232" Type="http://schemas.openxmlformats.org/officeDocument/2006/relationships/header" Target="header191.xml"/><Relationship Id="rId253" Type="http://schemas.openxmlformats.org/officeDocument/2006/relationships/header" Target="header212.xml"/><Relationship Id="rId27" Type="http://schemas.openxmlformats.org/officeDocument/2006/relationships/hyperlink" Target="file:///h:\SJ%20Archive\2010\04-29-10.docx" TargetMode="External"/><Relationship Id="rId48" Type="http://schemas.openxmlformats.org/officeDocument/2006/relationships/header" Target="header7.xml"/><Relationship Id="rId69" Type="http://schemas.openxmlformats.org/officeDocument/2006/relationships/header" Target="header28.xml"/><Relationship Id="rId113" Type="http://schemas.openxmlformats.org/officeDocument/2006/relationships/header" Target="header72.xml"/><Relationship Id="rId134" Type="http://schemas.openxmlformats.org/officeDocument/2006/relationships/header" Target="header93.xml"/><Relationship Id="rId80" Type="http://schemas.openxmlformats.org/officeDocument/2006/relationships/header" Target="header39.xml"/><Relationship Id="rId155" Type="http://schemas.openxmlformats.org/officeDocument/2006/relationships/header" Target="header114.xml"/><Relationship Id="rId176" Type="http://schemas.openxmlformats.org/officeDocument/2006/relationships/header" Target="header135.xml"/><Relationship Id="rId197" Type="http://schemas.openxmlformats.org/officeDocument/2006/relationships/header" Target="header156.xml"/><Relationship Id="rId201" Type="http://schemas.openxmlformats.org/officeDocument/2006/relationships/header" Target="header160.xml"/><Relationship Id="rId222" Type="http://schemas.openxmlformats.org/officeDocument/2006/relationships/header" Target="header181.xml"/><Relationship Id="rId243" Type="http://schemas.openxmlformats.org/officeDocument/2006/relationships/header" Target="header202.xml"/><Relationship Id="rId264" Type="http://schemas.openxmlformats.org/officeDocument/2006/relationships/header" Target="header223.xml"/><Relationship Id="rId17" Type="http://schemas.openxmlformats.org/officeDocument/2006/relationships/hyperlink" Target="file:///h:\HJ%20Archive\2010\03-18-10.docx" TargetMode="External"/><Relationship Id="rId38" Type="http://schemas.openxmlformats.org/officeDocument/2006/relationships/hyperlink" Target="file:///h:\HJ%20Archive\2010\06-03-10.docx" TargetMode="External"/><Relationship Id="rId59" Type="http://schemas.openxmlformats.org/officeDocument/2006/relationships/header" Target="header18.xml"/><Relationship Id="rId103" Type="http://schemas.openxmlformats.org/officeDocument/2006/relationships/header" Target="header62.xml"/><Relationship Id="rId124" Type="http://schemas.openxmlformats.org/officeDocument/2006/relationships/header" Target="header83.xml"/><Relationship Id="rId70" Type="http://schemas.openxmlformats.org/officeDocument/2006/relationships/header" Target="header29.xml"/><Relationship Id="rId91" Type="http://schemas.openxmlformats.org/officeDocument/2006/relationships/header" Target="header50.xml"/><Relationship Id="rId145" Type="http://schemas.openxmlformats.org/officeDocument/2006/relationships/header" Target="header104.xml"/><Relationship Id="rId166" Type="http://schemas.openxmlformats.org/officeDocument/2006/relationships/header" Target="header125.xml"/><Relationship Id="rId187" Type="http://schemas.openxmlformats.org/officeDocument/2006/relationships/header" Target="header146.xml"/><Relationship Id="rId1" Type="http://schemas.openxmlformats.org/officeDocument/2006/relationships/customXml" Target="../customXml/item1.xml"/><Relationship Id="rId212" Type="http://schemas.openxmlformats.org/officeDocument/2006/relationships/header" Target="header171.xml"/><Relationship Id="rId233" Type="http://schemas.openxmlformats.org/officeDocument/2006/relationships/header" Target="header192.xml"/><Relationship Id="rId254" Type="http://schemas.openxmlformats.org/officeDocument/2006/relationships/header" Target="header21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78D80-4F0D-4C35-8B65-B0090B299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2642D85C.dotm</Template>
  <TotalTime>12</TotalTime>
  <Pages>274</Pages>
  <Words>50200</Words>
  <Characters>286145</Characters>
  <Application>Microsoft Office Word</Application>
  <DocSecurity>0</DocSecurity>
  <Lines>2384</Lines>
  <Paragraphs>671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2009-2010 Bill 4657: Appropriations Bill, 2010-2011 - South Carolina Legislature Online</vt:lpstr>
    </vt:vector>
  </TitlesOfParts>
  <Company>LPITR</Company>
  <LinksUpToDate>false</LinksUpToDate>
  <CharactersWithSpaces>335674</CharactersWithSpaces>
  <SharedDoc>false</SharedDoc>
  <HLinks>
    <vt:vector size="6" baseType="variant">
      <vt:variant>
        <vt:i4>5308542</vt:i4>
      </vt:variant>
      <vt:variant>
        <vt:i4>0</vt:i4>
      </vt:variant>
      <vt:variant>
        <vt:i4>0</vt:i4>
      </vt:variant>
      <vt:variant>
        <vt:i4>5</vt:i4>
      </vt:variant>
      <vt:variant>
        <vt:lpwstr>http://www.scstatehouse.net/cgi-bin/web_bh10.exe?bill1=4800&amp;session=117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4657: Appropriations Bill, Part IA, 2010-2011 - South Carolina Legislature Online</dc:title>
  <dc:subject/>
  <dc:creator>GGS</dc:creator>
  <cp:keywords/>
  <cp:lastModifiedBy>N Cumfer</cp:lastModifiedBy>
  <cp:revision>9</cp:revision>
  <cp:lastPrinted>2003-03-03T18:21:00Z</cp:lastPrinted>
  <dcterms:created xsi:type="dcterms:W3CDTF">2010-09-23T12:50:00Z</dcterms:created>
  <dcterms:modified xsi:type="dcterms:W3CDTF">2014-11-24T19:58:00Z</dcterms:modified>
</cp:coreProperties>
</file>