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29C" w:rsidRDefault="00A8429C" w:rsidP="00A8429C">
      <w:pPr>
        <w:widowControl w:val="0"/>
        <w:jc w:val="center"/>
      </w:pPr>
      <w:bookmarkStart w:id="0" w:name="_GoBack"/>
      <w:bookmarkEnd w:id="0"/>
      <w:r w:rsidRPr="00A8429C">
        <w:rPr>
          <w:b/>
        </w:rPr>
        <w:t>South Carolina General Assembly</w:t>
      </w:r>
    </w:p>
    <w:p w:rsidR="00A8429C" w:rsidRDefault="00A8429C" w:rsidP="00A8429C">
      <w:pPr>
        <w:widowControl w:val="0"/>
        <w:jc w:val="center"/>
      </w:pPr>
      <w:r>
        <w:t>118th Session, 2009-2010</w:t>
      </w:r>
    </w:p>
    <w:p w:rsidR="00A8429C" w:rsidRDefault="00A8429C" w:rsidP="00A8429C">
      <w:pPr>
        <w:widowControl w:val="0"/>
        <w:jc w:val="left"/>
      </w:pPr>
    </w:p>
    <w:p w:rsidR="00A8429C" w:rsidRDefault="00A8429C" w:rsidP="00A8429C">
      <w:pPr>
        <w:widowControl w:val="0"/>
        <w:jc w:val="left"/>
        <w:rPr>
          <w:b/>
        </w:rPr>
      </w:pPr>
      <w:r w:rsidRPr="00A8429C">
        <w:rPr>
          <w:b/>
        </w:rPr>
        <w:t>H. 4664</w:t>
      </w:r>
    </w:p>
    <w:p w:rsidR="00A8429C" w:rsidRDefault="00A8429C" w:rsidP="00A8429C">
      <w:pPr>
        <w:widowControl w:val="0"/>
        <w:jc w:val="left"/>
        <w:rPr>
          <w:b/>
        </w:rPr>
      </w:pPr>
    </w:p>
    <w:p w:rsidR="00A8429C" w:rsidRDefault="00A8429C" w:rsidP="00A8429C">
      <w:pPr>
        <w:widowControl w:val="0"/>
        <w:jc w:val="left"/>
      </w:pPr>
      <w:r w:rsidRPr="00A8429C">
        <w:rPr>
          <w:b/>
        </w:rPr>
        <w:t>STATUS INFORMATION</w:t>
      </w:r>
    </w:p>
    <w:p w:rsidR="00A8429C" w:rsidRDefault="00A8429C" w:rsidP="00A8429C">
      <w:pPr>
        <w:widowControl w:val="0"/>
        <w:jc w:val="left"/>
      </w:pPr>
    </w:p>
    <w:p w:rsidR="00A8429C" w:rsidRDefault="00A8429C" w:rsidP="00A8429C">
      <w:pPr>
        <w:widowControl w:val="0"/>
        <w:jc w:val="left"/>
      </w:pPr>
      <w:r>
        <w:t>General Bill</w:t>
      </w:r>
    </w:p>
    <w:p w:rsidR="00A8429C" w:rsidRDefault="00A8429C" w:rsidP="00A8429C">
      <w:pPr>
        <w:widowControl w:val="0"/>
        <w:jc w:val="left"/>
      </w:pPr>
      <w:r>
        <w:t>Sponsors: Reps. Loftis, Wylie, Anthony, Nanney and Stringer</w:t>
      </w:r>
    </w:p>
    <w:p w:rsidR="00A8429C" w:rsidRDefault="00A8429C" w:rsidP="00A8429C">
      <w:pPr>
        <w:widowControl w:val="0"/>
        <w:jc w:val="left"/>
      </w:pPr>
      <w:r>
        <w:t>Document Path: l:\council\bills\agm\19902bh10.docx</w:t>
      </w:r>
    </w:p>
    <w:p w:rsidR="00A8429C" w:rsidRDefault="00A8429C" w:rsidP="00A8429C">
      <w:pPr>
        <w:widowControl w:val="0"/>
        <w:jc w:val="left"/>
      </w:pPr>
    </w:p>
    <w:p w:rsidR="00A8429C" w:rsidRDefault="00A8429C" w:rsidP="00A8429C">
      <w:pPr>
        <w:widowControl w:val="0"/>
        <w:jc w:val="left"/>
      </w:pPr>
      <w:r>
        <w:t>Introduced in the House on March 2, 2010</w:t>
      </w:r>
    </w:p>
    <w:p w:rsidR="00A8429C" w:rsidRDefault="00A8429C" w:rsidP="00A8429C">
      <w:pPr>
        <w:widowControl w:val="0"/>
        <w:jc w:val="left"/>
      </w:pPr>
      <w:r>
        <w:t xml:space="preserve">Currently residing in the House Committee on </w:t>
      </w:r>
      <w:r w:rsidRPr="00A8429C">
        <w:rPr>
          <w:b/>
        </w:rPr>
        <w:t>Education and Public Works</w:t>
      </w:r>
    </w:p>
    <w:p w:rsidR="00A8429C" w:rsidRDefault="00A8429C" w:rsidP="00A8429C">
      <w:pPr>
        <w:widowControl w:val="0"/>
        <w:jc w:val="left"/>
      </w:pPr>
    </w:p>
    <w:p w:rsidR="00A8429C" w:rsidRDefault="00A8429C" w:rsidP="00A8429C">
      <w:pPr>
        <w:widowControl w:val="0"/>
        <w:jc w:val="left"/>
      </w:pPr>
      <w:r>
        <w:t xml:space="preserve">Summary: </w:t>
      </w:r>
      <w:r w:rsidR="007009A9">
        <w:t>GED</w:t>
      </w:r>
    </w:p>
    <w:p w:rsidR="00A8429C" w:rsidRDefault="00A8429C" w:rsidP="00A8429C">
      <w:pPr>
        <w:widowControl w:val="0"/>
        <w:jc w:val="left"/>
      </w:pPr>
    </w:p>
    <w:p w:rsidR="00A8429C" w:rsidRDefault="00A8429C" w:rsidP="00A8429C">
      <w:pPr>
        <w:widowControl w:val="0"/>
        <w:jc w:val="left"/>
      </w:pPr>
    </w:p>
    <w:p w:rsidR="00A8429C" w:rsidRDefault="00A8429C" w:rsidP="00A8429C">
      <w:pPr>
        <w:widowControl w:val="0"/>
        <w:tabs>
          <w:tab w:val="center" w:pos="590"/>
          <w:tab w:val="center" w:pos="1440"/>
          <w:tab w:val="left" w:pos="1872"/>
          <w:tab w:val="left" w:pos="9187"/>
        </w:tabs>
        <w:jc w:val="left"/>
      </w:pPr>
      <w:r w:rsidRPr="00A8429C">
        <w:rPr>
          <w:b/>
        </w:rPr>
        <w:t>HISTORY OF LEGISLATIVE ACTIONS</w:t>
      </w:r>
    </w:p>
    <w:p w:rsidR="00A8429C" w:rsidRDefault="00A8429C" w:rsidP="00A8429C">
      <w:pPr>
        <w:widowControl w:val="0"/>
        <w:tabs>
          <w:tab w:val="center" w:pos="590"/>
          <w:tab w:val="center" w:pos="1440"/>
          <w:tab w:val="left" w:pos="1872"/>
          <w:tab w:val="left" w:pos="9187"/>
        </w:tabs>
        <w:jc w:val="left"/>
      </w:pPr>
    </w:p>
    <w:p w:rsidR="00A8429C" w:rsidRPr="00A8429C" w:rsidRDefault="00A8429C" w:rsidP="00A8429C">
      <w:pPr>
        <w:widowControl w:val="0"/>
        <w:tabs>
          <w:tab w:val="center" w:pos="590"/>
          <w:tab w:val="center" w:pos="1440"/>
          <w:tab w:val="left" w:pos="1872"/>
          <w:tab w:val="left" w:pos="9187"/>
        </w:tabs>
        <w:jc w:val="left"/>
      </w:pPr>
      <w:r w:rsidRPr="00A8429C">
        <w:rPr>
          <w:u w:val="single"/>
        </w:rPr>
        <w:tab/>
        <w:t>Date</w:t>
      </w:r>
      <w:r w:rsidRPr="00A8429C">
        <w:rPr>
          <w:u w:val="single"/>
        </w:rPr>
        <w:tab/>
        <w:t>Body</w:t>
      </w:r>
      <w:r w:rsidRPr="00A8429C">
        <w:rPr>
          <w:u w:val="single"/>
        </w:rPr>
        <w:tab/>
        <w:t>Action Description with journal page number</w:t>
      </w:r>
      <w:r w:rsidRPr="00A8429C">
        <w:rPr>
          <w:u w:val="single"/>
        </w:rPr>
        <w:tab/>
      </w:r>
    </w:p>
    <w:p w:rsidR="00ED7117" w:rsidRDefault="00ED7117" w:rsidP="00ED7117">
      <w:pPr>
        <w:widowControl w:val="0"/>
        <w:tabs>
          <w:tab w:val="right" w:pos="1008"/>
          <w:tab w:val="left" w:pos="1152"/>
          <w:tab w:val="left" w:pos="1872"/>
          <w:tab w:val="left" w:pos="9187"/>
        </w:tabs>
        <w:ind w:left="2088" w:hanging="2088"/>
        <w:jc w:val="left"/>
      </w:pPr>
      <w:r>
        <w:tab/>
        <w:t>3/2/2010</w:t>
      </w:r>
      <w:r>
        <w:tab/>
        <w:t>House</w:t>
      </w:r>
      <w:r>
        <w:tab/>
      </w:r>
      <w:r w:rsidRPr="00426DCF">
        <w:t xml:space="preserve">Introduced and read first time </w:t>
      </w:r>
      <w:hyperlink r:id="rId7" w:history="1">
        <w:r w:rsidRPr="00B9686F">
          <w:rPr>
            <w:rStyle w:val="Hyperlink"/>
          </w:rPr>
          <w:t>HJ</w:t>
        </w:r>
      </w:hyperlink>
      <w:r>
        <w:noBreakHyphen/>
      </w:r>
      <w:r w:rsidRPr="00426DCF">
        <w:t>35</w:t>
      </w:r>
    </w:p>
    <w:p w:rsidR="00ED7117" w:rsidRDefault="00ED7117" w:rsidP="00ED7117">
      <w:pPr>
        <w:widowControl w:val="0"/>
        <w:tabs>
          <w:tab w:val="right" w:pos="1008"/>
          <w:tab w:val="left" w:pos="1152"/>
          <w:tab w:val="left" w:pos="1872"/>
          <w:tab w:val="left" w:pos="9187"/>
        </w:tabs>
        <w:ind w:left="2088" w:hanging="2088"/>
        <w:jc w:val="left"/>
      </w:pPr>
      <w:r>
        <w:tab/>
        <w:t>3/2/2010</w:t>
      </w:r>
      <w:r>
        <w:tab/>
        <w:t>House</w:t>
      </w:r>
      <w:r>
        <w:tab/>
      </w:r>
      <w:r w:rsidRPr="00426DCF">
        <w:t>Referred to Co</w:t>
      </w:r>
      <w:r>
        <w:t xml:space="preserve">mmittee on </w:t>
      </w:r>
      <w:r w:rsidRPr="00426DCF">
        <w:rPr>
          <w:b/>
        </w:rPr>
        <w:t>Education and Public Works</w:t>
      </w:r>
      <w:r w:rsidRPr="00426DCF">
        <w:t xml:space="preserve"> </w:t>
      </w:r>
      <w:hyperlink r:id="rId8" w:history="1">
        <w:r w:rsidRPr="00B9686F">
          <w:rPr>
            <w:rStyle w:val="Hyperlink"/>
          </w:rPr>
          <w:t>HJ</w:t>
        </w:r>
      </w:hyperlink>
      <w:r>
        <w:noBreakHyphen/>
      </w:r>
      <w:r w:rsidRPr="00426DCF">
        <w:t>35</w:t>
      </w:r>
    </w:p>
    <w:p w:rsidR="00ED7117" w:rsidRDefault="00ED7117" w:rsidP="00ED7117">
      <w:pPr>
        <w:widowControl w:val="0"/>
        <w:tabs>
          <w:tab w:val="right" w:pos="1008"/>
          <w:tab w:val="left" w:pos="1152"/>
          <w:tab w:val="left" w:pos="1872"/>
          <w:tab w:val="left" w:pos="9187"/>
        </w:tabs>
        <w:ind w:left="2088" w:hanging="2088"/>
        <w:jc w:val="left"/>
      </w:pPr>
    </w:p>
    <w:p w:rsidR="00A8429C" w:rsidRPr="00A8429C" w:rsidRDefault="00A8429C" w:rsidP="00A8429C">
      <w:pPr>
        <w:widowControl w:val="0"/>
        <w:tabs>
          <w:tab w:val="right" w:pos="1008"/>
          <w:tab w:val="left" w:pos="1152"/>
          <w:tab w:val="left" w:pos="1872"/>
          <w:tab w:val="left" w:pos="9187"/>
        </w:tabs>
        <w:ind w:left="2088" w:hanging="2088"/>
        <w:jc w:val="left"/>
      </w:pPr>
    </w:p>
    <w:p w:rsidR="00A8429C" w:rsidRDefault="00A8429C" w:rsidP="00A8429C">
      <w:pPr>
        <w:widowControl w:val="0"/>
        <w:jc w:val="left"/>
      </w:pPr>
      <w:r w:rsidRPr="00A8429C">
        <w:rPr>
          <w:b/>
        </w:rPr>
        <w:t>VERSIONS OF THIS BILL</w:t>
      </w:r>
    </w:p>
    <w:p w:rsidR="00A8429C" w:rsidRDefault="00A8429C" w:rsidP="00A8429C">
      <w:pPr>
        <w:widowControl w:val="0"/>
        <w:jc w:val="left"/>
      </w:pPr>
    </w:p>
    <w:p w:rsidR="00A8429C" w:rsidRDefault="00C06AB6" w:rsidP="00A8429C">
      <w:pPr>
        <w:widowControl w:val="0"/>
        <w:jc w:val="left"/>
      </w:pPr>
      <w:hyperlink r:id="rId9" w:history="1">
        <w:r w:rsidR="00A8429C">
          <w:rPr>
            <w:rStyle w:val="Hyperlink"/>
          </w:rPr>
          <w:t>3/2/2010</w:t>
        </w:r>
      </w:hyperlink>
    </w:p>
    <w:p w:rsidR="00A8429C" w:rsidRDefault="00A8429C" w:rsidP="00A8429C"/>
    <w:p w:rsidR="00A8429C" w:rsidRDefault="00A8429C" w:rsidP="00A8429C">
      <w:pPr>
        <w:sectPr w:rsidR="00A8429C" w:rsidSect="00A8429C">
          <w:pgSz w:w="12240" w:h="15840" w:code="1"/>
          <w:pgMar w:top="1080" w:right="1440" w:bottom="1080" w:left="1440" w:header="720" w:footer="720" w:gutter="0"/>
          <w:cols w:space="720"/>
          <w:noEndnote/>
          <w:docGrid w:linePitch="360"/>
        </w:sectPr>
      </w:pPr>
    </w:p>
    <w:p w:rsidR="003A268E" w:rsidRDefault="003A268E" w:rsidP="003A268E">
      <w:pPr>
        <w:pStyle w:val="BillDots"/>
      </w:pPr>
    </w:p>
    <w:p w:rsidR="003A268E" w:rsidRDefault="003A268E" w:rsidP="003A268E">
      <w:pPr>
        <w:pStyle w:val="Numbersforbills"/>
      </w:pPr>
    </w:p>
    <w:p w:rsidR="003A268E" w:rsidRDefault="003A268E" w:rsidP="003A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68E" w:rsidRDefault="003A268E" w:rsidP="003A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68E" w:rsidRDefault="003A268E" w:rsidP="003A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68E" w:rsidRDefault="003A268E" w:rsidP="003A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68E" w:rsidRDefault="003A268E" w:rsidP="003A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6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25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EFC" w:rsidRDefault="00134EFC" w:rsidP="00A76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216043">
        <w:noBreakHyphen/>
      </w:r>
      <w:r>
        <w:t>43</w:t>
      </w:r>
      <w:r w:rsidR="00216043">
        <w:noBreakHyphen/>
      </w:r>
      <w:r>
        <w:t>20, CODE OF LAWS OF SOUTH CAROLINA, 1976, RELATING TO THE POWERS OF THE STATE BOARD OF EDUCATION WITH REGARD TO ADULT EDUCATION AND GENERAL EQUIVALENCY DIPLOMAS, SO AS TO PROVIDE THAT THE BOARD SHALL REQUIRE A GED CANDIDATE TO PARTICIPATE IN THE WORK KEYS PROGRAM AND PASS ANY RELATED ASSESSMENTS BEFORE HE IS ELIGIBLE TO RECEIVE A GED.</w:t>
      </w:r>
    </w:p>
    <w:p w:rsidR="00882562" w:rsidRDefault="008825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2562" w:rsidRDefault="008825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2562" w:rsidRDefault="008825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562" w:rsidRDefault="008825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4EFC">
        <w:t>Section 59</w:t>
      </w:r>
      <w:r w:rsidR="00216043">
        <w:noBreakHyphen/>
      </w:r>
      <w:r w:rsidR="00134EFC">
        <w:t>43</w:t>
      </w:r>
      <w:r w:rsidR="00216043">
        <w:noBreakHyphen/>
      </w:r>
      <w:r w:rsidR="00134EFC">
        <w:t>20</w:t>
      </w:r>
      <w:r w:rsidR="00980417">
        <w:t>(B)</w:t>
      </w:r>
      <w:r w:rsidR="00134EFC">
        <w:t xml:space="preserve"> of the 1976 Code is amended to read:</w:t>
      </w:r>
    </w:p>
    <w:p w:rsidR="00134EFC" w:rsidRDefault="00134E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EFC" w:rsidRDefault="00980417" w:rsidP="00980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134EFC" w:rsidRPr="003526DA">
        <w:t>(B)</w:t>
      </w:r>
      <w:r w:rsidR="00134EFC">
        <w:tab/>
      </w:r>
      <w:r w:rsidR="00134EFC" w:rsidRPr="003526DA">
        <w:t xml:space="preserve">The </w:t>
      </w:r>
      <w:r w:rsidR="00134EFC" w:rsidRPr="00134EFC">
        <w:rPr>
          <w:strike/>
        </w:rPr>
        <w:t>State</w:t>
      </w:r>
      <w:r w:rsidR="00134EFC" w:rsidRPr="003526DA">
        <w:t xml:space="preserve"> </w:t>
      </w:r>
      <w:r w:rsidR="00134EFC">
        <w:t>b</w:t>
      </w:r>
      <w:r w:rsidR="00134EFC" w:rsidRPr="003526DA">
        <w:t xml:space="preserve">oard </w:t>
      </w:r>
      <w:r w:rsidR="00134EFC" w:rsidRPr="00134EFC">
        <w:rPr>
          <w:strike/>
        </w:rPr>
        <w:t>of Education</w:t>
      </w:r>
      <w:r w:rsidR="00134EFC" w:rsidRPr="003526DA">
        <w:t xml:space="preserve"> is also responsible for the administration, coordination, and management of adult basic and adult secondary (GED and high school diploma) education for the purpose of facilitating and coordinating adult basic and adult secondary (GED and high school diploma) education programs for South Carolina adults whose level of educational attainment is below high school, as prescribed by state and federal laws and regulations. </w:t>
      </w:r>
      <w:r w:rsidR="00134EFC">
        <w:t xml:space="preserve"> </w:t>
      </w:r>
      <w:r w:rsidR="00134EFC">
        <w:rPr>
          <w:u w:val="single"/>
        </w:rPr>
        <w:t>The board shall provide, among other requirements, that a GED candidate participate in the Work Keys program and pass related Work Keys assessments before he is eligible to receive a GED.</w:t>
      </w:r>
      <w:r w:rsidR="00134EFC">
        <w:t xml:space="preserve"> </w:t>
      </w:r>
      <w:r w:rsidR="00134EFC" w:rsidRPr="003526DA">
        <w:t xml:space="preserve"> The </w:t>
      </w:r>
      <w:r w:rsidR="00134EFC" w:rsidRPr="00134EFC">
        <w:rPr>
          <w:strike/>
        </w:rPr>
        <w:t>State</w:t>
      </w:r>
      <w:r w:rsidR="00134EFC" w:rsidRPr="003526DA">
        <w:t xml:space="preserve"> </w:t>
      </w:r>
      <w:r w:rsidR="00134EFC">
        <w:t>b</w:t>
      </w:r>
      <w:r w:rsidR="00134EFC" w:rsidRPr="003526DA">
        <w:t xml:space="preserve">oard </w:t>
      </w:r>
      <w:r w:rsidR="00134EFC" w:rsidRPr="00134EFC">
        <w:rPr>
          <w:strike/>
        </w:rPr>
        <w:t>of Education</w:t>
      </w:r>
      <w:r w:rsidR="00134EFC" w:rsidRPr="003526DA">
        <w:t xml:space="preserve"> and the local school districts are responsible for effective coordination and utilization of literacy councils, the technical education system, the educational television network, nonprofit groups, business and industry representatives, and other state and local agencies and private persons interested in adult basic and adult secondary (GED and high school diploma) </w:t>
      </w:r>
      <w:r w:rsidR="00134EFC" w:rsidRPr="003526DA">
        <w:lastRenderedPageBreak/>
        <w:t>education programs to deliver programs to the state</w:t>
      </w:r>
      <w:r w:rsidR="00216043" w:rsidRPr="00216043">
        <w:t>’</w:t>
      </w:r>
      <w:r w:rsidR="00134EFC" w:rsidRPr="003526DA">
        <w:t xml:space="preserve">s </w:t>
      </w:r>
      <w:r>
        <w:t>undereducated adult population.</w:t>
      </w:r>
      <w:r w:rsidR="00134EFC">
        <w:t>”</w:t>
      </w:r>
    </w:p>
    <w:p w:rsidR="00882562" w:rsidRDefault="008825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25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4EFC">
        <w:t>2</w:t>
      </w:r>
      <w:r>
        <w:t>.</w:t>
      </w:r>
      <w:r>
        <w:tab/>
        <w:t>This act takes effect upon approval by the Governor.</w:t>
      </w:r>
    </w:p>
    <w:p w:rsidR="00A769C0" w:rsidRDefault="002160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69C0" w:rsidRDefault="00A769C0" w:rsidP="00A8429C">
      <w:pPr>
        <w:suppressAutoHyphens/>
      </w:pPr>
    </w:p>
    <w:sectPr w:rsidR="00A769C0" w:rsidSect="00A842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562" w:rsidRDefault="00882562" w:rsidP="009F0C77">
      <w:r>
        <w:separator/>
      </w:r>
    </w:p>
  </w:endnote>
  <w:endnote w:type="continuationSeparator" w:id="0">
    <w:p w:rsidR="00882562" w:rsidRDefault="008825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269358-1216-4269-8345-3B953BF0617C}"/>
    <w:embedBold r:id="rId2" w:fontKey="{61BDCAD0-E885-4D5A-AFA3-375A88F98949}"/>
  </w:font>
  <w:font w:name="Calibri">
    <w:panose1 w:val="020F0502020204030204"/>
    <w:charset w:val="00"/>
    <w:family w:val="swiss"/>
    <w:pitch w:val="variable"/>
    <w:sig w:usb0="E10002FF" w:usb1="4000ACFF" w:usb2="00000009" w:usb3="00000000" w:csb0="0000019F" w:csb1="00000000"/>
    <w:embedRegular r:id="rId3" w:fontKey="{5E609B6B-E0DC-41E9-8EF4-37B52CBBD43C}"/>
  </w:font>
  <w:font w:name="Cambria">
    <w:panose1 w:val="02040503050406030204"/>
    <w:charset w:val="00"/>
    <w:family w:val="roman"/>
    <w:pitch w:val="variable"/>
    <w:sig w:usb0="E00002FF" w:usb1="400004FF" w:usb2="00000000" w:usb3="00000000" w:csb0="0000019F" w:csb1="00000000"/>
    <w:embedRegular r:id="rId4" w:fontKey="{AF22B703-6704-4DD1-BB9D-9EA926C422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29C" w:rsidRPr="00A769C0" w:rsidRDefault="00A8429C" w:rsidP="00A769C0">
    <w:pPr>
      <w:pStyle w:val="Footer"/>
      <w:tabs>
        <w:tab w:val="clear" w:pos="4680"/>
        <w:tab w:val="clear" w:pos="9360"/>
        <w:tab w:val="center" w:pos="2995"/>
      </w:tabs>
      <w:spacing w:before="120"/>
    </w:pPr>
    <w:r>
      <w:t>[4664]</w:t>
    </w:r>
    <w:r>
      <w:tab/>
    </w:r>
    <w:r w:rsidR="00C06AB6">
      <w:fldChar w:fldCharType="begin"/>
    </w:r>
    <w:r w:rsidR="00C06AB6">
      <w:instrText xml:space="preserve"> PAGE  \* MERGEFORMAT </w:instrText>
    </w:r>
    <w:r w:rsidR="00C06AB6">
      <w:fldChar w:fldCharType="separate"/>
    </w:r>
    <w:r w:rsidR="00C06AB6">
      <w:rPr>
        <w:noProof/>
      </w:rPr>
      <w:t>1</w:t>
    </w:r>
    <w:r w:rsidR="00C06A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562" w:rsidRDefault="00882562" w:rsidP="009F0C77">
      <w:r>
        <w:separator/>
      </w:r>
    </w:p>
  </w:footnote>
  <w:footnote w:type="continuationSeparator" w:id="0">
    <w:p w:rsidR="00882562" w:rsidRDefault="008825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02BH10"/>
    <w:docVar w:name="CoverBillType" w:val="b"/>
    <w:docVar w:name="docpath" w:val="L:\Council\bills\AGM\19902BH10.DOCX"/>
    <w:docVar w:name="dvBillNumber" w:val="4664"/>
    <w:docVar w:name="dvBillNumberPrefix" w:val="H. "/>
    <w:docVar w:name="dvOriginalBody" w:val="House"/>
    <w:docVar w:name="dvSteno" w:val="AGM"/>
    <w:docVar w:name="NameofBody" w:val="h"/>
    <w:docVar w:name="vgroup2" w:val="Council"/>
  </w:docVars>
  <w:rsids>
    <w:rsidRoot w:val="00B032DA"/>
    <w:rsid w:val="00011869"/>
    <w:rsid w:val="00027F05"/>
    <w:rsid w:val="000E1785"/>
    <w:rsid w:val="000F40FA"/>
    <w:rsid w:val="0010776B"/>
    <w:rsid w:val="00133E66"/>
    <w:rsid w:val="00134EFC"/>
    <w:rsid w:val="001435A3"/>
    <w:rsid w:val="001D08F2"/>
    <w:rsid w:val="001D525B"/>
    <w:rsid w:val="001D7F4F"/>
    <w:rsid w:val="001E1AAD"/>
    <w:rsid w:val="001F71D6"/>
    <w:rsid w:val="00216043"/>
    <w:rsid w:val="002321B6"/>
    <w:rsid w:val="00250967"/>
    <w:rsid w:val="002543C8"/>
    <w:rsid w:val="00284AAE"/>
    <w:rsid w:val="002E5912"/>
    <w:rsid w:val="00325348"/>
    <w:rsid w:val="0032732C"/>
    <w:rsid w:val="00336AD0"/>
    <w:rsid w:val="0037079A"/>
    <w:rsid w:val="003A268E"/>
    <w:rsid w:val="003D01E8"/>
    <w:rsid w:val="003E5288"/>
    <w:rsid w:val="003F6D79"/>
    <w:rsid w:val="0041760A"/>
    <w:rsid w:val="00417C01"/>
    <w:rsid w:val="004645FE"/>
    <w:rsid w:val="004809EE"/>
    <w:rsid w:val="004E7D54"/>
    <w:rsid w:val="0051359E"/>
    <w:rsid w:val="005273C6"/>
    <w:rsid w:val="00530A69"/>
    <w:rsid w:val="00545593"/>
    <w:rsid w:val="00577C6C"/>
    <w:rsid w:val="00584D70"/>
    <w:rsid w:val="005C2FE2"/>
    <w:rsid w:val="005E2BC9"/>
    <w:rsid w:val="00605102"/>
    <w:rsid w:val="006215AA"/>
    <w:rsid w:val="006913C9"/>
    <w:rsid w:val="0069470D"/>
    <w:rsid w:val="007009A9"/>
    <w:rsid w:val="00734F00"/>
    <w:rsid w:val="007A70AE"/>
    <w:rsid w:val="008362E8"/>
    <w:rsid w:val="00882562"/>
    <w:rsid w:val="008A1768"/>
    <w:rsid w:val="008F4429"/>
    <w:rsid w:val="0094021A"/>
    <w:rsid w:val="00980417"/>
    <w:rsid w:val="009917D4"/>
    <w:rsid w:val="009C6A0B"/>
    <w:rsid w:val="009E1A99"/>
    <w:rsid w:val="009F0C77"/>
    <w:rsid w:val="009F4DD1"/>
    <w:rsid w:val="00A41684"/>
    <w:rsid w:val="00A64E80"/>
    <w:rsid w:val="00A72BCD"/>
    <w:rsid w:val="00A741D9"/>
    <w:rsid w:val="00A769C0"/>
    <w:rsid w:val="00A833AB"/>
    <w:rsid w:val="00A8429C"/>
    <w:rsid w:val="00A9741D"/>
    <w:rsid w:val="00AD4B17"/>
    <w:rsid w:val="00B032DA"/>
    <w:rsid w:val="00B412D4"/>
    <w:rsid w:val="00B9686F"/>
    <w:rsid w:val="00BA1042"/>
    <w:rsid w:val="00BE3C22"/>
    <w:rsid w:val="00C0345E"/>
    <w:rsid w:val="00C06AB6"/>
    <w:rsid w:val="00C3157B"/>
    <w:rsid w:val="00C3483A"/>
    <w:rsid w:val="00C74E9D"/>
    <w:rsid w:val="00C82FD3"/>
    <w:rsid w:val="00C92819"/>
    <w:rsid w:val="00CC6B7B"/>
    <w:rsid w:val="00CD2089"/>
    <w:rsid w:val="00CF0671"/>
    <w:rsid w:val="00D73A67"/>
    <w:rsid w:val="00D970A9"/>
    <w:rsid w:val="00DF3845"/>
    <w:rsid w:val="00E16291"/>
    <w:rsid w:val="00E41911"/>
    <w:rsid w:val="00E73124"/>
    <w:rsid w:val="00E92EEF"/>
    <w:rsid w:val="00ED7117"/>
    <w:rsid w:val="00F24442"/>
    <w:rsid w:val="00F50AE3"/>
    <w:rsid w:val="00F67CF1"/>
    <w:rsid w:val="00F840F0"/>
    <w:rsid w:val="00FB0D0D"/>
    <w:rsid w:val="00FB43B4"/>
    <w:rsid w:val="00FE3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697B0D-B9A5-4D07-97D0-D84C57459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842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2-10.docx" TargetMode="External"/><Relationship Id="rId3" Type="http://schemas.openxmlformats.org/officeDocument/2006/relationships/settings" Target="settings.xml"/><Relationship Id="rId7" Type="http://schemas.openxmlformats.org/officeDocument/2006/relationships/hyperlink" Target="file:///h:\HJ%20Archive\2010\03-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64_2010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B3AFB-D42E-4FA0-A3EB-D548DEA49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348</Words>
  <Characters>1935</Characters>
  <Application>Microsoft Office Word</Application>
  <DocSecurity>0</DocSecurity>
  <Lines>75</Lines>
  <Paragraphs>23</Paragraphs>
  <ScaleCrop>false</ScaleCrop>
  <Company> </Company>
  <LinksUpToDate>false</LinksUpToDate>
  <CharactersWithSpaces>2265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4664: GED - South Carolina Legislature Online</dc:title>
  <dc:subject/>
  <dc:creator>AngieMorgan</dc:creator>
  <cp:keywords/>
  <dc:description/>
  <cp:lastModifiedBy>N Cumfer</cp:lastModifiedBy>
  <cp:revision>7</cp:revision>
  <cp:lastPrinted>2010-03-01T16:22:00Z</cp:lastPrinted>
  <dcterms:created xsi:type="dcterms:W3CDTF">2010-03-02T21:54:00Z</dcterms:created>
  <dcterms:modified xsi:type="dcterms:W3CDTF">2014-11-24T16:33:00Z</dcterms:modified>
</cp:coreProperties>
</file>