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FE1" w:rsidRDefault="007B2FE1" w:rsidP="007B2FE1">
      <w:pPr>
        <w:widowControl w:val="0"/>
        <w:jc w:val="center"/>
      </w:pPr>
      <w:bookmarkStart w:id="0" w:name="_GoBack"/>
      <w:bookmarkEnd w:id="0"/>
      <w:r w:rsidRPr="007B2FE1">
        <w:rPr>
          <w:b/>
        </w:rPr>
        <w:t>South Carolina General Assembly</w:t>
      </w:r>
    </w:p>
    <w:p w:rsidR="007B2FE1" w:rsidRDefault="007B2FE1" w:rsidP="007B2FE1">
      <w:pPr>
        <w:widowControl w:val="0"/>
        <w:jc w:val="center"/>
      </w:pPr>
      <w:r>
        <w:t>118th Session, 2009-2010</w:t>
      </w:r>
    </w:p>
    <w:p w:rsidR="007B2FE1" w:rsidRDefault="007B2FE1" w:rsidP="007B2FE1">
      <w:pPr>
        <w:widowControl w:val="0"/>
        <w:jc w:val="left"/>
      </w:pPr>
    </w:p>
    <w:p w:rsidR="007B2FE1" w:rsidRDefault="007B2FE1" w:rsidP="007B2FE1">
      <w:pPr>
        <w:widowControl w:val="0"/>
        <w:jc w:val="left"/>
        <w:rPr>
          <w:b/>
        </w:rPr>
      </w:pPr>
      <w:r w:rsidRPr="007B2FE1">
        <w:rPr>
          <w:b/>
        </w:rPr>
        <w:t>H. 4737</w:t>
      </w:r>
    </w:p>
    <w:p w:rsidR="007B2FE1" w:rsidRDefault="007B2FE1" w:rsidP="007B2FE1">
      <w:pPr>
        <w:widowControl w:val="0"/>
        <w:jc w:val="left"/>
        <w:rPr>
          <w:b/>
        </w:rPr>
      </w:pPr>
    </w:p>
    <w:p w:rsidR="007B2FE1" w:rsidRDefault="007B2FE1" w:rsidP="007B2FE1">
      <w:pPr>
        <w:widowControl w:val="0"/>
        <w:jc w:val="left"/>
      </w:pPr>
      <w:r w:rsidRPr="007B2FE1">
        <w:rPr>
          <w:b/>
        </w:rPr>
        <w:t>STATUS INFORMATION</w:t>
      </w:r>
    </w:p>
    <w:p w:rsidR="007B2FE1" w:rsidRDefault="007B2FE1" w:rsidP="007B2FE1">
      <w:pPr>
        <w:widowControl w:val="0"/>
        <w:jc w:val="left"/>
      </w:pPr>
    </w:p>
    <w:p w:rsidR="007B2FE1" w:rsidRDefault="007B2FE1" w:rsidP="007B2FE1">
      <w:pPr>
        <w:widowControl w:val="0"/>
        <w:jc w:val="left"/>
      </w:pPr>
      <w:r>
        <w:t>House Resolution</w:t>
      </w:r>
    </w:p>
    <w:p w:rsidR="007B2FE1" w:rsidRDefault="007B2FE1" w:rsidP="007B2FE1">
      <w:pPr>
        <w:widowControl w:val="0"/>
        <w:jc w:val="left"/>
      </w:pPr>
      <w:r>
        <w:t>Sponsors: Reps. Daning and Merrill</w:t>
      </w:r>
    </w:p>
    <w:p w:rsidR="007B2FE1" w:rsidRDefault="007B2FE1" w:rsidP="007B2FE1">
      <w:pPr>
        <w:widowControl w:val="0"/>
        <w:jc w:val="left"/>
      </w:pPr>
      <w:r>
        <w:t>Document Path: l:\council\bills\rm\1140dw10.docx</w:t>
      </w:r>
    </w:p>
    <w:p w:rsidR="007B2FE1" w:rsidRDefault="007B2FE1" w:rsidP="007B2FE1">
      <w:pPr>
        <w:widowControl w:val="0"/>
        <w:jc w:val="left"/>
      </w:pPr>
    </w:p>
    <w:p w:rsidR="007B2FE1" w:rsidRDefault="007B2FE1" w:rsidP="007B2FE1">
      <w:pPr>
        <w:widowControl w:val="0"/>
        <w:jc w:val="left"/>
      </w:pPr>
      <w:r>
        <w:t>Introduced in the House on March 11, 2010</w:t>
      </w:r>
    </w:p>
    <w:p w:rsidR="007B2FE1" w:rsidRDefault="007B2FE1" w:rsidP="007B2FE1">
      <w:pPr>
        <w:widowControl w:val="0"/>
        <w:jc w:val="left"/>
      </w:pPr>
      <w:r>
        <w:t>Adopted by the House on March 11, 2010</w:t>
      </w:r>
    </w:p>
    <w:p w:rsidR="007B2FE1" w:rsidRDefault="007B2FE1" w:rsidP="007B2FE1">
      <w:pPr>
        <w:widowControl w:val="0"/>
        <w:jc w:val="left"/>
      </w:pPr>
    </w:p>
    <w:p w:rsidR="007B2FE1" w:rsidRDefault="007B2FE1" w:rsidP="007B2FE1">
      <w:pPr>
        <w:widowControl w:val="0"/>
        <w:jc w:val="left"/>
      </w:pPr>
      <w:r>
        <w:t xml:space="preserve">Summary: </w:t>
      </w:r>
      <w:r w:rsidR="00614E16">
        <w:t>Goose Creek High School Girls Basketball Team</w:t>
      </w:r>
    </w:p>
    <w:p w:rsidR="007B2FE1" w:rsidRDefault="007B2FE1" w:rsidP="007B2FE1">
      <w:pPr>
        <w:widowControl w:val="0"/>
        <w:jc w:val="left"/>
      </w:pPr>
    </w:p>
    <w:p w:rsidR="007B2FE1" w:rsidRDefault="007B2FE1" w:rsidP="007B2FE1">
      <w:pPr>
        <w:widowControl w:val="0"/>
        <w:jc w:val="left"/>
      </w:pPr>
    </w:p>
    <w:p w:rsidR="007B2FE1" w:rsidRDefault="007B2FE1" w:rsidP="007B2F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2FE1">
        <w:rPr>
          <w:b/>
        </w:rPr>
        <w:t>HISTORY OF LEGISLATIVE ACTIONS</w:t>
      </w:r>
    </w:p>
    <w:p w:rsidR="007B2FE1" w:rsidRDefault="007B2FE1" w:rsidP="007B2F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2FE1" w:rsidRPr="007B2FE1" w:rsidRDefault="007B2FE1" w:rsidP="007B2F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2FE1">
        <w:rPr>
          <w:u w:val="single"/>
        </w:rPr>
        <w:tab/>
        <w:t>Date</w:t>
      </w:r>
      <w:r w:rsidRPr="007B2FE1">
        <w:rPr>
          <w:u w:val="single"/>
        </w:rPr>
        <w:tab/>
        <w:t>Body</w:t>
      </w:r>
      <w:r w:rsidRPr="007B2FE1">
        <w:rPr>
          <w:u w:val="single"/>
        </w:rPr>
        <w:tab/>
        <w:t>Action Description with journal page number</w:t>
      </w:r>
      <w:r w:rsidRPr="007B2FE1">
        <w:rPr>
          <w:u w:val="single"/>
        </w:rPr>
        <w:tab/>
      </w:r>
    </w:p>
    <w:p w:rsidR="00B84429" w:rsidRDefault="00B84429" w:rsidP="00B844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9179BC">
        <w:t xml:space="preserve">Introduced and adopted </w:t>
      </w:r>
      <w:hyperlink r:id="rId7" w:history="1">
        <w:r w:rsidRPr="00286841">
          <w:rPr>
            <w:rStyle w:val="Hyperlink"/>
          </w:rPr>
          <w:t>HJ</w:t>
        </w:r>
      </w:hyperlink>
      <w:r>
        <w:noBreakHyphen/>
      </w:r>
      <w:r w:rsidRPr="009179BC">
        <w:t>3</w:t>
      </w:r>
    </w:p>
    <w:p w:rsidR="00B84429" w:rsidRDefault="00B84429" w:rsidP="00B844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FE1" w:rsidRPr="007B2FE1" w:rsidRDefault="007B2FE1" w:rsidP="007B2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2FE1" w:rsidRDefault="007B2FE1" w:rsidP="007B2FE1">
      <w:r w:rsidRPr="007B2FE1">
        <w:rPr>
          <w:b/>
        </w:rPr>
        <w:t>VERSIONS OF THIS BILL</w:t>
      </w:r>
    </w:p>
    <w:p w:rsidR="007B2FE1" w:rsidRDefault="007B2FE1" w:rsidP="007B2FE1"/>
    <w:p w:rsidR="007B2FE1" w:rsidRDefault="00EC2B22" w:rsidP="007B2FE1">
      <w:hyperlink r:id="rId8" w:history="1">
        <w:r w:rsidR="007B2FE1">
          <w:rPr>
            <w:rStyle w:val="Hyperlink"/>
          </w:rPr>
          <w:t>3/11/2010</w:t>
        </w:r>
      </w:hyperlink>
    </w:p>
    <w:p w:rsidR="007B2FE1" w:rsidRDefault="007B2FE1" w:rsidP="007B2FE1"/>
    <w:p w:rsidR="007B2FE1" w:rsidRDefault="007B2FE1" w:rsidP="007B2FE1">
      <w:pPr>
        <w:sectPr w:rsidR="007B2FE1" w:rsidSect="007B2F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A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E54" w:rsidRPr="0076615F" w:rsidRDefault="00603FD1" w:rsidP="00FB4E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CC5BC2">
        <w:rPr>
          <w:rFonts w:eastAsiaTheme="minorHAnsi"/>
          <w:color w:val="000000" w:themeColor="text1"/>
          <w:szCs w:val="22"/>
          <w:u w:color="000000" w:themeColor="text1"/>
        </w:rPr>
        <w:t xml:space="preserve">GOOSE CREEK </w:t>
      </w:r>
      <w:r w:rsidR="00FB4E54">
        <w:rPr>
          <w:rFonts w:eastAsiaTheme="minorHAnsi"/>
          <w:color w:val="000000" w:themeColor="text1"/>
          <w:szCs w:val="22"/>
          <w:u w:color="000000" w:themeColor="text1"/>
        </w:rPr>
        <w:t>HI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GH SCHOOL </w:t>
      </w:r>
      <w:r w:rsidR="00CC5BC2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FB4E54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E42BE5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>A STATE CHAMPIONSHIP TITLE, AND TO HONOR THE TEAM</w:t>
      </w:r>
      <w:r w:rsidR="00E220CD" w:rsidRPr="00E220C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129C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B4E54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756A8E" w:rsidRDefault="00756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5AC8" w:rsidRPr="00E86C4F" w:rsidRDefault="00756A8E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E5AC8">
        <w:t xml:space="preserve">fully ready for the challenge, the </w:t>
      </w:r>
      <w:r w:rsidR="00E42BE5">
        <w:t>Goose Creek</w:t>
      </w:r>
      <w:r w:rsidR="002E5AC8">
        <w:t xml:space="preserve"> High School </w:t>
      </w:r>
      <w:r w:rsidR="00CC5BC2">
        <w:t>girls</w:t>
      </w:r>
      <w:r w:rsidR="002E5AC8">
        <w:t xml:space="preserve"> basketball team crowned a splendid season by capturing the 2010 Class A</w:t>
      </w:r>
      <w:r w:rsidR="00E42BE5">
        <w:t>AA</w:t>
      </w:r>
      <w:r w:rsidR="002E5AC8">
        <w:t xml:space="preserve">A State Championship title, defeating </w:t>
      </w:r>
      <w:r w:rsidR="00E529ED">
        <w:t xml:space="preserve">defending champion </w:t>
      </w:r>
      <w:r w:rsidR="00E42BE5">
        <w:t>Spring Valley</w:t>
      </w:r>
      <w:r w:rsidR="002E5AC8">
        <w:t xml:space="preserve"> </w:t>
      </w:r>
      <w:r w:rsidR="00E42BE5">
        <w:t>64</w:t>
      </w:r>
      <w:r w:rsidR="00E220CD">
        <w:noBreakHyphen/>
      </w:r>
      <w:r w:rsidR="00E42BE5">
        <w:t>63</w:t>
      </w:r>
      <w:r w:rsidR="002E5AC8">
        <w:t xml:space="preserve"> at the Colonial Life Arena in Columbia on </w:t>
      </w:r>
      <w:r w:rsidR="00E42BE5">
        <w:t>Friday</w:t>
      </w:r>
      <w:r w:rsidR="00225391">
        <w:t>,</w:t>
      </w:r>
      <w:r w:rsidR="002E5AC8">
        <w:t xml:space="preserve"> March </w:t>
      </w:r>
      <w:r w:rsidR="00E42BE5">
        <w:t>5</w:t>
      </w:r>
      <w:r w:rsidR="002E5AC8">
        <w:t>, 2010; and</w:t>
      </w: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jubilant </w:t>
      </w:r>
      <w:r w:rsidR="00E42BE5">
        <w:t>Goose Creek</w:t>
      </w:r>
      <w:r>
        <w:t xml:space="preserve"> fans cheered their excitement as the </w:t>
      </w:r>
      <w:r w:rsidR="00E42BE5">
        <w:t>Lady Gators</w:t>
      </w:r>
      <w:r>
        <w:t xml:space="preserve"> </w:t>
      </w:r>
      <w:r w:rsidR="00E42BE5">
        <w:t xml:space="preserve">rallied for the second time to take it away from Spring Valley </w:t>
      </w:r>
      <w:r>
        <w:t xml:space="preserve">in the fourth quarter </w:t>
      </w:r>
      <w:r w:rsidR="00E42BE5">
        <w:t xml:space="preserve">and </w:t>
      </w:r>
      <w:r>
        <w:t>nail the title;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championship game demonstrated the </w:t>
      </w:r>
      <w:r w:rsidR="001E515F">
        <w:t>Lady Gators</w:t>
      </w:r>
      <w:r w:rsidR="00E220CD" w:rsidRPr="00E220CD">
        <w:t>’</w:t>
      </w:r>
      <w:r>
        <w:t xml:space="preserve"> top</w:t>
      </w:r>
      <w:r w:rsidR="00E220CD">
        <w:noBreakHyphen/>
      </w:r>
      <w:r>
        <w:t>drawer strength, agility, and skill, as well as finely honed team effort and good sportsmanship;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using these talents and attributes, the team, under the capable leadership of Coach </w:t>
      </w:r>
      <w:r w:rsidR="001E515F">
        <w:t>Tim Baldwin</w:t>
      </w:r>
      <w:r>
        <w:t xml:space="preserve">, showed fans and foes alike that </w:t>
      </w:r>
      <w:r w:rsidR="001E515F">
        <w:t>Goose Creek</w:t>
      </w:r>
      <w:r w:rsidR="00E220CD" w:rsidRPr="00E220CD">
        <w:t>’</w:t>
      </w:r>
      <w:r w:rsidR="001E515F">
        <w:t>s</w:t>
      </w:r>
      <w:r>
        <w:t xml:space="preserve"> victory was no accident;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adding luster to a</w:t>
      </w:r>
      <w:r w:rsidR="00BE41DA">
        <w:t>n already scintillating season, Goose Creek</w:t>
      </w:r>
      <w:r w:rsidR="00E220CD" w:rsidRPr="00E220CD">
        <w:t>’</w:t>
      </w:r>
      <w:r w:rsidR="00BE41DA">
        <w:t xml:space="preserve">s </w:t>
      </w:r>
      <w:r w:rsidR="001E515F">
        <w:t>Aleighsa Welch earned a berth on the All</w:t>
      </w:r>
      <w:r w:rsidR="00E220CD">
        <w:noBreakHyphen/>
      </w:r>
      <w:r w:rsidR="001E515F">
        <w:t xml:space="preserve">State team and </w:t>
      </w:r>
      <w:r w:rsidR="00BE41DA">
        <w:t xml:space="preserve">grabbed a </w:t>
      </w:r>
      <w:r w:rsidR="001E515F">
        <w:t xml:space="preserve">finalist </w:t>
      </w:r>
      <w:r w:rsidR="00BE41DA">
        <w:t xml:space="preserve">slot </w:t>
      </w:r>
      <w:r w:rsidR="001E515F">
        <w:t>for the Gatorade State Player of the Year</w:t>
      </w:r>
      <w:r>
        <w:t>; and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takes great pleasure in recognizing the young </w:t>
      </w:r>
      <w:r w:rsidR="00FE3EF8">
        <w:t>wo</w:t>
      </w:r>
      <w:r>
        <w:t xml:space="preserve">men of the </w:t>
      </w:r>
      <w:r w:rsidR="00FE3EF8">
        <w:t>Goose Creek</w:t>
      </w:r>
      <w:r>
        <w:t xml:space="preserve"> High School </w:t>
      </w:r>
      <w:r w:rsidR="00CC5BC2">
        <w:t>girls</w:t>
      </w:r>
      <w:r>
        <w:t xml:space="preserve"> basketball team for leading with excellence both in the </w:t>
      </w:r>
      <w:r>
        <w:lastRenderedPageBreak/>
        <w:t>classroom and on the hardwood and expects to hear of continued great achievements in the years ahead. Now, therefore,</w:t>
      </w:r>
    </w:p>
    <w:p w:rsidR="002E5AC8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 </w:t>
      </w:r>
      <w:r w:rsidR="00671DE3">
        <w:rPr>
          <w:rFonts w:eastAsiaTheme="minorHAnsi"/>
          <w:color w:val="000000" w:themeColor="text1"/>
          <w:szCs w:val="22"/>
          <w:u w:color="000000" w:themeColor="text1"/>
        </w:rPr>
        <w:t xml:space="preserve">Goose Creek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CC5BC2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capturing th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e 20</w:t>
      </w:r>
      <w:r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671DE3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A State Championship title, and honor the team</w:t>
      </w:r>
      <w:r w:rsidR="00E220CD" w:rsidRPr="00E220C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129C8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and staff.</w:t>
      </w: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5AC8" w:rsidRPr="00E86C4F" w:rsidRDefault="002E5AC8" w:rsidP="002E5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753F26">
        <w:rPr>
          <w:rFonts w:eastAsiaTheme="minorHAnsi"/>
          <w:color w:val="000000" w:themeColor="text1"/>
          <w:szCs w:val="22"/>
          <w:u w:color="000000" w:themeColor="text1"/>
        </w:rPr>
        <w:t>Jimmy Huskey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4D61AE">
        <w:t>Tim 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D61AE">
        <w:rPr>
          <w:rFonts w:eastAsiaTheme="minorHAnsi"/>
          <w:color w:val="000000" w:themeColor="text1"/>
          <w:szCs w:val="22"/>
          <w:u w:color="000000" w:themeColor="text1"/>
        </w:rPr>
        <w:t>Goose Creek 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igh School.</w:t>
      </w:r>
    </w:p>
    <w:p w:rsidR="00221724" w:rsidRDefault="00E220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724" w:rsidRDefault="00221724" w:rsidP="007B2FE1">
      <w:pPr>
        <w:suppressAutoHyphens/>
      </w:pPr>
    </w:p>
    <w:sectPr w:rsidR="00221724" w:rsidSect="007B2F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BE5" w:rsidRDefault="00E42BE5" w:rsidP="009F0C77">
      <w:r>
        <w:separator/>
      </w:r>
    </w:p>
  </w:endnote>
  <w:endnote w:type="continuationSeparator" w:id="0">
    <w:p w:rsidR="00E42BE5" w:rsidRDefault="00E42B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46FB9C-7736-41C4-A84B-4F1468959E3A}"/>
    <w:embedBold r:id="rId2" w:fontKey="{6C527EC8-1772-4737-B6A0-75BF81BD03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18304F-EBD0-43A3-AA42-BE50C912C5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D530FB-DF88-4A96-972C-29996477DD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551619-A401-48D3-9340-E0B4406318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FE1" w:rsidRPr="00221724" w:rsidRDefault="007B2FE1" w:rsidP="002217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[4737]</w:t>
    </w:r>
    <w:r>
      <w:tab/>
    </w:r>
    <w:r w:rsidR="00EC2B22">
      <w:fldChar w:fldCharType="begin"/>
    </w:r>
    <w:r w:rsidR="00EC2B22">
      <w:instrText xml:space="preserve"> PAGE  \* MERGEFORMAT </w:instrText>
    </w:r>
    <w:r w:rsidR="00EC2B22">
      <w:fldChar w:fldCharType="separate"/>
    </w:r>
    <w:r w:rsidR="00EC2B22">
      <w:rPr>
        <w:noProof/>
      </w:rPr>
      <w:t>1</w:t>
    </w:r>
    <w:r w:rsidR="00EC2B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BE5" w:rsidRDefault="00E42BE5" w:rsidP="009F0C77">
      <w:r>
        <w:separator/>
      </w:r>
    </w:p>
  </w:footnote>
  <w:footnote w:type="continuationSeparator" w:id="0">
    <w:p w:rsidR="00E42BE5" w:rsidRDefault="00E42B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0DW10"/>
    <w:docVar w:name="CoverBillType" w:val="r"/>
    <w:docVar w:name="docpath" w:val="L:\Council\bills\RM\1140DW10.DOCX"/>
    <w:docVar w:name="dvBillNumber" w:val="47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2536"/>
    <w:rsid w:val="00011869"/>
    <w:rsid w:val="00057E2A"/>
    <w:rsid w:val="000E1785"/>
    <w:rsid w:val="000F40FA"/>
    <w:rsid w:val="0010776B"/>
    <w:rsid w:val="00133E66"/>
    <w:rsid w:val="001435A3"/>
    <w:rsid w:val="001D08F2"/>
    <w:rsid w:val="001D525B"/>
    <w:rsid w:val="001D7F4F"/>
    <w:rsid w:val="001E515F"/>
    <w:rsid w:val="00221724"/>
    <w:rsid w:val="00225391"/>
    <w:rsid w:val="002321B6"/>
    <w:rsid w:val="00250967"/>
    <w:rsid w:val="002543C8"/>
    <w:rsid w:val="00284AAE"/>
    <w:rsid w:val="00286841"/>
    <w:rsid w:val="002E5912"/>
    <w:rsid w:val="002E5AC8"/>
    <w:rsid w:val="00325348"/>
    <w:rsid w:val="0032732C"/>
    <w:rsid w:val="00336AD0"/>
    <w:rsid w:val="0037079A"/>
    <w:rsid w:val="0037478A"/>
    <w:rsid w:val="003C0613"/>
    <w:rsid w:val="003D01E8"/>
    <w:rsid w:val="003E5288"/>
    <w:rsid w:val="003F6D79"/>
    <w:rsid w:val="0041760A"/>
    <w:rsid w:val="00417C01"/>
    <w:rsid w:val="004809EE"/>
    <w:rsid w:val="004D61AE"/>
    <w:rsid w:val="004E7D54"/>
    <w:rsid w:val="005273C6"/>
    <w:rsid w:val="00530A69"/>
    <w:rsid w:val="00545593"/>
    <w:rsid w:val="00577C6C"/>
    <w:rsid w:val="005C2FE2"/>
    <w:rsid w:val="005E2BC9"/>
    <w:rsid w:val="005F0F36"/>
    <w:rsid w:val="00603FD1"/>
    <w:rsid w:val="00605102"/>
    <w:rsid w:val="00614E16"/>
    <w:rsid w:val="006215AA"/>
    <w:rsid w:val="00671DE3"/>
    <w:rsid w:val="006913C9"/>
    <w:rsid w:val="0069470D"/>
    <w:rsid w:val="006E5118"/>
    <w:rsid w:val="00734F00"/>
    <w:rsid w:val="00753F26"/>
    <w:rsid w:val="00756A8E"/>
    <w:rsid w:val="00776B9C"/>
    <w:rsid w:val="007A70AE"/>
    <w:rsid w:val="007B2FE1"/>
    <w:rsid w:val="00820C1C"/>
    <w:rsid w:val="008362E8"/>
    <w:rsid w:val="008A1768"/>
    <w:rsid w:val="008F4429"/>
    <w:rsid w:val="0094021A"/>
    <w:rsid w:val="009C6A0B"/>
    <w:rsid w:val="009F0C77"/>
    <w:rsid w:val="009F4DD1"/>
    <w:rsid w:val="00A129C8"/>
    <w:rsid w:val="00A41684"/>
    <w:rsid w:val="00A64E80"/>
    <w:rsid w:val="00A7006F"/>
    <w:rsid w:val="00A72BCD"/>
    <w:rsid w:val="00A741D9"/>
    <w:rsid w:val="00A82536"/>
    <w:rsid w:val="00A833AB"/>
    <w:rsid w:val="00A9741D"/>
    <w:rsid w:val="00AD4B17"/>
    <w:rsid w:val="00B343DE"/>
    <w:rsid w:val="00B412D4"/>
    <w:rsid w:val="00B84429"/>
    <w:rsid w:val="00BC2831"/>
    <w:rsid w:val="00BE3C22"/>
    <w:rsid w:val="00BE41DA"/>
    <w:rsid w:val="00C0345E"/>
    <w:rsid w:val="00C3483A"/>
    <w:rsid w:val="00C74E9D"/>
    <w:rsid w:val="00C82FD3"/>
    <w:rsid w:val="00C92819"/>
    <w:rsid w:val="00CC32D1"/>
    <w:rsid w:val="00CC5BC2"/>
    <w:rsid w:val="00CC6B7B"/>
    <w:rsid w:val="00CD2089"/>
    <w:rsid w:val="00D45DC7"/>
    <w:rsid w:val="00D73A67"/>
    <w:rsid w:val="00D970A9"/>
    <w:rsid w:val="00DC1F3E"/>
    <w:rsid w:val="00DF3845"/>
    <w:rsid w:val="00E220CD"/>
    <w:rsid w:val="00E41911"/>
    <w:rsid w:val="00E42BE5"/>
    <w:rsid w:val="00E529ED"/>
    <w:rsid w:val="00E92EEF"/>
    <w:rsid w:val="00EC098A"/>
    <w:rsid w:val="00EC2B22"/>
    <w:rsid w:val="00F24442"/>
    <w:rsid w:val="00F50AE3"/>
    <w:rsid w:val="00F67CF1"/>
    <w:rsid w:val="00F840F0"/>
    <w:rsid w:val="00F85ED0"/>
    <w:rsid w:val="00FB0D0D"/>
    <w:rsid w:val="00FB43B4"/>
    <w:rsid w:val="00FB4E54"/>
    <w:rsid w:val="00FE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1DF50C-85B3-47DD-820C-66CBE76D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3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3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F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37_2010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4D21F-40B9-4232-9361-A9A04F78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392</Words>
  <Characters>2120</Characters>
  <Application>Microsoft Office Word</Application>
  <DocSecurity>0</DocSecurity>
  <Lines>85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4737: Goose Creek High School Girls Basketball Team - South Carolina Legislature Online</dc:title>
  <dc:subject/>
  <dc:creator>rosannemcdowell</dc:creator>
  <cp:keywords/>
  <dc:description/>
  <cp:lastModifiedBy>N Cumfer</cp:lastModifiedBy>
  <cp:revision>7</cp:revision>
  <cp:lastPrinted>2010-03-10T21:21:00Z</cp:lastPrinted>
  <dcterms:created xsi:type="dcterms:W3CDTF">2010-03-11T15:48:00Z</dcterms:created>
  <dcterms:modified xsi:type="dcterms:W3CDTF">2014-11-24T16:35:00Z</dcterms:modified>
</cp:coreProperties>
</file>