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FB3" w:rsidRDefault="003C6FB3" w:rsidP="003C6FB3">
      <w:pPr>
        <w:widowControl w:val="0"/>
        <w:jc w:val="center"/>
      </w:pPr>
      <w:bookmarkStart w:id="0" w:name="_GoBack"/>
      <w:bookmarkEnd w:id="0"/>
      <w:r w:rsidRPr="003C6FB3">
        <w:rPr>
          <w:b/>
        </w:rPr>
        <w:t>South Carolina General Assembly</w:t>
      </w:r>
    </w:p>
    <w:p w:rsidR="003C6FB3" w:rsidRDefault="003C6FB3" w:rsidP="003C6FB3">
      <w:pPr>
        <w:widowControl w:val="0"/>
        <w:jc w:val="center"/>
      </w:pPr>
      <w:r>
        <w:t>118th Session, 2009-2010</w:t>
      </w:r>
    </w:p>
    <w:p w:rsidR="003C6FB3" w:rsidRDefault="003C6FB3" w:rsidP="003C6FB3">
      <w:pPr>
        <w:widowControl w:val="0"/>
        <w:jc w:val="left"/>
      </w:pPr>
    </w:p>
    <w:p w:rsidR="003C6FB3" w:rsidRDefault="003C6FB3" w:rsidP="003C6FB3">
      <w:pPr>
        <w:widowControl w:val="0"/>
        <w:jc w:val="left"/>
        <w:rPr>
          <w:b/>
        </w:rPr>
      </w:pPr>
      <w:r w:rsidRPr="003C6FB3">
        <w:rPr>
          <w:b/>
        </w:rPr>
        <w:t>H. 4744</w:t>
      </w:r>
    </w:p>
    <w:p w:rsidR="003C6FB3" w:rsidRDefault="003C6FB3" w:rsidP="003C6FB3">
      <w:pPr>
        <w:widowControl w:val="0"/>
        <w:jc w:val="left"/>
        <w:rPr>
          <w:b/>
        </w:rPr>
      </w:pPr>
    </w:p>
    <w:p w:rsidR="003C6FB3" w:rsidRDefault="003C6FB3" w:rsidP="003C6FB3">
      <w:pPr>
        <w:widowControl w:val="0"/>
        <w:jc w:val="left"/>
      </w:pPr>
      <w:r w:rsidRPr="003C6FB3">
        <w:rPr>
          <w:b/>
        </w:rPr>
        <w:t>STATUS INFORMATION</w:t>
      </w:r>
    </w:p>
    <w:p w:rsidR="003C6FB3" w:rsidRDefault="003C6FB3" w:rsidP="003C6FB3">
      <w:pPr>
        <w:widowControl w:val="0"/>
        <w:jc w:val="left"/>
      </w:pPr>
    </w:p>
    <w:p w:rsidR="003C6FB3" w:rsidRDefault="003C6FB3" w:rsidP="003C6FB3">
      <w:pPr>
        <w:widowControl w:val="0"/>
        <w:jc w:val="left"/>
      </w:pPr>
      <w:r>
        <w:t>House Resolution</w:t>
      </w:r>
    </w:p>
    <w:p w:rsidR="003C6FB3" w:rsidRDefault="00147D3B" w:rsidP="003C6FB3">
      <w:pPr>
        <w:widowControl w:val="0"/>
        <w:jc w:val="left"/>
      </w:pPr>
      <w:r>
        <w:t>Sponsors: Reps. Wylie,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A.D. Young and T.R. Young</w:t>
      </w:r>
    </w:p>
    <w:p w:rsidR="003C6FB3" w:rsidRDefault="003C6FB3" w:rsidP="003C6FB3">
      <w:pPr>
        <w:widowControl w:val="0"/>
        <w:jc w:val="left"/>
      </w:pPr>
      <w:r>
        <w:t>Document Path: l:\council\bills\rm\1147bh10.docx</w:t>
      </w:r>
    </w:p>
    <w:p w:rsidR="003C6FB3" w:rsidRDefault="003C6FB3" w:rsidP="003C6FB3">
      <w:pPr>
        <w:widowControl w:val="0"/>
        <w:jc w:val="left"/>
      </w:pPr>
    </w:p>
    <w:p w:rsidR="003C6FB3" w:rsidRDefault="003C6FB3" w:rsidP="003C6FB3">
      <w:pPr>
        <w:widowControl w:val="0"/>
        <w:jc w:val="left"/>
      </w:pPr>
      <w:r>
        <w:t>Introduced in the House on March 16, 2010</w:t>
      </w:r>
    </w:p>
    <w:p w:rsidR="003C6FB3" w:rsidRDefault="003C6FB3" w:rsidP="003C6FB3">
      <w:pPr>
        <w:widowControl w:val="0"/>
        <w:jc w:val="left"/>
      </w:pPr>
      <w:r>
        <w:t>Adopted by the House on March 16, 2010</w:t>
      </w:r>
    </w:p>
    <w:p w:rsidR="003C6FB3" w:rsidRDefault="003C6FB3" w:rsidP="003C6FB3">
      <w:pPr>
        <w:widowControl w:val="0"/>
        <w:jc w:val="left"/>
      </w:pPr>
    </w:p>
    <w:p w:rsidR="003C6FB3" w:rsidRDefault="003C6FB3" w:rsidP="003C6FB3">
      <w:pPr>
        <w:widowControl w:val="0"/>
        <w:jc w:val="left"/>
      </w:pPr>
      <w:r>
        <w:t xml:space="preserve">Summary: </w:t>
      </w:r>
      <w:r w:rsidR="00EA37A3">
        <w:t>Alexis Aime</w:t>
      </w:r>
    </w:p>
    <w:p w:rsidR="003C6FB3" w:rsidRDefault="003C6FB3" w:rsidP="003C6FB3">
      <w:pPr>
        <w:widowControl w:val="0"/>
        <w:jc w:val="left"/>
      </w:pPr>
    </w:p>
    <w:p w:rsidR="003C6FB3" w:rsidRDefault="003C6FB3" w:rsidP="003C6FB3">
      <w:pPr>
        <w:widowControl w:val="0"/>
        <w:jc w:val="left"/>
      </w:pPr>
    </w:p>
    <w:p w:rsidR="003C6FB3" w:rsidRDefault="003C6FB3" w:rsidP="003C6F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6FB3">
        <w:rPr>
          <w:b/>
        </w:rPr>
        <w:t>HISTORY OF LEGISLATIVE ACTIONS</w:t>
      </w:r>
    </w:p>
    <w:p w:rsidR="003C6FB3" w:rsidRDefault="003C6FB3" w:rsidP="003C6F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6FB3" w:rsidRPr="003C6FB3" w:rsidRDefault="003C6FB3" w:rsidP="003C6F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6FB3">
        <w:rPr>
          <w:u w:val="single"/>
        </w:rPr>
        <w:tab/>
        <w:t>Date</w:t>
      </w:r>
      <w:r w:rsidRPr="003C6FB3">
        <w:rPr>
          <w:u w:val="single"/>
        </w:rPr>
        <w:tab/>
        <w:t>Body</w:t>
      </w:r>
      <w:r w:rsidRPr="003C6FB3">
        <w:rPr>
          <w:u w:val="single"/>
        </w:rPr>
        <w:tab/>
        <w:t>Action Description with journal page number</w:t>
      </w:r>
      <w:r w:rsidRPr="003C6FB3">
        <w:rPr>
          <w:u w:val="single"/>
        </w:rPr>
        <w:tab/>
      </w:r>
    </w:p>
    <w:p w:rsidR="009F3240" w:rsidRDefault="009F3240" w:rsidP="009F32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House</w:t>
      </w:r>
      <w:r>
        <w:tab/>
      </w:r>
      <w:r w:rsidRPr="00B363C2">
        <w:t xml:space="preserve">Introduced and adopted </w:t>
      </w:r>
      <w:hyperlink r:id="rId7" w:history="1">
        <w:r w:rsidRPr="001D6538">
          <w:rPr>
            <w:rStyle w:val="Hyperlink"/>
          </w:rPr>
          <w:t>HJ</w:t>
        </w:r>
      </w:hyperlink>
      <w:r>
        <w:noBreakHyphen/>
      </w:r>
      <w:r w:rsidRPr="00B363C2">
        <w:t>145</w:t>
      </w:r>
    </w:p>
    <w:p w:rsidR="009F3240" w:rsidRDefault="009F3240" w:rsidP="009F32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FB3" w:rsidRPr="003C6FB3" w:rsidRDefault="003C6FB3" w:rsidP="003C6F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FB3" w:rsidRDefault="003C6FB3" w:rsidP="003C6FB3">
      <w:r w:rsidRPr="003C6FB3">
        <w:rPr>
          <w:b/>
        </w:rPr>
        <w:t>VERSIONS OF THIS BILL</w:t>
      </w:r>
    </w:p>
    <w:p w:rsidR="003C6FB3" w:rsidRDefault="003C6FB3" w:rsidP="003C6FB3"/>
    <w:p w:rsidR="003C6FB3" w:rsidRDefault="00B11E79" w:rsidP="003C6FB3">
      <w:hyperlink r:id="rId8" w:history="1">
        <w:r w:rsidR="003C6FB3">
          <w:rPr>
            <w:rStyle w:val="Hyperlink"/>
          </w:rPr>
          <w:t>3/16/2010</w:t>
        </w:r>
      </w:hyperlink>
    </w:p>
    <w:p w:rsidR="003C6FB3" w:rsidRDefault="003C6FB3" w:rsidP="003C6FB3"/>
    <w:p w:rsidR="003C6FB3" w:rsidRDefault="003C6FB3" w:rsidP="003C6FB3">
      <w:pPr>
        <w:sectPr w:rsidR="003C6FB3" w:rsidSect="003C6F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1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55D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16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42555">
        <w:t xml:space="preserve">CONGRATULATE ALEXIS AIME, </w:t>
      </w:r>
      <w:r w:rsidR="00F24A4A">
        <w:t xml:space="preserve">A SENIOR AT </w:t>
      </w:r>
      <w:r w:rsidR="00C21078">
        <w:t xml:space="preserve">WADE </w:t>
      </w:r>
      <w:r w:rsidR="00F24A4A">
        <w:t>HAMPTON HIGH SCHOOL</w:t>
      </w:r>
      <w:r w:rsidR="00C21078">
        <w:t>, ON BEING NAMED A FIRST</w:t>
      </w:r>
      <w:r w:rsidR="00C54D87">
        <w:noBreakHyphen/>
      </w:r>
      <w:r w:rsidR="00C21078">
        <w:t>PLACE WINNER IN THE PRESTIGIOUS BARRY ALEXANDER INTERNATIONAL VOCAL COMPETITION</w:t>
      </w:r>
      <w:r w:rsidR="00B51008">
        <w:t>.</w:t>
      </w:r>
    </w:p>
    <w:p w:rsidR="001855D3" w:rsidRDefault="001855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4A4A" w:rsidRDefault="001855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4A4A">
        <w:t>on January 24, 2010, Wade Hampton High School senior Alexis Aime made her Carnegie Hall debut as a first</w:t>
      </w:r>
      <w:r w:rsidR="00C54D87">
        <w:noBreakHyphen/>
      </w:r>
      <w:r w:rsidR="00F24A4A">
        <w:t xml:space="preserve">place winner </w:t>
      </w:r>
      <w:r w:rsidR="008B6331">
        <w:t>in</w:t>
      </w:r>
      <w:r w:rsidR="00F24A4A">
        <w:t xml:space="preserve"> the prestigious Barry Alexander International Vocal Competition, the only </w:t>
      </w:r>
      <w:r w:rsidR="00612515">
        <w:t xml:space="preserve">American </w:t>
      </w:r>
      <w:r w:rsidR="00F24A4A">
        <w:t>high school student to be so honored; and</w:t>
      </w:r>
    </w:p>
    <w:p w:rsidR="00F24A4A" w:rsidRDefault="00F24A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A4A" w:rsidRDefault="00F24A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6331">
        <w:t>seventeen</w:t>
      </w:r>
      <w:r w:rsidR="00CE38DE">
        <w:t xml:space="preserve"> </w:t>
      </w:r>
      <w:r w:rsidR="008B6331">
        <w:t>year</w:t>
      </w:r>
      <w:r w:rsidR="00CE38DE">
        <w:t xml:space="preserve"> </w:t>
      </w:r>
      <w:r w:rsidR="008B6331">
        <w:t xml:space="preserve">old Alexis began participating in theatrical performances at age eight in Columbia, her home during early childhood. A love for musical </w:t>
      </w:r>
      <w:r w:rsidR="00CE38DE">
        <w:t>theater</w:t>
      </w:r>
      <w:r w:rsidR="008B6331">
        <w:t xml:space="preserve"> led to voice lessons</w:t>
      </w:r>
      <w:r w:rsidR="00C408B0">
        <w:t xml:space="preserve"> a</w:t>
      </w:r>
      <w:r w:rsidR="008B6331">
        <w:t>nd, eventually, a transfer of musical focus to opera, her present</w:t>
      </w:r>
      <w:r w:rsidR="0021079D">
        <w:t xml:space="preserve"> passion</w:t>
      </w:r>
      <w:r w:rsidR="008B6331">
        <w:t>; and</w:t>
      </w:r>
    </w:p>
    <w:p w:rsidR="008B6331" w:rsidRDefault="008B6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331" w:rsidRDefault="008B6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3828">
        <w:t>Alexis, a lyric soprano who</w:t>
      </w:r>
      <w:r w:rsidR="00B327E0">
        <w:t xml:space="preserve"> </w:t>
      </w:r>
      <w:r w:rsidR="00A03828">
        <w:t xml:space="preserve">studies </w:t>
      </w:r>
      <w:r w:rsidR="00596204">
        <w:t xml:space="preserve">voice, </w:t>
      </w:r>
      <w:r w:rsidR="00B327E0">
        <w:t xml:space="preserve">piano, </w:t>
      </w:r>
      <w:r w:rsidR="00596204">
        <w:t>a</w:t>
      </w:r>
      <w:r w:rsidR="00A03828">
        <w:t>nd AP music theory</w:t>
      </w:r>
      <w:r w:rsidR="00596204">
        <w:t>, primarily</w:t>
      </w:r>
      <w:r w:rsidR="00A03828">
        <w:t xml:space="preserve"> at the Greenville Fine Arts Center, has demonstrated both exceptional talent and </w:t>
      </w:r>
      <w:r w:rsidR="00FB2F54">
        <w:t xml:space="preserve">extraordinary </w:t>
      </w:r>
      <w:r w:rsidR="00A03828">
        <w:t>discipline in her</w:t>
      </w:r>
      <w:r w:rsidR="00FB2F54">
        <w:t xml:space="preserve"> musical training, resulting in early national acclaim for the young classical singer; and</w:t>
      </w:r>
    </w:p>
    <w:p w:rsidR="00FB2F54" w:rsidRDefault="00FB2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35D" w:rsidRDefault="00FB2F54" w:rsidP="0011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most recently, she was named a Presidential Scholar in the Arts nominee, an honor conferred by the National Foundation for Advancement in the Arts </w:t>
      </w:r>
      <w:r w:rsidR="00B834E0">
        <w:t>youngARTS</w:t>
      </w:r>
      <w:r w:rsidR="00CE38DE">
        <w:t xml:space="preserve"> </w:t>
      </w:r>
      <w:r>
        <w:t>program</w:t>
      </w:r>
      <w:r w:rsidR="0011135D">
        <w:rPr>
          <w:color w:val="000000" w:themeColor="text1"/>
          <w:u w:color="000000" w:themeColor="text1"/>
        </w:rPr>
        <w:t xml:space="preserve">. </w:t>
      </w:r>
      <w:r w:rsidR="0011135D" w:rsidRPr="00137479">
        <w:rPr>
          <w:color w:val="000000" w:themeColor="text1"/>
          <w:u w:color="000000" w:themeColor="text1"/>
        </w:rPr>
        <w:t xml:space="preserve">Each year, </w:t>
      </w:r>
      <w:r w:rsidR="0017030C">
        <w:rPr>
          <w:color w:val="000000" w:themeColor="text1"/>
          <w:u w:color="000000" w:themeColor="text1"/>
        </w:rPr>
        <w:t xml:space="preserve">the twenty </w:t>
      </w:r>
      <w:r w:rsidR="0011135D">
        <w:rPr>
          <w:color w:val="000000" w:themeColor="text1"/>
          <w:u w:color="000000" w:themeColor="text1"/>
        </w:rPr>
        <w:t xml:space="preserve">winners are recognized at a </w:t>
      </w:r>
      <w:r w:rsidR="0097006A">
        <w:rPr>
          <w:color w:val="000000" w:themeColor="text1"/>
          <w:u w:color="000000" w:themeColor="text1"/>
        </w:rPr>
        <w:t xml:space="preserve">June </w:t>
      </w:r>
      <w:r w:rsidR="0011135D" w:rsidRPr="00137479">
        <w:rPr>
          <w:color w:val="000000" w:themeColor="text1"/>
          <w:u w:color="000000" w:themeColor="text1"/>
        </w:rPr>
        <w:t>White House ceremony</w:t>
      </w:r>
      <w:r w:rsidR="0011135D">
        <w:rPr>
          <w:color w:val="000000" w:themeColor="text1"/>
          <w:u w:color="000000" w:themeColor="text1"/>
        </w:rPr>
        <w:t xml:space="preserve"> and are featured i</w:t>
      </w:r>
      <w:r w:rsidR="0011135D" w:rsidRPr="00137479">
        <w:rPr>
          <w:color w:val="000000" w:themeColor="text1"/>
          <w:u w:color="000000" w:themeColor="text1"/>
        </w:rPr>
        <w:t>n an exhibition at the Smithsonian Museum</w:t>
      </w:r>
      <w:r w:rsidR="0011135D">
        <w:rPr>
          <w:color w:val="000000" w:themeColor="text1"/>
          <w:u w:color="000000" w:themeColor="text1"/>
        </w:rPr>
        <w:t xml:space="preserve"> and </w:t>
      </w:r>
      <w:r w:rsidR="00FB732C">
        <w:rPr>
          <w:color w:val="000000" w:themeColor="text1"/>
          <w:u w:color="000000" w:themeColor="text1"/>
        </w:rPr>
        <w:t>in</w:t>
      </w:r>
      <w:r w:rsidR="0011135D">
        <w:rPr>
          <w:color w:val="000000" w:themeColor="text1"/>
          <w:u w:color="000000" w:themeColor="text1"/>
        </w:rPr>
        <w:t xml:space="preserve"> performance a</w:t>
      </w:r>
      <w:r w:rsidR="0011135D" w:rsidRPr="00137479">
        <w:rPr>
          <w:color w:val="000000" w:themeColor="text1"/>
          <w:u w:color="000000" w:themeColor="text1"/>
        </w:rPr>
        <w:t>t the John F. Kennedy Center for the Performing Arts</w:t>
      </w:r>
      <w:r w:rsidR="004D2173">
        <w:rPr>
          <w:color w:val="000000" w:themeColor="text1"/>
          <w:u w:color="000000" w:themeColor="text1"/>
        </w:rPr>
        <w:t>,</w:t>
      </w:r>
      <w:r w:rsidR="0011135D" w:rsidRPr="00137479">
        <w:rPr>
          <w:color w:val="000000" w:themeColor="text1"/>
          <w:u w:color="000000" w:themeColor="text1"/>
        </w:rPr>
        <w:t xml:space="preserve"> truly a life</w:t>
      </w:r>
      <w:r w:rsidR="00C54D87">
        <w:rPr>
          <w:color w:val="000000" w:themeColor="text1"/>
          <w:u w:color="000000" w:themeColor="text1"/>
        </w:rPr>
        <w:noBreakHyphen/>
      </w:r>
      <w:r w:rsidR="0011135D" w:rsidRPr="00137479">
        <w:rPr>
          <w:color w:val="000000" w:themeColor="text1"/>
          <w:u w:color="000000" w:themeColor="text1"/>
        </w:rPr>
        <w:t>changing experience for any young artist</w:t>
      </w:r>
      <w:r w:rsidR="0011135D">
        <w:rPr>
          <w:color w:val="000000" w:themeColor="text1"/>
          <w:u w:color="000000" w:themeColor="text1"/>
        </w:rPr>
        <w:t xml:space="preserve">; </w:t>
      </w:r>
      <w:r w:rsidR="00B61628">
        <w:rPr>
          <w:color w:val="000000" w:themeColor="text1"/>
          <w:u w:color="000000" w:themeColor="text1"/>
        </w:rPr>
        <w:t>an</w:t>
      </w:r>
      <w:r w:rsidR="0011135D">
        <w:rPr>
          <w:color w:val="000000" w:themeColor="text1"/>
          <w:u w:color="000000" w:themeColor="text1"/>
        </w:rPr>
        <w:t>d</w:t>
      </w:r>
    </w:p>
    <w:p w:rsidR="0011135D" w:rsidRDefault="0011135D" w:rsidP="0011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454" w:rsidRDefault="0011135D" w:rsidP="00D97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97454">
        <w:rPr>
          <w:color w:val="000000" w:themeColor="text1"/>
          <w:u w:color="000000" w:themeColor="text1"/>
        </w:rPr>
        <w:t xml:space="preserve">the House of Representatives </w:t>
      </w:r>
      <w:r w:rsidR="00B66E03">
        <w:rPr>
          <w:color w:val="000000" w:themeColor="text1"/>
          <w:u w:color="000000" w:themeColor="text1"/>
        </w:rPr>
        <w:t>applauds</w:t>
      </w:r>
      <w:r w:rsidR="00D97454">
        <w:t xml:space="preserve"> Alexis Aime for her first</w:t>
      </w:r>
      <w:r w:rsidR="00C54D87">
        <w:noBreakHyphen/>
      </w:r>
      <w:r w:rsidR="00D97454">
        <w:t>place win in the Barry Alexander International Vocal Competition and extend</w:t>
      </w:r>
      <w:r w:rsidR="00C067D3">
        <w:t>s</w:t>
      </w:r>
      <w:r w:rsidR="00D97454">
        <w:t xml:space="preserve"> best wishes for much success in the Presidential Scholars </w:t>
      </w:r>
      <w:r w:rsidR="006D250D">
        <w:t>C</w:t>
      </w:r>
      <w:r w:rsidR="00D97454">
        <w:t xml:space="preserve">ompetition. The members look with interest </w:t>
      </w:r>
      <w:r w:rsidR="005F73F1">
        <w:t xml:space="preserve">to the unfolding of her career as she graduates from high school and begins the </w:t>
      </w:r>
      <w:r w:rsidR="007171F9">
        <w:t>collegiate</w:t>
      </w:r>
      <w:r w:rsidR="005F73F1">
        <w:t xml:space="preserve"> level of her musical studies. </w:t>
      </w:r>
      <w:r w:rsidR="00D97454">
        <w:t>Now, therefore,</w:t>
      </w:r>
    </w:p>
    <w:p w:rsidR="005F73F1" w:rsidRDefault="005F7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5D3" w:rsidRDefault="001855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55D3" w:rsidRDefault="001855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8F4" w:rsidRDefault="001855D3" w:rsidP="000F1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F73F1">
        <w:t xml:space="preserve"> </w:t>
      </w:r>
      <w:r w:rsidR="005C28F4">
        <w:t>the members of the South Carolina House of Representatives, by this resolution, congratulate Alexis Aime, a senior at Wade Hampton High School, on being named a first</w:t>
      </w:r>
      <w:r w:rsidR="00C54D87">
        <w:noBreakHyphen/>
      </w:r>
      <w:r w:rsidR="005C28F4">
        <w:t>place winner in the prestigious Barry Alexander International Vocal Competition.</w:t>
      </w:r>
    </w:p>
    <w:p w:rsidR="005C28F4" w:rsidRDefault="005C28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55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C28F4">
        <w:t>provided</w:t>
      </w:r>
      <w:r>
        <w:t xml:space="preserve"> to</w:t>
      </w:r>
      <w:r w:rsidR="005C28F4">
        <w:t xml:space="preserve"> Alexis Aime.</w:t>
      </w:r>
    </w:p>
    <w:p w:rsidR="000F17B5" w:rsidRDefault="00C54D87" w:rsidP="00201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17B5" w:rsidRDefault="000F17B5" w:rsidP="003C6FB3">
      <w:pPr>
        <w:suppressAutoHyphens/>
      </w:pPr>
    </w:p>
    <w:sectPr w:rsidR="000F17B5" w:rsidSect="003C6F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087" w:rsidRDefault="005E1087" w:rsidP="009F0C77">
      <w:r>
        <w:separator/>
      </w:r>
    </w:p>
  </w:endnote>
  <w:endnote w:type="continuationSeparator" w:id="0">
    <w:p w:rsidR="005E1087" w:rsidRDefault="005E10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C43E7A-4FB6-447E-B7D7-67761390BC29}"/>
    <w:embedBold r:id="rId2" w:fontKey="{42CF7597-0A12-4D7B-8031-E68A2C7EF3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021E94-4DC5-435B-B78E-EB8DF297C4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BA3067-CFE8-48E3-AD59-5A9EB71F99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BFCBB0-1656-48D6-BFFF-94466EEC16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FB3" w:rsidRPr="000F17B5" w:rsidRDefault="003C6FB3" w:rsidP="000F17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[4744]</w:t>
    </w:r>
    <w:r>
      <w:tab/>
    </w:r>
    <w:r w:rsidR="00B11E79">
      <w:fldChar w:fldCharType="begin"/>
    </w:r>
    <w:r w:rsidR="00B11E79">
      <w:instrText xml:space="preserve"> PAGE  \* MERGEFORMAT </w:instrText>
    </w:r>
    <w:r w:rsidR="00B11E79">
      <w:fldChar w:fldCharType="separate"/>
    </w:r>
    <w:r w:rsidR="00B11E79">
      <w:rPr>
        <w:noProof/>
      </w:rPr>
      <w:t>1</w:t>
    </w:r>
    <w:r w:rsidR="00B11E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087" w:rsidRDefault="005E1087" w:rsidP="009F0C77">
      <w:r>
        <w:separator/>
      </w:r>
    </w:p>
  </w:footnote>
  <w:footnote w:type="continuationSeparator" w:id="0">
    <w:p w:rsidR="005E1087" w:rsidRDefault="005E10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7BH10"/>
    <w:docVar w:name="CoverBillType" w:val="r"/>
    <w:docVar w:name="docpath" w:val="L:\Council\bills\RM\1147BH10.DOCX"/>
    <w:docVar w:name="dvBillNumber" w:val="47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16D1"/>
    <w:rsid w:val="00011869"/>
    <w:rsid w:val="000E1785"/>
    <w:rsid w:val="000F17B5"/>
    <w:rsid w:val="000F40FA"/>
    <w:rsid w:val="0010776B"/>
    <w:rsid w:val="0011135D"/>
    <w:rsid w:val="00133E66"/>
    <w:rsid w:val="001435A3"/>
    <w:rsid w:val="00147D3B"/>
    <w:rsid w:val="0015660F"/>
    <w:rsid w:val="0017030C"/>
    <w:rsid w:val="001855D3"/>
    <w:rsid w:val="001D08F2"/>
    <w:rsid w:val="001D525B"/>
    <w:rsid w:val="001D6538"/>
    <w:rsid w:val="001D7F4F"/>
    <w:rsid w:val="0020128F"/>
    <w:rsid w:val="00202585"/>
    <w:rsid w:val="0021079D"/>
    <w:rsid w:val="002321B6"/>
    <w:rsid w:val="00250967"/>
    <w:rsid w:val="002543C8"/>
    <w:rsid w:val="00284AAE"/>
    <w:rsid w:val="002B5D9D"/>
    <w:rsid w:val="002E5912"/>
    <w:rsid w:val="00325348"/>
    <w:rsid w:val="0032732C"/>
    <w:rsid w:val="00336AD0"/>
    <w:rsid w:val="0037079A"/>
    <w:rsid w:val="003C6FB3"/>
    <w:rsid w:val="003D01E8"/>
    <w:rsid w:val="003E5288"/>
    <w:rsid w:val="003F6D79"/>
    <w:rsid w:val="0041760A"/>
    <w:rsid w:val="00417C01"/>
    <w:rsid w:val="004809EE"/>
    <w:rsid w:val="004D1F99"/>
    <w:rsid w:val="004D2173"/>
    <w:rsid w:val="004E0837"/>
    <w:rsid w:val="004E7D54"/>
    <w:rsid w:val="005273C6"/>
    <w:rsid w:val="00530A69"/>
    <w:rsid w:val="00545593"/>
    <w:rsid w:val="00577C6C"/>
    <w:rsid w:val="00596204"/>
    <w:rsid w:val="005C28F4"/>
    <w:rsid w:val="005C2FE2"/>
    <w:rsid w:val="005E1087"/>
    <w:rsid w:val="005E2BC9"/>
    <w:rsid w:val="005E2E4B"/>
    <w:rsid w:val="005F73F1"/>
    <w:rsid w:val="00605102"/>
    <w:rsid w:val="00612515"/>
    <w:rsid w:val="00617103"/>
    <w:rsid w:val="006215AA"/>
    <w:rsid w:val="006913C9"/>
    <w:rsid w:val="0069470D"/>
    <w:rsid w:val="006D250D"/>
    <w:rsid w:val="007171F9"/>
    <w:rsid w:val="00734F00"/>
    <w:rsid w:val="007A70AE"/>
    <w:rsid w:val="007E1C1B"/>
    <w:rsid w:val="008362E8"/>
    <w:rsid w:val="008A1768"/>
    <w:rsid w:val="008B6331"/>
    <w:rsid w:val="008F4429"/>
    <w:rsid w:val="00901E62"/>
    <w:rsid w:val="0094021A"/>
    <w:rsid w:val="0097006A"/>
    <w:rsid w:val="00973DC8"/>
    <w:rsid w:val="009B59F5"/>
    <w:rsid w:val="009C6A0B"/>
    <w:rsid w:val="009E77ED"/>
    <w:rsid w:val="009F0C77"/>
    <w:rsid w:val="009F3240"/>
    <w:rsid w:val="009F4DD1"/>
    <w:rsid w:val="00A03828"/>
    <w:rsid w:val="00A41684"/>
    <w:rsid w:val="00A64E80"/>
    <w:rsid w:val="00A659CE"/>
    <w:rsid w:val="00A72BCD"/>
    <w:rsid w:val="00A741D9"/>
    <w:rsid w:val="00A833AB"/>
    <w:rsid w:val="00A9741D"/>
    <w:rsid w:val="00AD4B17"/>
    <w:rsid w:val="00B11E79"/>
    <w:rsid w:val="00B327E0"/>
    <w:rsid w:val="00B412D4"/>
    <w:rsid w:val="00B51008"/>
    <w:rsid w:val="00B61628"/>
    <w:rsid w:val="00B66E03"/>
    <w:rsid w:val="00B834E0"/>
    <w:rsid w:val="00B84C28"/>
    <w:rsid w:val="00BE3C22"/>
    <w:rsid w:val="00C0345E"/>
    <w:rsid w:val="00C067D3"/>
    <w:rsid w:val="00C21078"/>
    <w:rsid w:val="00C3483A"/>
    <w:rsid w:val="00C408B0"/>
    <w:rsid w:val="00C54D87"/>
    <w:rsid w:val="00C74E9D"/>
    <w:rsid w:val="00C82FD3"/>
    <w:rsid w:val="00C84B44"/>
    <w:rsid w:val="00C92819"/>
    <w:rsid w:val="00CC16DD"/>
    <w:rsid w:val="00CC6B7B"/>
    <w:rsid w:val="00CD2089"/>
    <w:rsid w:val="00CE38DE"/>
    <w:rsid w:val="00D41082"/>
    <w:rsid w:val="00D73A67"/>
    <w:rsid w:val="00D970A9"/>
    <w:rsid w:val="00D97454"/>
    <w:rsid w:val="00DA3E6C"/>
    <w:rsid w:val="00DF3845"/>
    <w:rsid w:val="00E41911"/>
    <w:rsid w:val="00E42555"/>
    <w:rsid w:val="00E76375"/>
    <w:rsid w:val="00E92EEF"/>
    <w:rsid w:val="00EA37A3"/>
    <w:rsid w:val="00F24442"/>
    <w:rsid w:val="00F24A4A"/>
    <w:rsid w:val="00F35016"/>
    <w:rsid w:val="00F50AE3"/>
    <w:rsid w:val="00F67CF1"/>
    <w:rsid w:val="00F716D1"/>
    <w:rsid w:val="00F840F0"/>
    <w:rsid w:val="00FB0D0D"/>
    <w:rsid w:val="00FB2F54"/>
    <w:rsid w:val="00FB43B4"/>
    <w:rsid w:val="00FB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E024D10-15A8-44E0-BB5E-120E9DE67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5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01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6F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44_201003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6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83479-FCFA-4CF9-89A7-ABA043F26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547</Words>
  <Characters>3234</Characters>
  <Application>Microsoft Office Word</Application>
  <DocSecurity>0</DocSecurity>
  <Lines>98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4744: Alexis Aime - South Carolina Legislature Online</dc:title>
  <dc:subject/>
  <dc:creator>rosannemcdowell</dc:creator>
  <cp:keywords/>
  <dc:description/>
  <cp:lastModifiedBy>N Cumfer</cp:lastModifiedBy>
  <cp:revision>8</cp:revision>
  <cp:lastPrinted>2010-03-11T21:39:00Z</cp:lastPrinted>
  <dcterms:created xsi:type="dcterms:W3CDTF">2010-03-16T14:09:00Z</dcterms:created>
  <dcterms:modified xsi:type="dcterms:W3CDTF">2014-11-24T16:35:00Z</dcterms:modified>
</cp:coreProperties>
</file>