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69B2" w:rsidRDefault="00B869B2" w:rsidP="00B869B2">
      <w:pPr>
        <w:widowControl w:val="0"/>
        <w:jc w:val="center"/>
      </w:pPr>
      <w:bookmarkStart w:id="0" w:name="_GoBack"/>
      <w:bookmarkEnd w:id="0"/>
      <w:r w:rsidRPr="00B869B2">
        <w:rPr>
          <w:b/>
        </w:rPr>
        <w:t>South Carolina General Assembly</w:t>
      </w:r>
    </w:p>
    <w:p w:rsidR="00B869B2" w:rsidRDefault="00B869B2" w:rsidP="00B869B2">
      <w:pPr>
        <w:widowControl w:val="0"/>
        <w:jc w:val="center"/>
      </w:pPr>
      <w:r>
        <w:t>118th Session, 2009-2010</w:t>
      </w:r>
    </w:p>
    <w:p w:rsidR="00B869B2" w:rsidRDefault="00B869B2" w:rsidP="00B869B2">
      <w:pPr>
        <w:widowControl w:val="0"/>
        <w:jc w:val="left"/>
      </w:pPr>
    </w:p>
    <w:p w:rsidR="00B869B2" w:rsidRDefault="00B869B2" w:rsidP="00B869B2">
      <w:pPr>
        <w:widowControl w:val="0"/>
        <w:jc w:val="left"/>
        <w:rPr>
          <w:b/>
        </w:rPr>
      </w:pPr>
      <w:r w:rsidRPr="00B869B2">
        <w:rPr>
          <w:b/>
        </w:rPr>
        <w:t>H. 4810</w:t>
      </w:r>
    </w:p>
    <w:p w:rsidR="00B869B2" w:rsidRDefault="00B869B2" w:rsidP="00B869B2">
      <w:pPr>
        <w:widowControl w:val="0"/>
        <w:jc w:val="left"/>
        <w:rPr>
          <w:b/>
        </w:rPr>
      </w:pPr>
    </w:p>
    <w:p w:rsidR="00B869B2" w:rsidRDefault="00B869B2" w:rsidP="00B869B2">
      <w:pPr>
        <w:widowControl w:val="0"/>
        <w:jc w:val="left"/>
      </w:pPr>
      <w:r w:rsidRPr="00B869B2">
        <w:rPr>
          <w:b/>
        </w:rPr>
        <w:t>STATUS INFORMATION</w:t>
      </w:r>
    </w:p>
    <w:p w:rsidR="00B869B2" w:rsidRDefault="00B869B2" w:rsidP="00B869B2">
      <w:pPr>
        <w:widowControl w:val="0"/>
        <w:jc w:val="left"/>
      </w:pPr>
    </w:p>
    <w:p w:rsidR="00B869B2" w:rsidRDefault="00B869B2" w:rsidP="00B869B2">
      <w:pPr>
        <w:widowControl w:val="0"/>
        <w:jc w:val="left"/>
      </w:pPr>
      <w:r>
        <w:t>Concurrent Resolution</w:t>
      </w:r>
    </w:p>
    <w:p w:rsidR="00B869B2" w:rsidRDefault="00B869B2" w:rsidP="00B869B2">
      <w:pPr>
        <w:widowControl w:val="0"/>
        <w:jc w:val="left"/>
      </w:pPr>
      <w:r>
        <w:t>Sponsors: Reps. Huggins,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Gunn, Haley, Hamilton, Hardwick, Harrell, Harrison, Hart, Harvin, Hayes, Hearn, Herbkersman, Hiott, Hodges, Horne, Hosey, Howard, Hutto, Jefferson, Jennings, Kelly, Kennedy, King, Kirsh, Knight, Limehouse, Littlejohn, Loftis, Long, Lowe, Lucas, Mack, McEachern, McLeod, Merrill, Miller, Millwood, Mitchell, D.C. Moss, V.S. Moss, Nanney, J.H. Neal, J.M. Neal, Neilson, Norman,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B869B2" w:rsidRDefault="00B869B2" w:rsidP="00B869B2">
      <w:pPr>
        <w:widowControl w:val="0"/>
        <w:jc w:val="left"/>
      </w:pPr>
      <w:r>
        <w:t>Document Path: l:\council\bills\rm\1189htc10.docx</w:t>
      </w:r>
    </w:p>
    <w:p w:rsidR="00B869B2" w:rsidRDefault="00B869B2" w:rsidP="00B869B2">
      <w:pPr>
        <w:widowControl w:val="0"/>
        <w:jc w:val="left"/>
      </w:pPr>
    </w:p>
    <w:p w:rsidR="00AE76B4" w:rsidRDefault="00AE76B4" w:rsidP="00B869B2">
      <w:pPr>
        <w:widowControl w:val="0"/>
        <w:jc w:val="left"/>
      </w:pPr>
      <w:r>
        <w:t>Introduced in the House on April 13, 2010</w:t>
      </w:r>
    </w:p>
    <w:p w:rsidR="00AE76B4" w:rsidRDefault="00AE76B4" w:rsidP="00B869B2">
      <w:pPr>
        <w:widowControl w:val="0"/>
        <w:jc w:val="left"/>
      </w:pPr>
      <w:r>
        <w:t>Introduced in the Senate on April 13, 2010</w:t>
      </w:r>
    </w:p>
    <w:p w:rsidR="00AE76B4" w:rsidRDefault="00AE76B4" w:rsidP="00B869B2">
      <w:pPr>
        <w:widowControl w:val="0"/>
        <w:jc w:val="left"/>
      </w:pPr>
      <w:r>
        <w:t>Adopted by the General Assembly on April 13, 2010</w:t>
      </w:r>
    </w:p>
    <w:p w:rsidR="00AE76B4" w:rsidRDefault="00AE76B4" w:rsidP="00B869B2">
      <w:pPr>
        <w:widowControl w:val="0"/>
        <w:jc w:val="left"/>
      </w:pPr>
    </w:p>
    <w:p w:rsidR="00B869B2" w:rsidRDefault="00B869B2" w:rsidP="00B869B2">
      <w:pPr>
        <w:widowControl w:val="0"/>
        <w:jc w:val="left"/>
      </w:pPr>
      <w:r>
        <w:t xml:space="preserve">Summary: </w:t>
      </w:r>
      <w:r w:rsidR="001E583A">
        <w:t>Ann Scyphers Rawl Jodie</w:t>
      </w:r>
    </w:p>
    <w:p w:rsidR="00B869B2" w:rsidRDefault="00B869B2" w:rsidP="00B869B2">
      <w:pPr>
        <w:widowControl w:val="0"/>
        <w:jc w:val="left"/>
      </w:pPr>
    </w:p>
    <w:p w:rsidR="00B869B2" w:rsidRDefault="00B869B2" w:rsidP="00B869B2">
      <w:pPr>
        <w:widowControl w:val="0"/>
        <w:jc w:val="left"/>
      </w:pPr>
    </w:p>
    <w:p w:rsidR="00B869B2" w:rsidRDefault="00B869B2" w:rsidP="00B869B2">
      <w:pPr>
        <w:widowControl w:val="0"/>
        <w:tabs>
          <w:tab w:val="center" w:pos="590"/>
          <w:tab w:val="center" w:pos="1440"/>
          <w:tab w:val="left" w:pos="1872"/>
          <w:tab w:val="left" w:pos="9187"/>
        </w:tabs>
        <w:jc w:val="left"/>
      </w:pPr>
      <w:r w:rsidRPr="00B869B2">
        <w:rPr>
          <w:b/>
        </w:rPr>
        <w:t>HISTORY OF LEGISLATIVE ACTIONS</w:t>
      </w:r>
    </w:p>
    <w:p w:rsidR="00B869B2" w:rsidRDefault="00B869B2" w:rsidP="00B869B2">
      <w:pPr>
        <w:widowControl w:val="0"/>
        <w:tabs>
          <w:tab w:val="center" w:pos="590"/>
          <w:tab w:val="center" w:pos="1440"/>
          <w:tab w:val="left" w:pos="1872"/>
          <w:tab w:val="left" w:pos="9187"/>
        </w:tabs>
        <w:jc w:val="left"/>
      </w:pPr>
    </w:p>
    <w:p w:rsidR="00B869B2" w:rsidRPr="00B869B2" w:rsidRDefault="00B869B2" w:rsidP="00B869B2">
      <w:pPr>
        <w:widowControl w:val="0"/>
        <w:tabs>
          <w:tab w:val="center" w:pos="590"/>
          <w:tab w:val="center" w:pos="1440"/>
          <w:tab w:val="left" w:pos="1872"/>
          <w:tab w:val="left" w:pos="9187"/>
        </w:tabs>
        <w:jc w:val="left"/>
      </w:pPr>
      <w:r w:rsidRPr="00B869B2">
        <w:rPr>
          <w:u w:val="single"/>
        </w:rPr>
        <w:tab/>
        <w:t>Date</w:t>
      </w:r>
      <w:r w:rsidRPr="00B869B2">
        <w:rPr>
          <w:u w:val="single"/>
        </w:rPr>
        <w:tab/>
        <w:t>Body</w:t>
      </w:r>
      <w:r w:rsidRPr="00B869B2">
        <w:rPr>
          <w:u w:val="single"/>
        </w:rPr>
        <w:tab/>
        <w:t>Action Description with journal page number</w:t>
      </w:r>
      <w:r w:rsidRPr="00B869B2">
        <w:rPr>
          <w:u w:val="single"/>
        </w:rPr>
        <w:tab/>
      </w:r>
    </w:p>
    <w:p w:rsidR="001E0DCB" w:rsidRDefault="001E0DCB" w:rsidP="001E0DCB">
      <w:pPr>
        <w:widowControl w:val="0"/>
        <w:tabs>
          <w:tab w:val="right" w:pos="1008"/>
          <w:tab w:val="left" w:pos="1152"/>
          <w:tab w:val="left" w:pos="1872"/>
          <w:tab w:val="left" w:pos="9187"/>
        </w:tabs>
        <w:ind w:left="2088" w:hanging="2088"/>
        <w:jc w:val="left"/>
      </w:pPr>
      <w:r>
        <w:tab/>
        <w:t>4/13/2010</w:t>
      </w:r>
      <w:r>
        <w:tab/>
        <w:t>House</w:t>
      </w:r>
      <w:r>
        <w:tab/>
      </w:r>
      <w:r w:rsidRPr="00616A6B">
        <w:t xml:space="preserve">Introduced, adopted, sent to Senate </w:t>
      </w:r>
      <w:hyperlink r:id="rId7" w:history="1">
        <w:r w:rsidRPr="009349F1">
          <w:rPr>
            <w:rStyle w:val="Hyperlink"/>
          </w:rPr>
          <w:t>HJ</w:t>
        </w:r>
      </w:hyperlink>
      <w:r>
        <w:noBreakHyphen/>
      </w:r>
      <w:r w:rsidRPr="00616A6B">
        <w:t>28</w:t>
      </w:r>
    </w:p>
    <w:p w:rsidR="001E0DCB" w:rsidRDefault="001E0DCB" w:rsidP="001E0DCB">
      <w:pPr>
        <w:widowControl w:val="0"/>
        <w:tabs>
          <w:tab w:val="right" w:pos="1008"/>
          <w:tab w:val="left" w:pos="1152"/>
          <w:tab w:val="left" w:pos="1872"/>
          <w:tab w:val="left" w:pos="9187"/>
        </w:tabs>
        <w:ind w:left="2088" w:hanging="2088"/>
        <w:jc w:val="left"/>
      </w:pPr>
      <w:r>
        <w:tab/>
        <w:t>4/13/2010</w:t>
      </w:r>
      <w:r>
        <w:tab/>
        <w:t>Senate</w:t>
      </w:r>
      <w:r>
        <w:tab/>
      </w:r>
      <w:r w:rsidRPr="00616A6B">
        <w:t xml:space="preserve">Introduced, adopted, returned with concurrence </w:t>
      </w:r>
      <w:hyperlink r:id="rId8" w:history="1">
        <w:r w:rsidRPr="009349F1">
          <w:rPr>
            <w:rStyle w:val="Hyperlink"/>
          </w:rPr>
          <w:t>SJ</w:t>
        </w:r>
      </w:hyperlink>
      <w:r>
        <w:noBreakHyphen/>
      </w:r>
      <w:r w:rsidRPr="00616A6B">
        <w:t>12</w:t>
      </w:r>
    </w:p>
    <w:p w:rsidR="001E0DCB" w:rsidRDefault="001E0DCB" w:rsidP="001E0DCB">
      <w:pPr>
        <w:widowControl w:val="0"/>
        <w:tabs>
          <w:tab w:val="right" w:pos="1008"/>
          <w:tab w:val="left" w:pos="1152"/>
          <w:tab w:val="left" w:pos="1872"/>
          <w:tab w:val="left" w:pos="9187"/>
        </w:tabs>
        <w:ind w:left="2088" w:hanging="2088"/>
        <w:jc w:val="left"/>
      </w:pPr>
    </w:p>
    <w:p w:rsidR="00B869B2" w:rsidRPr="00B869B2" w:rsidRDefault="00B869B2" w:rsidP="00B869B2">
      <w:pPr>
        <w:widowControl w:val="0"/>
        <w:tabs>
          <w:tab w:val="right" w:pos="1008"/>
          <w:tab w:val="left" w:pos="1152"/>
          <w:tab w:val="left" w:pos="1872"/>
          <w:tab w:val="left" w:pos="9187"/>
        </w:tabs>
        <w:ind w:left="2088" w:hanging="2088"/>
        <w:jc w:val="left"/>
      </w:pPr>
    </w:p>
    <w:p w:rsidR="00B869B2" w:rsidRDefault="00B869B2" w:rsidP="00B869B2">
      <w:r w:rsidRPr="00B869B2">
        <w:rPr>
          <w:b/>
        </w:rPr>
        <w:t>VERSIONS OF THIS BILL</w:t>
      </w:r>
    </w:p>
    <w:p w:rsidR="00B869B2" w:rsidRDefault="00B869B2" w:rsidP="00B869B2"/>
    <w:p w:rsidR="00B869B2" w:rsidRDefault="005A02F0" w:rsidP="00B869B2">
      <w:hyperlink r:id="rId9" w:history="1">
        <w:r w:rsidR="00B869B2">
          <w:rPr>
            <w:rStyle w:val="Hyperlink"/>
          </w:rPr>
          <w:t>4/13/2010</w:t>
        </w:r>
      </w:hyperlink>
    </w:p>
    <w:p w:rsidR="00B869B2" w:rsidRDefault="00B869B2" w:rsidP="00B869B2"/>
    <w:p w:rsidR="00B869B2" w:rsidRDefault="00B869B2" w:rsidP="00B869B2">
      <w:pPr>
        <w:sectPr w:rsidR="00B869B2" w:rsidSect="00B869B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46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23C4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2C32" w:rsidRDefault="00381159" w:rsidP="007A2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7A2C32">
        <w:t xml:space="preserve">CONGRATULATE MRS. </w:t>
      </w:r>
      <w:r w:rsidR="008B3CD1">
        <w:t>ANN SCYPHERS RAWL JODIE</w:t>
      </w:r>
      <w:r w:rsidR="007A2C32">
        <w:t xml:space="preserve"> ON THE OCCASION OF HER </w:t>
      </w:r>
      <w:r w:rsidR="00D6286C">
        <w:t>SEVENTY</w:t>
      </w:r>
      <w:r w:rsidR="00DB16E1">
        <w:noBreakHyphen/>
      </w:r>
      <w:r w:rsidR="00D6286C">
        <w:t>FIFTH</w:t>
      </w:r>
      <w:r w:rsidR="007A2C32">
        <w:t xml:space="preserve"> BIRTHDAY AND TO WISH HER A JOYOUS BIRTHDAY CELEBRATION AND CONTINUED HEALTH AND HAPPINESS.</w:t>
      </w:r>
    </w:p>
    <w:p w:rsidR="00D23C42" w:rsidRDefault="00D23C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B7FD6" w:rsidRDefault="00D23C42" w:rsidP="003B7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B7FD6">
        <w:t xml:space="preserve">the members of the South Carolina General Assembly are delighted to learn that Mrs. </w:t>
      </w:r>
      <w:r w:rsidR="008B3CD1">
        <w:t>Ann Scyphers Rawl Jodie</w:t>
      </w:r>
      <w:r w:rsidR="003B7FD6">
        <w:t xml:space="preserve"> will celebrate her </w:t>
      </w:r>
      <w:r w:rsidR="00D6286C">
        <w:t>seventy</w:t>
      </w:r>
      <w:r w:rsidR="00DB16E1">
        <w:noBreakHyphen/>
      </w:r>
      <w:r w:rsidR="00D6286C">
        <w:t>fifth</w:t>
      </w:r>
      <w:r w:rsidR="003B7FD6">
        <w:t xml:space="preserve"> birthday on</w:t>
      </w:r>
      <w:r w:rsidR="003B7FD6" w:rsidRPr="007E3F93">
        <w:t xml:space="preserve"> </w:t>
      </w:r>
      <w:r w:rsidR="00CE1A12">
        <w:t>April 15</w:t>
      </w:r>
      <w:r w:rsidR="003B7FD6">
        <w:t>, 2010</w:t>
      </w:r>
      <w:r w:rsidR="003B7FD6" w:rsidRPr="007E3F93">
        <w:t>; an</w:t>
      </w:r>
      <w:r w:rsidR="003B7FD6">
        <w:t>d</w:t>
      </w:r>
    </w:p>
    <w:p w:rsidR="003B7FD6" w:rsidRDefault="003B7FD6" w:rsidP="003B7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FD6" w:rsidRDefault="003B7FD6" w:rsidP="003B7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the daughter of </w:t>
      </w:r>
      <w:r w:rsidR="00094D1B">
        <w:t>Mr. and Mrs. Thomas Clayton Scyphers</w:t>
      </w:r>
      <w:r>
        <w:t xml:space="preserve">, </w:t>
      </w:r>
      <w:r w:rsidR="008B3CD1">
        <w:t>Ann Scyphers Rawl Jodie</w:t>
      </w:r>
      <w:r>
        <w:t xml:space="preserve"> </w:t>
      </w:r>
      <w:r w:rsidRPr="00447026">
        <w:rPr>
          <w:rFonts w:eastAsiaTheme="minorHAnsi"/>
          <w:color w:val="000000" w:themeColor="text1"/>
          <w:szCs w:val="22"/>
          <w:u w:color="000000" w:themeColor="text1"/>
        </w:rPr>
        <w:t>was born on</w:t>
      </w:r>
      <w:r>
        <w:rPr>
          <w:rFonts w:eastAsiaTheme="minorHAnsi"/>
          <w:color w:val="000000" w:themeColor="text1"/>
          <w:szCs w:val="22"/>
          <w:u w:color="000000" w:themeColor="text1"/>
        </w:rPr>
        <w:t xml:space="preserve"> </w:t>
      </w:r>
      <w:r w:rsidR="00094D1B">
        <w:rPr>
          <w:rFonts w:eastAsiaTheme="minorHAnsi"/>
          <w:color w:val="000000" w:themeColor="text1"/>
          <w:szCs w:val="22"/>
          <w:u w:color="000000" w:themeColor="text1"/>
        </w:rPr>
        <w:t xml:space="preserve">April 15, 1935, </w:t>
      </w:r>
      <w:r>
        <w:rPr>
          <w:rFonts w:eastAsiaTheme="minorHAnsi"/>
          <w:color w:val="000000" w:themeColor="text1"/>
          <w:szCs w:val="22"/>
          <w:u w:color="000000" w:themeColor="text1"/>
        </w:rPr>
        <w:t>when the twentieth century was still in its youth, and she has been witness to all the incredible changes and developments that have come to this nation from that time into the twenty</w:t>
      </w:r>
      <w:r w:rsidR="00DB16E1">
        <w:rPr>
          <w:rFonts w:eastAsiaTheme="minorHAnsi"/>
          <w:color w:val="000000" w:themeColor="text1"/>
          <w:szCs w:val="22"/>
          <w:u w:color="000000" w:themeColor="text1"/>
        </w:rPr>
        <w:noBreakHyphen/>
      </w:r>
      <w:r>
        <w:rPr>
          <w:rFonts w:eastAsiaTheme="minorHAnsi"/>
          <w:color w:val="000000" w:themeColor="text1"/>
          <w:szCs w:val="22"/>
          <w:u w:color="000000" w:themeColor="text1"/>
        </w:rPr>
        <w:t>first century; and</w:t>
      </w:r>
    </w:p>
    <w:p w:rsidR="003B7FD6" w:rsidRDefault="003B7FD6" w:rsidP="003B7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FD6" w:rsidRDefault="003B7FD6" w:rsidP="003B7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marri</w:t>
      </w:r>
      <w:r w:rsidR="008610D2">
        <w:t>ed</w:t>
      </w:r>
      <w:r>
        <w:t xml:space="preserve"> to </w:t>
      </w:r>
      <w:r w:rsidR="008610D2">
        <w:t xml:space="preserve">the late </w:t>
      </w:r>
      <w:r w:rsidR="002913C5">
        <w:t>Otis Rawl, she</w:t>
      </w:r>
      <w:r>
        <w:t xml:space="preserve"> and her husband lovingly parented </w:t>
      </w:r>
      <w:r w:rsidR="002913C5">
        <w:t xml:space="preserve">a </w:t>
      </w:r>
      <w:r>
        <w:t xml:space="preserve">son, </w:t>
      </w:r>
      <w:r w:rsidR="002913C5">
        <w:t>Otis</w:t>
      </w:r>
      <w:r w:rsidR="007A7C0A">
        <w:t>;</w:t>
      </w:r>
      <w:r w:rsidR="002913C5">
        <w:t xml:space="preserve"> a</w:t>
      </w:r>
      <w:r>
        <w:t xml:space="preserve">nd </w:t>
      </w:r>
      <w:r w:rsidR="002913C5">
        <w:t>four</w:t>
      </w:r>
      <w:r>
        <w:t xml:space="preserve"> daughters, </w:t>
      </w:r>
      <w:r w:rsidR="002913C5">
        <w:t>Paula</w:t>
      </w:r>
      <w:r>
        <w:t xml:space="preserve">, </w:t>
      </w:r>
      <w:r w:rsidR="002913C5">
        <w:t xml:space="preserve">Debbie, Cindy, and Candi, </w:t>
      </w:r>
      <w:r>
        <w:t xml:space="preserve">who have given their parents the joy of eleven grandchildren and </w:t>
      </w:r>
      <w:r w:rsidR="002913C5">
        <w:t>four</w:t>
      </w:r>
      <w:r>
        <w:t xml:space="preserve"> great</w:t>
      </w:r>
      <w:r w:rsidR="00DB16E1">
        <w:noBreakHyphen/>
      </w:r>
      <w:r>
        <w:t>grandchildren</w:t>
      </w:r>
      <w:r w:rsidR="00341FDC">
        <w:t>. After the death of her first husband, she married Joseph Jodie</w:t>
      </w:r>
      <w:r>
        <w:t>; and</w:t>
      </w:r>
    </w:p>
    <w:p w:rsidR="003B7FD6" w:rsidRDefault="003B7FD6" w:rsidP="003B7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FD6" w:rsidRDefault="002913C5" w:rsidP="003B7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Jodie</w:t>
      </w:r>
      <w:r w:rsidR="00980531">
        <w:t>, believing strongly in community involvement, is</w:t>
      </w:r>
      <w:r>
        <w:t xml:space="preserve"> active </w:t>
      </w:r>
      <w:r w:rsidR="00980531">
        <w:t xml:space="preserve">at </w:t>
      </w:r>
      <w:r>
        <w:t>Saint Stephens Lutheran Church, where she serve</w:t>
      </w:r>
      <w:r w:rsidR="00980531">
        <w:t>s</w:t>
      </w:r>
      <w:r>
        <w:t xml:space="preserve"> </w:t>
      </w:r>
      <w:r w:rsidR="00980531">
        <w:t xml:space="preserve">as a member of </w:t>
      </w:r>
      <w:r>
        <w:t>the choir, council, and</w:t>
      </w:r>
      <w:r w:rsidR="00980531">
        <w:t xml:space="preserve"> M</w:t>
      </w:r>
      <w:r>
        <w:t xml:space="preserve">usic and Worship Committee. </w:t>
      </w:r>
      <w:r w:rsidR="00980531">
        <w:t>She also serves with the Lexington Garden Club, is a past member of the Lexingto</w:t>
      </w:r>
      <w:r w:rsidR="006C19A8">
        <w:t xml:space="preserve">n Choral Society and </w:t>
      </w:r>
      <w:r w:rsidR="00980531">
        <w:t xml:space="preserve">Lexington Arts Association, and previously worked in Lexington School District </w:t>
      </w:r>
      <w:r w:rsidR="00C332CE">
        <w:t>One</w:t>
      </w:r>
      <w:r w:rsidR="00980531">
        <w:t>. Presently, she directs weddings and teaches piano; and</w:t>
      </w:r>
    </w:p>
    <w:p w:rsidR="002913C5" w:rsidRPr="007E3F93" w:rsidRDefault="002913C5" w:rsidP="003B7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FD6" w:rsidRPr="007E3F93" w:rsidRDefault="003B7FD6" w:rsidP="003B7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Whereas, the </w:t>
      </w:r>
      <w:r>
        <w:t xml:space="preserve">General Assembly </w:t>
      </w:r>
      <w:r w:rsidRPr="007E3F93">
        <w:t xml:space="preserve">is proud to honor this truly lovely lady at the celebration of her </w:t>
      </w:r>
      <w:r w:rsidR="00D6286C">
        <w:t>seventy</w:t>
      </w:r>
      <w:r w:rsidR="00DB16E1">
        <w:noBreakHyphen/>
      </w:r>
      <w:r w:rsidR="00D6286C">
        <w:t>fifth</w:t>
      </w:r>
      <w:r w:rsidRPr="007E3F93">
        <w:t xml:space="preserve"> birthday and joins with </w:t>
      </w:r>
      <w:r w:rsidRPr="007E3F93">
        <w:lastRenderedPageBreak/>
        <w:t>her family and friends in congratulating her on reaching this extraordinary milestone. Now, therefore,</w:t>
      </w:r>
    </w:p>
    <w:p w:rsidR="003B7FD6" w:rsidRPr="007E3F93" w:rsidRDefault="003B7FD6" w:rsidP="003B7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FD6" w:rsidRDefault="003B7FD6" w:rsidP="003B7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B7FD6" w:rsidRDefault="003B7FD6" w:rsidP="003B7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FD6" w:rsidRPr="007E3F93" w:rsidRDefault="003B7FD6" w:rsidP="003B7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That the members of the South Carolina </w:t>
      </w:r>
      <w:r>
        <w:t>General Assembly</w:t>
      </w:r>
      <w:r w:rsidRPr="007E3F93">
        <w:t>, by this resolution, congratulate M</w:t>
      </w:r>
      <w:r>
        <w:t>r</w:t>
      </w:r>
      <w:r w:rsidRPr="007E3F93">
        <w:t xml:space="preserve">s. </w:t>
      </w:r>
      <w:r w:rsidR="008B3CD1">
        <w:t>Ann Scyphers Rawl Jodie</w:t>
      </w:r>
      <w:r w:rsidRPr="007E3F93">
        <w:t xml:space="preserve"> on the occasion of her </w:t>
      </w:r>
      <w:r w:rsidR="00D6286C">
        <w:t>seventy</w:t>
      </w:r>
      <w:r w:rsidR="00DB16E1">
        <w:noBreakHyphen/>
      </w:r>
      <w:r w:rsidR="00D6286C">
        <w:t>fifth</w:t>
      </w:r>
      <w:r w:rsidRPr="007E3F93">
        <w:t xml:space="preserve"> birthday and wish her a joyous birthday celebration and continued health and happiness.</w:t>
      </w:r>
    </w:p>
    <w:p w:rsidR="003B7FD6" w:rsidRPr="007E3F93" w:rsidRDefault="003B7FD6" w:rsidP="003B7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FD6" w:rsidRPr="007E3F93" w:rsidRDefault="003B7FD6" w:rsidP="003B7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Be it further resolved that a copy of this resolution be forwarded to M</w:t>
      </w:r>
      <w:r>
        <w:t>r</w:t>
      </w:r>
      <w:r w:rsidRPr="007E3F93">
        <w:t>s.</w:t>
      </w:r>
      <w:r>
        <w:t xml:space="preserve"> </w:t>
      </w:r>
      <w:r w:rsidR="008B3CD1">
        <w:t>Ann Scyphers Rawl Jodie</w:t>
      </w:r>
      <w:r w:rsidRPr="007E3F93">
        <w:t>.</w:t>
      </w:r>
    </w:p>
    <w:p w:rsidR="0044615A" w:rsidRDefault="00DB16E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4615A" w:rsidRDefault="0044615A" w:rsidP="00B869B2">
      <w:pPr>
        <w:suppressAutoHyphens/>
      </w:pPr>
    </w:p>
    <w:sectPr w:rsidR="0044615A" w:rsidSect="00B869B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1FDC" w:rsidRDefault="00341FDC" w:rsidP="009F0C77">
      <w:r>
        <w:separator/>
      </w:r>
    </w:p>
  </w:endnote>
  <w:endnote w:type="continuationSeparator" w:id="0">
    <w:p w:rsidR="00341FDC" w:rsidRDefault="00341FD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B75AA83-1B4C-46AC-8B6A-D56E6647FDDB}"/>
    <w:embedBold r:id="rId2" w:fontKey="{AE1238D8-7873-4AAE-B678-E4BCDCBA2345}"/>
  </w:font>
  <w:font w:name="Calibri">
    <w:panose1 w:val="020F0502020204030204"/>
    <w:charset w:val="00"/>
    <w:family w:val="swiss"/>
    <w:pitch w:val="variable"/>
    <w:sig w:usb0="E10002FF" w:usb1="4000ACFF" w:usb2="00000009" w:usb3="00000000" w:csb0="0000019F" w:csb1="00000000"/>
    <w:embedRegular r:id="rId3" w:fontKey="{53C928C7-C1C0-4D4B-919E-9832F0631E80}"/>
  </w:font>
  <w:font w:name="Tahoma">
    <w:panose1 w:val="020B0604030504040204"/>
    <w:charset w:val="00"/>
    <w:family w:val="swiss"/>
    <w:pitch w:val="variable"/>
    <w:sig w:usb0="21002A87" w:usb1="80000000" w:usb2="00000008" w:usb3="00000000" w:csb0="000101FF" w:csb1="00000000"/>
    <w:embedRegular r:id="rId4" w:fontKey="{F917F88A-DA93-4A96-AF3C-A3F320B4442A}"/>
  </w:font>
  <w:font w:name="Cambria">
    <w:panose1 w:val="02040503050406030204"/>
    <w:charset w:val="00"/>
    <w:family w:val="roman"/>
    <w:pitch w:val="variable"/>
    <w:sig w:usb0="E00002FF" w:usb1="400004FF" w:usb2="00000000" w:usb3="00000000" w:csb0="0000019F" w:csb1="00000000"/>
    <w:embedRegular r:id="rId5" w:fontKey="{DCAE8A7A-C351-403D-A4D2-D7451BA14C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69B2" w:rsidRPr="0044615A" w:rsidRDefault="00B869B2" w:rsidP="0044615A">
    <w:pPr>
      <w:pStyle w:val="Footer"/>
      <w:tabs>
        <w:tab w:val="clear" w:pos="4680"/>
        <w:tab w:val="clear" w:pos="9360"/>
        <w:tab w:val="center" w:pos="2995"/>
      </w:tabs>
      <w:spacing w:before="120"/>
    </w:pPr>
    <w:r>
      <w:t>[4810]</w:t>
    </w:r>
    <w:r>
      <w:tab/>
    </w:r>
    <w:r w:rsidR="005A02F0">
      <w:fldChar w:fldCharType="begin"/>
    </w:r>
    <w:r w:rsidR="005A02F0">
      <w:instrText xml:space="preserve"> PAGE  \* MERGEFORMAT </w:instrText>
    </w:r>
    <w:r w:rsidR="005A02F0">
      <w:fldChar w:fldCharType="separate"/>
    </w:r>
    <w:r w:rsidR="005A02F0">
      <w:rPr>
        <w:noProof/>
      </w:rPr>
      <w:t>1</w:t>
    </w:r>
    <w:r w:rsidR="005A02F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1FDC" w:rsidRDefault="00341FDC" w:rsidP="009F0C77">
      <w:r>
        <w:separator/>
      </w:r>
    </w:p>
  </w:footnote>
  <w:footnote w:type="continuationSeparator" w:id="0">
    <w:p w:rsidR="00341FDC" w:rsidRDefault="00341FD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89HTC10"/>
    <w:docVar w:name="CoverBillType" w:val="c"/>
    <w:docVar w:name="docpath" w:val="L:\Council\bills\RM\1189HTC10.DOCX"/>
    <w:docVar w:name="dvBillNumber" w:val="4810"/>
    <w:docVar w:name="dvBillNumberPrefix" w:val="H. "/>
    <w:docVar w:name="dvOriginalBody" w:val="House"/>
    <w:docVar w:name="dvSteno" w:val="RM"/>
    <w:docVar w:name="NameofBody" w:val="h"/>
    <w:docVar w:name="vgroup2" w:val="Council"/>
  </w:docVars>
  <w:rsids>
    <w:rsidRoot w:val="00941C2C"/>
    <w:rsid w:val="00011869"/>
    <w:rsid w:val="00094D1B"/>
    <w:rsid w:val="000B2B31"/>
    <w:rsid w:val="000E1785"/>
    <w:rsid w:val="000F40FA"/>
    <w:rsid w:val="0010776B"/>
    <w:rsid w:val="00117F2F"/>
    <w:rsid w:val="00133E66"/>
    <w:rsid w:val="001435A3"/>
    <w:rsid w:val="001D08F2"/>
    <w:rsid w:val="001D525B"/>
    <w:rsid w:val="001D7F4F"/>
    <w:rsid w:val="001E0DCB"/>
    <w:rsid w:val="001E583A"/>
    <w:rsid w:val="002321B6"/>
    <w:rsid w:val="00236AB4"/>
    <w:rsid w:val="00250967"/>
    <w:rsid w:val="002543C8"/>
    <w:rsid w:val="00284AAE"/>
    <w:rsid w:val="002913C5"/>
    <w:rsid w:val="002E5912"/>
    <w:rsid w:val="003067FA"/>
    <w:rsid w:val="00325348"/>
    <w:rsid w:val="0032732C"/>
    <w:rsid w:val="00336AD0"/>
    <w:rsid w:val="00341FDC"/>
    <w:rsid w:val="0037079A"/>
    <w:rsid w:val="00381159"/>
    <w:rsid w:val="003B7FD6"/>
    <w:rsid w:val="003C635C"/>
    <w:rsid w:val="003D01E8"/>
    <w:rsid w:val="003E5288"/>
    <w:rsid w:val="003F6D79"/>
    <w:rsid w:val="0041760A"/>
    <w:rsid w:val="00417C01"/>
    <w:rsid w:val="0044615A"/>
    <w:rsid w:val="004809EE"/>
    <w:rsid w:val="004E7D54"/>
    <w:rsid w:val="005273C6"/>
    <w:rsid w:val="00530A69"/>
    <w:rsid w:val="00545593"/>
    <w:rsid w:val="00577C6C"/>
    <w:rsid w:val="005A02F0"/>
    <w:rsid w:val="005C2FE2"/>
    <w:rsid w:val="005E2BC9"/>
    <w:rsid w:val="00605102"/>
    <w:rsid w:val="00611860"/>
    <w:rsid w:val="006215AA"/>
    <w:rsid w:val="006913C9"/>
    <w:rsid w:val="0069470D"/>
    <w:rsid w:val="006C19A8"/>
    <w:rsid w:val="006C26A0"/>
    <w:rsid w:val="00734F00"/>
    <w:rsid w:val="007A2C32"/>
    <w:rsid w:val="007A70AE"/>
    <w:rsid w:val="007A7C0A"/>
    <w:rsid w:val="008362E8"/>
    <w:rsid w:val="008610D2"/>
    <w:rsid w:val="008A1768"/>
    <w:rsid w:val="008B3CD1"/>
    <w:rsid w:val="008F4429"/>
    <w:rsid w:val="009349F1"/>
    <w:rsid w:val="0094021A"/>
    <w:rsid w:val="00941C2C"/>
    <w:rsid w:val="00942027"/>
    <w:rsid w:val="0094684D"/>
    <w:rsid w:val="00980531"/>
    <w:rsid w:val="0099503D"/>
    <w:rsid w:val="009C6A0B"/>
    <w:rsid w:val="009F0C77"/>
    <w:rsid w:val="009F4DD1"/>
    <w:rsid w:val="00A41684"/>
    <w:rsid w:val="00A64E80"/>
    <w:rsid w:val="00A72BCD"/>
    <w:rsid w:val="00A741D9"/>
    <w:rsid w:val="00A833AB"/>
    <w:rsid w:val="00A9741D"/>
    <w:rsid w:val="00AD4B17"/>
    <w:rsid w:val="00AE76B4"/>
    <w:rsid w:val="00B412D4"/>
    <w:rsid w:val="00B869B2"/>
    <w:rsid w:val="00BE3C22"/>
    <w:rsid w:val="00C0345E"/>
    <w:rsid w:val="00C332CE"/>
    <w:rsid w:val="00C3483A"/>
    <w:rsid w:val="00C74E9D"/>
    <w:rsid w:val="00C82FD3"/>
    <w:rsid w:val="00C92819"/>
    <w:rsid w:val="00CC6B7B"/>
    <w:rsid w:val="00CD2089"/>
    <w:rsid w:val="00CE1A12"/>
    <w:rsid w:val="00CE6606"/>
    <w:rsid w:val="00D23C42"/>
    <w:rsid w:val="00D6286C"/>
    <w:rsid w:val="00D727D0"/>
    <w:rsid w:val="00D73A67"/>
    <w:rsid w:val="00D970A9"/>
    <w:rsid w:val="00DB16E1"/>
    <w:rsid w:val="00DF3845"/>
    <w:rsid w:val="00E41911"/>
    <w:rsid w:val="00E8217C"/>
    <w:rsid w:val="00E92EEF"/>
    <w:rsid w:val="00EB6C95"/>
    <w:rsid w:val="00F1274A"/>
    <w:rsid w:val="00F24442"/>
    <w:rsid w:val="00F50AE3"/>
    <w:rsid w:val="00F67CF1"/>
    <w:rsid w:val="00F840F0"/>
    <w:rsid w:val="00FB0D0D"/>
    <w:rsid w:val="00FB43B4"/>
    <w:rsid w:val="00FD58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CE4A70B-4514-4A25-9E5A-BA72FCA87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41FDC"/>
    <w:rPr>
      <w:rFonts w:ascii="Tahoma" w:hAnsi="Tahoma" w:cs="Tahoma"/>
      <w:sz w:val="16"/>
      <w:szCs w:val="16"/>
    </w:rPr>
  </w:style>
  <w:style w:type="character" w:customStyle="1" w:styleId="BalloonTextChar">
    <w:name w:val="Balloon Text Char"/>
    <w:basedOn w:val="DefaultParagraphFont"/>
    <w:link w:val="BalloonText"/>
    <w:uiPriority w:val="99"/>
    <w:semiHidden/>
    <w:rsid w:val="00341FDC"/>
    <w:rPr>
      <w:rFonts w:ascii="Tahoma" w:eastAsia="Times New Roman" w:hAnsi="Tahoma" w:cs="Tahoma"/>
      <w:sz w:val="16"/>
      <w:szCs w:val="16"/>
    </w:rPr>
  </w:style>
  <w:style w:type="character" w:styleId="Hyperlink">
    <w:name w:val="Hyperlink"/>
    <w:basedOn w:val="DefaultParagraphFont"/>
    <w:uiPriority w:val="99"/>
    <w:unhideWhenUsed/>
    <w:rsid w:val="00B869B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4-13-10.docx" TargetMode="External"/><Relationship Id="rId3" Type="http://schemas.openxmlformats.org/officeDocument/2006/relationships/settings" Target="settings.xml"/><Relationship Id="rId7" Type="http://schemas.openxmlformats.org/officeDocument/2006/relationships/hyperlink" Target="file:///h:\HJ%20Archive\2010\04-13-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810_201004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3D9A5B-A9AF-4D68-B8F0-E623725B9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556</Words>
  <Characters>3245</Characters>
  <Application>Microsoft Office Word</Application>
  <DocSecurity>0</DocSecurity>
  <Lines>97</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4810: Ann Scyphers Rawl Jodie - South Carolina Legislature Online</dc:title>
  <dc:subject/>
  <dc:creator>rosannemcdowell</dc:creator>
  <cp:keywords/>
  <dc:description/>
  <cp:lastModifiedBy>N Cumfer</cp:lastModifiedBy>
  <cp:revision>9</cp:revision>
  <cp:lastPrinted>2010-04-13T13:57:00Z</cp:lastPrinted>
  <dcterms:created xsi:type="dcterms:W3CDTF">2010-04-13T17:28:00Z</dcterms:created>
  <dcterms:modified xsi:type="dcterms:W3CDTF">2014-11-24T16:36:00Z</dcterms:modified>
</cp:coreProperties>
</file>