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E4D" w:rsidRDefault="00B26E4D" w:rsidP="00B26E4D">
      <w:pPr>
        <w:widowControl w:val="0"/>
        <w:jc w:val="center"/>
      </w:pPr>
      <w:bookmarkStart w:id="0" w:name="_GoBack"/>
      <w:bookmarkEnd w:id="0"/>
      <w:r w:rsidRPr="00B26E4D">
        <w:rPr>
          <w:b/>
        </w:rPr>
        <w:t>South Carolina General Assembly</w:t>
      </w:r>
    </w:p>
    <w:p w:rsidR="00B26E4D" w:rsidRDefault="00B26E4D" w:rsidP="00B26E4D">
      <w:pPr>
        <w:widowControl w:val="0"/>
        <w:jc w:val="center"/>
      </w:pPr>
      <w:r>
        <w:t>118th Session, 2009-2010</w:t>
      </w:r>
    </w:p>
    <w:p w:rsidR="00B26E4D" w:rsidRDefault="00B26E4D" w:rsidP="00B26E4D">
      <w:pPr>
        <w:widowControl w:val="0"/>
        <w:jc w:val="left"/>
      </w:pPr>
    </w:p>
    <w:p w:rsidR="00B26E4D" w:rsidRDefault="00B26E4D" w:rsidP="00B26E4D">
      <w:pPr>
        <w:widowControl w:val="0"/>
        <w:jc w:val="left"/>
        <w:rPr>
          <w:b/>
        </w:rPr>
      </w:pPr>
      <w:r w:rsidRPr="00B26E4D">
        <w:rPr>
          <w:b/>
        </w:rPr>
        <w:t>H. 4842</w:t>
      </w:r>
    </w:p>
    <w:p w:rsidR="00B26E4D" w:rsidRDefault="00B26E4D" w:rsidP="00B26E4D">
      <w:pPr>
        <w:widowControl w:val="0"/>
        <w:jc w:val="left"/>
        <w:rPr>
          <w:b/>
        </w:rPr>
      </w:pPr>
    </w:p>
    <w:p w:rsidR="00B26E4D" w:rsidRDefault="00B26E4D" w:rsidP="00B26E4D">
      <w:pPr>
        <w:widowControl w:val="0"/>
        <w:jc w:val="left"/>
      </w:pPr>
      <w:r w:rsidRPr="00B26E4D">
        <w:rPr>
          <w:b/>
        </w:rPr>
        <w:t>STATUS INFORMATION</w:t>
      </w:r>
    </w:p>
    <w:p w:rsidR="00B26E4D" w:rsidRDefault="00B26E4D" w:rsidP="00B26E4D">
      <w:pPr>
        <w:widowControl w:val="0"/>
        <w:jc w:val="left"/>
      </w:pPr>
    </w:p>
    <w:p w:rsidR="00B26E4D" w:rsidRDefault="00B26E4D" w:rsidP="00B26E4D">
      <w:pPr>
        <w:widowControl w:val="0"/>
        <w:jc w:val="left"/>
      </w:pPr>
      <w:r>
        <w:t>Concurrent Resolution</w:t>
      </w:r>
    </w:p>
    <w:p w:rsidR="00B26E4D" w:rsidRDefault="00E03763" w:rsidP="00B26E4D">
      <w:pPr>
        <w:widowControl w:val="0"/>
        <w:jc w:val="left"/>
      </w:pPr>
      <w:r>
        <w:t>Sponsors: Reps. M.A. Pitts, Duncan, Scott and Lucas</w:t>
      </w:r>
    </w:p>
    <w:p w:rsidR="00B26E4D" w:rsidRDefault="00B26E4D" w:rsidP="00B26E4D">
      <w:pPr>
        <w:widowControl w:val="0"/>
        <w:jc w:val="left"/>
      </w:pPr>
      <w:r>
        <w:t>Document Path: l:\council\bills\agm\19981ab10.docx</w:t>
      </w:r>
    </w:p>
    <w:p w:rsidR="009823F1" w:rsidRDefault="009823F1" w:rsidP="00B26E4D">
      <w:pPr>
        <w:widowControl w:val="0"/>
        <w:jc w:val="left"/>
      </w:pPr>
      <w:r>
        <w:t>Companion/Similar bill(s): 1386</w:t>
      </w:r>
    </w:p>
    <w:p w:rsidR="00B26E4D" w:rsidRDefault="00B26E4D" w:rsidP="00B26E4D">
      <w:pPr>
        <w:widowControl w:val="0"/>
        <w:jc w:val="left"/>
      </w:pPr>
    </w:p>
    <w:p w:rsidR="00B26E4D" w:rsidRDefault="00B26E4D" w:rsidP="00B26E4D">
      <w:pPr>
        <w:widowControl w:val="0"/>
        <w:jc w:val="left"/>
      </w:pPr>
      <w:r>
        <w:t>Introduced in the House on April 14, 2010</w:t>
      </w:r>
    </w:p>
    <w:p w:rsidR="00B26E4D" w:rsidRDefault="00B26E4D" w:rsidP="00B26E4D">
      <w:pPr>
        <w:widowControl w:val="0"/>
        <w:jc w:val="left"/>
      </w:pPr>
      <w:r>
        <w:t xml:space="preserve">Currently residing in the House Committee on </w:t>
      </w:r>
      <w:r w:rsidRPr="00B26E4D">
        <w:rPr>
          <w:b/>
        </w:rPr>
        <w:t>Invitations and Memorial Resolutions</w:t>
      </w:r>
    </w:p>
    <w:p w:rsidR="00B26E4D" w:rsidRDefault="00B26E4D" w:rsidP="00B26E4D">
      <w:pPr>
        <w:widowControl w:val="0"/>
        <w:jc w:val="left"/>
      </w:pPr>
    </w:p>
    <w:p w:rsidR="00B26E4D" w:rsidRDefault="00B26E4D" w:rsidP="00B26E4D">
      <w:pPr>
        <w:widowControl w:val="0"/>
        <w:jc w:val="left"/>
      </w:pPr>
      <w:r>
        <w:t xml:space="preserve">Summary: </w:t>
      </w:r>
      <w:r w:rsidR="009B312C">
        <w:t>Congress</w:t>
      </w:r>
    </w:p>
    <w:p w:rsidR="00B26E4D" w:rsidRDefault="00B26E4D" w:rsidP="00B26E4D">
      <w:pPr>
        <w:widowControl w:val="0"/>
        <w:jc w:val="left"/>
      </w:pPr>
    </w:p>
    <w:p w:rsidR="00B26E4D" w:rsidRDefault="00B26E4D" w:rsidP="00B26E4D">
      <w:pPr>
        <w:widowControl w:val="0"/>
        <w:jc w:val="left"/>
      </w:pPr>
    </w:p>
    <w:p w:rsidR="00B26E4D" w:rsidRDefault="00B26E4D" w:rsidP="00B26E4D">
      <w:pPr>
        <w:widowControl w:val="0"/>
        <w:tabs>
          <w:tab w:val="center" w:pos="590"/>
          <w:tab w:val="center" w:pos="1440"/>
          <w:tab w:val="left" w:pos="1872"/>
          <w:tab w:val="left" w:pos="9187"/>
        </w:tabs>
        <w:jc w:val="left"/>
      </w:pPr>
      <w:r w:rsidRPr="00B26E4D">
        <w:rPr>
          <w:b/>
        </w:rPr>
        <w:t>HISTORY OF LEGISLATIVE ACTIONS</w:t>
      </w:r>
    </w:p>
    <w:p w:rsidR="00B26E4D" w:rsidRDefault="00B26E4D" w:rsidP="00B26E4D">
      <w:pPr>
        <w:widowControl w:val="0"/>
        <w:tabs>
          <w:tab w:val="center" w:pos="590"/>
          <w:tab w:val="center" w:pos="1440"/>
          <w:tab w:val="left" w:pos="1872"/>
          <w:tab w:val="left" w:pos="9187"/>
        </w:tabs>
        <w:jc w:val="left"/>
      </w:pPr>
    </w:p>
    <w:p w:rsidR="00B26E4D" w:rsidRPr="00B26E4D" w:rsidRDefault="00B26E4D" w:rsidP="00B26E4D">
      <w:pPr>
        <w:widowControl w:val="0"/>
        <w:tabs>
          <w:tab w:val="center" w:pos="590"/>
          <w:tab w:val="center" w:pos="1440"/>
          <w:tab w:val="left" w:pos="1872"/>
          <w:tab w:val="left" w:pos="9187"/>
        </w:tabs>
        <w:jc w:val="left"/>
      </w:pPr>
      <w:r w:rsidRPr="00B26E4D">
        <w:rPr>
          <w:u w:val="single"/>
        </w:rPr>
        <w:tab/>
        <w:t>Date</w:t>
      </w:r>
      <w:r w:rsidRPr="00B26E4D">
        <w:rPr>
          <w:u w:val="single"/>
        </w:rPr>
        <w:tab/>
        <w:t>Body</w:t>
      </w:r>
      <w:r w:rsidRPr="00B26E4D">
        <w:rPr>
          <w:u w:val="single"/>
        </w:rPr>
        <w:tab/>
        <w:t>Action Description with journal page number</w:t>
      </w:r>
      <w:r w:rsidRPr="00B26E4D">
        <w:rPr>
          <w:u w:val="single"/>
        </w:rPr>
        <w:tab/>
      </w:r>
    </w:p>
    <w:p w:rsidR="00E03763" w:rsidRDefault="00E03763" w:rsidP="00E03763">
      <w:pPr>
        <w:widowControl w:val="0"/>
        <w:tabs>
          <w:tab w:val="right" w:pos="1008"/>
          <w:tab w:val="left" w:pos="1152"/>
          <w:tab w:val="left" w:pos="1872"/>
          <w:tab w:val="left" w:pos="9187"/>
        </w:tabs>
        <w:ind w:left="2088" w:hanging="2088"/>
        <w:jc w:val="left"/>
      </w:pPr>
      <w:r>
        <w:tab/>
        <w:t>4/14/2010</w:t>
      </w:r>
      <w:r>
        <w:tab/>
        <w:t>House</w:t>
      </w:r>
      <w:r>
        <w:tab/>
      </w:r>
      <w:r w:rsidRPr="00F76FF4">
        <w:t xml:space="preserve">Introduced </w:t>
      </w:r>
      <w:hyperlink r:id="rId7" w:history="1">
        <w:r w:rsidRPr="00AC5328">
          <w:rPr>
            <w:rStyle w:val="Hyperlink"/>
          </w:rPr>
          <w:t>HJ</w:t>
        </w:r>
      </w:hyperlink>
      <w:r>
        <w:noBreakHyphen/>
      </w:r>
      <w:r w:rsidRPr="00F76FF4">
        <w:t>79</w:t>
      </w:r>
    </w:p>
    <w:p w:rsidR="00E03763" w:rsidRDefault="00E03763" w:rsidP="00E03763">
      <w:pPr>
        <w:widowControl w:val="0"/>
        <w:tabs>
          <w:tab w:val="right" w:pos="1008"/>
          <w:tab w:val="left" w:pos="1152"/>
          <w:tab w:val="left" w:pos="1872"/>
          <w:tab w:val="left" w:pos="9187"/>
        </w:tabs>
        <w:ind w:left="2088" w:hanging="2088"/>
        <w:jc w:val="left"/>
      </w:pPr>
      <w:r>
        <w:tab/>
        <w:t>4/14/2010</w:t>
      </w:r>
      <w:r>
        <w:tab/>
        <w:t>House</w:t>
      </w:r>
      <w:r>
        <w:tab/>
      </w:r>
      <w:r w:rsidRPr="00F76FF4">
        <w:t>Referred to Commit</w:t>
      </w:r>
      <w:r>
        <w:t xml:space="preserve">tee on </w:t>
      </w:r>
      <w:r w:rsidRPr="00F76FF4">
        <w:rPr>
          <w:b/>
        </w:rPr>
        <w:t>Invitations and Memorial Resolutions</w:t>
      </w:r>
      <w:r w:rsidRPr="00F76FF4">
        <w:t xml:space="preserve"> </w:t>
      </w:r>
      <w:hyperlink r:id="rId8" w:history="1">
        <w:r w:rsidRPr="00AC5328">
          <w:rPr>
            <w:rStyle w:val="Hyperlink"/>
          </w:rPr>
          <w:t>HJ</w:t>
        </w:r>
      </w:hyperlink>
      <w:r>
        <w:noBreakHyphen/>
      </w:r>
      <w:r w:rsidRPr="00F76FF4">
        <w:t>79</w:t>
      </w:r>
    </w:p>
    <w:p w:rsidR="00E03763" w:rsidRDefault="00E03763" w:rsidP="00E03763">
      <w:pPr>
        <w:widowControl w:val="0"/>
        <w:tabs>
          <w:tab w:val="right" w:pos="1008"/>
          <w:tab w:val="left" w:pos="1152"/>
          <w:tab w:val="left" w:pos="1872"/>
          <w:tab w:val="left" w:pos="9187"/>
        </w:tabs>
        <w:ind w:left="2088" w:hanging="2088"/>
        <w:jc w:val="left"/>
      </w:pPr>
      <w:r>
        <w:tab/>
        <w:t>4/27/2010</w:t>
      </w:r>
      <w:r>
        <w:tab/>
        <w:t>House</w:t>
      </w:r>
      <w:r>
        <w:tab/>
      </w:r>
      <w:r w:rsidRPr="00F76FF4">
        <w:t>Member(s) request name added as sponsor: Scott</w:t>
      </w:r>
    </w:p>
    <w:p w:rsidR="00E03763" w:rsidRDefault="00E03763" w:rsidP="00E03763">
      <w:pPr>
        <w:widowControl w:val="0"/>
        <w:tabs>
          <w:tab w:val="right" w:pos="1008"/>
          <w:tab w:val="left" w:pos="1152"/>
          <w:tab w:val="left" w:pos="1872"/>
          <w:tab w:val="left" w:pos="9187"/>
        </w:tabs>
        <w:ind w:left="2088" w:hanging="2088"/>
        <w:jc w:val="left"/>
      </w:pPr>
      <w:r>
        <w:tab/>
        <w:t>4/28/2010</w:t>
      </w:r>
      <w:r>
        <w:tab/>
        <w:t>House</w:t>
      </w:r>
      <w:r>
        <w:tab/>
      </w:r>
      <w:r w:rsidRPr="00F76FF4">
        <w:t>Member(s) request name added as sponsor: Lucas</w:t>
      </w:r>
    </w:p>
    <w:p w:rsidR="00E03763" w:rsidRDefault="00E03763" w:rsidP="00E03763">
      <w:pPr>
        <w:widowControl w:val="0"/>
        <w:tabs>
          <w:tab w:val="right" w:pos="1008"/>
          <w:tab w:val="left" w:pos="1152"/>
          <w:tab w:val="left" w:pos="1872"/>
          <w:tab w:val="left" w:pos="9187"/>
        </w:tabs>
        <w:ind w:left="2088" w:hanging="2088"/>
        <w:jc w:val="left"/>
      </w:pPr>
    </w:p>
    <w:p w:rsidR="00B26E4D" w:rsidRPr="00B26E4D" w:rsidRDefault="00B26E4D" w:rsidP="00B26E4D">
      <w:pPr>
        <w:widowControl w:val="0"/>
        <w:tabs>
          <w:tab w:val="right" w:pos="1008"/>
          <w:tab w:val="left" w:pos="1152"/>
          <w:tab w:val="left" w:pos="1872"/>
          <w:tab w:val="left" w:pos="9187"/>
        </w:tabs>
        <w:ind w:left="2088" w:hanging="2088"/>
        <w:jc w:val="left"/>
      </w:pPr>
    </w:p>
    <w:p w:rsidR="00B26E4D" w:rsidRDefault="00B26E4D" w:rsidP="00B26E4D">
      <w:pPr>
        <w:widowControl w:val="0"/>
        <w:jc w:val="left"/>
      </w:pPr>
      <w:r w:rsidRPr="00B26E4D">
        <w:rPr>
          <w:b/>
        </w:rPr>
        <w:t>VERSIONS OF THIS BILL</w:t>
      </w:r>
    </w:p>
    <w:p w:rsidR="00B26E4D" w:rsidRDefault="00B26E4D" w:rsidP="00B26E4D">
      <w:pPr>
        <w:widowControl w:val="0"/>
        <w:jc w:val="left"/>
      </w:pPr>
    </w:p>
    <w:p w:rsidR="00B26E4D" w:rsidRDefault="004C5F8F" w:rsidP="00B26E4D">
      <w:pPr>
        <w:widowControl w:val="0"/>
        <w:jc w:val="left"/>
      </w:pPr>
      <w:hyperlink r:id="rId9" w:history="1">
        <w:r w:rsidR="00B26E4D">
          <w:rPr>
            <w:rStyle w:val="Hyperlink"/>
          </w:rPr>
          <w:t>4/14/2010</w:t>
        </w:r>
      </w:hyperlink>
    </w:p>
    <w:p w:rsidR="00B26E4D" w:rsidRDefault="00B26E4D" w:rsidP="00B26E4D"/>
    <w:p w:rsidR="00B26E4D" w:rsidRDefault="00B26E4D" w:rsidP="00B26E4D">
      <w:pPr>
        <w:sectPr w:rsidR="00B26E4D" w:rsidSect="00B26E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7DF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011" w:rsidRPr="00E83E35" w:rsidRDefault="00840011" w:rsidP="001C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MEMORIALIZE CONGRESS TO 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w:t>
      </w:r>
      <w:r w:rsidR="0045305B">
        <w:t xml:space="preserve">OUR </w:t>
      </w:r>
      <w:r>
        <w:t>OCEANS, COASTS</w:t>
      </w:r>
      <w:r w:rsidRPr="00E83E35">
        <w:t>, AND LAKES.</w:t>
      </w:r>
    </w:p>
    <w:p w:rsidR="001C7DF2"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0011"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0011">
        <w:t>our nation is fortunate to possess a wealth of natural resources</w:t>
      </w:r>
      <w:r w:rsidR="00352837">
        <w:t>,</w:t>
      </w:r>
      <w:r w:rsidR="00840011">
        <w:t xml:space="preserve"> and we have a long history of stewardship of these resources; and</w:t>
      </w:r>
    </w:p>
    <w:p w:rsidR="00840011" w:rsidRDefault="00840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011" w:rsidRDefault="00840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as a farmer carefully tends the land on which his survival depends, many of our country</w:t>
      </w:r>
      <w:r w:rsidR="00352837" w:rsidRPr="00352837">
        <w:t>’</w:t>
      </w:r>
      <w:r>
        <w:t>s best resource stewards are those who use the resource and for whom the resource holds intrinsic value for sustenance, survival, or cultural tradition; and</w:t>
      </w:r>
    </w:p>
    <w:p w:rsidR="00840011" w:rsidRDefault="00840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011" w:rsidRDefault="00840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w:t>
      </w:r>
      <w:r w:rsidR="0045305B">
        <w:t>al</w:t>
      </w:r>
      <w:r>
        <w:t xml:space="preserve"> fishermen are prime examples of responsible resource stewards, as they place an extremely high value on the quality and existence of our nation</w:t>
      </w:r>
      <w:r w:rsidR="00352837" w:rsidRPr="00352837">
        <w:t>’</w:t>
      </w:r>
      <w:r>
        <w:t>s coastal waters and freshwater resources.  Recreational fishermen respect our country</w:t>
      </w:r>
      <w:r w:rsidR="00352837" w:rsidRPr="00352837">
        <w:t>’</w:t>
      </w:r>
      <w:r>
        <w:t>s marine and freshwater habitats</w:t>
      </w:r>
      <w:r w:rsidR="00B90BF3">
        <w:t xml:space="preserve"> because they know that in order for these ecosystems to sustain the aquatic life and natural wonder for which they are sought, these resources must be protected and carefully managed; and</w:t>
      </w: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fishing as a pastime in our country boasts strong support, with ninety</w:t>
      </w:r>
      <w:r w:rsidR="00352837">
        <w:noBreakHyphen/>
      </w:r>
      <w:r>
        <w:t xml:space="preserve">three percent of Americans indicating they support </w:t>
      </w:r>
      <w:r>
        <w:lastRenderedPageBreak/>
        <w:t>legal recreational fishing, and it is an activity that is enjoyed by Americans across all age, gender, socioeconomic, and ethnic distinctions; and</w:t>
      </w: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fishermen contribute significantly to the national and regional economies through equipment and gear purchases, fuel, lodging, and food, with total related sport fishing expenditures exceeding one hundred twenty</w:t>
      </w:r>
      <w:r w:rsidR="00352837">
        <w:noBreakHyphen/>
      </w:r>
      <w:r>
        <w:t xml:space="preserve">five billion dollars and supporting over one million jobs; and </w:t>
      </w: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June of 2009, President Obama created an Interagency Ocean Policy Task Force to recommend a national policy to ensure the protection, maintenance, and restoration of </w:t>
      </w:r>
      <w:r w:rsidR="0045305B">
        <w:t xml:space="preserve">our </w:t>
      </w:r>
      <w:r>
        <w:t>oceans, coasts, and the Great Lakes; and</w:t>
      </w: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Task Force has issued two reports since its creation, the Interim Report of the Interagency Ocean Policy Task Force and the Interim Framework for Effective Coastal and Marin</w:t>
      </w:r>
      <w:r w:rsidR="00E07D7D">
        <w:t>e</w:t>
      </w:r>
      <w:r>
        <w:t xml:space="preserve"> Spatial Planning; however, the </w:t>
      </w:r>
      <w:r w:rsidR="00352837">
        <w:t>Task Force has failed to expressly recognize responsibly regulated recreational fishing as a national priority for the oceans and Great Lakes in either of these reports; and</w:t>
      </w:r>
    </w:p>
    <w:p w:rsidR="00352837" w:rsidRDefault="00352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DF2" w:rsidRDefault="00352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without its recognition as a national priority, recreational fishing opportunities could become more limited, curtailed, or even potentially eliminated.  </w:t>
      </w:r>
      <w:r w:rsidR="001C7DF2">
        <w:t xml:space="preserve">Now, therefore, </w:t>
      </w:r>
    </w:p>
    <w:p w:rsidR="001C7DF2"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DF2"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C7DF2"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011" w:rsidRDefault="00840011" w:rsidP="001C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E35">
        <w:t>That the members of the General Assembl</w:t>
      </w:r>
      <w:r>
        <w:t>y memorialize Congress to</w:t>
      </w:r>
      <w:r w:rsidRPr="00E83E35">
        <w:t xml:space="preserve"> </w:t>
      </w:r>
      <w:r>
        <w:t xml:space="preserve">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w:t>
      </w:r>
      <w:r w:rsidR="0045305B">
        <w:t xml:space="preserve">our </w:t>
      </w:r>
      <w:r>
        <w:t>oceans, coasts</w:t>
      </w:r>
      <w:r w:rsidRPr="00E83E35">
        <w:t>, and lakes.</w:t>
      </w:r>
    </w:p>
    <w:p w:rsidR="00840011" w:rsidRPr="00E83E35" w:rsidRDefault="00840011" w:rsidP="001C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DF2" w:rsidRDefault="00840011" w:rsidP="003528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B</w:t>
      </w:r>
      <w:r w:rsidRPr="00E83E35">
        <w:rPr>
          <w:szCs w:val="22"/>
        </w:rPr>
        <w:t>e it further resolved that a copy of this resolution be forwarded to the President of the United States Senate, the Speaker of the United States House of Representatives, and each member of the South Carolina Congressional Delegation.</w:t>
      </w:r>
    </w:p>
    <w:p w:rsidR="001C43AB" w:rsidRDefault="00352837" w:rsidP="003528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3AB" w:rsidRDefault="001C43AB" w:rsidP="00B26E4D">
      <w:pPr>
        <w:keepNext/>
        <w:suppressAutoHyphens/>
      </w:pPr>
    </w:p>
    <w:sectPr w:rsidR="001C43AB" w:rsidSect="00B26E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BF3" w:rsidRDefault="00B90BF3" w:rsidP="009F0C77">
      <w:r>
        <w:separator/>
      </w:r>
    </w:p>
  </w:endnote>
  <w:endnote w:type="continuationSeparator" w:id="0">
    <w:p w:rsidR="00B90BF3" w:rsidRDefault="00B90B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C06BD4-7F2B-49CF-9E32-FFA7216AD908}"/>
    <w:embedBold r:id="rId2" w:fontKey="{8FD3BAD4-0B4F-40DC-9F02-2F749033FC5A}"/>
  </w:font>
  <w:font w:name="Calibri">
    <w:panose1 w:val="020F0502020204030204"/>
    <w:charset w:val="00"/>
    <w:family w:val="swiss"/>
    <w:pitch w:val="variable"/>
    <w:sig w:usb0="E10002FF" w:usb1="4000ACFF" w:usb2="00000009" w:usb3="00000000" w:csb0="0000019F" w:csb1="00000000"/>
    <w:embedRegular r:id="rId3" w:fontKey="{EC4766AC-799C-4342-894A-23EF94A173BD}"/>
  </w:font>
  <w:font w:name="Tahoma">
    <w:panose1 w:val="020B0604030504040204"/>
    <w:charset w:val="00"/>
    <w:family w:val="swiss"/>
    <w:pitch w:val="variable"/>
    <w:sig w:usb0="21002A87" w:usb1="80000000" w:usb2="00000008" w:usb3="00000000" w:csb0="000101FF" w:csb1="00000000"/>
    <w:embedRegular r:id="rId4" w:fontKey="{4F77E8A9-4BC5-43DF-95C0-F9E00D11BB4D}"/>
  </w:font>
  <w:font w:name="Cambria">
    <w:panose1 w:val="02040503050406030204"/>
    <w:charset w:val="00"/>
    <w:family w:val="roman"/>
    <w:pitch w:val="variable"/>
    <w:sig w:usb0="E00002FF" w:usb1="400004FF" w:usb2="00000000" w:usb3="00000000" w:csb0="0000019F" w:csb1="00000000"/>
    <w:embedRegular r:id="rId5" w:fontKey="{843314F2-19FD-432A-8C9D-8ACD080E71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E4D" w:rsidRPr="001C43AB" w:rsidRDefault="00B26E4D" w:rsidP="001C43AB">
    <w:pPr>
      <w:pStyle w:val="Footer"/>
      <w:tabs>
        <w:tab w:val="clear" w:pos="4680"/>
        <w:tab w:val="clear" w:pos="9360"/>
        <w:tab w:val="center" w:pos="2995"/>
      </w:tabs>
      <w:spacing w:before="120"/>
    </w:pPr>
    <w:r>
      <w:t>[4842]</w:t>
    </w:r>
    <w:r>
      <w:tab/>
    </w:r>
    <w:r w:rsidR="004C5F8F">
      <w:fldChar w:fldCharType="begin"/>
    </w:r>
    <w:r w:rsidR="004C5F8F">
      <w:instrText xml:space="preserve"> PAGE  \* MERGEFORMAT </w:instrText>
    </w:r>
    <w:r w:rsidR="004C5F8F">
      <w:fldChar w:fldCharType="separate"/>
    </w:r>
    <w:r w:rsidR="004C5F8F">
      <w:rPr>
        <w:noProof/>
      </w:rPr>
      <w:t>1</w:t>
    </w:r>
    <w:r w:rsidR="004C5F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BF3" w:rsidRDefault="00B90BF3" w:rsidP="009F0C77">
      <w:r>
        <w:separator/>
      </w:r>
    </w:p>
  </w:footnote>
  <w:footnote w:type="continuationSeparator" w:id="0">
    <w:p w:rsidR="00B90BF3" w:rsidRDefault="00B90B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81AB10"/>
    <w:docVar w:name="CoverBillType" w:val="c"/>
    <w:docVar w:name="docpath" w:val="L:\Council\bills\AGM\19981AB10.DOCX"/>
    <w:docVar w:name="dvBillNumber" w:val="4842"/>
    <w:docVar w:name="dvBillNumberPrefix" w:val="H. "/>
    <w:docVar w:name="dvOriginalBody" w:val="House"/>
    <w:docVar w:name="dvSteno" w:val="AGM"/>
    <w:docVar w:name="NameofBody" w:val="h"/>
    <w:docVar w:name="vgroup2" w:val="Council"/>
  </w:docVars>
  <w:rsids>
    <w:rsidRoot w:val="00F52892"/>
    <w:rsid w:val="00011869"/>
    <w:rsid w:val="00094F0E"/>
    <w:rsid w:val="000E1785"/>
    <w:rsid w:val="000F40FA"/>
    <w:rsid w:val="0010776B"/>
    <w:rsid w:val="00133E66"/>
    <w:rsid w:val="001435A3"/>
    <w:rsid w:val="001C43AB"/>
    <w:rsid w:val="001C7DF2"/>
    <w:rsid w:val="001D08F2"/>
    <w:rsid w:val="001D525B"/>
    <w:rsid w:val="001D7F4F"/>
    <w:rsid w:val="002321B6"/>
    <w:rsid w:val="00250967"/>
    <w:rsid w:val="002543C8"/>
    <w:rsid w:val="00284AAE"/>
    <w:rsid w:val="002E5912"/>
    <w:rsid w:val="00325348"/>
    <w:rsid w:val="0032732C"/>
    <w:rsid w:val="00336AD0"/>
    <w:rsid w:val="00352837"/>
    <w:rsid w:val="0037079A"/>
    <w:rsid w:val="003D01E8"/>
    <w:rsid w:val="003E5288"/>
    <w:rsid w:val="003F6D79"/>
    <w:rsid w:val="0041760A"/>
    <w:rsid w:val="00417C01"/>
    <w:rsid w:val="0045223F"/>
    <w:rsid w:val="0045305B"/>
    <w:rsid w:val="004809EE"/>
    <w:rsid w:val="004C5F8F"/>
    <w:rsid w:val="004E7D54"/>
    <w:rsid w:val="005273C6"/>
    <w:rsid w:val="00530A69"/>
    <w:rsid w:val="00545593"/>
    <w:rsid w:val="00577C6C"/>
    <w:rsid w:val="005C2FE2"/>
    <w:rsid w:val="005E2BC9"/>
    <w:rsid w:val="00605102"/>
    <w:rsid w:val="006215AA"/>
    <w:rsid w:val="0064252A"/>
    <w:rsid w:val="00650434"/>
    <w:rsid w:val="00673C20"/>
    <w:rsid w:val="006756CA"/>
    <w:rsid w:val="006913C9"/>
    <w:rsid w:val="0069470D"/>
    <w:rsid w:val="00734F00"/>
    <w:rsid w:val="00766EAA"/>
    <w:rsid w:val="007A70AE"/>
    <w:rsid w:val="008362E8"/>
    <w:rsid w:val="00840011"/>
    <w:rsid w:val="008960AD"/>
    <w:rsid w:val="008A1768"/>
    <w:rsid w:val="008E3B9F"/>
    <w:rsid w:val="008F4429"/>
    <w:rsid w:val="0094021A"/>
    <w:rsid w:val="009823F1"/>
    <w:rsid w:val="009B312C"/>
    <w:rsid w:val="009C6A0B"/>
    <w:rsid w:val="009F0C77"/>
    <w:rsid w:val="009F4DD1"/>
    <w:rsid w:val="00A41684"/>
    <w:rsid w:val="00A64E80"/>
    <w:rsid w:val="00A72BCD"/>
    <w:rsid w:val="00A741D9"/>
    <w:rsid w:val="00A833AB"/>
    <w:rsid w:val="00A9741D"/>
    <w:rsid w:val="00AB7101"/>
    <w:rsid w:val="00AC5328"/>
    <w:rsid w:val="00AD3FA6"/>
    <w:rsid w:val="00AD4B17"/>
    <w:rsid w:val="00B26E4D"/>
    <w:rsid w:val="00B412D4"/>
    <w:rsid w:val="00B90BF3"/>
    <w:rsid w:val="00B97B58"/>
    <w:rsid w:val="00BE3C22"/>
    <w:rsid w:val="00C0345E"/>
    <w:rsid w:val="00C3483A"/>
    <w:rsid w:val="00C712E9"/>
    <w:rsid w:val="00C74E9D"/>
    <w:rsid w:val="00C775B4"/>
    <w:rsid w:val="00C82FD3"/>
    <w:rsid w:val="00C92819"/>
    <w:rsid w:val="00CC6B7B"/>
    <w:rsid w:val="00CD2089"/>
    <w:rsid w:val="00D73A67"/>
    <w:rsid w:val="00D970A9"/>
    <w:rsid w:val="00DF3845"/>
    <w:rsid w:val="00E00B9F"/>
    <w:rsid w:val="00E03763"/>
    <w:rsid w:val="00E07D7D"/>
    <w:rsid w:val="00E3302E"/>
    <w:rsid w:val="00E41911"/>
    <w:rsid w:val="00E704BE"/>
    <w:rsid w:val="00E92EEF"/>
    <w:rsid w:val="00F24442"/>
    <w:rsid w:val="00F50AE3"/>
    <w:rsid w:val="00F52892"/>
    <w:rsid w:val="00F67CF1"/>
    <w:rsid w:val="00F840F0"/>
    <w:rsid w:val="00FB0D0D"/>
    <w:rsid w:val="00FB43B4"/>
    <w:rsid w:val="00FB50B0"/>
    <w:rsid w:val="00FC7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25AFAF-A0F6-4D52-A970-85932FFF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D7D"/>
    <w:rPr>
      <w:rFonts w:ascii="Tahoma" w:hAnsi="Tahoma" w:cs="Tahoma"/>
      <w:sz w:val="16"/>
      <w:szCs w:val="16"/>
    </w:rPr>
  </w:style>
  <w:style w:type="character" w:customStyle="1" w:styleId="BalloonTextChar">
    <w:name w:val="Balloon Text Char"/>
    <w:basedOn w:val="DefaultParagraphFont"/>
    <w:link w:val="BalloonText"/>
    <w:uiPriority w:val="99"/>
    <w:semiHidden/>
    <w:rsid w:val="00E07D7D"/>
    <w:rPr>
      <w:rFonts w:ascii="Tahoma" w:eastAsia="Times New Roman" w:hAnsi="Tahoma" w:cs="Tahoma"/>
      <w:sz w:val="16"/>
      <w:szCs w:val="16"/>
    </w:rPr>
  </w:style>
  <w:style w:type="character" w:styleId="Hyperlink">
    <w:name w:val="Hyperlink"/>
    <w:basedOn w:val="DefaultParagraphFont"/>
    <w:uiPriority w:val="99"/>
    <w:unhideWhenUsed/>
    <w:rsid w:val="00B26E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42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30CB2-AB72-49ED-90A3-B4562473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3632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4842: Congress - South Carolina Legislature Online</dc:title>
  <dc:subject/>
  <dc:creator>AngieMorgan</dc:creator>
  <cp:keywords/>
  <dc:description/>
  <cp:lastModifiedBy>N Cumfer</cp:lastModifiedBy>
  <cp:revision>10</cp:revision>
  <cp:lastPrinted>2010-04-14T15:00:00Z</cp:lastPrinted>
  <dcterms:created xsi:type="dcterms:W3CDTF">2010-04-14T18:52:00Z</dcterms:created>
  <dcterms:modified xsi:type="dcterms:W3CDTF">2014-11-24T16:37:00Z</dcterms:modified>
</cp:coreProperties>
</file>