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E46" w:rsidRDefault="00EF3E46" w:rsidP="00EF3E46">
      <w:pPr>
        <w:widowControl w:val="0"/>
        <w:jc w:val="center"/>
      </w:pPr>
      <w:bookmarkStart w:id="0" w:name="_GoBack"/>
      <w:bookmarkEnd w:id="0"/>
      <w:r w:rsidRPr="00EF3E46">
        <w:rPr>
          <w:b/>
        </w:rPr>
        <w:t>South Carolina General Assembly</w:t>
      </w:r>
    </w:p>
    <w:p w:rsidR="00EF3E46" w:rsidRDefault="00EF3E46" w:rsidP="00EF3E46">
      <w:pPr>
        <w:widowControl w:val="0"/>
        <w:jc w:val="center"/>
      </w:pPr>
      <w:r>
        <w:t>118th Session, 2009-2010</w:t>
      </w:r>
    </w:p>
    <w:p w:rsidR="00EF3E46" w:rsidRDefault="00EF3E46" w:rsidP="00EF3E46">
      <w:pPr>
        <w:widowControl w:val="0"/>
        <w:jc w:val="left"/>
      </w:pPr>
    </w:p>
    <w:p w:rsidR="00EF3E46" w:rsidRDefault="00EF3E46" w:rsidP="00EF3E46">
      <w:pPr>
        <w:widowControl w:val="0"/>
        <w:jc w:val="left"/>
        <w:rPr>
          <w:b/>
        </w:rPr>
      </w:pPr>
      <w:r w:rsidRPr="00EF3E46">
        <w:rPr>
          <w:b/>
        </w:rPr>
        <w:t>H. 4868</w:t>
      </w:r>
    </w:p>
    <w:p w:rsidR="00EF3E46" w:rsidRDefault="00EF3E46" w:rsidP="00EF3E46">
      <w:pPr>
        <w:widowControl w:val="0"/>
        <w:jc w:val="left"/>
        <w:rPr>
          <w:b/>
        </w:rPr>
      </w:pPr>
    </w:p>
    <w:p w:rsidR="00EF3E46" w:rsidRDefault="00EF3E46" w:rsidP="00EF3E46">
      <w:pPr>
        <w:widowControl w:val="0"/>
        <w:jc w:val="left"/>
      </w:pPr>
      <w:r w:rsidRPr="00EF3E46">
        <w:rPr>
          <w:b/>
        </w:rPr>
        <w:t>STATUS INFORMATION</w:t>
      </w:r>
    </w:p>
    <w:p w:rsidR="00EF3E46" w:rsidRDefault="00EF3E46" w:rsidP="00EF3E46">
      <w:pPr>
        <w:widowControl w:val="0"/>
        <w:jc w:val="left"/>
      </w:pPr>
    </w:p>
    <w:p w:rsidR="00EF3E46" w:rsidRDefault="00EF3E46" w:rsidP="00EF3E46">
      <w:pPr>
        <w:widowControl w:val="0"/>
        <w:jc w:val="left"/>
      </w:pPr>
      <w:r>
        <w:t>General Bill</w:t>
      </w:r>
    </w:p>
    <w:p w:rsidR="00EF3E46" w:rsidRDefault="00EF3E46" w:rsidP="00EF3E46">
      <w:pPr>
        <w:widowControl w:val="0"/>
        <w:jc w:val="left"/>
      </w:pPr>
      <w:r>
        <w:t>Sponsors: Rep. H.B. Brown</w:t>
      </w:r>
    </w:p>
    <w:p w:rsidR="00EF3E46" w:rsidRDefault="00EF3E46" w:rsidP="00EF3E46">
      <w:pPr>
        <w:widowControl w:val="0"/>
        <w:jc w:val="left"/>
      </w:pPr>
      <w:r>
        <w:t>Document Path: l:\council\bills\ggs\22382dw10.docx</w:t>
      </w:r>
    </w:p>
    <w:p w:rsidR="00EF3E46" w:rsidRDefault="00EF3E46" w:rsidP="00EF3E46">
      <w:pPr>
        <w:widowControl w:val="0"/>
        <w:jc w:val="left"/>
      </w:pPr>
    </w:p>
    <w:p w:rsidR="00EF3E46" w:rsidRDefault="00EF3E46" w:rsidP="00EF3E46">
      <w:pPr>
        <w:widowControl w:val="0"/>
        <w:jc w:val="left"/>
      </w:pPr>
      <w:r>
        <w:t>Introduced in the House on April 20, 2010</w:t>
      </w:r>
    </w:p>
    <w:p w:rsidR="00EF3E46" w:rsidRDefault="00EF3E46" w:rsidP="00EF3E46">
      <w:pPr>
        <w:widowControl w:val="0"/>
        <w:jc w:val="left"/>
      </w:pPr>
      <w:r>
        <w:t xml:space="preserve">Currently residing in the House Committee on </w:t>
      </w:r>
      <w:r w:rsidRPr="00EF3E46">
        <w:rPr>
          <w:b/>
        </w:rPr>
        <w:t>Judiciary</w:t>
      </w:r>
    </w:p>
    <w:p w:rsidR="00EF3E46" w:rsidRDefault="00EF3E46" w:rsidP="00EF3E46">
      <w:pPr>
        <w:widowControl w:val="0"/>
        <w:jc w:val="left"/>
      </w:pPr>
    </w:p>
    <w:p w:rsidR="00EF3E46" w:rsidRDefault="00EF3E46" w:rsidP="00EF3E46">
      <w:pPr>
        <w:widowControl w:val="0"/>
        <w:jc w:val="left"/>
      </w:pPr>
      <w:r>
        <w:t xml:space="preserve">Summary: </w:t>
      </w:r>
      <w:r w:rsidR="00012DDB">
        <w:t>Sex offenders</w:t>
      </w:r>
    </w:p>
    <w:p w:rsidR="00EF3E46" w:rsidRDefault="00EF3E46" w:rsidP="00EF3E46">
      <w:pPr>
        <w:widowControl w:val="0"/>
        <w:jc w:val="left"/>
      </w:pPr>
    </w:p>
    <w:p w:rsidR="00EF3E46" w:rsidRDefault="00EF3E46" w:rsidP="00EF3E46">
      <w:pPr>
        <w:widowControl w:val="0"/>
        <w:jc w:val="left"/>
      </w:pPr>
    </w:p>
    <w:p w:rsidR="00EF3E46" w:rsidRDefault="00EF3E46" w:rsidP="00EF3E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3E46">
        <w:rPr>
          <w:b/>
        </w:rPr>
        <w:t>HISTORY OF LEGISLATIVE ACTIONS</w:t>
      </w:r>
    </w:p>
    <w:p w:rsidR="00EF3E46" w:rsidRDefault="00EF3E46" w:rsidP="00EF3E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F3E46" w:rsidRPr="00EF3E46" w:rsidRDefault="00EF3E46" w:rsidP="00EF3E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3E46">
        <w:rPr>
          <w:u w:val="single"/>
        </w:rPr>
        <w:tab/>
        <w:t>Date</w:t>
      </w:r>
      <w:r w:rsidRPr="00EF3E46">
        <w:rPr>
          <w:u w:val="single"/>
        </w:rPr>
        <w:tab/>
        <w:t>Body</w:t>
      </w:r>
      <w:r w:rsidRPr="00EF3E46">
        <w:rPr>
          <w:u w:val="single"/>
        </w:rPr>
        <w:tab/>
        <w:t>Action Description with journal page number</w:t>
      </w:r>
      <w:r w:rsidRPr="00EF3E46">
        <w:rPr>
          <w:u w:val="single"/>
        </w:rPr>
        <w:tab/>
      </w:r>
    </w:p>
    <w:p w:rsidR="00246949" w:rsidRDefault="00246949" w:rsidP="002469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4/20/2010</w:t>
      </w:r>
      <w:r>
        <w:tab/>
        <w:t>House</w:t>
      </w:r>
      <w:r>
        <w:tab/>
      </w:r>
      <w:r w:rsidRPr="00CC299B">
        <w:t xml:space="preserve">Introduced and read first time </w:t>
      </w:r>
      <w:hyperlink r:id="rId7" w:history="1">
        <w:r w:rsidRPr="007E34C8">
          <w:rPr>
            <w:rStyle w:val="Hyperlink"/>
          </w:rPr>
          <w:t>HJ</w:t>
        </w:r>
      </w:hyperlink>
      <w:r>
        <w:noBreakHyphen/>
      </w:r>
      <w:r w:rsidRPr="00CC299B">
        <w:t>7</w:t>
      </w:r>
    </w:p>
    <w:p w:rsidR="00246949" w:rsidRDefault="00246949" w:rsidP="002469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4/20/2010</w:t>
      </w:r>
      <w:r>
        <w:tab/>
        <w:t>House</w:t>
      </w:r>
      <w:r>
        <w:tab/>
      </w:r>
      <w:r w:rsidRPr="00CC299B">
        <w:t xml:space="preserve">Referred to Committee on </w:t>
      </w:r>
      <w:r w:rsidRPr="00CC299B">
        <w:rPr>
          <w:b/>
        </w:rPr>
        <w:t>Judiciary</w:t>
      </w:r>
      <w:r w:rsidRPr="00CC299B">
        <w:t xml:space="preserve"> </w:t>
      </w:r>
      <w:hyperlink r:id="rId8" w:history="1">
        <w:r w:rsidRPr="007E34C8">
          <w:rPr>
            <w:rStyle w:val="Hyperlink"/>
          </w:rPr>
          <w:t>HJ</w:t>
        </w:r>
      </w:hyperlink>
      <w:r>
        <w:noBreakHyphen/>
      </w:r>
      <w:r w:rsidRPr="00CC299B">
        <w:t>7</w:t>
      </w:r>
    </w:p>
    <w:p w:rsidR="00246949" w:rsidRDefault="00246949" w:rsidP="002469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3E46" w:rsidRPr="00EF3E46" w:rsidRDefault="00EF3E46" w:rsidP="00EF3E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3E46" w:rsidRDefault="00EF3E46" w:rsidP="00EF3E46">
      <w:pPr>
        <w:widowControl w:val="0"/>
        <w:jc w:val="left"/>
      </w:pPr>
      <w:r w:rsidRPr="00EF3E46">
        <w:rPr>
          <w:b/>
        </w:rPr>
        <w:t>VERSIONS OF THIS BILL</w:t>
      </w:r>
    </w:p>
    <w:p w:rsidR="00EF3E46" w:rsidRDefault="00EF3E46" w:rsidP="00EF3E46">
      <w:pPr>
        <w:widowControl w:val="0"/>
        <w:jc w:val="left"/>
      </w:pPr>
    </w:p>
    <w:p w:rsidR="00EF3E46" w:rsidRDefault="00C70DB2" w:rsidP="00EF3E46">
      <w:pPr>
        <w:widowControl w:val="0"/>
        <w:jc w:val="left"/>
      </w:pPr>
      <w:hyperlink r:id="rId9" w:history="1">
        <w:r w:rsidR="00EF3E46">
          <w:rPr>
            <w:rStyle w:val="Hyperlink"/>
          </w:rPr>
          <w:t>4/20/2010</w:t>
        </w:r>
      </w:hyperlink>
    </w:p>
    <w:p w:rsidR="00EF3E46" w:rsidRDefault="00EF3E46" w:rsidP="00EF3E46"/>
    <w:p w:rsidR="00EF3E46" w:rsidRDefault="00EF3E46" w:rsidP="00EF3E46">
      <w:pPr>
        <w:sectPr w:rsidR="00EF3E46" w:rsidSect="00EF3E4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06E" w:rsidRDefault="005C40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06E" w:rsidRDefault="005C40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06E" w:rsidRDefault="005C40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06E" w:rsidRDefault="005C40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06E" w:rsidRDefault="005C40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06E" w:rsidRDefault="005C40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0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2A9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4E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AMEND </w:t>
      </w:r>
      <w:r w:rsidR="00DF77CF">
        <w:t>THE</w:t>
      </w:r>
      <w:r>
        <w:t xml:space="preserve"> CODE OF LAWS OF SOUTH CAROLINA</w:t>
      </w:r>
      <w:r w:rsidR="00DF77CF">
        <w:t>, 1976, BY ADDING SECTION 8</w:t>
      </w:r>
      <w:r w:rsidR="00DF77CF">
        <w:noBreakHyphen/>
        <w:t>3</w:t>
      </w:r>
      <w:r w:rsidR="00DF77CF">
        <w:noBreakHyphen/>
        <w:t>15</w:t>
      </w:r>
      <w:r>
        <w:t xml:space="preserve"> SO AS TO PROHIBIT A REGISTERED SEX OFFENDER FROM BEING APPOINTED TO A PUBLIC OFFICE.</w:t>
      </w:r>
    </w:p>
    <w:p w:rsidR="00652A97" w:rsidRDefault="0065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2A97" w:rsidRDefault="0065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52A97" w:rsidRDefault="0065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2A97" w:rsidRDefault="0065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24E11">
        <w:t>Chapter 3, Title 8 of the 1976 Code is amended by adding:</w:t>
      </w:r>
    </w:p>
    <w:p w:rsidR="00C24E11" w:rsidRDefault="00C24E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E11" w:rsidRDefault="00DF77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>
        <w:noBreakHyphen/>
        <w:t>3</w:t>
      </w:r>
      <w:r>
        <w:noBreakHyphen/>
        <w:t>15</w:t>
      </w:r>
      <w:r w:rsidR="00BB0441">
        <w:t>.</w:t>
      </w:r>
      <w:r w:rsidR="00C24E11">
        <w:tab/>
        <w:t>A person who is required to register as a sex offender pursuant to the provisions of Article 7, Chapter 3, Title 23, Sex Offender Registry, is prohibited from being appointed to a public office.”</w:t>
      </w:r>
    </w:p>
    <w:p w:rsidR="00652A97" w:rsidRDefault="0065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24E11">
        <w:t>2</w:t>
      </w:r>
      <w:r>
        <w:t>.</w:t>
      </w:r>
      <w:r>
        <w:tab/>
        <w:t>This act takes effect upon approval by the Governor.</w:t>
      </w:r>
    </w:p>
    <w:p w:rsidR="00430ACD" w:rsidRDefault="00C24E11" w:rsidP="00310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0ACD" w:rsidRDefault="00430ACD" w:rsidP="00EF3E46">
      <w:pPr>
        <w:suppressAutoHyphens/>
      </w:pPr>
    </w:p>
    <w:sectPr w:rsidR="00430ACD" w:rsidSect="00EF3E4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2A97" w:rsidRDefault="00652A97" w:rsidP="009F0C77">
      <w:r>
        <w:separator/>
      </w:r>
    </w:p>
  </w:endnote>
  <w:endnote w:type="continuationSeparator" w:id="0">
    <w:p w:rsidR="00652A97" w:rsidRDefault="00652A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CD9483-7560-4CF3-A74E-AD1546157546}"/>
    <w:embedBold r:id="rId2" w:fontKey="{4D128F05-2577-4048-B80C-9AA10755E2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4B9D443-DF65-44A3-8752-AFD04E48DE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7EE7D25-D325-40BB-A16F-14E8679C25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E46" w:rsidRPr="00430ACD" w:rsidRDefault="00EF3E46" w:rsidP="00430A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[4868]</w:t>
    </w:r>
    <w:r>
      <w:tab/>
    </w:r>
    <w:r w:rsidR="00C70DB2">
      <w:fldChar w:fldCharType="begin"/>
    </w:r>
    <w:r w:rsidR="00C70DB2">
      <w:instrText xml:space="preserve"> PAGE  \* MERGEFORMAT </w:instrText>
    </w:r>
    <w:r w:rsidR="00C70DB2">
      <w:fldChar w:fldCharType="separate"/>
    </w:r>
    <w:r w:rsidR="00C70DB2">
      <w:rPr>
        <w:noProof/>
      </w:rPr>
      <w:t>1</w:t>
    </w:r>
    <w:r w:rsidR="00C70DB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2A97" w:rsidRDefault="00652A97" w:rsidP="009F0C77">
      <w:r>
        <w:separator/>
      </w:r>
    </w:p>
  </w:footnote>
  <w:footnote w:type="continuationSeparator" w:id="0">
    <w:p w:rsidR="00652A97" w:rsidRDefault="00652A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382DW10"/>
    <w:docVar w:name="CoverBillType" w:val="b"/>
    <w:docVar w:name="docpath" w:val="L:\Council\bills\GGS\22382DW10.DOCX"/>
    <w:docVar w:name="dvBillNumber" w:val="486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E332E0"/>
    <w:rsid w:val="00011869"/>
    <w:rsid w:val="00012DDB"/>
    <w:rsid w:val="000259D5"/>
    <w:rsid w:val="000E1785"/>
    <w:rsid w:val="000F40FA"/>
    <w:rsid w:val="0010776B"/>
    <w:rsid w:val="00133E66"/>
    <w:rsid w:val="001435A3"/>
    <w:rsid w:val="001D08F2"/>
    <w:rsid w:val="001D525B"/>
    <w:rsid w:val="001D7F4F"/>
    <w:rsid w:val="00214DDE"/>
    <w:rsid w:val="002321B6"/>
    <w:rsid w:val="00246949"/>
    <w:rsid w:val="00250967"/>
    <w:rsid w:val="002543C8"/>
    <w:rsid w:val="00284AAE"/>
    <w:rsid w:val="002A3693"/>
    <w:rsid w:val="002E5912"/>
    <w:rsid w:val="00310A65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0ACD"/>
    <w:rsid w:val="004678D9"/>
    <w:rsid w:val="004809EE"/>
    <w:rsid w:val="004B4B76"/>
    <w:rsid w:val="004E7D54"/>
    <w:rsid w:val="005273C6"/>
    <w:rsid w:val="00530A69"/>
    <w:rsid w:val="00545593"/>
    <w:rsid w:val="00577C6C"/>
    <w:rsid w:val="005C2FE2"/>
    <w:rsid w:val="005C406E"/>
    <w:rsid w:val="005E2BC9"/>
    <w:rsid w:val="00605102"/>
    <w:rsid w:val="006215AA"/>
    <w:rsid w:val="00652A97"/>
    <w:rsid w:val="006913C9"/>
    <w:rsid w:val="0069470D"/>
    <w:rsid w:val="00734F00"/>
    <w:rsid w:val="00787C95"/>
    <w:rsid w:val="007A70AE"/>
    <w:rsid w:val="007E34C8"/>
    <w:rsid w:val="008362E8"/>
    <w:rsid w:val="0086220E"/>
    <w:rsid w:val="008A1768"/>
    <w:rsid w:val="008B7D48"/>
    <w:rsid w:val="008F4429"/>
    <w:rsid w:val="0094021A"/>
    <w:rsid w:val="009C6A0B"/>
    <w:rsid w:val="009F007E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0441"/>
    <w:rsid w:val="00BE3C22"/>
    <w:rsid w:val="00C0345E"/>
    <w:rsid w:val="00C24E11"/>
    <w:rsid w:val="00C3483A"/>
    <w:rsid w:val="00C534BA"/>
    <w:rsid w:val="00C70DB2"/>
    <w:rsid w:val="00C74E9D"/>
    <w:rsid w:val="00C82FD3"/>
    <w:rsid w:val="00C92819"/>
    <w:rsid w:val="00CC6B7B"/>
    <w:rsid w:val="00CD2089"/>
    <w:rsid w:val="00D73A67"/>
    <w:rsid w:val="00D970A9"/>
    <w:rsid w:val="00DF3845"/>
    <w:rsid w:val="00DF77CF"/>
    <w:rsid w:val="00E10620"/>
    <w:rsid w:val="00E332E0"/>
    <w:rsid w:val="00E41911"/>
    <w:rsid w:val="00E92EEF"/>
    <w:rsid w:val="00EF3E46"/>
    <w:rsid w:val="00F24442"/>
    <w:rsid w:val="00F50AE3"/>
    <w:rsid w:val="00F65EBA"/>
    <w:rsid w:val="00F67CF1"/>
    <w:rsid w:val="00F840F0"/>
    <w:rsid w:val="00FB0D0D"/>
    <w:rsid w:val="00FB3AAC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10362FE-0D4C-45F9-9DD0-E7188DA8A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F3E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4-20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20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868_201004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31443-AE9E-4E66-B808-359B4898A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179</Words>
  <Characters>936</Characters>
  <Application>Microsoft Office Word</Application>
  <DocSecurity>0</DocSecurity>
  <Lines>57</Lines>
  <Paragraphs>23</Paragraphs>
  <ScaleCrop>false</ScaleCrop>
  <Company> </Company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4868: Sex offenders - South Carolina Legislature Online</dc:title>
  <dc:subject/>
  <dc:creator>GloriaShackelford</dc:creator>
  <cp:keywords/>
  <dc:description/>
  <cp:lastModifiedBy>N Cumfer</cp:lastModifiedBy>
  <cp:revision>7</cp:revision>
  <cp:lastPrinted>2009-11-16T14:57:00Z</cp:lastPrinted>
  <dcterms:created xsi:type="dcterms:W3CDTF">2010-04-20T16:49:00Z</dcterms:created>
  <dcterms:modified xsi:type="dcterms:W3CDTF">2014-11-24T16:37:00Z</dcterms:modified>
</cp:coreProperties>
</file>