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3FA" w:rsidRDefault="003913FA" w:rsidP="003913FA">
      <w:pPr>
        <w:widowControl w:val="0"/>
        <w:jc w:val="center"/>
      </w:pPr>
      <w:bookmarkStart w:id="0" w:name="_GoBack"/>
      <w:bookmarkEnd w:id="0"/>
      <w:r w:rsidRPr="003913FA">
        <w:rPr>
          <w:b/>
        </w:rPr>
        <w:t>South Carolina General Assembly</w:t>
      </w:r>
    </w:p>
    <w:p w:rsidR="003913FA" w:rsidRDefault="003913FA" w:rsidP="003913FA">
      <w:pPr>
        <w:widowControl w:val="0"/>
        <w:jc w:val="center"/>
      </w:pPr>
      <w:r>
        <w:t>118th Session, 2009-2010</w:t>
      </w: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jc w:val="left"/>
        <w:rPr>
          <w:b/>
        </w:rPr>
      </w:pPr>
      <w:r w:rsidRPr="003913FA">
        <w:rPr>
          <w:b/>
        </w:rPr>
        <w:t>H. 4884</w:t>
      </w:r>
    </w:p>
    <w:p w:rsidR="003913FA" w:rsidRDefault="003913FA" w:rsidP="003913FA">
      <w:pPr>
        <w:widowControl w:val="0"/>
        <w:jc w:val="left"/>
        <w:rPr>
          <w:b/>
        </w:rPr>
      </w:pPr>
    </w:p>
    <w:p w:rsidR="003913FA" w:rsidRDefault="003913FA" w:rsidP="003913FA">
      <w:pPr>
        <w:widowControl w:val="0"/>
        <w:jc w:val="left"/>
      </w:pPr>
      <w:r w:rsidRPr="003913FA">
        <w:rPr>
          <w:b/>
        </w:rPr>
        <w:t>STATUS INFORMATION</w:t>
      </w: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jc w:val="left"/>
      </w:pPr>
      <w:r>
        <w:t>House Resolution</w:t>
      </w:r>
    </w:p>
    <w:p w:rsidR="003913FA" w:rsidRDefault="003913FA" w:rsidP="003913FA">
      <w:pPr>
        <w:widowControl w:val="0"/>
        <w:jc w:val="left"/>
      </w:pPr>
      <w:r>
        <w:t>Sponsors: Rep. Gilliard</w:t>
      </w:r>
    </w:p>
    <w:p w:rsidR="003913FA" w:rsidRDefault="003913FA" w:rsidP="003913FA">
      <w:pPr>
        <w:widowControl w:val="0"/>
        <w:jc w:val="left"/>
      </w:pPr>
      <w:r>
        <w:t>Document Path: l:\council\bills\swb\8063cm10.docx</w:t>
      </w: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jc w:val="left"/>
      </w:pPr>
      <w:r>
        <w:t>Introduced in the House on April 22, 2010</w:t>
      </w:r>
    </w:p>
    <w:p w:rsidR="003913FA" w:rsidRDefault="003913FA" w:rsidP="003913FA">
      <w:pPr>
        <w:widowControl w:val="0"/>
        <w:jc w:val="left"/>
      </w:pPr>
      <w:r>
        <w:t>Adopted by the House on April 22, 2010</w:t>
      </w: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jc w:val="left"/>
      </w:pPr>
      <w:r>
        <w:t xml:space="preserve">Summary: </w:t>
      </w:r>
      <w:r w:rsidR="00E62A70">
        <w:t>Melissa Barfield; Harold T. Dukes</w:t>
      </w: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jc w:val="left"/>
      </w:pPr>
    </w:p>
    <w:p w:rsidR="003913FA" w:rsidRDefault="003913FA" w:rsidP="00391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3FA">
        <w:rPr>
          <w:b/>
        </w:rPr>
        <w:t>HISTORY OF LEGISLATIVE ACTIONS</w:t>
      </w:r>
    </w:p>
    <w:p w:rsidR="003913FA" w:rsidRDefault="003913FA" w:rsidP="00391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913FA" w:rsidRPr="003913FA" w:rsidRDefault="003913FA" w:rsidP="00391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913FA">
        <w:rPr>
          <w:u w:val="single"/>
        </w:rPr>
        <w:tab/>
        <w:t>Date</w:t>
      </w:r>
      <w:r w:rsidRPr="003913FA">
        <w:rPr>
          <w:u w:val="single"/>
        </w:rPr>
        <w:tab/>
        <w:t>Body</w:t>
      </w:r>
      <w:r w:rsidRPr="003913FA">
        <w:rPr>
          <w:u w:val="single"/>
        </w:rPr>
        <w:tab/>
        <w:t>Action Description with journal page number</w:t>
      </w:r>
      <w:r w:rsidRPr="003913FA">
        <w:rPr>
          <w:u w:val="single"/>
        </w:rPr>
        <w:tab/>
      </w:r>
    </w:p>
    <w:p w:rsidR="000C4B8A" w:rsidRDefault="000C4B8A" w:rsidP="000C4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4/22/2010</w:t>
      </w:r>
      <w:r>
        <w:tab/>
        <w:t>House</w:t>
      </w:r>
      <w:r>
        <w:tab/>
      </w:r>
      <w:r w:rsidRPr="006335CE">
        <w:t xml:space="preserve">Introduced and adopted </w:t>
      </w:r>
      <w:hyperlink r:id="rId7" w:history="1">
        <w:r w:rsidRPr="00992E96">
          <w:rPr>
            <w:rStyle w:val="Hyperlink"/>
          </w:rPr>
          <w:t>HJ</w:t>
        </w:r>
      </w:hyperlink>
      <w:r>
        <w:noBreakHyphen/>
      </w:r>
      <w:r w:rsidRPr="006335CE">
        <w:t>9</w:t>
      </w:r>
    </w:p>
    <w:p w:rsidR="000C4B8A" w:rsidRDefault="000C4B8A" w:rsidP="000C4B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3FA" w:rsidRPr="003913FA" w:rsidRDefault="003913FA" w:rsidP="00391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913FA" w:rsidRDefault="003913FA" w:rsidP="003913FA">
      <w:r w:rsidRPr="003913FA">
        <w:rPr>
          <w:b/>
        </w:rPr>
        <w:t>VERSIONS OF THIS BILL</w:t>
      </w:r>
    </w:p>
    <w:p w:rsidR="003913FA" w:rsidRDefault="003913FA" w:rsidP="003913FA"/>
    <w:p w:rsidR="003913FA" w:rsidRDefault="00C20A6B" w:rsidP="003913FA">
      <w:hyperlink r:id="rId8" w:history="1">
        <w:r w:rsidR="003913FA">
          <w:rPr>
            <w:rStyle w:val="Hyperlink"/>
          </w:rPr>
          <w:t>4/22/2010</w:t>
        </w:r>
      </w:hyperlink>
    </w:p>
    <w:p w:rsidR="003913FA" w:rsidRDefault="003913FA" w:rsidP="003913FA"/>
    <w:p w:rsidR="003913FA" w:rsidRDefault="003913FA" w:rsidP="003913FA">
      <w:pPr>
        <w:sectPr w:rsidR="003913FA" w:rsidSect="003913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0C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3A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COMMEND MR. HAROLD T. DUKES, AND MRS. MELISSA </w:t>
      </w:r>
      <w:r w:rsidR="000A18A5">
        <w:t>BAR</w:t>
      </w:r>
      <w:r w:rsidR="00C409B2">
        <w:t>FIELD</w:t>
      </w:r>
      <w:r>
        <w:t xml:space="preserve"> FOR THEIR FAITHFUL COMMITMENT TO CHILDREN</w:t>
      </w:r>
      <w:r w:rsidR="00C409B2" w:rsidRPr="00C409B2">
        <w:t>’</w:t>
      </w:r>
      <w:r>
        <w:t>S CANCER COOPERATIVE, INC., AND FOR MAKING IT A PREMIERE PROVIDER OF FINANCIAL ASSISTANCE TO PEDIATRIC PATIENTS AND THEIR FAMILIES.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47173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247173">
        <w:t xml:space="preserve"> the Children</w:t>
      </w:r>
      <w:r w:rsidR="00C409B2" w:rsidRPr="00C409B2">
        <w:t>’</w:t>
      </w:r>
      <w:r w:rsidR="00247173">
        <w:t>s Cancer Cooperative, Inc., is a South Carolina nonprofit corporation established in 1999;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its mission is to help children and their families meet their medical needs by providing funds necessary for the payment of medical bills and illness related expenses;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is accomplished through donations from the cooperative to various children</w:t>
      </w:r>
      <w:r w:rsidR="00C409B2" w:rsidRPr="00C409B2">
        <w:t>’</w:t>
      </w:r>
      <w:r>
        <w:t>s hospitals, and making direct payments to physicians, pharmacies, and medical equipment suppliers;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Harold T. Dukes, the founder of Children</w:t>
      </w:r>
      <w:r w:rsidR="00C409B2" w:rsidRPr="00C409B2">
        <w:t>’</w:t>
      </w:r>
      <w:r>
        <w:t>s Cancer Cooperative, Inc., is married to his wife Rosie and</w:t>
      </w:r>
      <w:r w:rsidR="009237CA">
        <w:t xml:space="preserve"> resides on a farm in rural Charleston County. </w:t>
      </w:r>
      <w:r>
        <w:t xml:space="preserve"> </w:t>
      </w:r>
      <w:r w:rsidR="009237CA">
        <w:t>T</w:t>
      </w:r>
      <w:r>
        <w:t>ogether, they are the proud parents of four children and have eight grandchildren;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Dukes</w:t>
      </w:r>
      <w:r w:rsidR="00F75A92">
        <w:t>,</w:t>
      </w:r>
      <w:r>
        <w:t xml:space="preserve"> because of his abundance blessings from God, established Children</w:t>
      </w:r>
      <w:r w:rsidR="00C409B2" w:rsidRPr="00C409B2">
        <w:t>’</w:t>
      </w:r>
      <w:r>
        <w:t xml:space="preserve">s Cancer </w:t>
      </w:r>
      <w:r w:rsidR="001C3A29">
        <w:t xml:space="preserve"> </w:t>
      </w:r>
      <w:r>
        <w:t>Cooperative, Inc., as a means to bless others as he has been blessed; and</w:t>
      </w:r>
    </w:p>
    <w:p w:rsidR="00247173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247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Mrs. Melissa </w:t>
      </w:r>
      <w:r w:rsidR="00C409B2">
        <w:t>Barfield</w:t>
      </w:r>
      <w:r>
        <w:t>, Secretary for Children</w:t>
      </w:r>
      <w:r w:rsidR="00C409B2" w:rsidRPr="00C409B2">
        <w:t>’</w:t>
      </w:r>
      <w:r>
        <w:t xml:space="preserve">s Cancer Cooperative, Inc., is married to her husband Joseph.  They are the proud parents of </w:t>
      </w:r>
      <w:r w:rsidR="000A18A5">
        <w:t>one</w:t>
      </w:r>
      <w:r>
        <w:t xml:space="preserve"> daughter</w:t>
      </w:r>
      <w:r w:rsidR="000E0C12">
        <w:t xml:space="preserve">.  A graduate of James Island </w:t>
      </w:r>
      <w:r w:rsidR="000A18A5">
        <w:t>H</w:t>
      </w:r>
      <w:r w:rsidR="000E0C12">
        <w:t>igh School and Trident Technical College, she serves as Mr. Dukes</w:t>
      </w:r>
      <w:r w:rsidR="00C409B2" w:rsidRPr="00C409B2">
        <w:t>’</w:t>
      </w:r>
      <w:r w:rsidR="000E0C12">
        <w:t xml:space="preserve"> </w:t>
      </w:r>
      <w:r w:rsidR="000E0C12">
        <w:lastRenderedPageBreak/>
        <w:t>assistance and manages all internal documents and meeting arrangements with the hospitals and individuals that seek assistance from the cooperative;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travels regularly to the hospitals that receive donations and visits the children and doctors that are served by the cooperative;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2010</w:t>
      </w:r>
      <w:r w:rsidR="00F75A92">
        <w:t>,</w:t>
      </w:r>
      <w:r>
        <w:t xml:space="preserve"> the Children</w:t>
      </w:r>
      <w:r w:rsidR="00C409B2" w:rsidRPr="00C409B2">
        <w:t>’</w:t>
      </w:r>
      <w:r>
        <w:t>s Cancer Cooperative supported the Shriners Hospital for Children with a one hundred thousand dollar donation</w:t>
      </w:r>
      <w:r w:rsidR="001C3A29">
        <w:t xml:space="preserve">. </w:t>
      </w:r>
      <w:r>
        <w:t xml:space="preserve">  In 2009, it supported the Wolfson Children</w:t>
      </w:r>
      <w:r w:rsidR="00C409B2" w:rsidRPr="00C409B2">
        <w:t>’</w:t>
      </w:r>
      <w:r>
        <w:t>s Hospital with a twenty</w:t>
      </w:r>
      <w:r w:rsidR="00C409B2">
        <w:noBreakHyphen/>
      </w:r>
      <w:r>
        <w:t>five thousand dollar donation, made an eleven thousand dollar donation to the Miami Children</w:t>
      </w:r>
      <w:r w:rsidR="00C409B2" w:rsidRPr="00C409B2">
        <w:t>’</w:t>
      </w:r>
      <w:r>
        <w:t>s Hospital Foundation</w:t>
      </w:r>
      <w:r w:rsidR="00F75A92">
        <w:t>,</w:t>
      </w:r>
      <w:r>
        <w:t xml:space="preserve"> and assisted the Jacksonville Foundation with a five thousand dollar donation; and</w:t>
      </w:r>
    </w:p>
    <w:p w:rsidR="000E0C12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0E0C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fitting and proper for the </w:t>
      </w:r>
      <w:r w:rsidR="00C409B2">
        <w:t>members of the House of Representatives to recognize the tireless efforts of Mr. Harold T. Dukes and Mrs. Melissa Barfield who have mad</w:t>
      </w:r>
      <w:r w:rsidR="000A18A5">
        <w:t>e</w:t>
      </w:r>
      <w:r w:rsidR="00C409B2">
        <w:t xml:space="preserve"> Children</w:t>
      </w:r>
      <w:r w:rsidR="00C409B2" w:rsidRPr="00C409B2">
        <w:t>’</w:t>
      </w:r>
      <w:r w:rsidR="00F75A92">
        <w:t>s Cancer Cooperative, Inc.</w:t>
      </w:r>
      <w:r w:rsidR="009237CA">
        <w:t>,</w:t>
      </w:r>
      <w:r w:rsidR="00F75A92">
        <w:t xml:space="preserve"> a successful provider of</w:t>
      </w:r>
      <w:r w:rsidR="00C409B2">
        <w:t xml:space="preserve"> financial assistance to pediatric patients and their families.</w:t>
      </w:r>
      <w:r>
        <w:t xml:space="preserve"> </w:t>
      </w:r>
      <w:r w:rsidR="001C3A29">
        <w:t xml:space="preserve"> Now, therefore,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409B2">
        <w:t xml:space="preserve"> the members of the House of Representatives, by this resolution, recognize and commend Mr. Harold T. Dukes and Mrs. Melissa Barfield for their faithful commitment to Children</w:t>
      </w:r>
      <w:r w:rsidR="00C409B2" w:rsidRPr="00C409B2">
        <w:t>’</w:t>
      </w:r>
      <w:r w:rsidR="00C409B2">
        <w:t>s Cancer Cooperative, Inc., and for making it a premier provider of financial assistance to pediatric patients and their families.</w:t>
      </w:r>
    </w:p>
    <w:p w:rsidR="001C3A29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A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</w:t>
      </w:r>
      <w:r w:rsidR="00C409B2">
        <w:t xml:space="preserve"> it further resolved that a copies</w:t>
      </w:r>
      <w:r>
        <w:t xml:space="preserve"> of this resolution be </w:t>
      </w:r>
      <w:r w:rsidR="00C409B2">
        <w:t>presented to Mr. Harold T. Dukes and Mrs. Melissa Barfield.</w:t>
      </w:r>
    </w:p>
    <w:p w:rsidR="00B60CE1" w:rsidRDefault="00C409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CE1" w:rsidRDefault="00B60CE1" w:rsidP="003913FA">
      <w:pPr>
        <w:suppressAutoHyphens/>
      </w:pPr>
    </w:p>
    <w:sectPr w:rsidR="00B60CE1" w:rsidSect="003913F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18A5" w:rsidRDefault="000A18A5" w:rsidP="009F0C77">
      <w:r>
        <w:separator/>
      </w:r>
    </w:p>
  </w:endnote>
  <w:endnote w:type="continuationSeparator" w:id="0">
    <w:p w:rsidR="000A18A5" w:rsidRDefault="000A18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35697A-424B-4E29-81A2-11E5C3B7F2EF}"/>
    <w:embedBold r:id="rId2" w:fontKey="{B6C97E0C-CB96-4757-9B17-8DC37DAC70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E8BAC6-2EA7-496A-8031-D8701E3096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5F2212-3685-4302-83EC-37425EB9C2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D2579D-9663-4E70-BE1D-563F59A18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13FA" w:rsidRPr="00B60CE1" w:rsidRDefault="003913FA" w:rsidP="00B60C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[4884]</w:t>
    </w:r>
    <w:r>
      <w:tab/>
    </w:r>
    <w:r w:rsidR="00C20A6B">
      <w:fldChar w:fldCharType="begin"/>
    </w:r>
    <w:r w:rsidR="00C20A6B">
      <w:instrText xml:space="preserve"> PAGE  \* MERGEFORMAT </w:instrText>
    </w:r>
    <w:r w:rsidR="00C20A6B">
      <w:fldChar w:fldCharType="separate"/>
    </w:r>
    <w:r w:rsidR="00C20A6B">
      <w:rPr>
        <w:noProof/>
      </w:rPr>
      <w:t>1</w:t>
    </w:r>
    <w:r w:rsidR="00C20A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18A5" w:rsidRDefault="000A18A5" w:rsidP="009F0C77">
      <w:r>
        <w:separator/>
      </w:r>
    </w:p>
  </w:footnote>
  <w:footnote w:type="continuationSeparator" w:id="0">
    <w:p w:rsidR="000A18A5" w:rsidRDefault="000A18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63CM10"/>
    <w:docVar w:name="CoverBillType" w:val="r"/>
    <w:docVar w:name="docpath" w:val="L:\Council\bills\SWB\8063CM10.DOCX"/>
    <w:docVar w:name="dvBillNumber" w:val="488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32634"/>
    <w:rsid w:val="00011869"/>
    <w:rsid w:val="000A18A5"/>
    <w:rsid w:val="000C4728"/>
    <w:rsid w:val="000C4B8A"/>
    <w:rsid w:val="000E0C12"/>
    <w:rsid w:val="000E1785"/>
    <w:rsid w:val="000F40FA"/>
    <w:rsid w:val="0010776B"/>
    <w:rsid w:val="00133E66"/>
    <w:rsid w:val="001435A3"/>
    <w:rsid w:val="001C3A29"/>
    <w:rsid w:val="001D08F2"/>
    <w:rsid w:val="001D525B"/>
    <w:rsid w:val="001D7F4F"/>
    <w:rsid w:val="002321B6"/>
    <w:rsid w:val="00247173"/>
    <w:rsid w:val="00250967"/>
    <w:rsid w:val="002543C8"/>
    <w:rsid w:val="00284AAE"/>
    <w:rsid w:val="002E5912"/>
    <w:rsid w:val="00322936"/>
    <w:rsid w:val="00325348"/>
    <w:rsid w:val="0032732C"/>
    <w:rsid w:val="00332634"/>
    <w:rsid w:val="00336AD0"/>
    <w:rsid w:val="0037079A"/>
    <w:rsid w:val="00371E34"/>
    <w:rsid w:val="003913F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768D"/>
    <w:rsid w:val="007A70AE"/>
    <w:rsid w:val="008362E8"/>
    <w:rsid w:val="008A1768"/>
    <w:rsid w:val="008F4429"/>
    <w:rsid w:val="009237CA"/>
    <w:rsid w:val="0094021A"/>
    <w:rsid w:val="00944299"/>
    <w:rsid w:val="00992E96"/>
    <w:rsid w:val="009C6A0B"/>
    <w:rsid w:val="009D2775"/>
    <w:rsid w:val="009F0C77"/>
    <w:rsid w:val="009F4DD1"/>
    <w:rsid w:val="00A35930"/>
    <w:rsid w:val="00A41684"/>
    <w:rsid w:val="00A64E80"/>
    <w:rsid w:val="00A72BCD"/>
    <w:rsid w:val="00A741D9"/>
    <w:rsid w:val="00A833AB"/>
    <w:rsid w:val="00A9741D"/>
    <w:rsid w:val="00AC570C"/>
    <w:rsid w:val="00AD4B17"/>
    <w:rsid w:val="00B412D4"/>
    <w:rsid w:val="00B60CE1"/>
    <w:rsid w:val="00BA28A9"/>
    <w:rsid w:val="00BD73C7"/>
    <w:rsid w:val="00BE3C22"/>
    <w:rsid w:val="00C00982"/>
    <w:rsid w:val="00C0345E"/>
    <w:rsid w:val="00C20A6B"/>
    <w:rsid w:val="00C3483A"/>
    <w:rsid w:val="00C409B2"/>
    <w:rsid w:val="00C74E9D"/>
    <w:rsid w:val="00C82FD3"/>
    <w:rsid w:val="00C92819"/>
    <w:rsid w:val="00CC6B7B"/>
    <w:rsid w:val="00CD2089"/>
    <w:rsid w:val="00D73A67"/>
    <w:rsid w:val="00D970A9"/>
    <w:rsid w:val="00DC0150"/>
    <w:rsid w:val="00DF3845"/>
    <w:rsid w:val="00E41911"/>
    <w:rsid w:val="00E62A70"/>
    <w:rsid w:val="00E92EEF"/>
    <w:rsid w:val="00F24442"/>
    <w:rsid w:val="00F50AE3"/>
    <w:rsid w:val="00F67CF1"/>
    <w:rsid w:val="00F75A92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B36569-CA01-4542-8124-DFDE7C798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8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8A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1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884_201004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2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61872-12F3-4960-9090-FE09D3982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511</Words>
  <Characters>2898</Characters>
  <Application>Microsoft Office Word</Application>
  <DocSecurity>0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4884: Melissa Barfield; Harold T. Dukes - South Carolina Legislature Online</dc:title>
  <dc:subject/>
  <dc:creator>SandyBarden</dc:creator>
  <cp:keywords/>
  <dc:description/>
  <cp:lastModifiedBy>N Cumfer</cp:lastModifiedBy>
  <cp:revision>7</cp:revision>
  <cp:lastPrinted>2010-04-22T14:00:00Z</cp:lastPrinted>
  <dcterms:created xsi:type="dcterms:W3CDTF">2010-04-22T15:04:00Z</dcterms:created>
  <dcterms:modified xsi:type="dcterms:W3CDTF">2014-11-24T16:37:00Z</dcterms:modified>
</cp:coreProperties>
</file>