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634" w:rsidRDefault="00597634" w:rsidP="00597634">
      <w:pPr>
        <w:widowControl w:val="0"/>
        <w:jc w:val="center"/>
      </w:pPr>
      <w:bookmarkStart w:id="0" w:name="_GoBack"/>
      <w:bookmarkEnd w:id="0"/>
      <w:r w:rsidRPr="00597634">
        <w:rPr>
          <w:b/>
        </w:rPr>
        <w:t>South Carolina General Assembly</w:t>
      </w:r>
    </w:p>
    <w:p w:rsidR="00597634" w:rsidRDefault="00597634" w:rsidP="00597634">
      <w:pPr>
        <w:widowControl w:val="0"/>
        <w:jc w:val="center"/>
      </w:pPr>
      <w:r>
        <w:t>118th Session, 2009-2010</w:t>
      </w:r>
    </w:p>
    <w:p w:rsidR="00597634" w:rsidRDefault="00597634" w:rsidP="00597634">
      <w:pPr>
        <w:widowControl w:val="0"/>
        <w:jc w:val="left"/>
      </w:pPr>
    </w:p>
    <w:p w:rsidR="00597634" w:rsidRDefault="00597634" w:rsidP="00597634">
      <w:pPr>
        <w:widowControl w:val="0"/>
        <w:jc w:val="left"/>
        <w:rPr>
          <w:b/>
        </w:rPr>
      </w:pPr>
      <w:r w:rsidRPr="00597634">
        <w:rPr>
          <w:b/>
        </w:rPr>
        <w:t>H. 4895</w:t>
      </w:r>
    </w:p>
    <w:p w:rsidR="00597634" w:rsidRDefault="00597634" w:rsidP="00597634">
      <w:pPr>
        <w:widowControl w:val="0"/>
        <w:jc w:val="left"/>
        <w:rPr>
          <w:b/>
        </w:rPr>
      </w:pPr>
    </w:p>
    <w:p w:rsidR="00597634" w:rsidRDefault="00597634" w:rsidP="00597634">
      <w:pPr>
        <w:widowControl w:val="0"/>
        <w:jc w:val="left"/>
      </w:pPr>
      <w:r w:rsidRPr="00597634">
        <w:rPr>
          <w:b/>
        </w:rPr>
        <w:t>STATUS INFORMATION</w:t>
      </w:r>
    </w:p>
    <w:p w:rsidR="00597634" w:rsidRDefault="00597634" w:rsidP="00597634">
      <w:pPr>
        <w:widowControl w:val="0"/>
        <w:jc w:val="left"/>
      </w:pPr>
    </w:p>
    <w:p w:rsidR="00597634" w:rsidRDefault="00597634" w:rsidP="00597634">
      <w:pPr>
        <w:widowControl w:val="0"/>
        <w:jc w:val="left"/>
      </w:pPr>
      <w:r>
        <w:t>House Resolution</w:t>
      </w:r>
    </w:p>
    <w:p w:rsidR="00597634" w:rsidRDefault="00597634" w:rsidP="00597634">
      <w:pPr>
        <w:widowControl w:val="0"/>
        <w:jc w:val="left"/>
      </w:pPr>
      <w:r>
        <w:t>Sponsors: Reps. Limehouse, Harrell,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Harrison, Hart, Harvin, Hayes, Hearn, Herbkersman, Hiott, Hodges, Horne, Hosey, Howard, Huggins, Hutto, Jefferson, Jennings, Kelly, Kennedy, King, Kirsh, Knight,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597634" w:rsidRDefault="00597634" w:rsidP="00597634">
      <w:pPr>
        <w:widowControl w:val="0"/>
        <w:jc w:val="left"/>
      </w:pPr>
      <w:r>
        <w:t>Document Path: l:\council\bills\gm\24489cm10.docx</w:t>
      </w:r>
    </w:p>
    <w:p w:rsidR="00597634" w:rsidRDefault="00597634" w:rsidP="00597634">
      <w:pPr>
        <w:widowControl w:val="0"/>
        <w:jc w:val="left"/>
      </w:pPr>
    </w:p>
    <w:p w:rsidR="00597634" w:rsidRDefault="00597634" w:rsidP="00597634">
      <w:pPr>
        <w:widowControl w:val="0"/>
        <w:jc w:val="left"/>
      </w:pPr>
      <w:r>
        <w:t>Introduced in the House on April 27, 2010</w:t>
      </w:r>
    </w:p>
    <w:p w:rsidR="00597634" w:rsidRDefault="00597634" w:rsidP="00597634">
      <w:pPr>
        <w:widowControl w:val="0"/>
        <w:jc w:val="left"/>
      </w:pPr>
      <w:r>
        <w:t>Adopted by the House on April 27, 2010</w:t>
      </w:r>
    </w:p>
    <w:p w:rsidR="00597634" w:rsidRDefault="00597634" w:rsidP="00597634">
      <w:pPr>
        <w:widowControl w:val="0"/>
        <w:jc w:val="left"/>
      </w:pPr>
    </w:p>
    <w:p w:rsidR="00597634" w:rsidRDefault="00597634" w:rsidP="00597634">
      <w:pPr>
        <w:widowControl w:val="0"/>
        <w:jc w:val="left"/>
      </w:pPr>
      <w:r>
        <w:t xml:space="preserve">Summary: </w:t>
      </w:r>
      <w:r w:rsidR="00186ECA">
        <w:t>Army wives</w:t>
      </w:r>
    </w:p>
    <w:p w:rsidR="00597634" w:rsidRDefault="00597634" w:rsidP="00597634">
      <w:pPr>
        <w:widowControl w:val="0"/>
        <w:jc w:val="left"/>
      </w:pPr>
    </w:p>
    <w:p w:rsidR="00597634" w:rsidRDefault="00597634" w:rsidP="00597634">
      <w:pPr>
        <w:widowControl w:val="0"/>
        <w:jc w:val="left"/>
      </w:pPr>
    </w:p>
    <w:p w:rsidR="00597634" w:rsidRDefault="00597634" w:rsidP="005976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7634">
        <w:rPr>
          <w:b/>
        </w:rPr>
        <w:t>HISTORY OF LEGISLATIVE ACTIONS</w:t>
      </w:r>
    </w:p>
    <w:p w:rsidR="00597634" w:rsidRDefault="00597634" w:rsidP="005976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97634" w:rsidRPr="00597634" w:rsidRDefault="00597634" w:rsidP="005976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7634">
        <w:rPr>
          <w:u w:val="single"/>
        </w:rPr>
        <w:tab/>
        <w:t>Date</w:t>
      </w:r>
      <w:r w:rsidRPr="00597634">
        <w:rPr>
          <w:u w:val="single"/>
        </w:rPr>
        <w:tab/>
        <w:t>Body</w:t>
      </w:r>
      <w:r w:rsidRPr="00597634">
        <w:rPr>
          <w:u w:val="single"/>
        </w:rPr>
        <w:tab/>
        <w:t>Action Description with journal page number</w:t>
      </w:r>
      <w:r w:rsidRPr="00597634">
        <w:rPr>
          <w:u w:val="single"/>
        </w:rPr>
        <w:tab/>
      </w:r>
    </w:p>
    <w:p w:rsidR="00813B8C" w:rsidRDefault="00813B8C" w:rsidP="00813B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4/27/2010</w:t>
      </w:r>
      <w:r>
        <w:tab/>
        <w:t>House</w:t>
      </w:r>
      <w:r>
        <w:tab/>
      </w:r>
      <w:r w:rsidRPr="00182317">
        <w:t xml:space="preserve">Introduced and adopted </w:t>
      </w:r>
      <w:hyperlink r:id="rId7" w:history="1">
        <w:r w:rsidRPr="00BB7CB0">
          <w:rPr>
            <w:rStyle w:val="Hyperlink"/>
          </w:rPr>
          <w:t>HJ</w:t>
        </w:r>
      </w:hyperlink>
      <w:r>
        <w:noBreakHyphen/>
      </w:r>
      <w:r w:rsidRPr="00182317">
        <w:t>28</w:t>
      </w:r>
    </w:p>
    <w:p w:rsidR="00813B8C" w:rsidRDefault="00813B8C" w:rsidP="00813B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7634" w:rsidRPr="00597634" w:rsidRDefault="00597634" w:rsidP="005976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7634" w:rsidRDefault="00597634" w:rsidP="00597634">
      <w:r w:rsidRPr="00597634">
        <w:rPr>
          <w:b/>
        </w:rPr>
        <w:t>VERSIONS OF THIS BILL</w:t>
      </w:r>
    </w:p>
    <w:p w:rsidR="00597634" w:rsidRDefault="00597634" w:rsidP="00597634"/>
    <w:p w:rsidR="00597634" w:rsidRDefault="00A12565" w:rsidP="00597634">
      <w:hyperlink r:id="rId8" w:history="1">
        <w:r w:rsidR="00597634">
          <w:rPr>
            <w:rStyle w:val="Hyperlink"/>
          </w:rPr>
          <w:t>4/27/2010</w:t>
        </w:r>
      </w:hyperlink>
    </w:p>
    <w:p w:rsidR="00597634" w:rsidRDefault="00597634" w:rsidP="00597634"/>
    <w:p w:rsidR="00597634" w:rsidRDefault="00597634" w:rsidP="00597634">
      <w:pPr>
        <w:sectPr w:rsidR="00597634" w:rsidSect="005976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68A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36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THE LIFETIME TELEVISION SERIES </w:t>
      </w:r>
      <w:r>
        <w:rPr>
          <w:i/>
        </w:rPr>
        <w:t>ARMY WIVES</w:t>
      </w:r>
      <w:r>
        <w:t>, FILMED IN CHARLESTON, AS IT MARKS THE BEGINNING OF ITS FOURTH SEASON ON THE AIR, AND TO CONGRATULATE THE PRODUCERS, CAST, AND CREW FOR THEIR TELECASTING SUCCESS.</w:t>
      </w:r>
    </w:p>
    <w:p w:rsidR="00CC68A3" w:rsidRDefault="00CC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0F34" w:rsidRPr="00FF3662" w:rsidRDefault="00C70F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F3662">
        <w:t xml:space="preserve"> the members of the South Carolina House of Representatives are pleased to learn that Lifetime Televi</w:t>
      </w:r>
      <w:r w:rsidR="00AB10C4">
        <w:t>si</w:t>
      </w:r>
      <w:r w:rsidR="00FF3662">
        <w:t>on</w:t>
      </w:r>
      <w:r w:rsidR="00D96F27" w:rsidRPr="00D96F27">
        <w:t>’</w:t>
      </w:r>
      <w:r w:rsidR="00FF3662">
        <w:t xml:space="preserve">s series </w:t>
      </w:r>
      <w:r w:rsidR="00FF3662">
        <w:rPr>
          <w:i/>
        </w:rPr>
        <w:t>Army Wives</w:t>
      </w:r>
      <w:r w:rsidR="00FF3662" w:rsidRPr="00FF3662">
        <w:t>, filmed in Charleston</w:t>
      </w:r>
      <w:r w:rsidR="00FF3662">
        <w:t>,</w:t>
      </w:r>
      <w:r w:rsidR="00FF3662">
        <w:rPr>
          <w:i/>
        </w:rPr>
        <w:t xml:space="preserve"> </w:t>
      </w:r>
      <w:r w:rsidR="00FF3662">
        <w:t>began airing its fourth season on April 11, 2010; and</w:t>
      </w:r>
    </w:p>
    <w:p w:rsidR="00C70F34" w:rsidRDefault="00C70F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635" w:rsidRDefault="00CC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12635">
        <w:t>as the highest</w:t>
      </w:r>
      <w:r w:rsidR="00D96F27">
        <w:noBreakHyphen/>
      </w:r>
      <w:r w:rsidR="00312635">
        <w:t>rated drama in the history of the network</w:t>
      </w:r>
      <w:r w:rsidR="00FF3662">
        <w:t xml:space="preserve">, </w:t>
      </w:r>
      <w:r w:rsidR="00FF3662">
        <w:rPr>
          <w:i/>
        </w:rPr>
        <w:t>Army Wives</w:t>
      </w:r>
      <w:r w:rsidR="00FF3662">
        <w:t xml:space="preserve"> has become a major industry for the Charleston area, hiring over three hundred fifty South Carolina residents as extras, actors, crew members, and support staff annually; and</w:t>
      </w:r>
    </w:p>
    <w:p w:rsidR="00AB10C4" w:rsidRDefault="00AB10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9E4" w:rsidRDefault="007179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first three years of production, over forty</w:t>
      </w:r>
      <w:r w:rsidR="00D96F27">
        <w:noBreakHyphen/>
      </w:r>
      <w:r>
        <w:t xml:space="preserve">two and a half million dollars in wages have been paid in South Carolina, and several actors and crew members have purchased homes in </w:t>
      </w:r>
      <w:r w:rsidR="006C7E6A">
        <w:t xml:space="preserve">the </w:t>
      </w:r>
      <w:r>
        <w:t>Charleston area; and</w:t>
      </w:r>
    </w:p>
    <w:p w:rsidR="007179E4" w:rsidRDefault="007179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3E8" w:rsidRDefault="000123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new film</w:t>
      </w:r>
      <w:r w:rsidR="00D96F27">
        <w:noBreakHyphen/>
      </w:r>
      <w:r>
        <w:t xml:space="preserve">related businesses have opened to support the filming of </w:t>
      </w:r>
      <w:r>
        <w:rPr>
          <w:i/>
        </w:rPr>
        <w:t>Army Wives</w:t>
      </w:r>
      <w:r w:rsidR="00D96F27">
        <w:t xml:space="preserve">, </w:t>
      </w:r>
      <w:r>
        <w:t>includ</w:t>
      </w:r>
      <w:r w:rsidR="00D96F27">
        <w:t>ing</w:t>
      </w:r>
      <w:r>
        <w:t xml:space="preserve"> a camera company, a wardrobe company, a transportation company, a production</w:t>
      </w:r>
      <w:r w:rsidR="00D96F27">
        <w:noBreakHyphen/>
      </w:r>
      <w:r>
        <w:t>facility management company, a properties company, and a lighting company; and</w:t>
      </w:r>
    </w:p>
    <w:p w:rsidR="000123E8" w:rsidRPr="000123E8" w:rsidRDefault="000123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10C4" w:rsidRDefault="00AB10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network has renovated a seventy</w:t>
      </w:r>
      <w:r w:rsidR="00D96F27">
        <w:noBreakHyphen/>
      </w:r>
      <w:r>
        <w:t>four thousand square</w:t>
      </w:r>
      <w:r w:rsidR="00D96F27">
        <w:noBreakHyphen/>
      </w:r>
      <w:r>
        <w:t>foot warehouse on the King Street Extension in Charleston for use as a sound stage, and a twenty</w:t>
      </w:r>
      <w:r w:rsidR="00D96F27">
        <w:noBreakHyphen/>
      </w:r>
      <w:r>
        <w:t>four thousand square</w:t>
      </w:r>
      <w:r w:rsidR="00D96F27">
        <w:noBreakHyphen/>
      </w:r>
      <w:r>
        <w:t>foot warehouse for another sound stage near the airbase, and a seventeen thousand square</w:t>
      </w:r>
      <w:r w:rsidR="00D96F27">
        <w:noBreakHyphen/>
      </w:r>
      <w:r>
        <w:t xml:space="preserve">foot building for use as a mill shop; and </w:t>
      </w:r>
    </w:p>
    <w:p w:rsidR="00FF3662" w:rsidRDefault="00FF36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9E4" w:rsidRDefault="00FF36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179E4">
        <w:t xml:space="preserve">the benefits </w:t>
      </w:r>
      <w:r w:rsidR="00C44292">
        <w:t>to the Palmetto State from</w:t>
      </w:r>
      <w:r w:rsidR="007179E4">
        <w:t xml:space="preserve"> the filming of </w:t>
      </w:r>
      <w:r w:rsidR="007179E4">
        <w:rPr>
          <w:i/>
        </w:rPr>
        <w:t>Army Wives</w:t>
      </w:r>
      <w:r w:rsidR="007179E4">
        <w:t xml:space="preserve"> include </w:t>
      </w:r>
      <w:r w:rsidR="00050D0C">
        <w:t xml:space="preserve">the </w:t>
      </w:r>
      <w:r w:rsidR="00C44292">
        <w:t>generation of tourism to the area as the show promotes the beauty of the Lowcountry</w:t>
      </w:r>
      <w:r w:rsidR="007179E4">
        <w:t xml:space="preserve"> and </w:t>
      </w:r>
      <w:r w:rsidR="00C44292">
        <w:t>revenues to the hospitality industry which provides meals and lodging to the cast and crew</w:t>
      </w:r>
      <w:r w:rsidR="007179E4">
        <w:t xml:space="preserve">; </w:t>
      </w:r>
      <w:r w:rsidR="00AB10C4">
        <w:t>and</w:t>
      </w:r>
    </w:p>
    <w:p w:rsidR="00312635" w:rsidRDefault="00AB10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</w:t>
      </w:r>
    </w:p>
    <w:p w:rsidR="00C44292" w:rsidRDefault="003126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50D0C">
        <w:t xml:space="preserve">enabling students to acquire jobs in the industry, internships </w:t>
      </w:r>
      <w:r w:rsidR="00D96F27">
        <w:t>with the program support the educational development of resident students from</w:t>
      </w:r>
      <w:r w:rsidR="00050D0C">
        <w:t xml:space="preserve"> the University of South Carolina, Trident Technical College</w:t>
      </w:r>
      <w:r w:rsidR="00D96F27">
        <w:t>, and the College of Charleston</w:t>
      </w:r>
      <w:r w:rsidR="00C44292">
        <w:t>; and</w:t>
      </w:r>
    </w:p>
    <w:p w:rsidR="00C44292" w:rsidRDefault="00C442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292" w:rsidRDefault="00C442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active in South Carolina charities, the series has supported numerous efforts such as Special Olympics, the Charleston</w:t>
      </w:r>
      <w:r w:rsidR="00050D0C">
        <w:t xml:space="preserve"> Junior League, the local food bank</w:t>
      </w:r>
      <w:r>
        <w:t>, and Carolina Canines that provide service dogs for wounded warriors; and</w:t>
      </w:r>
    </w:p>
    <w:p w:rsidR="00C44292" w:rsidRDefault="00C442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8A3" w:rsidRDefault="00C442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50D0C">
        <w:t xml:space="preserve">the members of the South Carolina House of Representatives are grateful </w:t>
      </w:r>
      <w:r w:rsidR="00D96F27">
        <w:t>for</w:t>
      </w:r>
      <w:r w:rsidR="00050D0C">
        <w:t xml:space="preserve"> the contributions that the Lifetime Television series </w:t>
      </w:r>
      <w:r w:rsidR="00050D0C">
        <w:rPr>
          <w:i/>
        </w:rPr>
        <w:t>Army Wives</w:t>
      </w:r>
      <w:r w:rsidR="00050D0C">
        <w:t xml:space="preserve"> has made to </w:t>
      </w:r>
      <w:r w:rsidR="00D96F27">
        <w:t xml:space="preserve">the economic development of </w:t>
      </w:r>
      <w:r w:rsidR="00050D0C">
        <w:t>our State and look forward to the continued achievements of this series</w:t>
      </w:r>
      <w:r w:rsidR="00CC68A3">
        <w:t>.  Now, therefore,</w:t>
      </w:r>
    </w:p>
    <w:p w:rsidR="00312635" w:rsidRDefault="003126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8A3" w:rsidRDefault="00CC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68A3" w:rsidRDefault="00CC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8A3" w:rsidRPr="00312635" w:rsidRDefault="00CC68A3" w:rsidP="00F1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12635">
        <w:t xml:space="preserve"> the members of the South Carolina House of Representatives, by this resolutio</w:t>
      </w:r>
      <w:r w:rsidR="00C70F34">
        <w:t xml:space="preserve">n, recognize and honor </w:t>
      </w:r>
      <w:r w:rsidR="00FF3662">
        <w:t>the Lifetime T</w:t>
      </w:r>
      <w:r w:rsidR="00312635">
        <w:t xml:space="preserve">elevision series </w:t>
      </w:r>
      <w:r w:rsidR="00312635">
        <w:rPr>
          <w:i/>
        </w:rPr>
        <w:t>Army Wives</w:t>
      </w:r>
      <w:r w:rsidR="00C70F34">
        <w:t xml:space="preserve">, filmed in Charleston, as it marks the beginning of its fourth season on the air, and congratulate the producers, cast, and crew for their </w:t>
      </w:r>
      <w:r w:rsidR="00FF3662">
        <w:t>telecasting success</w:t>
      </w:r>
      <w:r w:rsidR="00C70F34">
        <w:t>.</w:t>
      </w:r>
    </w:p>
    <w:p w:rsidR="00CC68A3" w:rsidRDefault="00CC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12635">
        <w:t>present</w:t>
      </w:r>
      <w:r>
        <w:t>ed to</w:t>
      </w:r>
      <w:r w:rsidR="008F2D6C">
        <w:t xml:space="preserve"> a representative of</w:t>
      </w:r>
      <w:r w:rsidR="00FF3662">
        <w:t xml:space="preserve"> Lifetime Television.</w:t>
      </w:r>
      <w:r w:rsidR="00312635">
        <w:t xml:space="preserve"> </w:t>
      </w:r>
    </w:p>
    <w:p w:rsidR="00F1694C" w:rsidRDefault="00D96F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694C" w:rsidRDefault="00F1694C" w:rsidP="00597634">
      <w:pPr>
        <w:suppressAutoHyphens/>
      </w:pPr>
    </w:p>
    <w:sectPr w:rsidR="00F1694C" w:rsidSect="0059763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D0C" w:rsidRDefault="00050D0C" w:rsidP="009F0C77">
      <w:r>
        <w:separator/>
      </w:r>
    </w:p>
  </w:endnote>
  <w:endnote w:type="continuationSeparator" w:id="0">
    <w:p w:rsidR="00050D0C" w:rsidRDefault="00050D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8FE7DF-824C-45FB-9958-2DE021432F81}"/>
    <w:embedBold r:id="rId2" w:fontKey="{06B986D2-3A2E-4A87-8283-6245BBAEFBA9}"/>
    <w:embedItalic r:id="rId3" w:fontKey="{BF23BDA0-5573-4F78-A9A6-35AE7E3203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8CDF492-938B-434A-978B-B4B80D034AB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CF71ECBB-048E-40D7-994A-1FFC02A9DE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82BDB56-E169-4A14-ADA3-BE44ECD646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634" w:rsidRPr="00F1694C" w:rsidRDefault="00597634" w:rsidP="00F169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[4895]</w:t>
    </w:r>
    <w:r>
      <w:tab/>
    </w:r>
    <w:r w:rsidR="00A12565">
      <w:fldChar w:fldCharType="begin"/>
    </w:r>
    <w:r w:rsidR="00A12565">
      <w:instrText xml:space="preserve"> PAGE  \* MERGEFORMAT </w:instrText>
    </w:r>
    <w:r w:rsidR="00A12565">
      <w:fldChar w:fldCharType="separate"/>
    </w:r>
    <w:r w:rsidR="00A12565">
      <w:rPr>
        <w:noProof/>
      </w:rPr>
      <w:t>1</w:t>
    </w:r>
    <w:r w:rsidR="00A1256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D0C" w:rsidRDefault="00050D0C" w:rsidP="009F0C77">
      <w:r>
        <w:separator/>
      </w:r>
    </w:p>
  </w:footnote>
  <w:footnote w:type="continuationSeparator" w:id="0">
    <w:p w:rsidR="00050D0C" w:rsidRDefault="00050D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489CM10"/>
    <w:docVar w:name="CoverBillType" w:val="r"/>
    <w:docVar w:name="docpath" w:val="L:\Council\bills\GM\24489CM10.DOCX"/>
    <w:docVar w:name="dvBillNumber" w:val="48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56134"/>
    <w:rsid w:val="00011869"/>
    <w:rsid w:val="000123E8"/>
    <w:rsid w:val="00050D0C"/>
    <w:rsid w:val="000D6022"/>
    <w:rsid w:val="000E1785"/>
    <w:rsid w:val="000F40FA"/>
    <w:rsid w:val="0010776B"/>
    <w:rsid w:val="00133E66"/>
    <w:rsid w:val="001435A3"/>
    <w:rsid w:val="00186ECA"/>
    <w:rsid w:val="001C389E"/>
    <w:rsid w:val="001D08F2"/>
    <w:rsid w:val="001D525B"/>
    <w:rsid w:val="001D7F4F"/>
    <w:rsid w:val="002321B6"/>
    <w:rsid w:val="00250967"/>
    <w:rsid w:val="002543C8"/>
    <w:rsid w:val="00267F95"/>
    <w:rsid w:val="00284AAE"/>
    <w:rsid w:val="002E5912"/>
    <w:rsid w:val="00312635"/>
    <w:rsid w:val="00325348"/>
    <w:rsid w:val="0032732C"/>
    <w:rsid w:val="00336AD0"/>
    <w:rsid w:val="00356134"/>
    <w:rsid w:val="0037079A"/>
    <w:rsid w:val="003D01E8"/>
    <w:rsid w:val="003E5288"/>
    <w:rsid w:val="003F6D79"/>
    <w:rsid w:val="0041760A"/>
    <w:rsid w:val="00417C01"/>
    <w:rsid w:val="00476577"/>
    <w:rsid w:val="004809EE"/>
    <w:rsid w:val="004E7D54"/>
    <w:rsid w:val="005273C6"/>
    <w:rsid w:val="00530A69"/>
    <w:rsid w:val="00545593"/>
    <w:rsid w:val="00577C6C"/>
    <w:rsid w:val="00597634"/>
    <w:rsid w:val="005C2FE2"/>
    <w:rsid w:val="005E2BC9"/>
    <w:rsid w:val="00605102"/>
    <w:rsid w:val="006215AA"/>
    <w:rsid w:val="006913C9"/>
    <w:rsid w:val="0069470D"/>
    <w:rsid w:val="006C7E6A"/>
    <w:rsid w:val="007179E4"/>
    <w:rsid w:val="00734F00"/>
    <w:rsid w:val="0077700D"/>
    <w:rsid w:val="00790DBD"/>
    <w:rsid w:val="007A70AE"/>
    <w:rsid w:val="00813B8C"/>
    <w:rsid w:val="008362E8"/>
    <w:rsid w:val="00867D73"/>
    <w:rsid w:val="008A1768"/>
    <w:rsid w:val="008D71F4"/>
    <w:rsid w:val="008F2D6C"/>
    <w:rsid w:val="008F4429"/>
    <w:rsid w:val="0094021A"/>
    <w:rsid w:val="0096716A"/>
    <w:rsid w:val="009C6A0B"/>
    <w:rsid w:val="009F0C77"/>
    <w:rsid w:val="009F4DD1"/>
    <w:rsid w:val="00A12565"/>
    <w:rsid w:val="00A41684"/>
    <w:rsid w:val="00A64E80"/>
    <w:rsid w:val="00A72BCD"/>
    <w:rsid w:val="00A741D9"/>
    <w:rsid w:val="00A833AB"/>
    <w:rsid w:val="00A9741D"/>
    <w:rsid w:val="00AB10C4"/>
    <w:rsid w:val="00AD4B17"/>
    <w:rsid w:val="00B412D4"/>
    <w:rsid w:val="00BB7CB0"/>
    <w:rsid w:val="00BE139B"/>
    <w:rsid w:val="00BE3C22"/>
    <w:rsid w:val="00C0345E"/>
    <w:rsid w:val="00C3483A"/>
    <w:rsid w:val="00C44292"/>
    <w:rsid w:val="00C70F34"/>
    <w:rsid w:val="00C74E9D"/>
    <w:rsid w:val="00C82FD3"/>
    <w:rsid w:val="00C92819"/>
    <w:rsid w:val="00CC68A3"/>
    <w:rsid w:val="00CC6B7B"/>
    <w:rsid w:val="00CD2089"/>
    <w:rsid w:val="00D43CF5"/>
    <w:rsid w:val="00D67F19"/>
    <w:rsid w:val="00D73A67"/>
    <w:rsid w:val="00D96F27"/>
    <w:rsid w:val="00D970A9"/>
    <w:rsid w:val="00DF3845"/>
    <w:rsid w:val="00E41911"/>
    <w:rsid w:val="00E92EEF"/>
    <w:rsid w:val="00F1694C"/>
    <w:rsid w:val="00F24442"/>
    <w:rsid w:val="00F50AE3"/>
    <w:rsid w:val="00F67CF1"/>
    <w:rsid w:val="00F840F0"/>
    <w:rsid w:val="00FB0D0D"/>
    <w:rsid w:val="00FB43B4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128888C-31B0-4E5D-A761-77C020AA9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6F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F2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76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895_201004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7EF71-B4EE-4C05-A7A2-5343106B8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1</TotalTime>
  <Pages>3</Pages>
  <Words>671</Words>
  <Characters>3884</Characters>
  <Application>Microsoft Office Word</Application>
  <DocSecurity>0</DocSecurity>
  <Lines>115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4895: Army wives - South Carolina Legislature Online</dc:title>
  <dc:subject/>
  <dc:creator>gailmoore</dc:creator>
  <cp:keywords/>
  <dc:description/>
  <cp:lastModifiedBy>N Cumfer</cp:lastModifiedBy>
  <cp:revision>7</cp:revision>
  <cp:lastPrinted>2010-04-27T14:22:00Z</cp:lastPrinted>
  <dcterms:created xsi:type="dcterms:W3CDTF">2010-04-27T16:44:00Z</dcterms:created>
  <dcterms:modified xsi:type="dcterms:W3CDTF">2014-11-24T16:37:00Z</dcterms:modified>
</cp:coreProperties>
</file>