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032" w:rsidRDefault="00EE1032" w:rsidP="00EE1032">
      <w:pPr>
        <w:widowControl w:val="0"/>
        <w:jc w:val="center"/>
      </w:pPr>
      <w:bookmarkStart w:id="0" w:name="_GoBack"/>
      <w:bookmarkEnd w:id="0"/>
      <w:r w:rsidRPr="00EE1032">
        <w:rPr>
          <w:b/>
        </w:rPr>
        <w:t>South Carolina General Assembly</w:t>
      </w:r>
    </w:p>
    <w:p w:rsidR="00EE1032" w:rsidRDefault="00EE1032" w:rsidP="00EE1032">
      <w:pPr>
        <w:widowControl w:val="0"/>
        <w:jc w:val="center"/>
      </w:pPr>
      <w:r>
        <w:t>118th Session, 2009-2010</w:t>
      </w:r>
    </w:p>
    <w:p w:rsidR="00EE1032" w:rsidRDefault="00EE1032" w:rsidP="00EE1032">
      <w:pPr>
        <w:widowControl w:val="0"/>
        <w:jc w:val="left"/>
      </w:pPr>
    </w:p>
    <w:p w:rsidR="00EE1032" w:rsidRDefault="00EE1032" w:rsidP="00EE1032">
      <w:pPr>
        <w:widowControl w:val="0"/>
        <w:jc w:val="left"/>
        <w:rPr>
          <w:b/>
        </w:rPr>
      </w:pPr>
      <w:r w:rsidRPr="00EE1032">
        <w:rPr>
          <w:b/>
        </w:rPr>
        <w:t>H. 4902</w:t>
      </w:r>
    </w:p>
    <w:p w:rsidR="00EE1032" w:rsidRDefault="00EE1032" w:rsidP="00EE1032">
      <w:pPr>
        <w:widowControl w:val="0"/>
        <w:jc w:val="left"/>
        <w:rPr>
          <w:b/>
        </w:rPr>
      </w:pPr>
    </w:p>
    <w:p w:rsidR="00EE1032" w:rsidRDefault="00EE1032" w:rsidP="00EE1032">
      <w:pPr>
        <w:widowControl w:val="0"/>
        <w:jc w:val="left"/>
      </w:pPr>
      <w:r w:rsidRPr="00EE1032">
        <w:rPr>
          <w:b/>
        </w:rPr>
        <w:t>STATUS INFORMATION</w:t>
      </w:r>
    </w:p>
    <w:p w:rsidR="00EE1032" w:rsidRDefault="00EE1032" w:rsidP="00EE1032">
      <w:pPr>
        <w:widowControl w:val="0"/>
        <w:jc w:val="left"/>
      </w:pPr>
    </w:p>
    <w:p w:rsidR="00EE1032" w:rsidRDefault="00EE1032" w:rsidP="00EE1032">
      <w:pPr>
        <w:widowControl w:val="0"/>
        <w:jc w:val="left"/>
      </w:pPr>
      <w:r>
        <w:t>House Resolution</w:t>
      </w:r>
    </w:p>
    <w:p w:rsidR="00EE1032" w:rsidRDefault="00EE1032" w:rsidP="00EE1032">
      <w:pPr>
        <w:widowControl w:val="0"/>
        <w:jc w:val="left"/>
      </w:pPr>
      <w:r>
        <w:t>Sponsors: Reps. Horne, A.D. Young and Harrell</w:t>
      </w:r>
    </w:p>
    <w:p w:rsidR="00EE1032" w:rsidRDefault="00EE1032" w:rsidP="00EE1032">
      <w:pPr>
        <w:widowControl w:val="0"/>
        <w:jc w:val="left"/>
      </w:pPr>
      <w:r>
        <w:t>Document Path: l:\council\bills\gm\24493dw10.docx</w:t>
      </w:r>
    </w:p>
    <w:p w:rsidR="00EE1032" w:rsidRDefault="00EE1032" w:rsidP="00EE1032">
      <w:pPr>
        <w:widowControl w:val="0"/>
        <w:jc w:val="left"/>
      </w:pPr>
    </w:p>
    <w:p w:rsidR="00EE1032" w:rsidRDefault="00EE1032" w:rsidP="00EE1032">
      <w:pPr>
        <w:widowControl w:val="0"/>
        <w:jc w:val="left"/>
      </w:pPr>
      <w:r>
        <w:t>Introduced in the House on April 28, 2010</w:t>
      </w:r>
    </w:p>
    <w:p w:rsidR="00EE1032" w:rsidRDefault="00EE1032" w:rsidP="00EE1032">
      <w:pPr>
        <w:widowControl w:val="0"/>
        <w:jc w:val="left"/>
      </w:pPr>
      <w:r>
        <w:t>Adopted by the House on April 28, 2010</w:t>
      </w:r>
    </w:p>
    <w:p w:rsidR="00EE1032" w:rsidRDefault="00EE1032" w:rsidP="00EE1032">
      <w:pPr>
        <w:widowControl w:val="0"/>
        <w:jc w:val="left"/>
      </w:pPr>
    </w:p>
    <w:p w:rsidR="00EE1032" w:rsidRDefault="00EE1032" w:rsidP="00EE1032">
      <w:pPr>
        <w:widowControl w:val="0"/>
        <w:jc w:val="left"/>
      </w:pPr>
      <w:r>
        <w:t xml:space="preserve">Summary: </w:t>
      </w:r>
      <w:r w:rsidR="00CA28F7">
        <w:t>Patrick Joseph Murphy</w:t>
      </w:r>
    </w:p>
    <w:p w:rsidR="00EE1032" w:rsidRDefault="00EE1032" w:rsidP="00EE1032">
      <w:pPr>
        <w:widowControl w:val="0"/>
        <w:jc w:val="left"/>
      </w:pPr>
    </w:p>
    <w:p w:rsidR="00EE1032" w:rsidRDefault="00EE1032" w:rsidP="00EE1032">
      <w:pPr>
        <w:widowControl w:val="0"/>
        <w:jc w:val="left"/>
      </w:pPr>
    </w:p>
    <w:p w:rsidR="00EE1032" w:rsidRDefault="00EE1032" w:rsidP="00EE1032">
      <w:pPr>
        <w:widowControl w:val="0"/>
        <w:tabs>
          <w:tab w:val="center" w:pos="590"/>
          <w:tab w:val="center" w:pos="1440"/>
          <w:tab w:val="left" w:pos="1872"/>
          <w:tab w:val="left" w:pos="9187"/>
        </w:tabs>
        <w:jc w:val="left"/>
      </w:pPr>
      <w:r w:rsidRPr="00EE1032">
        <w:rPr>
          <w:b/>
        </w:rPr>
        <w:t>HISTORY OF LEGISLATIVE ACTIONS</w:t>
      </w:r>
    </w:p>
    <w:p w:rsidR="00EE1032" w:rsidRDefault="00EE1032" w:rsidP="00EE1032">
      <w:pPr>
        <w:widowControl w:val="0"/>
        <w:tabs>
          <w:tab w:val="center" w:pos="590"/>
          <w:tab w:val="center" w:pos="1440"/>
          <w:tab w:val="left" w:pos="1872"/>
          <w:tab w:val="left" w:pos="9187"/>
        </w:tabs>
        <w:jc w:val="left"/>
      </w:pPr>
    </w:p>
    <w:p w:rsidR="00EE1032" w:rsidRPr="00EE1032" w:rsidRDefault="00EE1032" w:rsidP="00EE1032">
      <w:pPr>
        <w:widowControl w:val="0"/>
        <w:tabs>
          <w:tab w:val="center" w:pos="590"/>
          <w:tab w:val="center" w:pos="1440"/>
          <w:tab w:val="left" w:pos="1872"/>
          <w:tab w:val="left" w:pos="9187"/>
        </w:tabs>
        <w:jc w:val="left"/>
      </w:pPr>
      <w:r w:rsidRPr="00EE1032">
        <w:rPr>
          <w:u w:val="single"/>
        </w:rPr>
        <w:tab/>
        <w:t>Date</w:t>
      </w:r>
      <w:r w:rsidRPr="00EE1032">
        <w:rPr>
          <w:u w:val="single"/>
        </w:rPr>
        <w:tab/>
        <w:t>Body</w:t>
      </w:r>
      <w:r w:rsidRPr="00EE1032">
        <w:rPr>
          <w:u w:val="single"/>
        </w:rPr>
        <w:tab/>
        <w:t>Action Description with journal page number</w:t>
      </w:r>
      <w:r w:rsidRPr="00EE1032">
        <w:rPr>
          <w:u w:val="single"/>
        </w:rPr>
        <w:tab/>
      </w:r>
    </w:p>
    <w:p w:rsidR="00471D1A" w:rsidRDefault="00471D1A" w:rsidP="00471D1A">
      <w:pPr>
        <w:widowControl w:val="0"/>
        <w:tabs>
          <w:tab w:val="right" w:pos="1008"/>
          <w:tab w:val="left" w:pos="1152"/>
          <w:tab w:val="left" w:pos="1872"/>
          <w:tab w:val="left" w:pos="9187"/>
        </w:tabs>
        <w:ind w:left="2088" w:hanging="2088"/>
        <w:jc w:val="left"/>
      </w:pPr>
      <w:r>
        <w:tab/>
        <w:t>4/28/2010</w:t>
      </w:r>
      <w:r>
        <w:tab/>
        <w:t>House</w:t>
      </w:r>
      <w:r>
        <w:tab/>
      </w:r>
      <w:r w:rsidRPr="005100FE">
        <w:t xml:space="preserve">Introduced and adopted </w:t>
      </w:r>
      <w:hyperlink r:id="rId7" w:history="1">
        <w:r w:rsidRPr="00874C86">
          <w:rPr>
            <w:rStyle w:val="Hyperlink"/>
          </w:rPr>
          <w:t>HJ</w:t>
        </w:r>
      </w:hyperlink>
      <w:r>
        <w:noBreakHyphen/>
      </w:r>
      <w:r w:rsidRPr="005100FE">
        <w:t>11</w:t>
      </w:r>
    </w:p>
    <w:p w:rsidR="00471D1A" w:rsidRDefault="00471D1A" w:rsidP="00471D1A">
      <w:pPr>
        <w:widowControl w:val="0"/>
        <w:tabs>
          <w:tab w:val="right" w:pos="1008"/>
          <w:tab w:val="left" w:pos="1152"/>
          <w:tab w:val="left" w:pos="1872"/>
          <w:tab w:val="left" w:pos="9187"/>
        </w:tabs>
        <w:ind w:left="2088" w:hanging="2088"/>
        <w:jc w:val="left"/>
      </w:pPr>
    </w:p>
    <w:p w:rsidR="00EE1032" w:rsidRPr="00EE1032" w:rsidRDefault="00EE1032" w:rsidP="00EE1032">
      <w:pPr>
        <w:widowControl w:val="0"/>
        <w:tabs>
          <w:tab w:val="right" w:pos="1008"/>
          <w:tab w:val="left" w:pos="1152"/>
          <w:tab w:val="left" w:pos="1872"/>
          <w:tab w:val="left" w:pos="9187"/>
        </w:tabs>
        <w:ind w:left="2088" w:hanging="2088"/>
        <w:jc w:val="left"/>
      </w:pPr>
    </w:p>
    <w:p w:rsidR="00EE1032" w:rsidRDefault="00EE1032" w:rsidP="00EE1032">
      <w:r w:rsidRPr="00EE1032">
        <w:rPr>
          <w:b/>
        </w:rPr>
        <w:t>VERSIONS OF THIS BILL</w:t>
      </w:r>
    </w:p>
    <w:p w:rsidR="00EE1032" w:rsidRDefault="00EE1032" w:rsidP="00EE1032"/>
    <w:p w:rsidR="00EE1032" w:rsidRDefault="0082771B" w:rsidP="00EE1032">
      <w:hyperlink r:id="rId8" w:history="1">
        <w:r w:rsidR="00EE1032">
          <w:rPr>
            <w:rStyle w:val="Hyperlink"/>
          </w:rPr>
          <w:t>4/28/2010</w:t>
        </w:r>
      </w:hyperlink>
    </w:p>
    <w:p w:rsidR="00EE1032" w:rsidRDefault="00EE1032" w:rsidP="00EE1032"/>
    <w:p w:rsidR="00EE1032" w:rsidRDefault="00EE1032" w:rsidP="00EE1032">
      <w:pPr>
        <w:sectPr w:rsidR="00EE1032" w:rsidSect="00EE10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2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DEATH OF PATRICK JOSEPH MURPHY OF DORCHESTER COUNTY, AND TO EXTEND THEIR DEEPEST SYMPATHY TO HIS LARGE AND LOVING FAMILY AND TO HIS MANY FRIENDS.</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D38"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521C">
        <w:t>the members of the South Carolina House of Representatives were saddened to learn of the passing of Patrick Joseph Murphy</w:t>
      </w:r>
      <w:r w:rsidR="001D2D38">
        <w:t>;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New York on February 25, 1933, he was the son of the late Katherine Wynn Murphy and Michael Henry Murphy;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013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D2D38">
        <w:t xml:space="preserve"> after graduating from The Citadel, he served </w:t>
      </w:r>
      <w:r>
        <w:t xml:space="preserve">with distinction </w:t>
      </w:r>
      <w:r w:rsidR="004D092B">
        <w:t>for twenty</w:t>
      </w:r>
      <w:r>
        <w:noBreakHyphen/>
      </w:r>
      <w:r w:rsidR="004D092B">
        <w:t xml:space="preserve">six years </w:t>
      </w:r>
      <w:r w:rsidR="001D2D38">
        <w:t>in the United States Navy and retired as a lieutenant commander;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Barbara Anne reared five fine children, who blessed them with fourteen grandchildren and five great</w:t>
      </w:r>
      <w:r w:rsidR="000138C7">
        <w:noBreakHyphen/>
      </w:r>
      <w:r>
        <w:t>grandchildren;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Knights of Columbus, Kiwanis Club, 100 Club of Charleston, and the retired Officers Association</w:t>
      </w:r>
      <w:r w:rsidR="004D092B">
        <w:t xml:space="preserve">, he served the Republican Party in Dorchester County as vice chairman and </w:t>
      </w:r>
      <w:r w:rsidR="000138C7">
        <w:t xml:space="preserve">as </w:t>
      </w:r>
      <w:r w:rsidR="004D092B">
        <w:t>the state executive committeeman</w:t>
      </w:r>
      <w:r>
        <w:t>;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92B" w:rsidRDefault="004D0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FDF">
        <w:t>he was the deputy chief of public safety at the Medical University of South Carolina and a former chief of police; and</w:t>
      </w:r>
    </w:p>
    <w:p w:rsidR="00BE0FDF" w:rsidRDefault="00BE0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92B" w:rsidRDefault="004D0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long</w:t>
      </w:r>
      <w:r w:rsidR="000138C7">
        <w:noBreakHyphen/>
      </w:r>
      <w:r>
        <w:t xml:space="preserve">time resident of Summerville, </w:t>
      </w:r>
      <w:r w:rsidR="00BE0FDF">
        <w:t xml:space="preserve">he served the citizens of Dorchester County </w:t>
      </w:r>
      <w:r w:rsidR="000138C7">
        <w:t xml:space="preserve">well </w:t>
      </w:r>
      <w:r w:rsidR="00BE0FDF">
        <w:t>as a Dorchester County magistrate from 1999 to 2005; and</w:t>
      </w:r>
    </w:p>
    <w:p w:rsidR="004D092B" w:rsidRDefault="004D0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32"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FDF">
        <w:t>the members of the South Carolina House of Representatives are grateful for the lasting legacy of this noble patriot, whose life enriched so many in his community, State, and nation</w:t>
      </w:r>
      <w:r w:rsidR="00202232">
        <w:t>.  Now, therefore,</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521C">
        <w:t xml:space="preserve"> the members of the South Carolina House of Representatives, by this resolution, express their sincere sorrow upon the death of Patrick Joseph Murphy of Dorchester County, and extend their deepest sympathy to his large and loving family and to his many friends.</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521C">
        <w:t>present</w:t>
      </w:r>
      <w:r>
        <w:t>ed to</w:t>
      </w:r>
      <w:r w:rsidR="0045521C">
        <w:t xml:space="preserve"> the family of Patrick Joseph Murphy.</w:t>
      </w:r>
    </w:p>
    <w:p w:rsidR="003E2BDA" w:rsidRDefault="00013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BDA" w:rsidRDefault="003E2BDA" w:rsidP="00EE1032">
      <w:pPr>
        <w:suppressAutoHyphens/>
      </w:pPr>
    </w:p>
    <w:sectPr w:rsidR="003E2BDA" w:rsidSect="00EE10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FDF" w:rsidRDefault="00BE0FDF" w:rsidP="009F0C77">
      <w:r>
        <w:separator/>
      </w:r>
    </w:p>
  </w:endnote>
  <w:endnote w:type="continuationSeparator" w:id="0">
    <w:p w:rsidR="00BE0FDF" w:rsidRDefault="00BE0F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F3B9CF-A8AE-4188-9D10-20030B94758C}"/>
    <w:embedBold r:id="rId2" w:fontKey="{B0E9E683-2CA2-4EAF-9550-88719C851A9F}"/>
  </w:font>
  <w:font w:name="Calibri">
    <w:panose1 w:val="020F0502020204030204"/>
    <w:charset w:val="00"/>
    <w:family w:val="swiss"/>
    <w:pitch w:val="variable"/>
    <w:sig w:usb0="E10002FF" w:usb1="4000ACFF" w:usb2="00000009" w:usb3="00000000" w:csb0="0000019F" w:csb1="00000000"/>
    <w:embedRegular r:id="rId3" w:fontKey="{E0BA87FA-8928-472F-AE2F-33279C7B72AA}"/>
  </w:font>
  <w:font w:name="Tahoma">
    <w:panose1 w:val="020B0604030504040204"/>
    <w:charset w:val="00"/>
    <w:family w:val="swiss"/>
    <w:pitch w:val="variable"/>
    <w:sig w:usb0="21002A87" w:usb1="80000000" w:usb2="00000008" w:usb3="00000000" w:csb0="000101FF" w:csb1="00000000"/>
    <w:embedRegular r:id="rId4" w:fontKey="{5055475F-D976-4B68-AD0E-6E3DBB53BAAD}"/>
  </w:font>
  <w:font w:name="Cambria">
    <w:panose1 w:val="02040503050406030204"/>
    <w:charset w:val="00"/>
    <w:family w:val="roman"/>
    <w:pitch w:val="variable"/>
    <w:sig w:usb0="E00002FF" w:usb1="400004FF" w:usb2="00000000" w:usb3="00000000" w:csb0="0000019F" w:csb1="00000000"/>
    <w:embedRegular r:id="rId5" w:fontKey="{F26CD05E-B67B-4C92-84A5-1360BF6F7A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032" w:rsidRPr="003E2BDA" w:rsidRDefault="00EE1032" w:rsidP="003E2BDA">
    <w:pPr>
      <w:pStyle w:val="Footer"/>
      <w:tabs>
        <w:tab w:val="clear" w:pos="4680"/>
        <w:tab w:val="clear" w:pos="9360"/>
        <w:tab w:val="center" w:pos="2995"/>
      </w:tabs>
      <w:spacing w:before="120"/>
    </w:pPr>
    <w:r>
      <w:t>[4902]</w:t>
    </w:r>
    <w:r>
      <w:tab/>
    </w:r>
    <w:r w:rsidR="0082771B">
      <w:fldChar w:fldCharType="begin"/>
    </w:r>
    <w:r w:rsidR="0082771B">
      <w:instrText xml:space="preserve"> PAGE  \* MERGEFORMAT </w:instrText>
    </w:r>
    <w:r w:rsidR="0082771B">
      <w:fldChar w:fldCharType="separate"/>
    </w:r>
    <w:r w:rsidR="0082771B">
      <w:rPr>
        <w:noProof/>
      </w:rPr>
      <w:t>1</w:t>
    </w:r>
    <w:r w:rsidR="008277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FDF" w:rsidRDefault="00BE0FDF" w:rsidP="009F0C77">
      <w:r>
        <w:separator/>
      </w:r>
    </w:p>
  </w:footnote>
  <w:footnote w:type="continuationSeparator" w:id="0">
    <w:p w:rsidR="00BE0FDF" w:rsidRDefault="00BE0F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93DW10"/>
    <w:docVar w:name="CoverBillType" w:val="r"/>
    <w:docVar w:name="docpath" w:val="L:\Council\bills\GM\24493DW10.DOCX"/>
    <w:docVar w:name="dvBillNumber" w:val="4902"/>
    <w:docVar w:name="dvBillNumberPrefix" w:val="H. "/>
    <w:docVar w:name="dvOriginalBody" w:val="House"/>
    <w:docVar w:name="dvSteno" w:val="GM"/>
    <w:docVar w:name="NameofBody" w:val="h"/>
    <w:docVar w:name="vgroup2" w:val="Council"/>
  </w:docVars>
  <w:rsids>
    <w:rsidRoot w:val="00686324"/>
    <w:rsid w:val="00011869"/>
    <w:rsid w:val="000138C7"/>
    <w:rsid w:val="000E1785"/>
    <w:rsid w:val="000F40FA"/>
    <w:rsid w:val="0010776B"/>
    <w:rsid w:val="00122DD4"/>
    <w:rsid w:val="00133E66"/>
    <w:rsid w:val="001435A3"/>
    <w:rsid w:val="00185764"/>
    <w:rsid w:val="001D08F2"/>
    <w:rsid w:val="001D2D38"/>
    <w:rsid w:val="001D525B"/>
    <w:rsid w:val="001D7F4F"/>
    <w:rsid w:val="00202232"/>
    <w:rsid w:val="002321B6"/>
    <w:rsid w:val="00250967"/>
    <w:rsid w:val="002543C8"/>
    <w:rsid w:val="00284AAE"/>
    <w:rsid w:val="002C7762"/>
    <w:rsid w:val="002E5912"/>
    <w:rsid w:val="002F5F61"/>
    <w:rsid w:val="00325348"/>
    <w:rsid w:val="0032732C"/>
    <w:rsid w:val="00336AD0"/>
    <w:rsid w:val="0037079A"/>
    <w:rsid w:val="003D01E8"/>
    <w:rsid w:val="003E2BDA"/>
    <w:rsid w:val="003E5288"/>
    <w:rsid w:val="003F6D79"/>
    <w:rsid w:val="0041760A"/>
    <w:rsid w:val="00417C01"/>
    <w:rsid w:val="0045521C"/>
    <w:rsid w:val="00471D1A"/>
    <w:rsid w:val="004809EE"/>
    <w:rsid w:val="004D092B"/>
    <w:rsid w:val="004E7D54"/>
    <w:rsid w:val="004F7B32"/>
    <w:rsid w:val="005273C6"/>
    <w:rsid w:val="00530A69"/>
    <w:rsid w:val="00545593"/>
    <w:rsid w:val="00577C6C"/>
    <w:rsid w:val="005C2FE2"/>
    <w:rsid w:val="005D0CDC"/>
    <w:rsid w:val="005E2BC9"/>
    <w:rsid w:val="00605102"/>
    <w:rsid w:val="006215AA"/>
    <w:rsid w:val="006706F4"/>
    <w:rsid w:val="00686324"/>
    <w:rsid w:val="006913C9"/>
    <w:rsid w:val="0069470D"/>
    <w:rsid w:val="0072778B"/>
    <w:rsid w:val="00734F00"/>
    <w:rsid w:val="007A70AE"/>
    <w:rsid w:val="007E48FB"/>
    <w:rsid w:val="0082771B"/>
    <w:rsid w:val="008362E8"/>
    <w:rsid w:val="00874C86"/>
    <w:rsid w:val="008A1768"/>
    <w:rsid w:val="008F4429"/>
    <w:rsid w:val="0094021A"/>
    <w:rsid w:val="009C6A0B"/>
    <w:rsid w:val="009F0C77"/>
    <w:rsid w:val="009F4DD1"/>
    <w:rsid w:val="00A41684"/>
    <w:rsid w:val="00A64E80"/>
    <w:rsid w:val="00A72BCD"/>
    <w:rsid w:val="00A741D9"/>
    <w:rsid w:val="00A833AB"/>
    <w:rsid w:val="00A9741D"/>
    <w:rsid w:val="00AC67C3"/>
    <w:rsid w:val="00AD4B17"/>
    <w:rsid w:val="00B1671D"/>
    <w:rsid w:val="00B412D4"/>
    <w:rsid w:val="00BE0FDF"/>
    <w:rsid w:val="00BE3C22"/>
    <w:rsid w:val="00C0345E"/>
    <w:rsid w:val="00C3483A"/>
    <w:rsid w:val="00C74E9D"/>
    <w:rsid w:val="00C82FD3"/>
    <w:rsid w:val="00C92819"/>
    <w:rsid w:val="00CA28F7"/>
    <w:rsid w:val="00CC6B7B"/>
    <w:rsid w:val="00CD2089"/>
    <w:rsid w:val="00D73A67"/>
    <w:rsid w:val="00D970A9"/>
    <w:rsid w:val="00DF3845"/>
    <w:rsid w:val="00E41911"/>
    <w:rsid w:val="00E4367B"/>
    <w:rsid w:val="00E92EEF"/>
    <w:rsid w:val="00EE103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2638EC-0847-4200-867B-25E1205E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8C7"/>
    <w:rPr>
      <w:rFonts w:ascii="Tahoma" w:hAnsi="Tahoma" w:cs="Tahoma"/>
      <w:sz w:val="16"/>
      <w:szCs w:val="16"/>
    </w:rPr>
  </w:style>
  <w:style w:type="character" w:customStyle="1" w:styleId="BalloonTextChar">
    <w:name w:val="Balloon Text Char"/>
    <w:basedOn w:val="DefaultParagraphFont"/>
    <w:link w:val="BalloonText"/>
    <w:uiPriority w:val="99"/>
    <w:semiHidden/>
    <w:rsid w:val="000138C7"/>
    <w:rPr>
      <w:rFonts w:ascii="Tahoma" w:eastAsia="Times New Roman" w:hAnsi="Tahoma" w:cs="Tahoma"/>
      <w:sz w:val="16"/>
      <w:szCs w:val="16"/>
    </w:rPr>
  </w:style>
  <w:style w:type="character" w:styleId="Hyperlink">
    <w:name w:val="Hyperlink"/>
    <w:basedOn w:val="DefaultParagraphFont"/>
    <w:uiPriority w:val="99"/>
    <w:unhideWhenUsed/>
    <w:rsid w:val="00EE1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02_20100428.docx" TargetMode="External"/><Relationship Id="rId3" Type="http://schemas.openxmlformats.org/officeDocument/2006/relationships/settings" Target="settings.xml"/><Relationship Id="rId7" Type="http://schemas.openxmlformats.org/officeDocument/2006/relationships/hyperlink" Target="file:///h:\HJ%20Archive\2010\04-2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DB86F-A856-455B-BE40-3B08212F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397</Words>
  <Characters>2089</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4902: Patrick Joseph Murphy - South Carolina Legislature Online</dc:title>
  <dc:subject/>
  <dc:creator>gailmoore</dc:creator>
  <cp:keywords/>
  <dc:description/>
  <cp:lastModifiedBy>N Cumfer</cp:lastModifiedBy>
  <cp:revision>7</cp:revision>
  <cp:lastPrinted>2010-04-27T18:50:00Z</cp:lastPrinted>
  <dcterms:created xsi:type="dcterms:W3CDTF">2010-04-28T14:36:00Z</dcterms:created>
  <dcterms:modified xsi:type="dcterms:W3CDTF">2014-11-24T16:38:00Z</dcterms:modified>
</cp:coreProperties>
</file>