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25C" w:rsidRDefault="002D125C" w:rsidP="002D125C">
      <w:pPr>
        <w:widowControl w:val="0"/>
        <w:jc w:val="center"/>
      </w:pPr>
      <w:bookmarkStart w:id="0" w:name="_GoBack"/>
      <w:bookmarkEnd w:id="0"/>
      <w:r w:rsidRPr="002D125C">
        <w:rPr>
          <w:b/>
        </w:rPr>
        <w:t>South Carolina General Assembly</w:t>
      </w:r>
    </w:p>
    <w:p w:rsidR="002D125C" w:rsidRDefault="002D125C" w:rsidP="002D125C">
      <w:pPr>
        <w:widowControl w:val="0"/>
        <w:jc w:val="center"/>
      </w:pPr>
      <w:r>
        <w:t>118th Session, 2009-2010</w:t>
      </w:r>
    </w:p>
    <w:p w:rsidR="002D125C" w:rsidRDefault="002D125C" w:rsidP="002D125C">
      <w:pPr>
        <w:widowControl w:val="0"/>
        <w:jc w:val="left"/>
      </w:pPr>
    </w:p>
    <w:p w:rsidR="002D125C" w:rsidRDefault="002D125C" w:rsidP="002D125C">
      <w:pPr>
        <w:widowControl w:val="0"/>
        <w:jc w:val="left"/>
        <w:rPr>
          <w:b/>
        </w:rPr>
      </w:pPr>
      <w:r w:rsidRPr="002D125C">
        <w:rPr>
          <w:b/>
        </w:rPr>
        <w:t>H. 4907</w:t>
      </w:r>
    </w:p>
    <w:p w:rsidR="002D125C" w:rsidRDefault="002D125C" w:rsidP="002D125C">
      <w:pPr>
        <w:widowControl w:val="0"/>
        <w:jc w:val="left"/>
        <w:rPr>
          <w:b/>
        </w:rPr>
      </w:pPr>
    </w:p>
    <w:p w:rsidR="002D125C" w:rsidRDefault="002D125C" w:rsidP="002D125C">
      <w:pPr>
        <w:widowControl w:val="0"/>
        <w:jc w:val="left"/>
      </w:pPr>
      <w:r w:rsidRPr="002D125C">
        <w:rPr>
          <w:b/>
        </w:rPr>
        <w:t>STATUS INFORMATION</w:t>
      </w:r>
    </w:p>
    <w:p w:rsidR="002D125C" w:rsidRDefault="002D125C" w:rsidP="002D125C">
      <w:pPr>
        <w:widowControl w:val="0"/>
        <w:jc w:val="left"/>
      </w:pPr>
    </w:p>
    <w:p w:rsidR="002D125C" w:rsidRDefault="002D125C" w:rsidP="002D125C">
      <w:pPr>
        <w:widowControl w:val="0"/>
        <w:jc w:val="left"/>
      </w:pPr>
      <w:r>
        <w:t>House Resolution</w:t>
      </w:r>
    </w:p>
    <w:p w:rsidR="002D125C" w:rsidRDefault="002D125C" w:rsidP="002D125C">
      <w:pPr>
        <w:widowControl w:val="0"/>
        <w:jc w:val="left"/>
      </w:pPr>
      <w:r>
        <w:t>Sponsors: Rep. G.A. Brown</w:t>
      </w:r>
    </w:p>
    <w:p w:rsidR="002D125C" w:rsidRDefault="002D125C" w:rsidP="002D125C">
      <w:pPr>
        <w:widowControl w:val="0"/>
        <w:jc w:val="left"/>
      </w:pPr>
      <w:r>
        <w:t>Document Path: l:\council\bills\gm\24495dw10.docx</w:t>
      </w:r>
    </w:p>
    <w:p w:rsidR="002D125C" w:rsidRDefault="002D125C" w:rsidP="002D125C">
      <w:pPr>
        <w:widowControl w:val="0"/>
        <w:jc w:val="left"/>
      </w:pPr>
    </w:p>
    <w:p w:rsidR="002D125C" w:rsidRDefault="002D125C" w:rsidP="002D125C">
      <w:pPr>
        <w:widowControl w:val="0"/>
        <w:jc w:val="left"/>
      </w:pPr>
      <w:r>
        <w:t>Introduced in the House on April 28, 2010</w:t>
      </w:r>
    </w:p>
    <w:p w:rsidR="002D125C" w:rsidRDefault="002D125C" w:rsidP="002D125C">
      <w:pPr>
        <w:widowControl w:val="0"/>
        <w:jc w:val="left"/>
      </w:pPr>
      <w:r>
        <w:t>Adopted by the House on April 28, 2010</w:t>
      </w:r>
    </w:p>
    <w:p w:rsidR="002D125C" w:rsidRDefault="002D125C" w:rsidP="002D125C">
      <w:pPr>
        <w:widowControl w:val="0"/>
        <w:jc w:val="left"/>
      </w:pPr>
    </w:p>
    <w:p w:rsidR="002D125C" w:rsidRDefault="002D125C" w:rsidP="002D125C">
      <w:pPr>
        <w:widowControl w:val="0"/>
        <w:jc w:val="left"/>
      </w:pPr>
      <w:r>
        <w:t xml:space="preserve">Summary: </w:t>
      </w:r>
      <w:r w:rsidR="00501367">
        <w:t>Honorable Robert W. Hancock</w:t>
      </w:r>
    </w:p>
    <w:p w:rsidR="002D125C" w:rsidRDefault="002D125C" w:rsidP="002D125C">
      <w:pPr>
        <w:widowControl w:val="0"/>
        <w:jc w:val="left"/>
      </w:pPr>
    </w:p>
    <w:p w:rsidR="002D125C" w:rsidRDefault="002D125C" w:rsidP="002D125C">
      <w:pPr>
        <w:widowControl w:val="0"/>
        <w:jc w:val="left"/>
      </w:pPr>
    </w:p>
    <w:p w:rsidR="002D125C" w:rsidRDefault="002D125C" w:rsidP="002D12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125C">
        <w:rPr>
          <w:b/>
        </w:rPr>
        <w:t>HISTORY OF LEGISLATIVE ACTIONS</w:t>
      </w:r>
    </w:p>
    <w:p w:rsidR="002D125C" w:rsidRDefault="002D125C" w:rsidP="002D12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D125C" w:rsidRPr="002D125C" w:rsidRDefault="002D125C" w:rsidP="002D12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125C">
        <w:rPr>
          <w:u w:val="single"/>
        </w:rPr>
        <w:tab/>
        <w:t>Date</w:t>
      </w:r>
      <w:r w:rsidRPr="002D125C">
        <w:rPr>
          <w:u w:val="single"/>
        </w:rPr>
        <w:tab/>
        <w:t>Body</w:t>
      </w:r>
      <w:r w:rsidRPr="002D125C">
        <w:rPr>
          <w:u w:val="single"/>
        </w:rPr>
        <w:tab/>
        <w:t>Action Description with journal page number</w:t>
      </w:r>
      <w:r w:rsidRPr="002D125C">
        <w:rPr>
          <w:u w:val="single"/>
        </w:rPr>
        <w:tab/>
      </w:r>
    </w:p>
    <w:p w:rsidR="00B60243" w:rsidRDefault="00B60243" w:rsidP="00B602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4/28/2010</w:t>
      </w:r>
      <w:r>
        <w:tab/>
        <w:t>House</w:t>
      </w:r>
      <w:r>
        <w:tab/>
      </w:r>
      <w:r w:rsidRPr="0018143D">
        <w:t xml:space="preserve">Introduced and adopted </w:t>
      </w:r>
      <w:hyperlink r:id="rId7" w:history="1">
        <w:r w:rsidRPr="004C01FB">
          <w:rPr>
            <w:rStyle w:val="Hyperlink"/>
          </w:rPr>
          <w:t>HJ</w:t>
        </w:r>
      </w:hyperlink>
      <w:r>
        <w:noBreakHyphen/>
      </w:r>
      <w:r w:rsidRPr="0018143D">
        <w:t>18</w:t>
      </w:r>
    </w:p>
    <w:p w:rsidR="00B60243" w:rsidRDefault="00B60243" w:rsidP="00B602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125C" w:rsidRPr="002D125C" w:rsidRDefault="002D125C" w:rsidP="002D12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125C" w:rsidRDefault="002D125C" w:rsidP="002D125C">
      <w:r w:rsidRPr="002D125C">
        <w:rPr>
          <w:b/>
        </w:rPr>
        <w:t>VERSIONS OF THIS BILL</w:t>
      </w:r>
    </w:p>
    <w:p w:rsidR="002D125C" w:rsidRDefault="002D125C" w:rsidP="002D125C"/>
    <w:p w:rsidR="002D125C" w:rsidRDefault="00C42E45" w:rsidP="002D125C">
      <w:hyperlink r:id="rId8" w:history="1">
        <w:r w:rsidR="002D125C">
          <w:rPr>
            <w:rStyle w:val="Hyperlink"/>
          </w:rPr>
          <w:t>4/28/2010</w:t>
        </w:r>
      </w:hyperlink>
    </w:p>
    <w:p w:rsidR="002D125C" w:rsidRDefault="002D125C" w:rsidP="002D125C"/>
    <w:p w:rsidR="002D125C" w:rsidRDefault="002D125C" w:rsidP="002D125C">
      <w:pPr>
        <w:sectPr w:rsidR="002D125C" w:rsidSect="002D12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6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5C2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20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85AA6">
        <w:t>CONGRATULATE</w:t>
      </w:r>
      <w:r>
        <w:t xml:space="preserve"> THE HONORABLE ROBERT W. HANCOCK, UPON THE OCCASION OF HIS RETIREMENT AS A LEE COUNTY MAGISTRATE</w:t>
      </w:r>
      <w:r w:rsidR="00085AA6">
        <w:t>, AND TO COMMEND HIM FOR</w:t>
      </w:r>
      <w:r>
        <w:t xml:space="preserve"> </w:t>
      </w:r>
      <w:r w:rsidR="00085AA6">
        <w:t xml:space="preserve">MANY </w:t>
      </w:r>
      <w:r>
        <w:t>YEARS OF DEDICATED SERVICE</w:t>
      </w:r>
      <w:r w:rsidR="00085AA6">
        <w:t xml:space="preserve"> TO </w:t>
      </w:r>
      <w:r w:rsidR="00875BCB">
        <w:t>OUR STATE</w:t>
      </w:r>
      <w:r w:rsidR="00085AA6">
        <w:t xml:space="preserve">, AND TO </w:t>
      </w:r>
      <w:r w:rsidR="00983B4A">
        <w:t>WISH HIM CONTINUED SUCCESS AND HAPPINESS IN ALL HIS FUTURE ENDEAVORS</w:t>
      </w:r>
      <w:r>
        <w:t>.</w:t>
      </w:r>
    </w:p>
    <w:p w:rsidR="00285C24" w:rsidRDefault="00285C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3B4A" w:rsidRDefault="00285C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83B4A">
        <w:t xml:space="preserve">with great pleasure </w:t>
      </w:r>
      <w:r w:rsidR="002420B3">
        <w:t xml:space="preserve">the members of the South Carolina House of </w:t>
      </w:r>
      <w:r w:rsidR="00983B4A">
        <w:t>R</w:t>
      </w:r>
      <w:r w:rsidR="002420B3">
        <w:t xml:space="preserve">epresentatives </w:t>
      </w:r>
      <w:r w:rsidR="00983B4A">
        <w:t>honor individuals who give tirelessly of themselves for the benefit of the citizens of this great State; and</w:t>
      </w:r>
    </w:p>
    <w:p w:rsidR="00983B4A" w:rsidRDefault="00983B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20B3" w:rsidRDefault="00983B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5BCB">
        <w:t xml:space="preserve">beginning his service </w:t>
      </w:r>
      <w:r w:rsidR="00D60500">
        <w:t>as a</w:t>
      </w:r>
      <w:r w:rsidR="00875BCB">
        <w:t xml:space="preserve"> </w:t>
      </w:r>
      <w:r w:rsidR="00D60500">
        <w:t xml:space="preserve">Lee County </w:t>
      </w:r>
      <w:r w:rsidR="00875BCB">
        <w:t xml:space="preserve">magistrate in August of 1978, </w:t>
      </w:r>
      <w:r>
        <w:t>the Honorable Robert</w:t>
      </w:r>
      <w:r w:rsidR="00875BCB">
        <w:t xml:space="preserve"> W. Hancock stands notably among</w:t>
      </w:r>
      <w:r>
        <w:t xml:space="preserve"> </w:t>
      </w:r>
      <w:r w:rsidR="00875BCB">
        <w:t xml:space="preserve">those who provide outstanding service </w:t>
      </w:r>
      <w:r w:rsidR="00D60500">
        <w:t xml:space="preserve">to </w:t>
      </w:r>
      <w:r w:rsidR="00875BCB">
        <w:t>South Carolina</w:t>
      </w:r>
      <w:r w:rsidR="00B22035" w:rsidRPr="00B22035">
        <w:t>’</w:t>
      </w:r>
      <w:r w:rsidR="00D60500">
        <w:t>s judiciary system</w:t>
      </w:r>
      <w:r w:rsidR="00875BCB">
        <w:t>; and</w:t>
      </w:r>
    </w:p>
    <w:p w:rsidR="002420B3" w:rsidRDefault="002420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5BCB" w:rsidRDefault="00875B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thirty</w:t>
      </w:r>
      <w:r w:rsidR="00B22035">
        <w:noBreakHyphen/>
      </w:r>
      <w:r>
        <w:t xml:space="preserve">two years of faithful service </w:t>
      </w:r>
      <w:r w:rsidR="00D60500">
        <w:t xml:space="preserve">in the </w:t>
      </w:r>
      <w:r>
        <w:t>magistrate</w:t>
      </w:r>
      <w:r w:rsidR="00D60500">
        <w:t>s court</w:t>
      </w:r>
      <w:r>
        <w:t xml:space="preserve">, </w:t>
      </w:r>
      <w:r w:rsidR="00D60500">
        <w:t>the Honorable Robert W. Hancock</w:t>
      </w:r>
      <w:r>
        <w:t xml:space="preserve"> began a much</w:t>
      </w:r>
      <w:r w:rsidR="00B22035">
        <w:noBreakHyphen/>
      </w:r>
      <w:r>
        <w:t>deserved retirement on March 1, 2010; and</w:t>
      </w:r>
    </w:p>
    <w:p w:rsidR="00875BCB" w:rsidRDefault="00875B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5AA6" w:rsidRDefault="002420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and his beloved wife, Cindy, a retired legal secretary, reared three fine children, who have blessed them with </w:t>
      </w:r>
      <w:r w:rsidR="00875BCB">
        <w:t>one of life</w:t>
      </w:r>
      <w:r w:rsidR="00B22035" w:rsidRPr="00B22035">
        <w:t>’</w:t>
      </w:r>
      <w:r w:rsidR="00875BCB">
        <w:t>s</w:t>
      </w:r>
      <w:r>
        <w:t xml:space="preserve"> crowning joy</w:t>
      </w:r>
      <w:r w:rsidR="00875BCB">
        <w:t>s</w:t>
      </w:r>
      <w:r>
        <w:t>, several adoring grandchildren; and</w:t>
      </w:r>
    </w:p>
    <w:p w:rsidR="00085AA6" w:rsidRDefault="00085A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5BCB" w:rsidRDefault="00875B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although he plans to continue his career as a fertilizer </w:t>
      </w:r>
      <w:r w:rsidR="00D60500">
        <w:t>a</w:t>
      </w:r>
      <w:r>
        <w:t>nd chemical representative, he will have more time to enjoy his wonderful grandchildren and the pond he built to indulge his favorite pastime of fishing; and</w:t>
      </w:r>
    </w:p>
    <w:p w:rsidR="00D60500" w:rsidRDefault="00D605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C24" w:rsidRDefault="00085A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5BCB">
        <w:t xml:space="preserve">having made his mark, the Honorable Robert W. Hancock </w:t>
      </w:r>
      <w:r w:rsidR="00983B4A">
        <w:t xml:space="preserve">will be remembered with gratitude and affection by his colleagues </w:t>
      </w:r>
      <w:r w:rsidR="00875BCB">
        <w:t>and friends for years to come</w:t>
      </w:r>
      <w:r w:rsidR="00285C24">
        <w:t>.  Now, therefore,</w:t>
      </w:r>
    </w:p>
    <w:p w:rsidR="00285C24" w:rsidRDefault="00285C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C24" w:rsidRDefault="00285C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85C24" w:rsidRDefault="00285C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C24" w:rsidRDefault="00285C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420B3">
        <w:t xml:space="preserve"> the members of the South Carolina House of Representatives, by this resolution, </w:t>
      </w:r>
      <w:r w:rsidR="00983B4A">
        <w:t xml:space="preserve">congratulate </w:t>
      </w:r>
      <w:r w:rsidR="002420B3">
        <w:t>the Honorable Robert W. Hancock, upon the occasion of his retire</w:t>
      </w:r>
      <w:r w:rsidR="00983B4A">
        <w:t xml:space="preserve">ment as a Lee County magistrate, and commend him for many </w:t>
      </w:r>
      <w:r w:rsidR="002420B3">
        <w:t>years of dedicated service</w:t>
      </w:r>
      <w:r w:rsidR="00983B4A">
        <w:t xml:space="preserve"> to </w:t>
      </w:r>
      <w:r w:rsidR="00875BCB">
        <w:t>our State</w:t>
      </w:r>
      <w:r w:rsidR="00983B4A">
        <w:t>, and wish him continued success and happiness in all his future endeavors</w:t>
      </w:r>
      <w:r w:rsidR="002420B3">
        <w:t>.</w:t>
      </w:r>
    </w:p>
    <w:p w:rsidR="00285C24" w:rsidRDefault="00285C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5C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420B3">
        <w:t>present</w:t>
      </w:r>
      <w:r>
        <w:t>ed to</w:t>
      </w:r>
      <w:r w:rsidR="002420B3">
        <w:t xml:space="preserve"> the Honorable Robert W. Hancock.</w:t>
      </w:r>
    </w:p>
    <w:p w:rsidR="003D62B4" w:rsidRDefault="00B220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62B4" w:rsidRDefault="003D62B4" w:rsidP="002D125C">
      <w:pPr>
        <w:suppressAutoHyphens/>
      </w:pPr>
    </w:p>
    <w:sectPr w:rsidR="003D62B4" w:rsidSect="002D125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0500" w:rsidRDefault="00D60500" w:rsidP="009F0C77">
      <w:r>
        <w:separator/>
      </w:r>
    </w:p>
  </w:endnote>
  <w:endnote w:type="continuationSeparator" w:id="0">
    <w:p w:rsidR="00D60500" w:rsidRDefault="00D605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DFBD59-5F5D-48A2-9103-7B4F79B0547F}"/>
    <w:embedBold r:id="rId2" w:fontKey="{114D2AE4-DD56-4FCE-957E-DFB045051C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F0F739D-FB92-4F33-84AB-ED6C6F3014A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7305F4D-11D2-4A29-BF47-48F5C851B2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B17DC22-CE3C-4233-9F02-7FB2793CA1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25C" w:rsidRPr="003D62B4" w:rsidRDefault="002D125C" w:rsidP="003D62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[4907]</w:t>
    </w:r>
    <w:r>
      <w:tab/>
    </w:r>
    <w:r w:rsidR="00C42E45">
      <w:fldChar w:fldCharType="begin"/>
    </w:r>
    <w:r w:rsidR="00C42E45">
      <w:instrText xml:space="preserve"> PAGE  \* MERGEFORMAT </w:instrText>
    </w:r>
    <w:r w:rsidR="00C42E45">
      <w:fldChar w:fldCharType="separate"/>
    </w:r>
    <w:r w:rsidR="00C42E45">
      <w:rPr>
        <w:noProof/>
      </w:rPr>
      <w:t>1</w:t>
    </w:r>
    <w:r w:rsidR="00C42E4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0500" w:rsidRDefault="00D60500" w:rsidP="009F0C77">
      <w:r>
        <w:separator/>
      </w:r>
    </w:p>
  </w:footnote>
  <w:footnote w:type="continuationSeparator" w:id="0">
    <w:p w:rsidR="00D60500" w:rsidRDefault="00D605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495DW10"/>
    <w:docVar w:name="CoverBillType" w:val="r"/>
    <w:docVar w:name="docpath" w:val="L:\Council\bills\GM\24495DW10.DOCX"/>
    <w:docVar w:name="dvBillNumber" w:val="49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66BBB"/>
    <w:rsid w:val="00011869"/>
    <w:rsid w:val="00066BBB"/>
    <w:rsid w:val="00085AA6"/>
    <w:rsid w:val="000C09DD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420B3"/>
    <w:rsid w:val="00250967"/>
    <w:rsid w:val="002543C8"/>
    <w:rsid w:val="00284AAE"/>
    <w:rsid w:val="00285C24"/>
    <w:rsid w:val="002D125C"/>
    <w:rsid w:val="002E5912"/>
    <w:rsid w:val="00325348"/>
    <w:rsid w:val="0032732C"/>
    <w:rsid w:val="00336AD0"/>
    <w:rsid w:val="0037079A"/>
    <w:rsid w:val="003D01E8"/>
    <w:rsid w:val="003D62B4"/>
    <w:rsid w:val="003E5288"/>
    <w:rsid w:val="003F6D79"/>
    <w:rsid w:val="0041760A"/>
    <w:rsid w:val="00417C01"/>
    <w:rsid w:val="004809EE"/>
    <w:rsid w:val="004A45BA"/>
    <w:rsid w:val="004C01FB"/>
    <w:rsid w:val="004E7D54"/>
    <w:rsid w:val="00501367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1BF8"/>
    <w:rsid w:val="007078CE"/>
    <w:rsid w:val="00734F00"/>
    <w:rsid w:val="007A70AE"/>
    <w:rsid w:val="00811644"/>
    <w:rsid w:val="008362E8"/>
    <w:rsid w:val="00875BCB"/>
    <w:rsid w:val="008A1768"/>
    <w:rsid w:val="008F4429"/>
    <w:rsid w:val="0094021A"/>
    <w:rsid w:val="00983B4A"/>
    <w:rsid w:val="009A05F4"/>
    <w:rsid w:val="009A62CA"/>
    <w:rsid w:val="009C6A0B"/>
    <w:rsid w:val="009F0C77"/>
    <w:rsid w:val="009F4DD1"/>
    <w:rsid w:val="00A41684"/>
    <w:rsid w:val="00A64E80"/>
    <w:rsid w:val="00A72BCD"/>
    <w:rsid w:val="00A741D9"/>
    <w:rsid w:val="00A833AB"/>
    <w:rsid w:val="00A87025"/>
    <w:rsid w:val="00A9741D"/>
    <w:rsid w:val="00AD4B17"/>
    <w:rsid w:val="00B004B1"/>
    <w:rsid w:val="00B22035"/>
    <w:rsid w:val="00B26895"/>
    <w:rsid w:val="00B412D4"/>
    <w:rsid w:val="00B60243"/>
    <w:rsid w:val="00BE3C22"/>
    <w:rsid w:val="00C0345E"/>
    <w:rsid w:val="00C3483A"/>
    <w:rsid w:val="00C42E45"/>
    <w:rsid w:val="00C74E9D"/>
    <w:rsid w:val="00C800AC"/>
    <w:rsid w:val="00C82FD3"/>
    <w:rsid w:val="00C92819"/>
    <w:rsid w:val="00CC6B7B"/>
    <w:rsid w:val="00CD2089"/>
    <w:rsid w:val="00CE2743"/>
    <w:rsid w:val="00D60500"/>
    <w:rsid w:val="00D73A67"/>
    <w:rsid w:val="00D970A9"/>
    <w:rsid w:val="00DF3845"/>
    <w:rsid w:val="00E41911"/>
    <w:rsid w:val="00E92EEF"/>
    <w:rsid w:val="00EC3DB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D63971D-8BCD-4425-BE9F-54843380B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20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03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12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907_201004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28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E3D97-089D-4CFF-AFA9-FE20DA9FD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375</Words>
  <Characters>2018</Characters>
  <Application>Microsoft Office Word</Application>
  <DocSecurity>0</DocSecurity>
  <Lines>83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4907: Honorable Robert W. Hancock - South Carolina Legislature Online</dc:title>
  <dc:subject/>
  <dc:creator>gailmoore</dc:creator>
  <cp:keywords/>
  <dc:description/>
  <cp:lastModifiedBy>N Cumfer</cp:lastModifiedBy>
  <cp:revision>7</cp:revision>
  <cp:lastPrinted>2010-04-28T13:38:00Z</cp:lastPrinted>
  <dcterms:created xsi:type="dcterms:W3CDTF">2010-04-28T14:58:00Z</dcterms:created>
  <dcterms:modified xsi:type="dcterms:W3CDTF">2014-11-24T16:38:00Z</dcterms:modified>
</cp:coreProperties>
</file>