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848" w:rsidRDefault="007B5848" w:rsidP="007B5848">
      <w:pPr>
        <w:widowControl w:val="0"/>
        <w:jc w:val="center"/>
      </w:pPr>
      <w:bookmarkStart w:id="0" w:name="_GoBack"/>
      <w:bookmarkEnd w:id="0"/>
      <w:r w:rsidRPr="007B5848">
        <w:rPr>
          <w:b/>
        </w:rPr>
        <w:t>South Carolina General Assembly</w:t>
      </w:r>
    </w:p>
    <w:p w:rsidR="007B5848" w:rsidRDefault="007B5848" w:rsidP="007B5848">
      <w:pPr>
        <w:widowControl w:val="0"/>
        <w:jc w:val="center"/>
      </w:pPr>
      <w:r>
        <w:t>118th Session, 2009-2010</w:t>
      </w:r>
    </w:p>
    <w:p w:rsidR="007B5848" w:rsidRDefault="007B5848" w:rsidP="007B5848">
      <w:pPr>
        <w:widowControl w:val="0"/>
        <w:jc w:val="left"/>
      </w:pPr>
    </w:p>
    <w:p w:rsidR="007B5848" w:rsidRDefault="007B5848" w:rsidP="007B5848">
      <w:pPr>
        <w:widowControl w:val="0"/>
        <w:jc w:val="left"/>
        <w:rPr>
          <w:b/>
        </w:rPr>
      </w:pPr>
      <w:r w:rsidRPr="007B5848">
        <w:rPr>
          <w:b/>
        </w:rPr>
        <w:t>H. 4928</w:t>
      </w:r>
    </w:p>
    <w:p w:rsidR="007B5848" w:rsidRDefault="007B5848" w:rsidP="007B5848">
      <w:pPr>
        <w:widowControl w:val="0"/>
        <w:jc w:val="left"/>
        <w:rPr>
          <w:b/>
        </w:rPr>
      </w:pPr>
    </w:p>
    <w:p w:rsidR="007B5848" w:rsidRDefault="007B5848" w:rsidP="007B5848">
      <w:pPr>
        <w:widowControl w:val="0"/>
        <w:jc w:val="left"/>
      </w:pPr>
      <w:r w:rsidRPr="007B5848">
        <w:rPr>
          <w:b/>
        </w:rPr>
        <w:t>STATUS INFORMATION</w:t>
      </w:r>
    </w:p>
    <w:p w:rsidR="007B5848" w:rsidRDefault="007B5848" w:rsidP="007B5848">
      <w:pPr>
        <w:widowControl w:val="0"/>
        <w:jc w:val="left"/>
      </w:pPr>
    </w:p>
    <w:p w:rsidR="007B5848" w:rsidRDefault="007B5848" w:rsidP="007B5848">
      <w:pPr>
        <w:widowControl w:val="0"/>
        <w:jc w:val="left"/>
      </w:pPr>
      <w:r>
        <w:t>House Resolution</w:t>
      </w:r>
    </w:p>
    <w:p w:rsidR="007B5848" w:rsidRDefault="007B5848" w:rsidP="007B5848">
      <w:pPr>
        <w:widowControl w:val="0"/>
        <w:jc w:val="left"/>
      </w:pPr>
      <w:r>
        <w:t>Sponsors: Reps. Pinson, Parks and M.A. Pitts</w:t>
      </w:r>
    </w:p>
    <w:p w:rsidR="007B5848" w:rsidRDefault="007B5848" w:rsidP="007B5848">
      <w:pPr>
        <w:widowControl w:val="0"/>
        <w:jc w:val="left"/>
      </w:pPr>
      <w:r>
        <w:t>Document Path: l:\council\bills\gm\24503ac10.docx</w:t>
      </w:r>
    </w:p>
    <w:p w:rsidR="008416BA" w:rsidRDefault="008416BA" w:rsidP="007B5848">
      <w:pPr>
        <w:widowControl w:val="0"/>
        <w:jc w:val="left"/>
      </w:pPr>
      <w:r>
        <w:t>Companion/Similar bill(s): 1415</w:t>
      </w:r>
    </w:p>
    <w:p w:rsidR="007B5848" w:rsidRDefault="007B5848" w:rsidP="007B5848">
      <w:pPr>
        <w:widowControl w:val="0"/>
        <w:jc w:val="left"/>
      </w:pPr>
    </w:p>
    <w:p w:rsidR="007B5848" w:rsidRDefault="007B5848" w:rsidP="007B5848">
      <w:pPr>
        <w:widowControl w:val="0"/>
        <w:jc w:val="left"/>
      </w:pPr>
      <w:r>
        <w:t>Introduced in the House on May 4, 2010</w:t>
      </w:r>
    </w:p>
    <w:p w:rsidR="007B5848" w:rsidRDefault="007B5848" w:rsidP="007B5848">
      <w:pPr>
        <w:widowControl w:val="0"/>
        <w:jc w:val="left"/>
      </w:pPr>
      <w:r>
        <w:t>Adopted by the House on May 4, 2010</w:t>
      </w:r>
    </w:p>
    <w:p w:rsidR="007B5848" w:rsidRDefault="007B5848" w:rsidP="007B5848">
      <w:pPr>
        <w:widowControl w:val="0"/>
        <w:jc w:val="left"/>
      </w:pPr>
    </w:p>
    <w:p w:rsidR="007B5848" w:rsidRDefault="007B5848" w:rsidP="007B5848">
      <w:pPr>
        <w:widowControl w:val="0"/>
        <w:jc w:val="left"/>
      </w:pPr>
      <w:r>
        <w:t xml:space="preserve">Summary: </w:t>
      </w:r>
      <w:r w:rsidR="007656FC">
        <w:t>Claire Kuhl</w:t>
      </w:r>
    </w:p>
    <w:p w:rsidR="007B5848" w:rsidRDefault="007B5848" w:rsidP="007B5848">
      <w:pPr>
        <w:widowControl w:val="0"/>
        <w:jc w:val="left"/>
      </w:pPr>
    </w:p>
    <w:p w:rsidR="007B5848" w:rsidRDefault="007B5848" w:rsidP="007B5848">
      <w:pPr>
        <w:widowControl w:val="0"/>
        <w:jc w:val="left"/>
      </w:pPr>
    </w:p>
    <w:p w:rsidR="007B5848" w:rsidRDefault="007B5848" w:rsidP="007B5848">
      <w:pPr>
        <w:widowControl w:val="0"/>
        <w:tabs>
          <w:tab w:val="center" w:pos="590"/>
          <w:tab w:val="center" w:pos="1440"/>
          <w:tab w:val="left" w:pos="1872"/>
          <w:tab w:val="left" w:pos="9187"/>
        </w:tabs>
        <w:jc w:val="left"/>
      </w:pPr>
      <w:r w:rsidRPr="007B5848">
        <w:rPr>
          <w:b/>
        </w:rPr>
        <w:t>HISTORY OF LEGISLATIVE ACTIONS</w:t>
      </w:r>
    </w:p>
    <w:p w:rsidR="007B5848" w:rsidRDefault="007B5848" w:rsidP="007B5848">
      <w:pPr>
        <w:widowControl w:val="0"/>
        <w:tabs>
          <w:tab w:val="center" w:pos="590"/>
          <w:tab w:val="center" w:pos="1440"/>
          <w:tab w:val="left" w:pos="1872"/>
          <w:tab w:val="left" w:pos="9187"/>
        </w:tabs>
        <w:jc w:val="left"/>
      </w:pPr>
    </w:p>
    <w:p w:rsidR="007B5848" w:rsidRPr="007B5848" w:rsidRDefault="007B5848" w:rsidP="007B5848">
      <w:pPr>
        <w:widowControl w:val="0"/>
        <w:tabs>
          <w:tab w:val="center" w:pos="590"/>
          <w:tab w:val="center" w:pos="1440"/>
          <w:tab w:val="left" w:pos="1872"/>
          <w:tab w:val="left" w:pos="9187"/>
        </w:tabs>
        <w:jc w:val="left"/>
      </w:pPr>
      <w:r w:rsidRPr="007B5848">
        <w:rPr>
          <w:u w:val="single"/>
        </w:rPr>
        <w:tab/>
        <w:t>Date</w:t>
      </w:r>
      <w:r w:rsidRPr="007B5848">
        <w:rPr>
          <w:u w:val="single"/>
        </w:rPr>
        <w:tab/>
        <w:t>Body</w:t>
      </w:r>
      <w:r w:rsidRPr="007B5848">
        <w:rPr>
          <w:u w:val="single"/>
        </w:rPr>
        <w:tab/>
        <w:t>Action Description with journal page number</w:t>
      </w:r>
      <w:r w:rsidRPr="007B5848">
        <w:rPr>
          <w:u w:val="single"/>
        </w:rPr>
        <w:tab/>
      </w:r>
    </w:p>
    <w:p w:rsidR="00486267" w:rsidRDefault="00486267" w:rsidP="00486267">
      <w:pPr>
        <w:widowControl w:val="0"/>
        <w:tabs>
          <w:tab w:val="right" w:pos="1008"/>
          <w:tab w:val="left" w:pos="1152"/>
          <w:tab w:val="left" w:pos="1872"/>
          <w:tab w:val="left" w:pos="9187"/>
        </w:tabs>
        <w:ind w:left="2088" w:hanging="2088"/>
        <w:jc w:val="left"/>
      </w:pPr>
      <w:r>
        <w:tab/>
        <w:t>5/4/2010</w:t>
      </w:r>
      <w:r>
        <w:tab/>
        <w:t>House</w:t>
      </w:r>
      <w:r>
        <w:tab/>
      </w:r>
      <w:r w:rsidRPr="00E73A05">
        <w:t xml:space="preserve">Introduced and adopted </w:t>
      </w:r>
      <w:hyperlink r:id="rId7" w:history="1">
        <w:r w:rsidRPr="00B81135">
          <w:rPr>
            <w:rStyle w:val="Hyperlink"/>
          </w:rPr>
          <w:t>HJ</w:t>
        </w:r>
      </w:hyperlink>
      <w:r>
        <w:noBreakHyphen/>
      </w:r>
      <w:r w:rsidRPr="00E73A05">
        <w:t>22</w:t>
      </w:r>
    </w:p>
    <w:p w:rsidR="00486267" w:rsidRDefault="00486267" w:rsidP="00486267">
      <w:pPr>
        <w:widowControl w:val="0"/>
        <w:tabs>
          <w:tab w:val="right" w:pos="1008"/>
          <w:tab w:val="left" w:pos="1152"/>
          <w:tab w:val="left" w:pos="1872"/>
          <w:tab w:val="left" w:pos="9187"/>
        </w:tabs>
        <w:ind w:left="2088" w:hanging="2088"/>
        <w:jc w:val="left"/>
      </w:pPr>
    </w:p>
    <w:p w:rsidR="007B5848" w:rsidRPr="007B5848" w:rsidRDefault="007B5848" w:rsidP="007B5848">
      <w:pPr>
        <w:widowControl w:val="0"/>
        <w:tabs>
          <w:tab w:val="right" w:pos="1008"/>
          <w:tab w:val="left" w:pos="1152"/>
          <w:tab w:val="left" w:pos="1872"/>
          <w:tab w:val="left" w:pos="9187"/>
        </w:tabs>
        <w:ind w:left="2088" w:hanging="2088"/>
        <w:jc w:val="left"/>
      </w:pPr>
    </w:p>
    <w:p w:rsidR="007B5848" w:rsidRDefault="007B5848" w:rsidP="007B5848">
      <w:r w:rsidRPr="007B5848">
        <w:rPr>
          <w:b/>
        </w:rPr>
        <w:t>VERSIONS OF THIS BILL</w:t>
      </w:r>
    </w:p>
    <w:p w:rsidR="007B5848" w:rsidRDefault="007B5848" w:rsidP="007B5848"/>
    <w:p w:rsidR="007B5848" w:rsidRDefault="002A428D" w:rsidP="007B5848">
      <w:hyperlink r:id="rId8" w:history="1">
        <w:r w:rsidR="007B5848">
          <w:rPr>
            <w:rStyle w:val="Hyperlink"/>
          </w:rPr>
          <w:t>5/4/2010</w:t>
        </w:r>
      </w:hyperlink>
    </w:p>
    <w:p w:rsidR="007B5848" w:rsidRDefault="007B5848" w:rsidP="007B5848"/>
    <w:p w:rsidR="007B5848" w:rsidRDefault="007B5848" w:rsidP="007B5848">
      <w:pPr>
        <w:sectPr w:rsidR="007B5848" w:rsidSect="007B58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6A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0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A3CEA">
        <w:t xml:space="preserve">HONOR AND RECOGNIZE CLAIRE KUHL, AND </w:t>
      </w:r>
      <w:r>
        <w:t xml:space="preserve">TO </w:t>
      </w:r>
      <w:r w:rsidR="005A3CEA">
        <w:t xml:space="preserve">COMMEND HER FOR BEING </w:t>
      </w:r>
      <w:r w:rsidR="000F12F9">
        <w:t>SELECTED FOR</w:t>
      </w:r>
      <w:r w:rsidR="005A3CEA">
        <w:t xml:space="preserve"> THE 2010 SMALL BUSINESS A</w:t>
      </w:r>
      <w:r w:rsidR="000F12F9">
        <w:t>DMINISTR</w:t>
      </w:r>
      <w:r w:rsidR="005A3CEA">
        <w:t>ATION</w:t>
      </w:r>
      <w:r w:rsidR="000F12F9" w:rsidRPr="000F12F9">
        <w:t>’</w:t>
      </w:r>
      <w:r w:rsidR="005A3CEA">
        <w:t>S WOMEN IN BUSINESS CHAMPION</w:t>
      </w:r>
      <w:r w:rsidR="0025782F">
        <w:t>S</w:t>
      </w:r>
      <w:r w:rsidR="005A3CEA">
        <w:t>.</w:t>
      </w: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House of Representatives honor individuals who give  tirelessly of themselves for the benefit of the citizens of this great State;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C9"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Claire Kuhl serves as the</w:t>
      </w:r>
      <w:r w:rsidR="004D06C9">
        <w:t xml:space="preserve"> head of information systems and services</w:t>
      </w:r>
      <w:r>
        <w:t xml:space="preserve"> </w:t>
      </w:r>
      <w:r w:rsidR="004D06C9">
        <w:t>for</w:t>
      </w:r>
      <w:r w:rsidR="00864EEB">
        <w:t xml:space="preserve"> Greenwood</w:t>
      </w:r>
      <w:r w:rsidR="000F12F9" w:rsidRPr="000F12F9">
        <w:t>’</w:t>
      </w:r>
      <w:r w:rsidR="00864EEB">
        <w:t xml:space="preserve">s </w:t>
      </w:r>
      <w:r w:rsidR="004D06C9">
        <w:t>Park Seed Company</w:t>
      </w:r>
      <w:r w:rsidR="00864EEB">
        <w:t>,</w:t>
      </w:r>
      <w:r>
        <w:t xml:space="preserve"> </w:t>
      </w:r>
      <w:r w:rsidR="004D06C9">
        <w:t>almost a century and a half old</w:t>
      </w:r>
      <w:r>
        <w:t xml:space="preserve">, which </w:t>
      </w:r>
      <w:r w:rsidR="004D06C9">
        <w:t>has become one of the largest mail</w:t>
      </w:r>
      <w:r w:rsidR="000F12F9">
        <w:noBreakHyphen/>
      </w:r>
      <w:r w:rsidR="004D06C9">
        <w:t xml:space="preserve">order gardening companies in the country and </w:t>
      </w:r>
      <w:r w:rsidR="00864EEB">
        <w:t>display</w:t>
      </w:r>
      <w:r w:rsidR="004D06C9">
        <w:t>s</w:t>
      </w:r>
      <w:r w:rsidR="00864EEB">
        <w:t xml:space="preserve"> its nine</w:t>
      </w:r>
      <w:r w:rsidR="000F12F9">
        <w:noBreakHyphen/>
      </w:r>
      <w:r w:rsidR="00864EEB">
        <w:t>acre trial garden annually</w:t>
      </w:r>
      <w:r w:rsidR="004D06C9">
        <w:t xml:space="preserve"> at the heart of the Sou</w:t>
      </w:r>
      <w:r w:rsidR="00864EEB">
        <w:t>th Carolina Festival of Flowers</w:t>
      </w:r>
      <w:r>
        <w:t>; and</w:t>
      </w:r>
    </w:p>
    <w:p w:rsidR="004D06C9" w:rsidRDefault="004D06C9"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ABA"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0ABA">
        <w:t>also successfully running a home</w:t>
      </w:r>
      <w:r w:rsidR="000F12F9">
        <w:noBreakHyphen/>
      </w:r>
      <w:r w:rsidR="00220ABA">
        <w:t xml:space="preserve">based management consulting business, </w:t>
      </w:r>
      <w:r w:rsidR="000F12F9">
        <w:t>Claire Kuhl has</w:t>
      </w:r>
      <w:r w:rsidR="00220ABA">
        <w:t xml:space="preserve"> bec</w:t>
      </w:r>
      <w:r w:rsidR="000F12F9">
        <w:t>o</w:t>
      </w:r>
      <w:r w:rsidR="00220ABA">
        <w:t xml:space="preserve">me a mentor and esteemed friend to many other business women in her community; and </w:t>
      </w:r>
    </w:p>
    <w:p w:rsidR="00220ABA" w:rsidRDefault="00220ABA"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DC1" w:rsidRDefault="00220ABA"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3DC1">
        <w:t xml:space="preserve">seeing a need that her own business expertise could meet, </w:t>
      </w:r>
      <w:r w:rsidR="004D06C9">
        <w:t>Claire Kuhl</w:t>
      </w:r>
      <w:r w:rsidR="00DB3DC1">
        <w:t xml:space="preserve"> joined forces with Greenwood business women</w:t>
      </w:r>
      <w:r w:rsidR="004D06C9">
        <w:t xml:space="preserve"> Mamie Nicholson</w:t>
      </w:r>
      <w:r w:rsidR="00DB3DC1">
        <w:t xml:space="preserve"> and Phyllis Nolan in 2007 to lead the newly formed Women</w:t>
      </w:r>
      <w:r w:rsidR="000F12F9" w:rsidRPr="000F12F9">
        <w:t>’</w:t>
      </w:r>
      <w:r w:rsidR="00DB3DC1">
        <w:t>s Leadership Council;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0F12F9" w:rsidRPr="000F12F9">
        <w:t>’</w:t>
      </w:r>
      <w:r>
        <w:t>s Leadership Council provides a secure setting for women in the Greenwood community to cultivate their professional and personal development and presents networking opportunities and quarterly meetings featuring seminars and group discussions on topics of special interest to women;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over one hundred members, the Women</w:t>
      </w:r>
      <w:r w:rsidR="000F12F9" w:rsidRPr="000F12F9">
        <w:t>’</w:t>
      </w:r>
      <w:r>
        <w:t>s Leadership Council offers a truly diverse association in a noncompetitive atmosphere for sharing ideas that can empower business women for success;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recognition of the work of </w:t>
      </w:r>
      <w:r w:rsidR="00220ABA">
        <w:t>Claire Kuhl</w:t>
      </w:r>
      <w:r>
        <w:t xml:space="preserve"> with the Women</w:t>
      </w:r>
      <w:r w:rsidR="000F12F9" w:rsidRPr="000F12F9">
        <w:t>’</w:t>
      </w:r>
      <w:r>
        <w:t>s Leadership Council, the Small Business Administration named her a recipient of the 2010 Women in Business Champions award;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A40"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House of Representatives are grateful for the contributions of </w:t>
      </w:r>
      <w:r w:rsidR="00220ABA">
        <w:t>Claire Kuhl</w:t>
      </w:r>
      <w:r>
        <w:t xml:space="preserve"> to the business women of Greenwood County and for the pride and recognition she has brought to her community and State.  Now, therefore,</w:t>
      </w: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EA" w:rsidRDefault="005A3CEA" w:rsidP="0015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w:t>
      </w:r>
      <w:r w:rsidR="000F12F9">
        <w:t xml:space="preserve"> by this resolution, honor and r</w:t>
      </w:r>
      <w:r>
        <w:t xml:space="preserve">ecognize Claire Kuhl, and commend her for being </w:t>
      </w:r>
      <w:r w:rsidR="000F12F9">
        <w:t>selected for</w:t>
      </w:r>
      <w:r>
        <w:t xml:space="preserve"> the 2010 Small Business A</w:t>
      </w:r>
      <w:r w:rsidR="000F12F9">
        <w:t>dministra</w:t>
      </w:r>
      <w:r>
        <w:t>tion</w:t>
      </w:r>
      <w:r w:rsidR="000F12F9" w:rsidRPr="000F12F9">
        <w:t>’</w:t>
      </w:r>
      <w:r>
        <w:t xml:space="preserve">s Women </w:t>
      </w:r>
      <w:r w:rsidR="000F12F9">
        <w:t>in Business Champions</w:t>
      </w:r>
      <w:r>
        <w:t>.</w:t>
      </w: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5A3CEA">
        <w:t>t a copy of this resolution be provi</w:t>
      </w:r>
      <w:r>
        <w:t>ded to</w:t>
      </w:r>
      <w:r w:rsidR="005A3CEA">
        <w:t xml:space="preserve"> Claire Kuhl.</w:t>
      </w:r>
    </w:p>
    <w:p w:rsidR="00153749" w:rsidRDefault="000F12F9" w:rsidP="005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749" w:rsidRDefault="00153749" w:rsidP="007B5848">
      <w:pPr>
        <w:suppressAutoHyphens/>
      </w:pPr>
    </w:p>
    <w:sectPr w:rsidR="00153749" w:rsidSect="007B58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2F9" w:rsidRDefault="000F12F9" w:rsidP="009F0C77">
      <w:r>
        <w:separator/>
      </w:r>
    </w:p>
  </w:endnote>
  <w:endnote w:type="continuationSeparator" w:id="0">
    <w:p w:rsidR="000F12F9" w:rsidRDefault="000F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8F50D5-EDA8-4798-93D9-0CA887816CDD}"/>
    <w:embedBold r:id="rId2" w:fontKey="{989D7CEB-4FC8-442E-BDE3-F17B92877A1D}"/>
  </w:font>
  <w:font w:name="Calibri">
    <w:panose1 w:val="020F0502020204030204"/>
    <w:charset w:val="00"/>
    <w:family w:val="swiss"/>
    <w:pitch w:val="variable"/>
    <w:sig w:usb0="E10002FF" w:usb1="4000ACFF" w:usb2="00000009" w:usb3="00000000" w:csb0="0000019F" w:csb1="00000000"/>
    <w:embedRegular r:id="rId3" w:fontKey="{5E57DD9D-A118-4299-8CBA-CA8852B81ADF}"/>
  </w:font>
  <w:font w:name="Tahoma">
    <w:panose1 w:val="020B0604030504040204"/>
    <w:charset w:val="00"/>
    <w:family w:val="swiss"/>
    <w:pitch w:val="variable"/>
    <w:sig w:usb0="21002A87" w:usb1="80000000" w:usb2="00000008" w:usb3="00000000" w:csb0="000101FF" w:csb1="00000000"/>
    <w:embedRegular r:id="rId4" w:fontKey="{26FDB029-201E-4693-A73B-67F19D01D54F}"/>
  </w:font>
  <w:font w:name="Cambria">
    <w:panose1 w:val="02040503050406030204"/>
    <w:charset w:val="00"/>
    <w:family w:val="roman"/>
    <w:pitch w:val="variable"/>
    <w:sig w:usb0="E00002FF" w:usb1="400004FF" w:usb2="00000000" w:usb3="00000000" w:csb0="0000019F" w:csb1="00000000"/>
    <w:embedRegular r:id="rId5" w:fontKey="{CD83F30F-15A7-4786-99AF-D202381FD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848" w:rsidRPr="00153749" w:rsidRDefault="007B5848" w:rsidP="00153749">
    <w:pPr>
      <w:pStyle w:val="Footer"/>
      <w:tabs>
        <w:tab w:val="clear" w:pos="4680"/>
        <w:tab w:val="clear" w:pos="9360"/>
        <w:tab w:val="center" w:pos="2995"/>
      </w:tabs>
      <w:spacing w:before="120"/>
    </w:pPr>
    <w:r>
      <w:t>[4928]</w:t>
    </w:r>
    <w:r>
      <w:tab/>
    </w:r>
    <w:r w:rsidR="002A428D">
      <w:fldChar w:fldCharType="begin"/>
    </w:r>
    <w:r w:rsidR="002A428D">
      <w:instrText xml:space="preserve"> PAGE  \* MERGEFORMAT </w:instrText>
    </w:r>
    <w:r w:rsidR="002A428D">
      <w:fldChar w:fldCharType="separate"/>
    </w:r>
    <w:r w:rsidR="002A428D">
      <w:rPr>
        <w:noProof/>
      </w:rPr>
      <w:t>1</w:t>
    </w:r>
    <w:r w:rsidR="002A42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2F9" w:rsidRDefault="000F12F9" w:rsidP="009F0C77">
      <w:r>
        <w:separator/>
      </w:r>
    </w:p>
  </w:footnote>
  <w:footnote w:type="continuationSeparator" w:id="0">
    <w:p w:rsidR="000F12F9" w:rsidRDefault="000F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03AC10"/>
    <w:docVar w:name="CoverBillType" w:val="r"/>
    <w:docVar w:name="docpath" w:val="L:\Council\bills\GM\24503AC10.DOCX"/>
    <w:docVar w:name="dvBillNumber" w:val="4928"/>
    <w:docVar w:name="dvBillNumberPrefix" w:val="H. "/>
    <w:docVar w:name="dvOriginalBody" w:val="House"/>
    <w:docVar w:name="dvSteno" w:val="GM"/>
    <w:docVar w:name="NameofBody" w:val="h"/>
    <w:docVar w:name="vgroup2" w:val="Council"/>
  </w:docVars>
  <w:rsids>
    <w:rsidRoot w:val="008C7DD4"/>
    <w:rsid w:val="00011869"/>
    <w:rsid w:val="000D7F3B"/>
    <w:rsid w:val="000E1785"/>
    <w:rsid w:val="000F12F9"/>
    <w:rsid w:val="000F40FA"/>
    <w:rsid w:val="0010776B"/>
    <w:rsid w:val="00133E66"/>
    <w:rsid w:val="001435A3"/>
    <w:rsid w:val="00153749"/>
    <w:rsid w:val="001D08F2"/>
    <w:rsid w:val="001D525B"/>
    <w:rsid w:val="001D7F4F"/>
    <w:rsid w:val="001E3D8C"/>
    <w:rsid w:val="00220ABA"/>
    <w:rsid w:val="002321B6"/>
    <w:rsid w:val="00250967"/>
    <w:rsid w:val="002543C8"/>
    <w:rsid w:val="0025782F"/>
    <w:rsid w:val="00284AAE"/>
    <w:rsid w:val="002A428D"/>
    <w:rsid w:val="002E5912"/>
    <w:rsid w:val="00325348"/>
    <w:rsid w:val="0032732C"/>
    <w:rsid w:val="00336AD0"/>
    <w:rsid w:val="0037079A"/>
    <w:rsid w:val="003D01E8"/>
    <w:rsid w:val="003E5288"/>
    <w:rsid w:val="003F6D79"/>
    <w:rsid w:val="0041760A"/>
    <w:rsid w:val="00417C01"/>
    <w:rsid w:val="00466DE4"/>
    <w:rsid w:val="004809EE"/>
    <w:rsid w:val="00486267"/>
    <w:rsid w:val="004D06C9"/>
    <w:rsid w:val="004E7D54"/>
    <w:rsid w:val="005273C6"/>
    <w:rsid w:val="00530A69"/>
    <w:rsid w:val="00545593"/>
    <w:rsid w:val="00577C6C"/>
    <w:rsid w:val="005A3CEA"/>
    <w:rsid w:val="005C2FE2"/>
    <w:rsid w:val="005C4F2D"/>
    <w:rsid w:val="005E2BC9"/>
    <w:rsid w:val="005F4680"/>
    <w:rsid w:val="00605102"/>
    <w:rsid w:val="006215AA"/>
    <w:rsid w:val="006913C9"/>
    <w:rsid w:val="0069470D"/>
    <w:rsid w:val="00702E86"/>
    <w:rsid w:val="00734F00"/>
    <w:rsid w:val="007656FC"/>
    <w:rsid w:val="007A70AE"/>
    <w:rsid w:val="007B5848"/>
    <w:rsid w:val="007F203D"/>
    <w:rsid w:val="00807767"/>
    <w:rsid w:val="00833C61"/>
    <w:rsid w:val="008362E8"/>
    <w:rsid w:val="008416BA"/>
    <w:rsid w:val="00864EEB"/>
    <w:rsid w:val="008A1768"/>
    <w:rsid w:val="008C7DD4"/>
    <w:rsid w:val="008F4429"/>
    <w:rsid w:val="0094021A"/>
    <w:rsid w:val="00966DCF"/>
    <w:rsid w:val="009C6A0B"/>
    <w:rsid w:val="009F0C77"/>
    <w:rsid w:val="009F4DD1"/>
    <w:rsid w:val="00A41684"/>
    <w:rsid w:val="00A64E80"/>
    <w:rsid w:val="00A72BCD"/>
    <w:rsid w:val="00A741D9"/>
    <w:rsid w:val="00A833AB"/>
    <w:rsid w:val="00A9741D"/>
    <w:rsid w:val="00AC0A8C"/>
    <w:rsid w:val="00AD4B17"/>
    <w:rsid w:val="00B412D4"/>
    <w:rsid w:val="00B81135"/>
    <w:rsid w:val="00BE3C22"/>
    <w:rsid w:val="00C0345E"/>
    <w:rsid w:val="00C3483A"/>
    <w:rsid w:val="00C72CC4"/>
    <w:rsid w:val="00C74E9D"/>
    <w:rsid w:val="00C82FD3"/>
    <w:rsid w:val="00C92819"/>
    <w:rsid w:val="00CA48F0"/>
    <w:rsid w:val="00CC052B"/>
    <w:rsid w:val="00CC6B7B"/>
    <w:rsid w:val="00CD2089"/>
    <w:rsid w:val="00CE559D"/>
    <w:rsid w:val="00D45102"/>
    <w:rsid w:val="00D73A67"/>
    <w:rsid w:val="00D970A9"/>
    <w:rsid w:val="00DB3DC1"/>
    <w:rsid w:val="00DF3845"/>
    <w:rsid w:val="00E41911"/>
    <w:rsid w:val="00E92EEF"/>
    <w:rsid w:val="00EE6A40"/>
    <w:rsid w:val="00F24442"/>
    <w:rsid w:val="00F50AE3"/>
    <w:rsid w:val="00F51E8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E7918C-FF3D-499A-81DF-B895234C6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ABA"/>
    <w:rPr>
      <w:rFonts w:ascii="Tahoma" w:hAnsi="Tahoma" w:cs="Tahoma"/>
      <w:sz w:val="16"/>
      <w:szCs w:val="16"/>
    </w:rPr>
  </w:style>
  <w:style w:type="character" w:customStyle="1" w:styleId="BalloonTextChar">
    <w:name w:val="Balloon Text Char"/>
    <w:basedOn w:val="DefaultParagraphFont"/>
    <w:link w:val="BalloonText"/>
    <w:uiPriority w:val="99"/>
    <w:semiHidden/>
    <w:rsid w:val="00220ABA"/>
    <w:rPr>
      <w:rFonts w:ascii="Tahoma" w:eastAsia="Times New Roman" w:hAnsi="Tahoma" w:cs="Tahoma"/>
      <w:sz w:val="16"/>
      <w:szCs w:val="16"/>
    </w:rPr>
  </w:style>
  <w:style w:type="character" w:styleId="Hyperlink">
    <w:name w:val="Hyperlink"/>
    <w:basedOn w:val="DefaultParagraphFont"/>
    <w:uiPriority w:val="99"/>
    <w:unhideWhenUsed/>
    <w:rsid w:val="007B58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28_20100504.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8460E-FD74-4A28-AE59-AB20DCE4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444</Words>
  <Characters>2468</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4928: Claire Kuhl - South Carolina Legislature Online</dc:title>
  <dc:subject/>
  <dc:creator>gailmoore</dc:creator>
  <cp:keywords/>
  <dc:description/>
  <cp:lastModifiedBy>N Cumfer</cp:lastModifiedBy>
  <cp:revision>8</cp:revision>
  <cp:lastPrinted>2010-04-29T14:45:00Z</cp:lastPrinted>
  <dcterms:created xsi:type="dcterms:W3CDTF">2010-05-04T16:29:00Z</dcterms:created>
  <dcterms:modified xsi:type="dcterms:W3CDTF">2014-11-24T16:38:00Z</dcterms:modified>
</cp:coreProperties>
</file>