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16F" w:rsidRDefault="000F316F" w:rsidP="000F316F">
      <w:pPr>
        <w:widowControl w:val="0"/>
        <w:jc w:val="center"/>
      </w:pPr>
      <w:bookmarkStart w:id="0" w:name="_GoBack"/>
      <w:bookmarkEnd w:id="0"/>
      <w:r w:rsidRPr="000F316F">
        <w:rPr>
          <w:b/>
        </w:rPr>
        <w:t>South Carolina General Assembly</w:t>
      </w:r>
    </w:p>
    <w:p w:rsidR="000F316F" w:rsidRDefault="000F316F" w:rsidP="000F316F">
      <w:pPr>
        <w:widowControl w:val="0"/>
        <w:jc w:val="center"/>
      </w:pPr>
      <w:r>
        <w:t>118th Session, 2009-2010</w:t>
      </w:r>
    </w:p>
    <w:p w:rsidR="000F316F" w:rsidRDefault="000F316F" w:rsidP="000F316F">
      <w:pPr>
        <w:widowControl w:val="0"/>
        <w:jc w:val="left"/>
      </w:pPr>
    </w:p>
    <w:p w:rsidR="000F316F" w:rsidRDefault="000F316F" w:rsidP="000F316F">
      <w:pPr>
        <w:widowControl w:val="0"/>
        <w:jc w:val="left"/>
        <w:rPr>
          <w:b/>
        </w:rPr>
      </w:pPr>
      <w:r w:rsidRPr="000F316F">
        <w:rPr>
          <w:b/>
        </w:rPr>
        <w:t>H. 4960</w:t>
      </w:r>
    </w:p>
    <w:p w:rsidR="000F316F" w:rsidRDefault="000F316F" w:rsidP="000F316F">
      <w:pPr>
        <w:widowControl w:val="0"/>
        <w:jc w:val="left"/>
        <w:rPr>
          <w:b/>
        </w:rPr>
      </w:pPr>
    </w:p>
    <w:p w:rsidR="000F316F" w:rsidRDefault="000F316F" w:rsidP="000F316F">
      <w:pPr>
        <w:widowControl w:val="0"/>
        <w:jc w:val="left"/>
      </w:pPr>
      <w:r w:rsidRPr="000F316F">
        <w:rPr>
          <w:b/>
        </w:rPr>
        <w:t>STATUS INFORMATION</w:t>
      </w:r>
    </w:p>
    <w:p w:rsidR="000F316F" w:rsidRDefault="000F316F" w:rsidP="000F316F">
      <w:pPr>
        <w:widowControl w:val="0"/>
        <w:jc w:val="left"/>
      </w:pPr>
    </w:p>
    <w:p w:rsidR="000F316F" w:rsidRDefault="000F316F" w:rsidP="000F316F">
      <w:pPr>
        <w:widowControl w:val="0"/>
        <w:jc w:val="left"/>
      </w:pPr>
      <w:r>
        <w:t>Concurrent Resolution</w:t>
      </w:r>
    </w:p>
    <w:p w:rsidR="000F316F" w:rsidRDefault="000F316F" w:rsidP="000F316F">
      <w:pPr>
        <w:widowControl w:val="0"/>
        <w:jc w:val="left"/>
      </w:pPr>
      <w:r>
        <w:t>Sponsors: Reps. Edge,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0F316F" w:rsidRDefault="000F316F" w:rsidP="000F316F">
      <w:pPr>
        <w:widowControl w:val="0"/>
        <w:jc w:val="left"/>
      </w:pPr>
      <w:r>
        <w:t>Document Path: l:\council\bills\gm\24518sd10.docx</w:t>
      </w:r>
    </w:p>
    <w:p w:rsidR="000F316F" w:rsidRDefault="000F316F" w:rsidP="000F316F">
      <w:pPr>
        <w:widowControl w:val="0"/>
        <w:jc w:val="left"/>
      </w:pPr>
    </w:p>
    <w:p w:rsidR="00321454" w:rsidRDefault="00321454" w:rsidP="000F316F">
      <w:pPr>
        <w:widowControl w:val="0"/>
        <w:jc w:val="left"/>
      </w:pPr>
      <w:r>
        <w:t>Introduced in the House on May 12, 2010</w:t>
      </w:r>
    </w:p>
    <w:p w:rsidR="00321454" w:rsidRDefault="00321454" w:rsidP="000F316F">
      <w:pPr>
        <w:widowControl w:val="0"/>
        <w:jc w:val="left"/>
      </w:pPr>
      <w:r>
        <w:t>Introduced in the Senate on May 12, 2010</w:t>
      </w:r>
    </w:p>
    <w:p w:rsidR="00321454" w:rsidRDefault="00321454" w:rsidP="000F316F">
      <w:pPr>
        <w:widowControl w:val="0"/>
        <w:jc w:val="left"/>
      </w:pPr>
      <w:r>
        <w:t>Adopted by the General Assembly on May 12, 2010</w:t>
      </w:r>
    </w:p>
    <w:p w:rsidR="00321454" w:rsidRDefault="00321454" w:rsidP="000F316F">
      <w:pPr>
        <w:widowControl w:val="0"/>
        <w:jc w:val="left"/>
      </w:pPr>
    </w:p>
    <w:p w:rsidR="000F316F" w:rsidRDefault="000F316F" w:rsidP="000F316F">
      <w:pPr>
        <w:widowControl w:val="0"/>
        <w:jc w:val="left"/>
      </w:pPr>
      <w:r>
        <w:t xml:space="preserve">Summary: </w:t>
      </w:r>
      <w:r w:rsidR="00C635C3">
        <w:t>Commander Bobby Vick Stickland, Sr.</w:t>
      </w:r>
    </w:p>
    <w:p w:rsidR="000F316F" w:rsidRDefault="000F316F" w:rsidP="000F316F">
      <w:pPr>
        <w:widowControl w:val="0"/>
        <w:jc w:val="left"/>
      </w:pPr>
    </w:p>
    <w:p w:rsidR="000F316F" w:rsidRDefault="000F316F" w:rsidP="000F316F">
      <w:pPr>
        <w:widowControl w:val="0"/>
        <w:jc w:val="left"/>
      </w:pPr>
    </w:p>
    <w:p w:rsidR="000F316F" w:rsidRDefault="000F316F" w:rsidP="000F316F">
      <w:pPr>
        <w:widowControl w:val="0"/>
        <w:tabs>
          <w:tab w:val="center" w:pos="590"/>
          <w:tab w:val="center" w:pos="1440"/>
          <w:tab w:val="left" w:pos="1872"/>
          <w:tab w:val="left" w:pos="9187"/>
        </w:tabs>
        <w:jc w:val="left"/>
      </w:pPr>
      <w:r w:rsidRPr="000F316F">
        <w:rPr>
          <w:b/>
        </w:rPr>
        <w:t>HISTORY OF LEGISLATIVE ACTIONS</w:t>
      </w:r>
    </w:p>
    <w:p w:rsidR="000F316F" w:rsidRDefault="000F316F" w:rsidP="000F316F">
      <w:pPr>
        <w:widowControl w:val="0"/>
        <w:tabs>
          <w:tab w:val="center" w:pos="590"/>
          <w:tab w:val="center" w:pos="1440"/>
          <w:tab w:val="left" w:pos="1872"/>
          <w:tab w:val="left" w:pos="9187"/>
        </w:tabs>
        <w:jc w:val="left"/>
      </w:pPr>
    </w:p>
    <w:p w:rsidR="000F316F" w:rsidRPr="000F316F" w:rsidRDefault="000F316F" w:rsidP="000F316F">
      <w:pPr>
        <w:widowControl w:val="0"/>
        <w:tabs>
          <w:tab w:val="center" w:pos="590"/>
          <w:tab w:val="center" w:pos="1440"/>
          <w:tab w:val="left" w:pos="1872"/>
          <w:tab w:val="left" w:pos="9187"/>
        </w:tabs>
        <w:jc w:val="left"/>
      </w:pPr>
      <w:r w:rsidRPr="000F316F">
        <w:rPr>
          <w:u w:val="single"/>
        </w:rPr>
        <w:tab/>
        <w:t>Date</w:t>
      </w:r>
      <w:r w:rsidRPr="000F316F">
        <w:rPr>
          <w:u w:val="single"/>
        </w:rPr>
        <w:tab/>
        <w:t>Body</w:t>
      </w:r>
      <w:r w:rsidRPr="000F316F">
        <w:rPr>
          <w:u w:val="single"/>
        </w:rPr>
        <w:tab/>
        <w:t>Action Description with journal page number</w:t>
      </w:r>
      <w:r w:rsidRPr="000F316F">
        <w:rPr>
          <w:u w:val="single"/>
        </w:rPr>
        <w:tab/>
      </w:r>
    </w:p>
    <w:p w:rsidR="006239DE" w:rsidRDefault="006239DE" w:rsidP="006239DE">
      <w:pPr>
        <w:widowControl w:val="0"/>
        <w:tabs>
          <w:tab w:val="right" w:pos="1008"/>
          <w:tab w:val="left" w:pos="1152"/>
          <w:tab w:val="left" w:pos="1872"/>
          <w:tab w:val="left" w:pos="9187"/>
        </w:tabs>
        <w:ind w:left="2088" w:hanging="2088"/>
      </w:pPr>
      <w:r>
        <w:tab/>
        <w:t>5/12/2010</w:t>
      </w:r>
      <w:r>
        <w:tab/>
        <w:t>House</w:t>
      </w:r>
      <w:r>
        <w:tab/>
      </w:r>
      <w:r w:rsidRPr="006B22F6">
        <w:t xml:space="preserve">Introduced, adopted, sent to Senate </w:t>
      </w:r>
      <w:hyperlink r:id="rId7" w:history="1">
        <w:r w:rsidRPr="00AD48FA">
          <w:rPr>
            <w:rStyle w:val="Hyperlink"/>
          </w:rPr>
          <w:t>HJ</w:t>
        </w:r>
      </w:hyperlink>
      <w:r>
        <w:noBreakHyphen/>
      </w:r>
      <w:r w:rsidRPr="006B22F6">
        <w:t>12</w:t>
      </w:r>
    </w:p>
    <w:p w:rsidR="006239DE" w:rsidRDefault="006239DE" w:rsidP="006239DE">
      <w:pPr>
        <w:widowControl w:val="0"/>
        <w:tabs>
          <w:tab w:val="right" w:pos="1008"/>
          <w:tab w:val="left" w:pos="1152"/>
          <w:tab w:val="left" w:pos="1872"/>
          <w:tab w:val="left" w:pos="9187"/>
        </w:tabs>
        <w:ind w:left="2088" w:hanging="2088"/>
      </w:pPr>
      <w:r>
        <w:tab/>
        <w:t>5/12/2010</w:t>
      </w:r>
      <w:r>
        <w:tab/>
        <w:t>Senate</w:t>
      </w:r>
      <w:r>
        <w:tab/>
      </w:r>
      <w:r w:rsidRPr="006B22F6">
        <w:t xml:space="preserve">Introduced, adopted, returned with concurrence </w:t>
      </w:r>
      <w:hyperlink r:id="rId8" w:history="1">
        <w:r w:rsidRPr="00AD48FA">
          <w:rPr>
            <w:rStyle w:val="Hyperlink"/>
          </w:rPr>
          <w:t>SJ</w:t>
        </w:r>
      </w:hyperlink>
      <w:r>
        <w:noBreakHyphen/>
      </w:r>
      <w:r w:rsidRPr="006B22F6">
        <w:t>7</w:t>
      </w:r>
    </w:p>
    <w:p w:rsidR="006239DE" w:rsidRDefault="006239DE" w:rsidP="006239DE">
      <w:pPr>
        <w:widowControl w:val="0"/>
        <w:tabs>
          <w:tab w:val="right" w:pos="1008"/>
          <w:tab w:val="left" w:pos="1152"/>
          <w:tab w:val="left" w:pos="1872"/>
          <w:tab w:val="left" w:pos="9187"/>
        </w:tabs>
        <w:ind w:left="2088" w:hanging="2088"/>
      </w:pPr>
    </w:p>
    <w:p w:rsidR="000F316F" w:rsidRPr="000F316F" w:rsidRDefault="000F316F" w:rsidP="000F316F">
      <w:pPr>
        <w:widowControl w:val="0"/>
        <w:tabs>
          <w:tab w:val="right" w:pos="1008"/>
          <w:tab w:val="left" w:pos="1152"/>
          <w:tab w:val="left" w:pos="1872"/>
          <w:tab w:val="left" w:pos="9187"/>
        </w:tabs>
        <w:ind w:left="2088" w:hanging="2088"/>
        <w:jc w:val="left"/>
      </w:pPr>
    </w:p>
    <w:p w:rsidR="000F316F" w:rsidRDefault="000F316F" w:rsidP="000F316F">
      <w:r w:rsidRPr="000F316F">
        <w:rPr>
          <w:b/>
        </w:rPr>
        <w:t>VERSIONS OF THIS BILL</w:t>
      </w:r>
    </w:p>
    <w:p w:rsidR="000F316F" w:rsidRDefault="000F316F" w:rsidP="000F316F"/>
    <w:p w:rsidR="000F316F" w:rsidRDefault="00497808" w:rsidP="000F316F">
      <w:hyperlink r:id="rId9" w:history="1">
        <w:r w:rsidR="000F316F">
          <w:rPr>
            <w:rStyle w:val="Hyperlink"/>
          </w:rPr>
          <w:t>5/12/2010</w:t>
        </w:r>
      </w:hyperlink>
    </w:p>
    <w:p w:rsidR="000F316F" w:rsidRDefault="000F316F" w:rsidP="000F316F"/>
    <w:p w:rsidR="000F316F" w:rsidRDefault="000F316F" w:rsidP="000F316F">
      <w:pPr>
        <w:sectPr w:rsidR="000F316F" w:rsidSect="000F316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1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23F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7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HONOR AND COMMEND COMMANDER BOBBY VICK STRICKLAND, SR., OF HORRY COUNTY, </w:t>
      </w:r>
      <w:r w:rsidR="002E549B">
        <w:t>UPON THE OCCASION OF HIS RETIREMENT</w:t>
      </w:r>
      <w:r w:rsidR="00301FEC">
        <w:t xml:space="preserve"> </w:t>
      </w:r>
      <w:r w:rsidR="003924A1">
        <w:t>AS A</w:t>
      </w:r>
      <w:r w:rsidR="00301FEC">
        <w:t xml:space="preserve"> LAW ENFORCEMENT</w:t>
      </w:r>
      <w:r w:rsidR="003924A1">
        <w:t xml:space="preserve"> OFFICER FOR THE CITY OF NORTH MYRTLE BEACH</w:t>
      </w:r>
      <w:r w:rsidR="00301FEC">
        <w:t xml:space="preserve">, AND TO WISH HIM </w:t>
      </w:r>
      <w:r w:rsidR="003924A1">
        <w:t>MUCH</w:t>
      </w:r>
      <w:r w:rsidR="00301FEC">
        <w:t xml:space="preserve"> </w:t>
      </w:r>
      <w:r w:rsidR="002E549B">
        <w:t>SUCCESS IN ALL HIS FUTURE ENDEAVORS.</w:t>
      </w:r>
    </w:p>
    <w:p w:rsidR="006423FB" w:rsidRDefault="00642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775F" w:rsidRDefault="00642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1FEC">
        <w:t xml:space="preserve">the members of the South Carolina General Assembly </w:t>
      </w:r>
      <w:r w:rsidR="002E549B">
        <w:t xml:space="preserve">are pleased to learn that Bobby Vick Strickland, Sr., will begin a much deserved retirement </w:t>
      </w:r>
      <w:r w:rsidR="003924A1">
        <w:t xml:space="preserve">from his service </w:t>
      </w:r>
      <w:r w:rsidR="002E549B">
        <w:t>as a police officer for the</w:t>
      </w:r>
      <w:r w:rsidR="00CD775F">
        <w:t xml:space="preserve"> City of</w:t>
      </w:r>
      <w:r w:rsidR="002E549B">
        <w:t xml:space="preserve"> North Myrtle Beach where he has faithfully served the </w:t>
      </w:r>
      <w:r w:rsidR="00CD775F">
        <w:t>citizens</w:t>
      </w:r>
      <w:r w:rsidR="002E549B">
        <w:t xml:space="preserve"> of his </w:t>
      </w:r>
      <w:r w:rsidR="00CD775F">
        <w:t>community</w:t>
      </w:r>
      <w:r w:rsidR="002E549B">
        <w:t xml:space="preserve"> during a remarkable and distinguished career</w:t>
      </w:r>
      <w:r w:rsidR="00CD775F">
        <w:t>; and</w:t>
      </w:r>
    </w:p>
    <w:p w:rsidR="00CD775F" w:rsidRDefault="00CD7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49B" w:rsidRDefault="002E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Rocky Mount, North Carolina, on November 4, 1944, he is the son of Rudolph Singletary and Catherine Vick Strickland; and</w:t>
      </w:r>
    </w:p>
    <w:p w:rsidR="00CD775F" w:rsidRDefault="00CD7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49B" w:rsidRDefault="002E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attended Chowan </w:t>
      </w:r>
      <w:r w:rsidR="00CD775F">
        <w:t>C</w:t>
      </w:r>
      <w:r>
        <w:t>ollege in Murfreesboro, North Carolina, and in 1962, he joined the North Caro</w:t>
      </w:r>
      <w:r w:rsidR="00CD775F">
        <w:t>l</w:t>
      </w:r>
      <w:r>
        <w:t>ina National Guard</w:t>
      </w:r>
      <w:r w:rsidR="00CD775F">
        <w:t xml:space="preserve"> whe</w:t>
      </w:r>
      <w:r w:rsidR="00301FEC">
        <w:t>re he received training</w:t>
      </w:r>
      <w:r w:rsidR="00CD775F">
        <w:t xml:space="preserve"> as a medical technician</w:t>
      </w:r>
      <w:r>
        <w:t>; and</w:t>
      </w:r>
    </w:p>
    <w:p w:rsidR="002E549B" w:rsidRDefault="002E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49B" w:rsidRDefault="002E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1, 1966, Bobby Strickland began working in law enforcement and has served in that field for over forty years; and</w:t>
      </w:r>
    </w:p>
    <w:p w:rsidR="00787A8A" w:rsidRDefault="00787A8A" w:rsidP="00787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A8A" w:rsidRDefault="00787A8A" w:rsidP="00787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graduated </w:t>
      </w:r>
      <w:r w:rsidR="00877186">
        <w:t>in the third basic law enforcement class at</w:t>
      </w:r>
      <w:r>
        <w:t xml:space="preserve"> the Criminal Justice Academy  and has continued to provide exceptio</w:t>
      </w:r>
      <w:r w:rsidR="00301FEC">
        <w:t>nal service to benefit the security of the citizens in his community</w:t>
      </w:r>
      <w:r>
        <w:t>; and</w:t>
      </w:r>
    </w:p>
    <w:p w:rsidR="00CD775F" w:rsidRDefault="00CD7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75F" w:rsidRDefault="00787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3924A1">
        <w:t xml:space="preserve"> </w:t>
      </w:r>
      <w:r w:rsidR="00CD775F">
        <w:t xml:space="preserve">he </w:t>
      </w:r>
      <w:r w:rsidR="003924A1">
        <w:t xml:space="preserve">was the </w:t>
      </w:r>
      <w:r w:rsidR="00CD775F">
        <w:t xml:space="preserve">first motor officer </w:t>
      </w:r>
      <w:r w:rsidR="003924A1">
        <w:t>for</w:t>
      </w:r>
      <w:r w:rsidR="00CD775F">
        <w:t xml:space="preserve"> the City of North Myrtle Bea</w:t>
      </w:r>
      <w:r>
        <w:t>ch</w:t>
      </w:r>
      <w:r w:rsidR="003924A1">
        <w:t xml:space="preserve"> and</w:t>
      </w:r>
      <w:r>
        <w:t xml:space="preserve"> also started the first canine</w:t>
      </w:r>
      <w:r w:rsidR="00CD775F">
        <w:t xml:space="preserve"> operation</w:t>
      </w:r>
      <w:r w:rsidR="00301FEC">
        <w:t xml:space="preserve"> </w:t>
      </w:r>
      <w:r w:rsidR="003924A1">
        <w:t>for</w:t>
      </w:r>
      <w:r>
        <w:t xml:space="preserve"> North Myrtle Beach; and</w:t>
      </w:r>
    </w:p>
    <w:p w:rsidR="002E549B" w:rsidRDefault="002E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75F" w:rsidRDefault="00CD7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24A1">
        <w:t xml:space="preserve">this fine officer is a true believer in the </w:t>
      </w:r>
      <w:r>
        <w:t xml:space="preserve">concept of </w:t>
      </w:r>
      <w:r w:rsidR="00877186">
        <w:t>c</w:t>
      </w:r>
      <w:r>
        <w:t>ommunity policing, assisted the department in the addition of the Explorer Program</w:t>
      </w:r>
      <w:r w:rsidR="003924A1">
        <w:t>, and has been deeply involved in the life of his community throughout his career</w:t>
      </w:r>
      <w:r>
        <w:t>; and</w:t>
      </w:r>
    </w:p>
    <w:p w:rsidR="00CD775F" w:rsidRDefault="00CD7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186" w:rsidRDefault="00877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selected by the North Myrtle Beach L</w:t>
      </w:r>
      <w:r w:rsidR="003924A1">
        <w:t>ion</w:t>
      </w:r>
      <w:r>
        <w:t xml:space="preserve">s Club as the Police Officer of the Year, he has received numerous commendations from the department and letters of recognition from the community; and </w:t>
      </w:r>
    </w:p>
    <w:p w:rsidR="00877186" w:rsidRDefault="00877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A8A" w:rsidRDefault="00CD7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87A8A">
        <w:t>he has two fine sons, Bobby Vick Strickland, Jr., and Jonathan Ray Strickland, who have blessed him with three wonderful grandchildren; and</w:t>
      </w:r>
    </w:p>
    <w:p w:rsidR="00787A8A" w:rsidRDefault="00787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3FB" w:rsidRDefault="00301F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long and outstanding career of Commander Bobby Vick Strickland, Sr., and are pleased to learn that after more than four decades of service to law enforcement he will be </w:t>
      </w:r>
      <w:r w:rsidR="003924A1">
        <w:t>beginning a much deserved</w:t>
      </w:r>
      <w:r>
        <w:t xml:space="preserve"> retirement</w:t>
      </w:r>
      <w:r w:rsidR="003924A1">
        <w:t xml:space="preserve"> in May of this year</w:t>
      </w:r>
      <w:r w:rsidR="006423FB">
        <w:t xml:space="preserve">.  Now, therefore, </w:t>
      </w:r>
    </w:p>
    <w:p w:rsidR="006423FB" w:rsidRDefault="00642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3FB" w:rsidRDefault="00642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423FB" w:rsidRDefault="00642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3FB" w:rsidRDefault="00642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13AFF">
        <w:t xml:space="preserve"> the members of the South Carolina General Assembly, by this resolution,</w:t>
      </w:r>
      <w:r w:rsidR="00301FEC">
        <w:t xml:space="preserve"> honor and commend C</w:t>
      </w:r>
      <w:r w:rsidR="00CD775F">
        <w:t>ommander Bobby Vick Strickland, Sr., of Horry County, upon the occasion of his retirement</w:t>
      </w:r>
      <w:r w:rsidR="00301FEC">
        <w:t xml:space="preserve"> </w:t>
      </w:r>
      <w:r w:rsidR="003924A1">
        <w:t>as a</w:t>
      </w:r>
      <w:r w:rsidR="00301FEC">
        <w:t xml:space="preserve"> law enforcement</w:t>
      </w:r>
      <w:r w:rsidR="003924A1">
        <w:t xml:space="preserve"> officer for the City of North Myrtle Beach</w:t>
      </w:r>
      <w:r w:rsidR="00301FEC">
        <w:t xml:space="preserve">, and wish him continued </w:t>
      </w:r>
      <w:r w:rsidR="00CD775F">
        <w:t>success in all his future endeavors.</w:t>
      </w:r>
    </w:p>
    <w:p w:rsidR="006423FB" w:rsidRDefault="00642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13AFF">
        <w:t>present</w:t>
      </w:r>
      <w:r>
        <w:t>ed to</w:t>
      </w:r>
      <w:r w:rsidR="002E549B">
        <w:t xml:space="preserve"> </w:t>
      </w:r>
      <w:r w:rsidR="003924A1">
        <w:t xml:space="preserve">Commander </w:t>
      </w:r>
      <w:r w:rsidR="002E549B">
        <w:t>Bobby Vick Strickland, Sr.</w:t>
      </w:r>
    </w:p>
    <w:p w:rsidR="00F613ED" w:rsidRDefault="008771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13ED" w:rsidRDefault="00F613ED" w:rsidP="000F316F">
      <w:pPr>
        <w:suppressAutoHyphens/>
      </w:pPr>
    </w:p>
    <w:sectPr w:rsidR="00F613ED" w:rsidSect="000F31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FEC" w:rsidRDefault="00301FEC" w:rsidP="009F0C77">
      <w:r>
        <w:separator/>
      </w:r>
    </w:p>
  </w:endnote>
  <w:endnote w:type="continuationSeparator" w:id="0">
    <w:p w:rsidR="00301FEC" w:rsidRDefault="00301F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D1A1D0-68CE-495B-8ABE-6ED3C7EAC957}"/>
    <w:embedBold r:id="rId2" w:fontKey="{4E7E43E5-C4D4-42EF-B84A-9B15B5C5ED02}"/>
  </w:font>
  <w:font w:name="Calibri">
    <w:panose1 w:val="020F0502020204030204"/>
    <w:charset w:val="00"/>
    <w:family w:val="swiss"/>
    <w:pitch w:val="variable"/>
    <w:sig w:usb0="E10002FF" w:usb1="4000ACFF" w:usb2="00000009" w:usb3="00000000" w:csb0="0000019F" w:csb1="00000000"/>
    <w:embedRegular r:id="rId3" w:fontKey="{C0B13A78-9504-4EAB-840D-D6704BB68048}"/>
  </w:font>
  <w:font w:name="Tahoma">
    <w:panose1 w:val="020B0604030504040204"/>
    <w:charset w:val="00"/>
    <w:family w:val="swiss"/>
    <w:pitch w:val="variable"/>
    <w:sig w:usb0="21002A87" w:usb1="80000000" w:usb2="00000008" w:usb3="00000000" w:csb0="000101FF" w:csb1="00000000"/>
    <w:embedRegular r:id="rId4" w:fontKey="{2111530E-6A15-4259-AA32-72147875FB3D}"/>
  </w:font>
  <w:font w:name="Cambria">
    <w:panose1 w:val="02040503050406030204"/>
    <w:charset w:val="00"/>
    <w:family w:val="roman"/>
    <w:pitch w:val="variable"/>
    <w:sig w:usb0="E00002FF" w:usb1="400004FF" w:usb2="00000000" w:usb3="00000000" w:csb0="0000019F" w:csb1="00000000"/>
    <w:embedRegular r:id="rId5" w:fontKey="{816235A1-86EE-4309-8FD6-90B723EF70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16F" w:rsidRPr="00F613ED" w:rsidRDefault="000F316F" w:rsidP="00F613ED">
    <w:pPr>
      <w:pStyle w:val="Footer"/>
      <w:tabs>
        <w:tab w:val="clear" w:pos="4680"/>
        <w:tab w:val="clear" w:pos="9360"/>
        <w:tab w:val="center" w:pos="2995"/>
      </w:tabs>
      <w:spacing w:before="120"/>
    </w:pPr>
    <w:r>
      <w:t>[4960]</w:t>
    </w:r>
    <w:r>
      <w:tab/>
    </w:r>
    <w:r w:rsidR="00497808">
      <w:fldChar w:fldCharType="begin"/>
    </w:r>
    <w:r w:rsidR="00497808">
      <w:instrText xml:space="preserve"> PAGE  \* MERGEFORMAT </w:instrText>
    </w:r>
    <w:r w:rsidR="00497808">
      <w:fldChar w:fldCharType="separate"/>
    </w:r>
    <w:r w:rsidR="00497808">
      <w:rPr>
        <w:noProof/>
      </w:rPr>
      <w:t>1</w:t>
    </w:r>
    <w:r w:rsidR="004978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FEC" w:rsidRDefault="00301FEC" w:rsidP="009F0C77">
      <w:r>
        <w:separator/>
      </w:r>
    </w:p>
  </w:footnote>
  <w:footnote w:type="continuationSeparator" w:id="0">
    <w:p w:rsidR="00301FEC" w:rsidRDefault="00301F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18SD10"/>
    <w:docVar w:name="CoverBillType" w:val="c"/>
    <w:docVar w:name="docpath" w:val="L:\Council\bills\GM\24518SD10.DOCX"/>
    <w:docVar w:name="dvBillNumber" w:val="4960"/>
    <w:docVar w:name="dvBillNumberPrefix" w:val="H. "/>
    <w:docVar w:name="dvOriginalBody" w:val="House"/>
    <w:docVar w:name="dvSteno" w:val="GM"/>
    <w:docVar w:name="NameofBody" w:val="h"/>
    <w:docVar w:name="vgroup2" w:val="Council"/>
  </w:docVars>
  <w:rsids>
    <w:rsidRoot w:val="00000700"/>
    <w:rsid w:val="00000700"/>
    <w:rsid w:val="00011869"/>
    <w:rsid w:val="000E1785"/>
    <w:rsid w:val="000F316F"/>
    <w:rsid w:val="000F32CB"/>
    <w:rsid w:val="000F40FA"/>
    <w:rsid w:val="0010776B"/>
    <w:rsid w:val="00133E66"/>
    <w:rsid w:val="001435A3"/>
    <w:rsid w:val="00185898"/>
    <w:rsid w:val="001D08F2"/>
    <w:rsid w:val="001D525B"/>
    <w:rsid w:val="001D7F4F"/>
    <w:rsid w:val="001E6C38"/>
    <w:rsid w:val="002321B6"/>
    <w:rsid w:val="00250967"/>
    <w:rsid w:val="002543C8"/>
    <w:rsid w:val="00284AAE"/>
    <w:rsid w:val="002E549B"/>
    <w:rsid w:val="002E5912"/>
    <w:rsid w:val="00301FEC"/>
    <w:rsid w:val="00321454"/>
    <w:rsid w:val="00325348"/>
    <w:rsid w:val="0032732C"/>
    <w:rsid w:val="00336AD0"/>
    <w:rsid w:val="0037079A"/>
    <w:rsid w:val="003924A1"/>
    <w:rsid w:val="003C0BD0"/>
    <w:rsid w:val="003D01E8"/>
    <w:rsid w:val="003E5288"/>
    <w:rsid w:val="003F6D79"/>
    <w:rsid w:val="0041760A"/>
    <w:rsid w:val="00417C01"/>
    <w:rsid w:val="00453576"/>
    <w:rsid w:val="0047530B"/>
    <w:rsid w:val="004809EE"/>
    <w:rsid w:val="00497808"/>
    <w:rsid w:val="004E7D54"/>
    <w:rsid w:val="005273C6"/>
    <w:rsid w:val="00530A69"/>
    <w:rsid w:val="00545593"/>
    <w:rsid w:val="0056103E"/>
    <w:rsid w:val="00577C6C"/>
    <w:rsid w:val="005C2FE2"/>
    <w:rsid w:val="005E2BC9"/>
    <w:rsid w:val="00605102"/>
    <w:rsid w:val="006215AA"/>
    <w:rsid w:val="006239DE"/>
    <w:rsid w:val="006423FB"/>
    <w:rsid w:val="006913C9"/>
    <w:rsid w:val="0069470D"/>
    <w:rsid w:val="00695ABF"/>
    <w:rsid w:val="006F00A4"/>
    <w:rsid w:val="00734F00"/>
    <w:rsid w:val="00787A8A"/>
    <w:rsid w:val="007A70AE"/>
    <w:rsid w:val="008362E8"/>
    <w:rsid w:val="00877186"/>
    <w:rsid w:val="008A1768"/>
    <w:rsid w:val="008F4429"/>
    <w:rsid w:val="00913AFF"/>
    <w:rsid w:val="0094021A"/>
    <w:rsid w:val="009A577B"/>
    <w:rsid w:val="009C6A0B"/>
    <w:rsid w:val="009F0C77"/>
    <w:rsid w:val="009F4DD1"/>
    <w:rsid w:val="00A41684"/>
    <w:rsid w:val="00A64E80"/>
    <w:rsid w:val="00A72BCD"/>
    <w:rsid w:val="00A741D9"/>
    <w:rsid w:val="00A833AB"/>
    <w:rsid w:val="00A9741D"/>
    <w:rsid w:val="00AC013E"/>
    <w:rsid w:val="00AD48FA"/>
    <w:rsid w:val="00AD4B17"/>
    <w:rsid w:val="00AE6C1D"/>
    <w:rsid w:val="00B412D4"/>
    <w:rsid w:val="00BE3C22"/>
    <w:rsid w:val="00C0345E"/>
    <w:rsid w:val="00C3483A"/>
    <w:rsid w:val="00C635C3"/>
    <w:rsid w:val="00C648AD"/>
    <w:rsid w:val="00C74E9D"/>
    <w:rsid w:val="00C82FD3"/>
    <w:rsid w:val="00C92819"/>
    <w:rsid w:val="00CB721A"/>
    <w:rsid w:val="00CC6B7B"/>
    <w:rsid w:val="00CC7385"/>
    <w:rsid w:val="00CD2089"/>
    <w:rsid w:val="00CD775F"/>
    <w:rsid w:val="00D15382"/>
    <w:rsid w:val="00D73A67"/>
    <w:rsid w:val="00D970A9"/>
    <w:rsid w:val="00DE1C8D"/>
    <w:rsid w:val="00DF3845"/>
    <w:rsid w:val="00E41911"/>
    <w:rsid w:val="00E92EEF"/>
    <w:rsid w:val="00F24442"/>
    <w:rsid w:val="00F50AE3"/>
    <w:rsid w:val="00F613ED"/>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A6109D-82FD-4D98-9939-C60349B76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1FEC"/>
    <w:rPr>
      <w:rFonts w:ascii="Tahoma" w:hAnsi="Tahoma" w:cs="Tahoma"/>
      <w:sz w:val="16"/>
      <w:szCs w:val="16"/>
    </w:rPr>
  </w:style>
  <w:style w:type="character" w:customStyle="1" w:styleId="BalloonTextChar">
    <w:name w:val="Balloon Text Char"/>
    <w:basedOn w:val="DefaultParagraphFont"/>
    <w:link w:val="BalloonText"/>
    <w:uiPriority w:val="99"/>
    <w:semiHidden/>
    <w:rsid w:val="00301FEC"/>
    <w:rPr>
      <w:rFonts w:ascii="Tahoma" w:eastAsia="Times New Roman" w:hAnsi="Tahoma" w:cs="Tahoma"/>
      <w:sz w:val="16"/>
      <w:szCs w:val="16"/>
    </w:rPr>
  </w:style>
  <w:style w:type="character" w:styleId="Hyperlink">
    <w:name w:val="Hyperlink"/>
    <w:basedOn w:val="DefaultParagraphFont"/>
    <w:uiPriority w:val="99"/>
    <w:unhideWhenUsed/>
    <w:rsid w:val="000F31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5-12-10.docx" TargetMode="External"/><Relationship Id="rId3" Type="http://schemas.openxmlformats.org/officeDocument/2006/relationships/settings" Target="settings.xml"/><Relationship Id="rId7" Type="http://schemas.openxmlformats.org/officeDocument/2006/relationships/hyperlink" Target="file:///h:\HJ%20Archive\2010\05-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960_2010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A3478-92C0-4F04-8EE4-039BA75E5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685</Words>
  <Characters>3829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4960: Commander Bobby Vick Stickland, Sr. - South Carolina Legislature Online</dc:title>
  <dc:subject/>
  <dc:creator>gailmoore</dc:creator>
  <cp:keywords/>
  <dc:description/>
  <cp:lastModifiedBy>N Cumfer</cp:lastModifiedBy>
  <cp:revision>9</cp:revision>
  <cp:lastPrinted>2010-05-11T19:28:00Z</cp:lastPrinted>
  <dcterms:created xsi:type="dcterms:W3CDTF">2010-05-12T14:50:00Z</dcterms:created>
  <dcterms:modified xsi:type="dcterms:W3CDTF">2014-11-24T16:39:00Z</dcterms:modified>
</cp:coreProperties>
</file>