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12E" w:rsidRDefault="00E9412E" w:rsidP="00E9412E">
      <w:pPr>
        <w:widowControl w:val="0"/>
        <w:jc w:val="center"/>
      </w:pPr>
      <w:bookmarkStart w:id="0" w:name="_GoBack"/>
      <w:bookmarkEnd w:id="0"/>
      <w:r w:rsidRPr="00E9412E">
        <w:rPr>
          <w:b/>
        </w:rPr>
        <w:t>South Carolina General Assembly</w:t>
      </w:r>
    </w:p>
    <w:p w:rsidR="00E9412E" w:rsidRDefault="00E9412E" w:rsidP="00E9412E">
      <w:pPr>
        <w:widowControl w:val="0"/>
        <w:jc w:val="center"/>
      </w:pPr>
      <w:r>
        <w:t>118th Session, 2009-2010</w:t>
      </w:r>
    </w:p>
    <w:p w:rsidR="00E9412E" w:rsidRDefault="00E9412E" w:rsidP="00E9412E">
      <w:pPr>
        <w:widowControl w:val="0"/>
        <w:jc w:val="left"/>
      </w:pPr>
    </w:p>
    <w:p w:rsidR="00E9412E" w:rsidRDefault="00E9412E" w:rsidP="00E9412E">
      <w:pPr>
        <w:widowControl w:val="0"/>
        <w:jc w:val="left"/>
        <w:rPr>
          <w:b/>
        </w:rPr>
      </w:pPr>
      <w:r w:rsidRPr="00E9412E">
        <w:rPr>
          <w:b/>
        </w:rPr>
        <w:t>H. 4976</w:t>
      </w:r>
    </w:p>
    <w:p w:rsidR="00E9412E" w:rsidRDefault="00E9412E" w:rsidP="00E9412E">
      <w:pPr>
        <w:widowControl w:val="0"/>
        <w:jc w:val="left"/>
        <w:rPr>
          <w:b/>
        </w:rPr>
      </w:pPr>
    </w:p>
    <w:p w:rsidR="00E9412E" w:rsidRDefault="00E9412E" w:rsidP="00E9412E">
      <w:pPr>
        <w:widowControl w:val="0"/>
        <w:jc w:val="left"/>
      </w:pPr>
      <w:r w:rsidRPr="00E9412E">
        <w:rPr>
          <w:b/>
        </w:rPr>
        <w:t>STATUS INFORMATION</w:t>
      </w:r>
    </w:p>
    <w:p w:rsidR="00E9412E" w:rsidRDefault="00E9412E" w:rsidP="00E9412E">
      <w:pPr>
        <w:widowControl w:val="0"/>
        <w:jc w:val="left"/>
      </w:pPr>
    </w:p>
    <w:p w:rsidR="00E9412E" w:rsidRDefault="00E9412E" w:rsidP="00E9412E">
      <w:pPr>
        <w:widowControl w:val="0"/>
        <w:jc w:val="left"/>
      </w:pPr>
      <w:r>
        <w:t>House Resolution</w:t>
      </w:r>
    </w:p>
    <w:p w:rsidR="00E9412E" w:rsidRDefault="00E9412E" w:rsidP="00E9412E">
      <w:pPr>
        <w:widowControl w:val="0"/>
        <w:jc w:val="left"/>
      </w:pPr>
      <w:r>
        <w:t>Sponsors: Reps. Hutto,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E9412E" w:rsidRDefault="00E9412E" w:rsidP="00E9412E">
      <w:pPr>
        <w:widowControl w:val="0"/>
        <w:jc w:val="left"/>
      </w:pPr>
      <w:r>
        <w:t>Document Path: l:\council\bills\gm\24525ab10.docx</w:t>
      </w:r>
    </w:p>
    <w:p w:rsidR="00E9412E" w:rsidRDefault="00E9412E" w:rsidP="00E9412E">
      <w:pPr>
        <w:widowControl w:val="0"/>
        <w:jc w:val="left"/>
      </w:pPr>
    </w:p>
    <w:p w:rsidR="00E9412E" w:rsidRDefault="00E9412E" w:rsidP="00E9412E">
      <w:pPr>
        <w:widowControl w:val="0"/>
        <w:jc w:val="left"/>
      </w:pPr>
      <w:r>
        <w:t>Introduced in the House on May 13, 2010</w:t>
      </w:r>
    </w:p>
    <w:p w:rsidR="00E9412E" w:rsidRDefault="00E9412E" w:rsidP="00E9412E">
      <w:pPr>
        <w:widowControl w:val="0"/>
        <w:jc w:val="left"/>
      </w:pPr>
      <w:r>
        <w:t>Adopted by the House on May 13, 2010</w:t>
      </w:r>
    </w:p>
    <w:p w:rsidR="00E9412E" w:rsidRDefault="00E9412E" w:rsidP="00E9412E">
      <w:pPr>
        <w:widowControl w:val="0"/>
        <w:jc w:val="left"/>
      </w:pPr>
    </w:p>
    <w:p w:rsidR="00E9412E" w:rsidRDefault="00E9412E" w:rsidP="00E9412E">
      <w:pPr>
        <w:widowControl w:val="0"/>
        <w:jc w:val="left"/>
      </w:pPr>
      <w:r>
        <w:t xml:space="preserve">Summary: </w:t>
      </w:r>
      <w:r w:rsidR="00391EFD">
        <w:t>Deputy Jeffrey DeGrow</w:t>
      </w:r>
    </w:p>
    <w:p w:rsidR="00E9412E" w:rsidRDefault="00E9412E" w:rsidP="00E9412E">
      <w:pPr>
        <w:widowControl w:val="0"/>
        <w:jc w:val="left"/>
      </w:pPr>
    </w:p>
    <w:p w:rsidR="00E9412E" w:rsidRDefault="00E9412E" w:rsidP="00E9412E">
      <w:pPr>
        <w:widowControl w:val="0"/>
        <w:jc w:val="left"/>
      </w:pPr>
    </w:p>
    <w:p w:rsidR="00E9412E" w:rsidRDefault="00E9412E" w:rsidP="00E9412E">
      <w:pPr>
        <w:widowControl w:val="0"/>
        <w:tabs>
          <w:tab w:val="center" w:pos="590"/>
          <w:tab w:val="center" w:pos="1440"/>
          <w:tab w:val="left" w:pos="1872"/>
          <w:tab w:val="left" w:pos="9187"/>
        </w:tabs>
        <w:jc w:val="left"/>
      </w:pPr>
      <w:r w:rsidRPr="00E9412E">
        <w:rPr>
          <w:b/>
        </w:rPr>
        <w:t>HISTORY OF LEGISLATIVE ACTIONS</w:t>
      </w:r>
    </w:p>
    <w:p w:rsidR="00E9412E" w:rsidRDefault="00E9412E" w:rsidP="00E9412E">
      <w:pPr>
        <w:widowControl w:val="0"/>
        <w:tabs>
          <w:tab w:val="center" w:pos="590"/>
          <w:tab w:val="center" w:pos="1440"/>
          <w:tab w:val="left" w:pos="1872"/>
          <w:tab w:val="left" w:pos="9187"/>
        </w:tabs>
        <w:jc w:val="left"/>
      </w:pPr>
    </w:p>
    <w:p w:rsidR="00E9412E" w:rsidRPr="00E9412E" w:rsidRDefault="00E9412E" w:rsidP="00E9412E">
      <w:pPr>
        <w:widowControl w:val="0"/>
        <w:tabs>
          <w:tab w:val="center" w:pos="590"/>
          <w:tab w:val="center" w:pos="1440"/>
          <w:tab w:val="left" w:pos="1872"/>
          <w:tab w:val="left" w:pos="9187"/>
        </w:tabs>
        <w:jc w:val="left"/>
      </w:pPr>
      <w:r w:rsidRPr="00E9412E">
        <w:rPr>
          <w:u w:val="single"/>
        </w:rPr>
        <w:tab/>
        <w:t>Date</w:t>
      </w:r>
      <w:r w:rsidRPr="00E9412E">
        <w:rPr>
          <w:u w:val="single"/>
        </w:rPr>
        <w:tab/>
        <w:t>Body</w:t>
      </w:r>
      <w:r w:rsidRPr="00E9412E">
        <w:rPr>
          <w:u w:val="single"/>
        </w:rPr>
        <w:tab/>
        <w:t>Action Description with journal page number</w:t>
      </w:r>
      <w:r w:rsidRPr="00E9412E">
        <w:rPr>
          <w:u w:val="single"/>
        </w:rPr>
        <w:tab/>
      </w:r>
    </w:p>
    <w:p w:rsidR="00C060A1" w:rsidRDefault="00C060A1" w:rsidP="00C060A1">
      <w:pPr>
        <w:widowControl w:val="0"/>
        <w:tabs>
          <w:tab w:val="right" w:pos="1008"/>
          <w:tab w:val="left" w:pos="1152"/>
          <w:tab w:val="left" w:pos="1872"/>
          <w:tab w:val="left" w:pos="9187"/>
        </w:tabs>
        <w:ind w:left="2088" w:hanging="2088"/>
      </w:pPr>
      <w:r>
        <w:tab/>
        <w:t>5/13/2010</w:t>
      </w:r>
      <w:r>
        <w:tab/>
        <w:t>House</w:t>
      </w:r>
      <w:r>
        <w:tab/>
      </w:r>
      <w:r w:rsidRPr="00DB188D">
        <w:t xml:space="preserve">Introduced and adopted </w:t>
      </w:r>
      <w:hyperlink r:id="rId7" w:history="1">
        <w:r w:rsidRPr="003C06D4">
          <w:rPr>
            <w:rStyle w:val="Hyperlink"/>
          </w:rPr>
          <w:t>HJ</w:t>
        </w:r>
      </w:hyperlink>
      <w:r>
        <w:noBreakHyphen/>
      </w:r>
      <w:r w:rsidRPr="00DB188D">
        <w:t>4</w:t>
      </w:r>
    </w:p>
    <w:p w:rsidR="00C060A1" w:rsidRDefault="00C060A1" w:rsidP="00C060A1">
      <w:pPr>
        <w:widowControl w:val="0"/>
        <w:tabs>
          <w:tab w:val="right" w:pos="1008"/>
          <w:tab w:val="left" w:pos="1152"/>
          <w:tab w:val="left" w:pos="1872"/>
          <w:tab w:val="left" w:pos="9187"/>
        </w:tabs>
        <w:ind w:left="2088" w:hanging="2088"/>
      </w:pPr>
    </w:p>
    <w:p w:rsidR="00E9412E" w:rsidRPr="00E9412E" w:rsidRDefault="00E9412E" w:rsidP="00E9412E">
      <w:pPr>
        <w:widowControl w:val="0"/>
        <w:tabs>
          <w:tab w:val="right" w:pos="1008"/>
          <w:tab w:val="left" w:pos="1152"/>
          <w:tab w:val="left" w:pos="1872"/>
          <w:tab w:val="left" w:pos="9187"/>
        </w:tabs>
        <w:ind w:left="2088" w:hanging="2088"/>
        <w:jc w:val="left"/>
      </w:pPr>
    </w:p>
    <w:p w:rsidR="00E9412E" w:rsidRDefault="00E9412E" w:rsidP="00E9412E">
      <w:r w:rsidRPr="00E9412E">
        <w:rPr>
          <w:b/>
        </w:rPr>
        <w:t>VERSIONS OF THIS BILL</w:t>
      </w:r>
    </w:p>
    <w:p w:rsidR="00E9412E" w:rsidRDefault="00E9412E" w:rsidP="00E9412E"/>
    <w:p w:rsidR="00E9412E" w:rsidRDefault="00CF3748" w:rsidP="00E9412E">
      <w:hyperlink r:id="rId8" w:history="1">
        <w:r w:rsidR="00E9412E">
          <w:rPr>
            <w:rStyle w:val="Hyperlink"/>
          </w:rPr>
          <w:t>5/13/2010</w:t>
        </w:r>
      </w:hyperlink>
    </w:p>
    <w:p w:rsidR="00E9412E" w:rsidRDefault="00E9412E" w:rsidP="00E9412E"/>
    <w:p w:rsidR="00E9412E" w:rsidRDefault="00E9412E" w:rsidP="00E9412E">
      <w:pPr>
        <w:sectPr w:rsidR="00E9412E" w:rsidSect="00E9412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335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CHARLESTON COUNTY SHERIFF’S DEPUTY JEFFREY DEGROW, UPON RECEIVING THE AWARD OF VALOR, AND TO COMMEND HIM FOR HIS SERVICE TO THE CITIZENS OF OUR STATE AND FOR HIS BRAVERY IN THE LINE OF DUTY.</w:t>
      </w: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2F3A"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079C">
        <w:t xml:space="preserve">the members of the South Carolina House of Representatives are </w:t>
      </w:r>
      <w:r w:rsidR="00A72F3A">
        <w:t>pleased to learn that Charleston Cou</w:t>
      </w:r>
      <w:r w:rsidR="00255A2F">
        <w:t>nty Sheriff’s Deputy Jeffrey De</w:t>
      </w:r>
      <w:r w:rsidR="00A72F3A">
        <w:t>Grow received the Award of Valor presented by the Tri-County Lodge #3 of the Fraternal Order of Police on April 12, 2010; and</w:t>
      </w:r>
    </w:p>
    <w:p w:rsidR="00A72F3A" w:rsidRDefault="00A72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F3A" w:rsidRDefault="00A72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05B9E">
        <w:t xml:space="preserve"> on January 21, 2010,</w:t>
      </w:r>
      <w:r>
        <w:t xml:space="preserve"> Deputy DeGrow’s life was changed forever when he was wounded in the line of duty </w:t>
      </w:r>
      <w:r w:rsidR="007F13FC">
        <w:t>during his investigati</w:t>
      </w:r>
      <w:r w:rsidR="00005B9E">
        <w:t>on</w:t>
      </w:r>
      <w:r w:rsidR="007F13FC">
        <w:t xml:space="preserve"> of a burglary </w:t>
      </w:r>
      <w:r w:rsidR="00255A2F">
        <w:t xml:space="preserve">that resulted in a </w:t>
      </w:r>
      <w:r>
        <w:t>chas</w:t>
      </w:r>
      <w:r w:rsidR="00255A2F">
        <w:t>e of</w:t>
      </w:r>
      <w:r>
        <w:t xml:space="preserve"> </w:t>
      </w:r>
      <w:r w:rsidR="00255A2F">
        <w:t xml:space="preserve">the </w:t>
      </w:r>
      <w:r>
        <w:t>sus</w:t>
      </w:r>
      <w:r w:rsidR="00005B9E">
        <w:t>pected burglars on James Island</w:t>
      </w:r>
      <w:r>
        <w:t>; and</w:t>
      </w:r>
    </w:p>
    <w:p w:rsidR="00A72F3A" w:rsidRDefault="00A72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FC" w:rsidRDefault="007F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Charleston County dispatcher April Grant took the call </w:t>
      </w:r>
      <w:r w:rsidR="00005B9E">
        <w:t>concerning</w:t>
      </w:r>
      <w:r>
        <w:t xml:space="preserve"> the shooting of Deputy DeGrow and remained calm and efficient </w:t>
      </w:r>
      <w:r w:rsidR="00F05D32">
        <w:t xml:space="preserve">in </w:t>
      </w:r>
      <w:r>
        <w:t>get</w:t>
      </w:r>
      <w:r w:rsidR="00F05D32">
        <w:t>ting the</w:t>
      </w:r>
      <w:r>
        <w:t xml:space="preserve"> rescue units to the scene</w:t>
      </w:r>
      <w:r w:rsidR="00F20E28">
        <w:t xml:space="preserve"> that successfully </w:t>
      </w:r>
      <w:r w:rsidR="00F05D32">
        <w:t>transport</w:t>
      </w:r>
      <w:r w:rsidR="00F20E28">
        <w:t>ed him the Medical University</w:t>
      </w:r>
      <w:r w:rsidR="00005B9E">
        <w:t xml:space="preserve"> of South Carolina</w:t>
      </w:r>
      <w:r w:rsidR="00F20E28">
        <w:t xml:space="preserve"> Hospital</w:t>
      </w:r>
      <w:r>
        <w:t xml:space="preserve">; and </w:t>
      </w:r>
    </w:p>
    <w:p w:rsidR="00F20E28" w:rsidRDefault="00F20E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8" w:rsidRDefault="00F20E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commending the medical professionals at the hospital for the excellent care he received, Deputy DeGrow is also grateful to the residents of the Grimball Road area for the tips they have given the police to </w:t>
      </w:r>
      <w:r w:rsidR="00F05D32">
        <w:t xml:space="preserve">assist in the </w:t>
      </w:r>
      <w:r>
        <w:t>apprehen</w:t>
      </w:r>
      <w:r w:rsidR="00F05D32">
        <w:t>sion of his assailants; and</w:t>
      </w:r>
    </w:p>
    <w:p w:rsidR="00F05D32" w:rsidRDefault="00F0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32" w:rsidRDefault="00F0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realizes his recovery to this point is miraculous, and he is thankful to God for strength to continue and for the many people who have prayed for his </w:t>
      </w:r>
      <w:r w:rsidR="00255A2F">
        <w:t>recuperation</w:t>
      </w:r>
      <w:r>
        <w:t>; and</w:t>
      </w:r>
    </w:p>
    <w:p w:rsidR="007F13FC" w:rsidRDefault="007F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32" w:rsidRDefault="00A72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B079C">
        <w:t xml:space="preserve">the </w:t>
      </w:r>
      <w:r w:rsidR="00F05D32">
        <w:t xml:space="preserve">dedicated </w:t>
      </w:r>
      <w:r w:rsidR="008B079C">
        <w:t xml:space="preserve">service of law enforcement officers in the State of South Carolina </w:t>
      </w:r>
      <w:r w:rsidR="00255A2F">
        <w:t xml:space="preserve">cannot be taken for granted because they </w:t>
      </w:r>
      <w:r w:rsidR="00F20E28">
        <w:t xml:space="preserve">provide safety for our citizens </w:t>
      </w:r>
      <w:r w:rsidR="00F05D32">
        <w:t xml:space="preserve">often at the </w:t>
      </w:r>
      <w:r w:rsidR="00255A2F">
        <w:t>sacrifice of their own well being</w:t>
      </w:r>
      <w:r w:rsidR="00F20E28">
        <w:t>; and</w:t>
      </w:r>
    </w:p>
    <w:p w:rsidR="00F05D32" w:rsidRDefault="00F0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357" w:rsidRDefault="00F0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thankful </w:t>
      </w:r>
      <w:r w:rsidR="00255A2F">
        <w:t>to</w:t>
      </w:r>
      <w:r>
        <w:t xml:space="preserve"> Providence </w:t>
      </w:r>
      <w:r w:rsidR="00255A2F">
        <w:t>for</w:t>
      </w:r>
      <w:r>
        <w:t xml:space="preserve"> sparing the life of Deputy Jeffrey DeGrow, and they salute his bravery and service to our State</w:t>
      </w:r>
      <w:r w:rsidR="00AB3357">
        <w:t>.  Now, therefore,</w:t>
      </w: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079C">
        <w:t xml:space="preserve"> the members of the South Carolina House of Representatives, by this resolution, recognize and honor Charleston County Sheriff’s Deputy Jeffrey DeGrow, upon receiving the Award of Valor, and commend him for his service to the citizens of our State and for his bravery in the line of duty.</w:t>
      </w:r>
    </w:p>
    <w:p w:rsidR="008B079C" w:rsidRDefault="008B0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B079C">
        <w:t>present</w:t>
      </w:r>
      <w:r>
        <w:t>ed to</w:t>
      </w:r>
      <w:r w:rsidR="008B079C">
        <w:t xml:space="preserve"> Deputy Jeffrey DeGrow.</w:t>
      </w:r>
    </w:p>
    <w:p w:rsidR="000E198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1983" w:rsidRDefault="000E1983" w:rsidP="00E9412E">
      <w:pPr>
        <w:suppressAutoHyphens/>
      </w:pPr>
    </w:p>
    <w:sectPr w:rsidR="000E1983" w:rsidSect="00E941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A2F" w:rsidRDefault="00255A2F" w:rsidP="009F0C77">
      <w:r>
        <w:separator/>
      </w:r>
    </w:p>
  </w:endnote>
  <w:endnote w:type="continuationSeparator" w:id="0">
    <w:p w:rsidR="00255A2F" w:rsidRDefault="00255A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940D96-D4D6-4A10-A19C-607C3E48E721}"/>
    <w:embedBold r:id="rId2" w:fontKey="{03E4FB79-B7AB-4D7F-83DF-D88D4F59544C}"/>
  </w:font>
  <w:font w:name="Calibri">
    <w:panose1 w:val="020F0502020204030204"/>
    <w:charset w:val="00"/>
    <w:family w:val="swiss"/>
    <w:pitch w:val="variable"/>
    <w:sig w:usb0="E10002FF" w:usb1="4000ACFF" w:usb2="00000009" w:usb3="00000000" w:csb0="0000019F" w:csb1="00000000"/>
    <w:embedRegular r:id="rId3" w:fontKey="{B65853E1-96B5-4D25-9E3A-0688B4FE2072}"/>
  </w:font>
  <w:font w:name="Tahoma">
    <w:panose1 w:val="020B0604030504040204"/>
    <w:charset w:val="00"/>
    <w:family w:val="swiss"/>
    <w:pitch w:val="variable"/>
    <w:sig w:usb0="21002A87" w:usb1="80000000" w:usb2="00000008" w:usb3="00000000" w:csb0="000101FF" w:csb1="00000000"/>
    <w:embedRegular r:id="rId4" w:fontKey="{D653EC7D-87E9-4A99-A656-FD27046D8459}"/>
  </w:font>
  <w:font w:name="Cambria">
    <w:panose1 w:val="02040503050406030204"/>
    <w:charset w:val="00"/>
    <w:family w:val="roman"/>
    <w:pitch w:val="variable"/>
    <w:sig w:usb0="E00002FF" w:usb1="400004FF" w:usb2="00000000" w:usb3="00000000" w:csb0="0000019F" w:csb1="00000000"/>
    <w:embedRegular r:id="rId5" w:fontKey="{B80D7D96-3BA1-4E2A-90A5-888B60532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12E" w:rsidRPr="000E1983" w:rsidRDefault="00E9412E" w:rsidP="000E1983">
    <w:pPr>
      <w:pStyle w:val="Footer"/>
      <w:tabs>
        <w:tab w:val="clear" w:pos="4680"/>
        <w:tab w:val="clear" w:pos="9360"/>
        <w:tab w:val="center" w:pos="2995"/>
      </w:tabs>
      <w:spacing w:before="120"/>
    </w:pPr>
    <w:r>
      <w:t>[4976]</w:t>
    </w:r>
    <w:r>
      <w:tab/>
    </w:r>
    <w:r w:rsidR="00CF3748">
      <w:fldChar w:fldCharType="begin"/>
    </w:r>
    <w:r w:rsidR="00CF3748">
      <w:instrText xml:space="preserve"> PAGE  \* MERGEFORMAT </w:instrText>
    </w:r>
    <w:r w:rsidR="00CF3748">
      <w:fldChar w:fldCharType="separate"/>
    </w:r>
    <w:r w:rsidR="00CF3748">
      <w:rPr>
        <w:noProof/>
      </w:rPr>
      <w:t>1</w:t>
    </w:r>
    <w:r w:rsidR="00CF37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A2F" w:rsidRDefault="00255A2F" w:rsidP="009F0C77">
      <w:r>
        <w:separator/>
      </w:r>
    </w:p>
  </w:footnote>
  <w:footnote w:type="continuationSeparator" w:id="0">
    <w:p w:rsidR="00255A2F" w:rsidRDefault="00255A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25AB10"/>
    <w:docVar w:name="CoverBillType" w:val="r"/>
    <w:docVar w:name="docpath" w:val="L:\Council\bills\GM\24525AB10.DOCX"/>
    <w:docVar w:name="dvBillNumber" w:val="4976"/>
    <w:docVar w:name="dvBillNumberPrefix" w:val="H. "/>
    <w:docVar w:name="dvOriginalBody" w:val="House"/>
    <w:docVar w:name="dvSteno" w:val="GM"/>
    <w:docVar w:name="NameofBody" w:val="h"/>
    <w:docVar w:name="vgroup2" w:val="Council"/>
  </w:docVars>
  <w:rsids>
    <w:rsidRoot w:val="009E2F7D"/>
    <w:rsid w:val="00005B9E"/>
    <w:rsid w:val="00011869"/>
    <w:rsid w:val="00066B56"/>
    <w:rsid w:val="00090B08"/>
    <w:rsid w:val="000B0851"/>
    <w:rsid w:val="000E1785"/>
    <w:rsid w:val="000E1983"/>
    <w:rsid w:val="000F40FA"/>
    <w:rsid w:val="0010776B"/>
    <w:rsid w:val="00133E66"/>
    <w:rsid w:val="001435A3"/>
    <w:rsid w:val="001D08F2"/>
    <w:rsid w:val="001D525B"/>
    <w:rsid w:val="001D7F4F"/>
    <w:rsid w:val="002321B6"/>
    <w:rsid w:val="00250967"/>
    <w:rsid w:val="002543C8"/>
    <w:rsid w:val="00255A2F"/>
    <w:rsid w:val="00284AAE"/>
    <w:rsid w:val="002E5912"/>
    <w:rsid w:val="00325348"/>
    <w:rsid w:val="0032732C"/>
    <w:rsid w:val="00336AD0"/>
    <w:rsid w:val="0037079A"/>
    <w:rsid w:val="00391EFD"/>
    <w:rsid w:val="003C06D4"/>
    <w:rsid w:val="003D01E8"/>
    <w:rsid w:val="003E5288"/>
    <w:rsid w:val="003F6D79"/>
    <w:rsid w:val="00410507"/>
    <w:rsid w:val="0041760A"/>
    <w:rsid w:val="00417C01"/>
    <w:rsid w:val="004809EE"/>
    <w:rsid w:val="004E7D54"/>
    <w:rsid w:val="005273C6"/>
    <w:rsid w:val="00530A69"/>
    <w:rsid w:val="00545593"/>
    <w:rsid w:val="00577C6C"/>
    <w:rsid w:val="005A1233"/>
    <w:rsid w:val="005C2FE2"/>
    <w:rsid w:val="005E2BC9"/>
    <w:rsid w:val="00605102"/>
    <w:rsid w:val="006215AA"/>
    <w:rsid w:val="006913C9"/>
    <w:rsid w:val="0069470D"/>
    <w:rsid w:val="00702484"/>
    <w:rsid w:val="00734F00"/>
    <w:rsid w:val="007513DF"/>
    <w:rsid w:val="007A70AE"/>
    <w:rsid w:val="007F13FC"/>
    <w:rsid w:val="008362E8"/>
    <w:rsid w:val="008A1768"/>
    <w:rsid w:val="008A6380"/>
    <w:rsid w:val="008B079C"/>
    <w:rsid w:val="008F4429"/>
    <w:rsid w:val="0094021A"/>
    <w:rsid w:val="009C6A0B"/>
    <w:rsid w:val="009E2F7D"/>
    <w:rsid w:val="009E7C53"/>
    <w:rsid w:val="009F0C77"/>
    <w:rsid w:val="009F2FDF"/>
    <w:rsid w:val="009F4DD1"/>
    <w:rsid w:val="00A41684"/>
    <w:rsid w:val="00A64E80"/>
    <w:rsid w:val="00A72BCD"/>
    <w:rsid w:val="00A72F3A"/>
    <w:rsid w:val="00A741D9"/>
    <w:rsid w:val="00A833AB"/>
    <w:rsid w:val="00A9741D"/>
    <w:rsid w:val="00AB3357"/>
    <w:rsid w:val="00AD4B17"/>
    <w:rsid w:val="00B412D4"/>
    <w:rsid w:val="00BE3C22"/>
    <w:rsid w:val="00C0345E"/>
    <w:rsid w:val="00C060A1"/>
    <w:rsid w:val="00C3483A"/>
    <w:rsid w:val="00C74E9D"/>
    <w:rsid w:val="00C82FD3"/>
    <w:rsid w:val="00C92819"/>
    <w:rsid w:val="00CC6B7B"/>
    <w:rsid w:val="00CD2089"/>
    <w:rsid w:val="00CD514F"/>
    <w:rsid w:val="00CF3748"/>
    <w:rsid w:val="00D73A67"/>
    <w:rsid w:val="00D970A9"/>
    <w:rsid w:val="00DF3845"/>
    <w:rsid w:val="00E41705"/>
    <w:rsid w:val="00E41911"/>
    <w:rsid w:val="00E92EEF"/>
    <w:rsid w:val="00E9412E"/>
    <w:rsid w:val="00F032E7"/>
    <w:rsid w:val="00F05D32"/>
    <w:rsid w:val="00F20E2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4FB3BA-3957-4ACF-BA00-4CEC3FF74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5A2F"/>
    <w:rPr>
      <w:rFonts w:ascii="Tahoma" w:hAnsi="Tahoma" w:cs="Tahoma"/>
      <w:sz w:val="16"/>
      <w:szCs w:val="16"/>
    </w:rPr>
  </w:style>
  <w:style w:type="character" w:customStyle="1" w:styleId="BalloonTextChar">
    <w:name w:val="Balloon Text Char"/>
    <w:basedOn w:val="DefaultParagraphFont"/>
    <w:link w:val="BalloonText"/>
    <w:uiPriority w:val="99"/>
    <w:semiHidden/>
    <w:rsid w:val="00255A2F"/>
    <w:rPr>
      <w:rFonts w:ascii="Tahoma" w:eastAsia="Times New Roman" w:hAnsi="Tahoma" w:cs="Tahoma"/>
      <w:sz w:val="16"/>
      <w:szCs w:val="16"/>
    </w:rPr>
  </w:style>
  <w:style w:type="character" w:styleId="Hyperlink">
    <w:name w:val="Hyperlink"/>
    <w:basedOn w:val="DefaultParagraphFont"/>
    <w:uiPriority w:val="99"/>
    <w:unhideWhenUsed/>
    <w:rsid w:val="00E941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76_20100513.docx" TargetMode="External"/><Relationship Id="rId3" Type="http://schemas.openxmlformats.org/officeDocument/2006/relationships/settings" Target="settings.xml"/><Relationship Id="rId7" Type="http://schemas.openxmlformats.org/officeDocument/2006/relationships/hyperlink" Target="file:///h:\HJ%20Archive\2010\05-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82953-0256-48D9-A6B4-3BDD19829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586</Words>
  <Characters>3270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4976: Deputy Jeffrey DeGrow - South Carolina Legislature Online</dc:title>
  <dc:subject/>
  <dc:creator>gailmoore</dc:creator>
  <cp:keywords/>
  <dc:description/>
  <cp:lastModifiedBy>N Cumfer</cp:lastModifiedBy>
  <cp:revision>7</cp:revision>
  <cp:lastPrinted>2010-05-12T17:31:00Z</cp:lastPrinted>
  <dcterms:created xsi:type="dcterms:W3CDTF">2010-05-13T14:57:00Z</dcterms:created>
  <dcterms:modified xsi:type="dcterms:W3CDTF">2014-11-24T16:39:00Z</dcterms:modified>
</cp:coreProperties>
</file>