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0A8" w:rsidRDefault="003E50A8" w:rsidP="003E50A8">
      <w:pPr>
        <w:widowControl w:val="0"/>
        <w:jc w:val="center"/>
      </w:pPr>
      <w:bookmarkStart w:id="0" w:name="_GoBack"/>
      <w:bookmarkEnd w:id="0"/>
      <w:r w:rsidRPr="003E50A8">
        <w:rPr>
          <w:b/>
        </w:rPr>
        <w:t>South Carolina General Assembly</w:t>
      </w:r>
    </w:p>
    <w:p w:rsidR="003E50A8" w:rsidRDefault="003E50A8" w:rsidP="003E50A8">
      <w:pPr>
        <w:widowControl w:val="0"/>
        <w:jc w:val="center"/>
      </w:pPr>
      <w:r>
        <w:t>118th Session, 2009-2010</w:t>
      </w:r>
    </w:p>
    <w:p w:rsidR="003E50A8" w:rsidRDefault="003E50A8" w:rsidP="003E50A8">
      <w:pPr>
        <w:widowControl w:val="0"/>
        <w:jc w:val="left"/>
      </w:pPr>
    </w:p>
    <w:p w:rsidR="003E50A8" w:rsidRDefault="003E50A8" w:rsidP="003E50A8">
      <w:pPr>
        <w:widowControl w:val="0"/>
        <w:jc w:val="left"/>
        <w:rPr>
          <w:b/>
        </w:rPr>
      </w:pPr>
      <w:r w:rsidRPr="003E50A8">
        <w:rPr>
          <w:b/>
        </w:rPr>
        <w:t>H. 5009</w:t>
      </w:r>
    </w:p>
    <w:p w:rsidR="003E50A8" w:rsidRDefault="003E50A8" w:rsidP="003E50A8">
      <w:pPr>
        <w:widowControl w:val="0"/>
        <w:jc w:val="left"/>
        <w:rPr>
          <w:b/>
        </w:rPr>
      </w:pPr>
    </w:p>
    <w:p w:rsidR="003E50A8" w:rsidRDefault="003E50A8" w:rsidP="003E50A8">
      <w:pPr>
        <w:widowControl w:val="0"/>
        <w:jc w:val="left"/>
      </w:pPr>
      <w:r w:rsidRPr="003E50A8">
        <w:rPr>
          <w:b/>
        </w:rPr>
        <w:t>STATUS INFORMATION</w:t>
      </w:r>
    </w:p>
    <w:p w:rsidR="003E50A8" w:rsidRDefault="003E50A8" w:rsidP="003E50A8">
      <w:pPr>
        <w:widowControl w:val="0"/>
        <w:jc w:val="left"/>
      </w:pPr>
    </w:p>
    <w:p w:rsidR="003E50A8" w:rsidRDefault="003E50A8" w:rsidP="003E50A8">
      <w:pPr>
        <w:widowControl w:val="0"/>
        <w:jc w:val="left"/>
      </w:pPr>
      <w:r>
        <w:t>House Resolution</w:t>
      </w:r>
    </w:p>
    <w:p w:rsidR="003E50A8" w:rsidRDefault="003E50A8" w:rsidP="003E50A8">
      <w:pPr>
        <w:widowControl w:val="0"/>
        <w:jc w:val="left"/>
      </w:pPr>
      <w:r>
        <w:t>Sponsors: Rep. G.A. Brown</w:t>
      </w:r>
    </w:p>
    <w:p w:rsidR="003E50A8" w:rsidRDefault="003E50A8" w:rsidP="003E50A8">
      <w:pPr>
        <w:widowControl w:val="0"/>
        <w:jc w:val="left"/>
      </w:pPr>
      <w:r>
        <w:t>Document Path: l:\council\bills\gm\24549cm10.docx</w:t>
      </w:r>
    </w:p>
    <w:p w:rsidR="003E50A8" w:rsidRDefault="003E50A8" w:rsidP="003E50A8">
      <w:pPr>
        <w:widowControl w:val="0"/>
        <w:jc w:val="left"/>
      </w:pPr>
    </w:p>
    <w:p w:rsidR="003E50A8" w:rsidRDefault="003E50A8" w:rsidP="003E50A8">
      <w:pPr>
        <w:widowControl w:val="0"/>
        <w:jc w:val="left"/>
      </w:pPr>
      <w:r>
        <w:t>Introduced in the House on May 20, 2010</w:t>
      </w:r>
    </w:p>
    <w:p w:rsidR="003E50A8" w:rsidRDefault="003E50A8" w:rsidP="003E50A8">
      <w:pPr>
        <w:widowControl w:val="0"/>
        <w:jc w:val="left"/>
      </w:pPr>
      <w:r>
        <w:t>Adopted by the House on May 20, 2010</w:t>
      </w:r>
    </w:p>
    <w:p w:rsidR="003E50A8" w:rsidRDefault="003E50A8" w:rsidP="003E50A8">
      <w:pPr>
        <w:widowControl w:val="0"/>
        <w:jc w:val="left"/>
      </w:pPr>
    </w:p>
    <w:p w:rsidR="003E50A8" w:rsidRDefault="003E50A8" w:rsidP="003E50A8">
      <w:pPr>
        <w:widowControl w:val="0"/>
        <w:jc w:val="left"/>
      </w:pPr>
      <w:r>
        <w:t xml:space="preserve">Summary: </w:t>
      </w:r>
      <w:r w:rsidR="00010268">
        <w:t>Louise Dinkins Sanders</w:t>
      </w:r>
    </w:p>
    <w:p w:rsidR="003E50A8" w:rsidRDefault="003E50A8" w:rsidP="003E50A8">
      <w:pPr>
        <w:widowControl w:val="0"/>
        <w:jc w:val="left"/>
      </w:pPr>
    </w:p>
    <w:p w:rsidR="003E50A8" w:rsidRDefault="003E50A8" w:rsidP="003E50A8">
      <w:pPr>
        <w:widowControl w:val="0"/>
        <w:jc w:val="left"/>
      </w:pPr>
    </w:p>
    <w:p w:rsidR="003E50A8" w:rsidRDefault="003E50A8" w:rsidP="003E50A8">
      <w:pPr>
        <w:widowControl w:val="0"/>
        <w:tabs>
          <w:tab w:val="center" w:pos="590"/>
          <w:tab w:val="center" w:pos="1440"/>
          <w:tab w:val="left" w:pos="1872"/>
          <w:tab w:val="left" w:pos="9187"/>
        </w:tabs>
        <w:jc w:val="left"/>
      </w:pPr>
      <w:r w:rsidRPr="003E50A8">
        <w:rPr>
          <w:b/>
        </w:rPr>
        <w:t>HISTORY OF LEGISLATIVE ACTIONS</w:t>
      </w:r>
    </w:p>
    <w:p w:rsidR="003E50A8" w:rsidRDefault="003E50A8" w:rsidP="003E50A8">
      <w:pPr>
        <w:widowControl w:val="0"/>
        <w:tabs>
          <w:tab w:val="center" w:pos="590"/>
          <w:tab w:val="center" w:pos="1440"/>
          <w:tab w:val="left" w:pos="1872"/>
          <w:tab w:val="left" w:pos="9187"/>
        </w:tabs>
        <w:jc w:val="left"/>
      </w:pPr>
    </w:p>
    <w:p w:rsidR="003E50A8" w:rsidRPr="003E50A8" w:rsidRDefault="003E50A8" w:rsidP="003E50A8">
      <w:pPr>
        <w:widowControl w:val="0"/>
        <w:tabs>
          <w:tab w:val="center" w:pos="590"/>
          <w:tab w:val="center" w:pos="1440"/>
          <w:tab w:val="left" w:pos="1872"/>
          <w:tab w:val="left" w:pos="9187"/>
        </w:tabs>
        <w:jc w:val="left"/>
      </w:pPr>
      <w:r w:rsidRPr="003E50A8">
        <w:rPr>
          <w:u w:val="single"/>
        </w:rPr>
        <w:tab/>
        <w:t>Date</w:t>
      </w:r>
      <w:r w:rsidRPr="003E50A8">
        <w:rPr>
          <w:u w:val="single"/>
        </w:rPr>
        <w:tab/>
        <w:t>Body</w:t>
      </w:r>
      <w:r w:rsidRPr="003E50A8">
        <w:rPr>
          <w:u w:val="single"/>
        </w:rPr>
        <w:tab/>
        <w:t>Action Description with journal page number</w:t>
      </w:r>
      <w:r w:rsidRPr="003E50A8">
        <w:rPr>
          <w:u w:val="single"/>
        </w:rPr>
        <w:tab/>
      </w:r>
    </w:p>
    <w:p w:rsidR="00187628" w:rsidRDefault="00187628" w:rsidP="00187628">
      <w:pPr>
        <w:widowControl w:val="0"/>
        <w:tabs>
          <w:tab w:val="right" w:pos="1008"/>
          <w:tab w:val="left" w:pos="1152"/>
          <w:tab w:val="left" w:pos="1872"/>
          <w:tab w:val="left" w:pos="9187"/>
        </w:tabs>
        <w:ind w:left="2088" w:hanging="2088"/>
        <w:jc w:val="left"/>
      </w:pPr>
      <w:r>
        <w:tab/>
        <w:t>5/20/2010</w:t>
      </w:r>
      <w:r>
        <w:tab/>
        <w:t>House</w:t>
      </w:r>
      <w:r>
        <w:tab/>
      </w:r>
      <w:r w:rsidRPr="0058303E">
        <w:t xml:space="preserve">Introduced and adopted </w:t>
      </w:r>
      <w:hyperlink r:id="rId7" w:history="1">
        <w:r w:rsidRPr="008B5A5A">
          <w:rPr>
            <w:rStyle w:val="Hyperlink"/>
          </w:rPr>
          <w:t>HJ</w:t>
        </w:r>
      </w:hyperlink>
      <w:r>
        <w:noBreakHyphen/>
      </w:r>
      <w:r w:rsidRPr="0058303E">
        <w:t>7</w:t>
      </w:r>
    </w:p>
    <w:p w:rsidR="00187628" w:rsidRDefault="00187628" w:rsidP="00187628">
      <w:pPr>
        <w:widowControl w:val="0"/>
        <w:tabs>
          <w:tab w:val="right" w:pos="1008"/>
          <w:tab w:val="left" w:pos="1152"/>
          <w:tab w:val="left" w:pos="1872"/>
          <w:tab w:val="left" w:pos="9187"/>
        </w:tabs>
        <w:ind w:left="2088" w:hanging="2088"/>
        <w:jc w:val="left"/>
      </w:pPr>
    </w:p>
    <w:p w:rsidR="003E50A8" w:rsidRPr="003E50A8" w:rsidRDefault="003E50A8" w:rsidP="003E50A8">
      <w:pPr>
        <w:widowControl w:val="0"/>
        <w:tabs>
          <w:tab w:val="right" w:pos="1008"/>
          <w:tab w:val="left" w:pos="1152"/>
          <w:tab w:val="left" w:pos="1872"/>
          <w:tab w:val="left" w:pos="9187"/>
        </w:tabs>
        <w:ind w:left="2088" w:hanging="2088"/>
        <w:jc w:val="left"/>
      </w:pPr>
    </w:p>
    <w:p w:rsidR="003E50A8" w:rsidRDefault="003E50A8" w:rsidP="003E50A8">
      <w:r w:rsidRPr="003E50A8">
        <w:rPr>
          <w:b/>
        </w:rPr>
        <w:t>VERSIONS OF THIS BILL</w:t>
      </w:r>
    </w:p>
    <w:p w:rsidR="003E50A8" w:rsidRDefault="003E50A8" w:rsidP="003E50A8"/>
    <w:p w:rsidR="003E50A8" w:rsidRDefault="00A769F9" w:rsidP="003E50A8">
      <w:hyperlink r:id="rId8" w:history="1">
        <w:r w:rsidR="003E50A8">
          <w:rPr>
            <w:rStyle w:val="Hyperlink"/>
          </w:rPr>
          <w:t>5/20/2010</w:t>
        </w:r>
      </w:hyperlink>
    </w:p>
    <w:p w:rsidR="003E50A8" w:rsidRDefault="003E50A8" w:rsidP="003E50A8"/>
    <w:p w:rsidR="003E50A8" w:rsidRDefault="003E50A8" w:rsidP="003E50A8">
      <w:pPr>
        <w:sectPr w:rsidR="003E50A8" w:rsidSect="003E50A8">
          <w:pgSz w:w="12240" w:h="15840" w:code="1"/>
          <w:pgMar w:top="1080" w:right="1440" w:bottom="1080" w:left="1440" w:header="720" w:footer="720" w:gutter="0"/>
          <w:cols w:space="720"/>
          <w:noEndnote/>
          <w:docGrid w:linePitch="360"/>
        </w:sectPr>
      </w:pPr>
    </w:p>
    <w:p w:rsidR="0074412D" w:rsidRDefault="0074412D"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5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72C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3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SINCERE SORROW UPON THE DEATH OF MRS. LOUISE “LADY” DINKINS SANDERS OF SUMTER COUNTY, AND TO EXTEND DEEPEST SYMPATHY TO HER LARGE AND LOVING FAMILY AND TO HER MANY FRIENDS.</w:t>
      </w:r>
    </w:p>
    <w:p w:rsidR="004972CF" w:rsidRDefault="004972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3D89" w:rsidRDefault="004972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03D89">
        <w:t>the members of the South Carolina House of Representatives were saddened to learn of the passing of a fine daughter of our great State, Mrs. Louise “Lady” Dinkins Sanders, on May 1, 2010; and</w:t>
      </w:r>
    </w:p>
    <w:p w:rsidR="00303D89" w:rsidRDefault="00303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D89" w:rsidRDefault="00303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40ADC">
        <w:t xml:space="preserve">born in Rembert on August 6, 1918, she was the daughter of the late Hodge and Leacy Miller Dinkins and </w:t>
      </w:r>
      <w:r w:rsidR="00000261">
        <w:t xml:space="preserve">learned to laugh and work </w:t>
      </w:r>
      <w:r w:rsidR="00E40ADC">
        <w:t xml:space="preserve">in </w:t>
      </w:r>
      <w:r w:rsidR="00000261">
        <w:t>their</w:t>
      </w:r>
      <w:r w:rsidR="00E40ADC">
        <w:t xml:space="preserve"> large and loving family with </w:t>
      </w:r>
      <w:r w:rsidR="00000261">
        <w:t xml:space="preserve">her </w:t>
      </w:r>
      <w:r w:rsidR="00E40ADC">
        <w:t>sixteen siblings; and</w:t>
      </w:r>
    </w:p>
    <w:p w:rsidR="00303D89" w:rsidRDefault="00303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D89" w:rsidRDefault="00303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40ADC">
        <w:t>she married her beloved James Dury Sanders, and together they reared fourteen fine children and one grandchild, who blessed them with sixty</w:t>
      </w:r>
      <w:r w:rsidR="00A7543A">
        <w:noBreakHyphen/>
      </w:r>
      <w:r w:rsidR="00E40ADC">
        <w:t>two grandchildren and a number of great</w:t>
      </w:r>
      <w:r w:rsidR="00A7543A">
        <w:noBreakHyphen/>
      </w:r>
      <w:r w:rsidR="00E40ADC">
        <w:t>grandchildren and great</w:t>
      </w:r>
      <w:r w:rsidR="00A7543A">
        <w:noBreakHyphen/>
      </w:r>
      <w:r w:rsidR="00E40ADC">
        <w:t>great</w:t>
      </w:r>
      <w:r w:rsidR="00A7543A">
        <w:noBreakHyphen/>
      </w:r>
      <w:r w:rsidR="00E40ADC">
        <w:t>grandchildren; and</w:t>
      </w:r>
    </w:p>
    <w:p w:rsidR="00303D89" w:rsidRDefault="00303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D89" w:rsidRDefault="00303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40ADC">
        <w:t>having trusted in Christ as her Savior at an early age, she was a devoted member of Rafting Creek Baptist Church, attend</w:t>
      </w:r>
      <w:r w:rsidR="00000261">
        <w:t>ing</w:t>
      </w:r>
      <w:r w:rsidR="00E40ADC">
        <w:t xml:space="preserve"> Sun</w:t>
      </w:r>
      <w:r w:rsidR="00000261">
        <w:t>day school faithfully and serving</w:t>
      </w:r>
      <w:r w:rsidR="00E40ADC">
        <w:t xml:space="preserve"> on the Gospel Choir, the deaconess board, and the Senior Missionary Society; and</w:t>
      </w:r>
    </w:p>
    <w:p w:rsidR="00303D89" w:rsidRDefault="00303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2CF" w:rsidRDefault="00303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40ADC">
        <w:t>the members of the South Carolina House of Represen</w:t>
      </w:r>
      <w:r w:rsidR="00000261">
        <w:t>tatives are grateful for the life of Mrs. Louise “Lady” Dinkins Sanders and celebrate the deep</w:t>
      </w:r>
      <w:r w:rsidR="00E40ADC">
        <w:t xml:space="preserve"> and </w:t>
      </w:r>
      <w:r w:rsidR="00000261">
        <w:t>lasting legacy that she has left for her family and friends</w:t>
      </w:r>
      <w:r w:rsidR="004972CF">
        <w:t>.  Now, therefore,</w:t>
      </w:r>
    </w:p>
    <w:p w:rsidR="004972CF" w:rsidRDefault="004972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2CF" w:rsidRDefault="004972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972CF" w:rsidRDefault="004972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2CF" w:rsidRDefault="004972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03D89">
        <w:t xml:space="preserve"> the members of the South Carolina House of Representatives, by this resolution, express their sincere sorrow upon the death of Mrs. Louise “Lady” Dinkins Sanders of Sumter County, and extend their deepest sympathy to her large and loving family and to her many friends.</w:t>
      </w:r>
    </w:p>
    <w:p w:rsidR="004972CF" w:rsidRDefault="004972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72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03D89">
        <w:t>provid</w:t>
      </w:r>
      <w:r>
        <w:t>ed to</w:t>
      </w:r>
      <w:r w:rsidR="00303D89">
        <w:t xml:space="preserve"> the family of Mrs. Louise “Lady” Dinkins Sanders.</w:t>
      </w:r>
    </w:p>
    <w:p w:rsidR="00AC5EE7" w:rsidRDefault="00A7543A" w:rsidP="0058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5EE7" w:rsidRDefault="00AC5EE7" w:rsidP="003E50A8">
      <w:pPr>
        <w:suppressAutoHyphens/>
      </w:pPr>
    </w:p>
    <w:sectPr w:rsidR="00AC5EE7" w:rsidSect="003E50A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261" w:rsidRDefault="00000261" w:rsidP="009F0C77">
      <w:r>
        <w:separator/>
      </w:r>
    </w:p>
  </w:endnote>
  <w:endnote w:type="continuationSeparator" w:id="0">
    <w:p w:rsidR="00000261" w:rsidRDefault="000002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A28EEB-C525-4B7E-B988-20B8E893924E}"/>
    <w:embedBold r:id="rId2" w:fontKey="{711DBCE7-14D7-45E7-92F2-5DAC49BB04DD}"/>
  </w:font>
  <w:font w:name="Calibri">
    <w:panose1 w:val="020F0502020204030204"/>
    <w:charset w:val="00"/>
    <w:family w:val="swiss"/>
    <w:pitch w:val="variable"/>
    <w:sig w:usb0="E10002FF" w:usb1="4000ACFF" w:usb2="00000009" w:usb3="00000000" w:csb0="0000019F" w:csb1="00000000"/>
    <w:embedRegular r:id="rId3" w:fontKey="{A71F786D-54CA-439C-B754-205BE9ED648E}"/>
  </w:font>
  <w:font w:name="Tahoma">
    <w:panose1 w:val="020B0604030504040204"/>
    <w:charset w:val="00"/>
    <w:family w:val="swiss"/>
    <w:pitch w:val="variable"/>
    <w:sig w:usb0="21002A87" w:usb1="80000000" w:usb2="00000008" w:usb3="00000000" w:csb0="000101FF" w:csb1="00000000"/>
    <w:embedRegular r:id="rId4" w:fontKey="{2F4945E2-D766-4821-BD4D-F4E7DC739079}"/>
  </w:font>
  <w:font w:name="Cambria">
    <w:panose1 w:val="02040503050406030204"/>
    <w:charset w:val="00"/>
    <w:family w:val="roman"/>
    <w:pitch w:val="variable"/>
    <w:sig w:usb0="E00002FF" w:usb1="400004FF" w:usb2="00000000" w:usb3="00000000" w:csb0="0000019F" w:csb1="00000000"/>
    <w:embedRegular r:id="rId5" w:fontKey="{ACCD4CFD-FCFC-4EF2-A413-FE52C5284F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0A8" w:rsidRPr="00AC5EE7" w:rsidRDefault="003E50A8" w:rsidP="00AC5EE7">
    <w:pPr>
      <w:pStyle w:val="Footer"/>
      <w:tabs>
        <w:tab w:val="clear" w:pos="4680"/>
        <w:tab w:val="clear" w:pos="9360"/>
        <w:tab w:val="center" w:pos="2995"/>
      </w:tabs>
      <w:spacing w:before="120"/>
    </w:pPr>
    <w:r>
      <w:t>[5009]</w:t>
    </w:r>
    <w:r>
      <w:tab/>
    </w:r>
    <w:r w:rsidR="00A769F9">
      <w:fldChar w:fldCharType="begin"/>
    </w:r>
    <w:r w:rsidR="00A769F9">
      <w:instrText xml:space="preserve"> PAGE  \* MERGEFORMAT </w:instrText>
    </w:r>
    <w:r w:rsidR="00A769F9">
      <w:fldChar w:fldCharType="separate"/>
    </w:r>
    <w:r w:rsidR="00A769F9">
      <w:rPr>
        <w:noProof/>
      </w:rPr>
      <w:t>1</w:t>
    </w:r>
    <w:r w:rsidR="00A769F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261" w:rsidRDefault="00000261" w:rsidP="009F0C77">
      <w:r>
        <w:separator/>
      </w:r>
    </w:p>
  </w:footnote>
  <w:footnote w:type="continuationSeparator" w:id="0">
    <w:p w:rsidR="00000261" w:rsidRDefault="000002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49CM10"/>
    <w:docVar w:name="CoverBillType" w:val="r"/>
    <w:docVar w:name="docpath" w:val="L:\Council\bills\GM\24549CM10.DOCX"/>
    <w:docVar w:name="dvBillNumber" w:val="5009"/>
    <w:docVar w:name="dvBillNumberPrefix" w:val="H. "/>
    <w:docVar w:name="dvOriginalBody" w:val="House"/>
    <w:docVar w:name="dvSteno" w:val="GM"/>
    <w:docVar w:name="NameofBody" w:val="h"/>
    <w:docVar w:name="vgroup2" w:val="Council"/>
  </w:docVars>
  <w:rsids>
    <w:rsidRoot w:val="004933A1"/>
    <w:rsid w:val="00000261"/>
    <w:rsid w:val="00010268"/>
    <w:rsid w:val="00011869"/>
    <w:rsid w:val="00041BF0"/>
    <w:rsid w:val="000E1785"/>
    <w:rsid w:val="000F40FA"/>
    <w:rsid w:val="0010776B"/>
    <w:rsid w:val="001103D6"/>
    <w:rsid w:val="00133E66"/>
    <w:rsid w:val="001435A3"/>
    <w:rsid w:val="00187628"/>
    <w:rsid w:val="001D08F2"/>
    <w:rsid w:val="001D525B"/>
    <w:rsid w:val="001D7F4F"/>
    <w:rsid w:val="00200916"/>
    <w:rsid w:val="00207017"/>
    <w:rsid w:val="002321B6"/>
    <w:rsid w:val="00250967"/>
    <w:rsid w:val="002543C8"/>
    <w:rsid w:val="00284AAE"/>
    <w:rsid w:val="002E5912"/>
    <w:rsid w:val="00303D89"/>
    <w:rsid w:val="0031301B"/>
    <w:rsid w:val="00325348"/>
    <w:rsid w:val="0032732C"/>
    <w:rsid w:val="00336AD0"/>
    <w:rsid w:val="00341D28"/>
    <w:rsid w:val="0037079A"/>
    <w:rsid w:val="003D01E8"/>
    <w:rsid w:val="003E50A8"/>
    <w:rsid w:val="003E5288"/>
    <w:rsid w:val="003F6D79"/>
    <w:rsid w:val="0041760A"/>
    <w:rsid w:val="00417C01"/>
    <w:rsid w:val="004809EE"/>
    <w:rsid w:val="004933A1"/>
    <w:rsid w:val="004972CF"/>
    <w:rsid w:val="004E7D54"/>
    <w:rsid w:val="005273C6"/>
    <w:rsid w:val="00530A69"/>
    <w:rsid w:val="00545593"/>
    <w:rsid w:val="00577C6C"/>
    <w:rsid w:val="005869F8"/>
    <w:rsid w:val="005C2FE2"/>
    <w:rsid w:val="005E2BC9"/>
    <w:rsid w:val="00605102"/>
    <w:rsid w:val="006215AA"/>
    <w:rsid w:val="006913C9"/>
    <w:rsid w:val="0069470D"/>
    <w:rsid w:val="006A73E0"/>
    <w:rsid w:val="006B529D"/>
    <w:rsid w:val="00734F00"/>
    <w:rsid w:val="0074412D"/>
    <w:rsid w:val="007A70AE"/>
    <w:rsid w:val="008362E8"/>
    <w:rsid w:val="008A1768"/>
    <w:rsid w:val="008B5A5A"/>
    <w:rsid w:val="008F4429"/>
    <w:rsid w:val="00935644"/>
    <w:rsid w:val="0094021A"/>
    <w:rsid w:val="009C6A0B"/>
    <w:rsid w:val="009D5900"/>
    <w:rsid w:val="009F0C77"/>
    <w:rsid w:val="009F4DD1"/>
    <w:rsid w:val="00A41684"/>
    <w:rsid w:val="00A64E80"/>
    <w:rsid w:val="00A67849"/>
    <w:rsid w:val="00A72BCD"/>
    <w:rsid w:val="00A741D9"/>
    <w:rsid w:val="00A7543A"/>
    <w:rsid w:val="00A769F9"/>
    <w:rsid w:val="00A833AB"/>
    <w:rsid w:val="00A9741D"/>
    <w:rsid w:val="00AC5EE7"/>
    <w:rsid w:val="00AD0B51"/>
    <w:rsid w:val="00AD4B17"/>
    <w:rsid w:val="00B412D4"/>
    <w:rsid w:val="00BE3C22"/>
    <w:rsid w:val="00C0345E"/>
    <w:rsid w:val="00C3483A"/>
    <w:rsid w:val="00C74E9D"/>
    <w:rsid w:val="00C82FD3"/>
    <w:rsid w:val="00C92819"/>
    <w:rsid w:val="00CC6B7B"/>
    <w:rsid w:val="00CD2089"/>
    <w:rsid w:val="00D678B1"/>
    <w:rsid w:val="00D73A67"/>
    <w:rsid w:val="00D970A9"/>
    <w:rsid w:val="00DF3845"/>
    <w:rsid w:val="00E37206"/>
    <w:rsid w:val="00E40ADC"/>
    <w:rsid w:val="00E41911"/>
    <w:rsid w:val="00E92EEF"/>
    <w:rsid w:val="00EF3787"/>
    <w:rsid w:val="00F17592"/>
    <w:rsid w:val="00F24442"/>
    <w:rsid w:val="00F36B40"/>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E4507FC-FA66-4E5D-8BEE-B3815C709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0261"/>
    <w:rPr>
      <w:rFonts w:ascii="Tahoma" w:hAnsi="Tahoma" w:cs="Tahoma"/>
      <w:sz w:val="16"/>
      <w:szCs w:val="16"/>
    </w:rPr>
  </w:style>
  <w:style w:type="character" w:customStyle="1" w:styleId="BalloonTextChar">
    <w:name w:val="Balloon Text Char"/>
    <w:basedOn w:val="DefaultParagraphFont"/>
    <w:link w:val="BalloonText"/>
    <w:uiPriority w:val="99"/>
    <w:semiHidden/>
    <w:rsid w:val="00000261"/>
    <w:rPr>
      <w:rFonts w:ascii="Tahoma" w:eastAsia="Times New Roman" w:hAnsi="Tahoma" w:cs="Tahoma"/>
      <w:sz w:val="16"/>
      <w:szCs w:val="16"/>
    </w:rPr>
  </w:style>
  <w:style w:type="character" w:styleId="Hyperlink">
    <w:name w:val="Hyperlink"/>
    <w:basedOn w:val="DefaultParagraphFont"/>
    <w:uiPriority w:val="99"/>
    <w:unhideWhenUsed/>
    <w:rsid w:val="003E50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009_20100520.docx" TargetMode="External"/><Relationship Id="rId3" Type="http://schemas.openxmlformats.org/officeDocument/2006/relationships/settings" Target="settings.xml"/><Relationship Id="rId7" Type="http://schemas.openxmlformats.org/officeDocument/2006/relationships/hyperlink" Target="file:///h:\HJ%20Archive\2010\05-20-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EBD0B5-4B53-4C3E-ACDD-C60ADF0AF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358</Words>
  <Characters>1874</Characters>
  <Application>Microsoft Office Word</Application>
  <DocSecurity>0</DocSecurity>
  <Lines>80</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5009: Louise Dinkins Sanders - South Carolina Legislature Online</dc:title>
  <dc:subject/>
  <dc:creator>gailmoore</dc:creator>
  <cp:keywords/>
  <dc:description/>
  <cp:lastModifiedBy>N Cumfer</cp:lastModifiedBy>
  <cp:revision>7</cp:revision>
  <cp:lastPrinted>2010-05-19T19:32:00Z</cp:lastPrinted>
  <dcterms:created xsi:type="dcterms:W3CDTF">2010-05-20T14:25:00Z</dcterms:created>
  <dcterms:modified xsi:type="dcterms:W3CDTF">2014-11-24T16:39:00Z</dcterms:modified>
</cp:coreProperties>
</file>