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FA3" w:rsidRDefault="00253FA3" w:rsidP="00253FA3">
      <w:pPr>
        <w:widowControl w:val="0"/>
        <w:jc w:val="center"/>
      </w:pPr>
      <w:bookmarkStart w:id="0" w:name="_GoBack"/>
      <w:bookmarkEnd w:id="0"/>
      <w:r w:rsidRPr="00253FA3">
        <w:rPr>
          <w:b/>
        </w:rPr>
        <w:t>South Carolina General Assembly</w:t>
      </w:r>
    </w:p>
    <w:p w:rsidR="00253FA3" w:rsidRDefault="00253FA3" w:rsidP="00253FA3">
      <w:pPr>
        <w:widowControl w:val="0"/>
        <w:jc w:val="center"/>
      </w:pPr>
      <w:r>
        <w:t>118th Session, 2009-2010</w:t>
      </w:r>
    </w:p>
    <w:p w:rsidR="00253FA3" w:rsidRDefault="00253FA3" w:rsidP="00253FA3">
      <w:pPr>
        <w:widowControl w:val="0"/>
        <w:jc w:val="left"/>
      </w:pPr>
    </w:p>
    <w:p w:rsidR="00253FA3" w:rsidRDefault="00253FA3" w:rsidP="00253FA3">
      <w:pPr>
        <w:widowControl w:val="0"/>
        <w:jc w:val="left"/>
        <w:rPr>
          <w:b/>
        </w:rPr>
      </w:pPr>
      <w:r w:rsidRPr="00253FA3">
        <w:rPr>
          <w:b/>
        </w:rPr>
        <w:t>H. 5030</w:t>
      </w:r>
    </w:p>
    <w:p w:rsidR="00253FA3" w:rsidRDefault="00253FA3" w:rsidP="00253FA3">
      <w:pPr>
        <w:widowControl w:val="0"/>
        <w:jc w:val="left"/>
        <w:rPr>
          <w:b/>
        </w:rPr>
      </w:pPr>
    </w:p>
    <w:p w:rsidR="00253FA3" w:rsidRDefault="00253FA3" w:rsidP="00253FA3">
      <w:pPr>
        <w:widowControl w:val="0"/>
        <w:jc w:val="left"/>
      </w:pPr>
      <w:r w:rsidRPr="00253FA3">
        <w:rPr>
          <w:b/>
        </w:rPr>
        <w:t>STATUS INFORMATION</w:t>
      </w:r>
    </w:p>
    <w:p w:rsidR="00253FA3" w:rsidRDefault="00253FA3" w:rsidP="00253FA3">
      <w:pPr>
        <w:widowControl w:val="0"/>
        <w:jc w:val="left"/>
      </w:pPr>
    </w:p>
    <w:p w:rsidR="00253FA3" w:rsidRDefault="00253FA3" w:rsidP="00253FA3">
      <w:pPr>
        <w:widowControl w:val="0"/>
        <w:jc w:val="left"/>
      </w:pPr>
      <w:r>
        <w:t>House Resolution</w:t>
      </w:r>
    </w:p>
    <w:p w:rsidR="00253FA3" w:rsidRDefault="00253FA3" w:rsidP="00253FA3">
      <w:pPr>
        <w:widowControl w:val="0"/>
        <w:jc w:val="left"/>
      </w:pPr>
      <w:r>
        <w:t>Sponsors: Rep. G.A. Brown</w:t>
      </w:r>
    </w:p>
    <w:p w:rsidR="00253FA3" w:rsidRDefault="00253FA3" w:rsidP="00253FA3">
      <w:pPr>
        <w:widowControl w:val="0"/>
        <w:jc w:val="left"/>
      </w:pPr>
      <w:r>
        <w:t>Document Path: l:\council\bills\gm\24555dw10.docx</w:t>
      </w:r>
    </w:p>
    <w:p w:rsidR="00D44D8C" w:rsidRDefault="00D44D8C" w:rsidP="00253FA3">
      <w:pPr>
        <w:widowControl w:val="0"/>
        <w:jc w:val="left"/>
      </w:pPr>
      <w:r>
        <w:t>Companion/Similar bill(s): 3811</w:t>
      </w:r>
    </w:p>
    <w:p w:rsidR="00253FA3" w:rsidRDefault="00253FA3" w:rsidP="00253FA3">
      <w:pPr>
        <w:widowControl w:val="0"/>
        <w:jc w:val="left"/>
      </w:pPr>
    </w:p>
    <w:p w:rsidR="00253FA3" w:rsidRDefault="00253FA3" w:rsidP="00253FA3">
      <w:pPr>
        <w:widowControl w:val="0"/>
        <w:jc w:val="left"/>
      </w:pPr>
      <w:r>
        <w:t>Introduced in the House on May 27, 2010</w:t>
      </w:r>
    </w:p>
    <w:p w:rsidR="00253FA3" w:rsidRDefault="00253FA3" w:rsidP="00253FA3">
      <w:pPr>
        <w:widowControl w:val="0"/>
        <w:jc w:val="left"/>
      </w:pPr>
      <w:r>
        <w:t>Adopted by the House on May 27, 2010</w:t>
      </w:r>
    </w:p>
    <w:p w:rsidR="00253FA3" w:rsidRDefault="00253FA3" w:rsidP="00253FA3">
      <w:pPr>
        <w:widowControl w:val="0"/>
        <w:jc w:val="left"/>
      </w:pPr>
    </w:p>
    <w:p w:rsidR="00253FA3" w:rsidRDefault="00253FA3" w:rsidP="00253FA3">
      <w:pPr>
        <w:widowControl w:val="0"/>
        <w:jc w:val="left"/>
      </w:pPr>
      <w:r>
        <w:t xml:space="preserve">Summary: </w:t>
      </w:r>
      <w:r w:rsidR="00244B1B">
        <w:t>Ruby Scott Singleton</w:t>
      </w:r>
    </w:p>
    <w:p w:rsidR="00253FA3" w:rsidRDefault="00253FA3" w:rsidP="00253FA3">
      <w:pPr>
        <w:widowControl w:val="0"/>
        <w:jc w:val="left"/>
      </w:pPr>
    </w:p>
    <w:p w:rsidR="00253FA3" w:rsidRDefault="00253FA3" w:rsidP="00253FA3">
      <w:pPr>
        <w:widowControl w:val="0"/>
        <w:jc w:val="left"/>
      </w:pPr>
    </w:p>
    <w:p w:rsidR="00253FA3" w:rsidRDefault="00253FA3" w:rsidP="00253F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3FA3">
        <w:rPr>
          <w:b/>
        </w:rPr>
        <w:t>HISTORY OF LEGISLATIVE ACTIONS</w:t>
      </w:r>
    </w:p>
    <w:p w:rsidR="00253FA3" w:rsidRDefault="00253FA3" w:rsidP="00253F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3FA3" w:rsidRPr="00253FA3" w:rsidRDefault="00253FA3" w:rsidP="00253F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3FA3">
        <w:rPr>
          <w:u w:val="single"/>
        </w:rPr>
        <w:tab/>
        <w:t>Date</w:t>
      </w:r>
      <w:r w:rsidRPr="00253FA3">
        <w:rPr>
          <w:u w:val="single"/>
        </w:rPr>
        <w:tab/>
        <w:t>Body</w:t>
      </w:r>
      <w:r w:rsidRPr="00253FA3">
        <w:rPr>
          <w:u w:val="single"/>
        </w:rPr>
        <w:tab/>
        <w:t>Action Description with journal page number</w:t>
      </w:r>
      <w:r w:rsidRPr="00253FA3">
        <w:rPr>
          <w:u w:val="single"/>
        </w:rPr>
        <w:tab/>
      </w:r>
    </w:p>
    <w:p w:rsidR="001C37F8" w:rsidRDefault="001C37F8" w:rsidP="001C37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5/27/2010</w:t>
      </w:r>
      <w:r>
        <w:tab/>
        <w:t>House</w:t>
      </w:r>
      <w:r>
        <w:tab/>
      </w:r>
      <w:r w:rsidRPr="008D717F">
        <w:t xml:space="preserve">Introduced and adopted </w:t>
      </w:r>
      <w:hyperlink r:id="rId7" w:history="1">
        <w:r w:rsidRPr="00102272">
          <w:rPr>
            <w:rStyle w:val="Hyperlink"/>
          </w:rPr>
          <w:t>HJ</w:t>
        </w:r>
      </w:hyperlink>
      <w:r>
        <w:noBreakHyphen/>
      </w:r>
      <w:r w:rsidRPr="008D717F">
        <w:t>10</w:t>
      </w:r>
    </w:p>
    <w:p w:rsidR="001C37F8" w:rsidRDefault="001C37F8" w:rsidP="001C37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3FA3" w:rsidRPr="00253FA3" w:rsidRDefault="00253FA3" w:rsidP="00253F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3FA3" w:rsidRDefault="00253FA3" w:rsidP="00253FA3">
      <w:r w:rsidRPr="00253FA3">
        <w:rPr>
          <w:b/>
        </w:rPr>
        <w:t>VERSIONS OF THIS BILL</w:t>
      </w:r>
    </w:p>
    <w:p w:rsidR="00253FA3" w:rsidRDefault="00253FA3" w:rsidP="00253FA3"/>
    <w:p w:rsidR="00253FA3" w:rsidRDefault="00DF1560" w:rsidP="00253FA3">
      <w:hyperlink r:id="rId8" w:history="1">
        <w:r w:rsidR="00253FA3">
          <w:rPr>
            <w:rStyle w:val="Hyperlink"/>
          </w:rPr>
          <w:t>5/27/2010</w:t>
        </w:r>
      </w:hyperlink>
    </w:p>
    <w:p w:rsidR="00253FA3" w:rsidRDefault="00253FA3" w:rsidP="00253FA3"/>
    <w:p w:rsidR="00253FA3" w:rsidRDefault="00253FA3" w:rsidP="00253FA3">
      <w:pPr>
        <w:sectPr w:rsidR="00253FA3" w:rsidSect="00253F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5E4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7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SINCERE SORROW UPON THE DEATH OF MRS. RUBY SCOTT SINGLETON OF </w:t>
      </w:r>
      <w:r w:rsidR="00901683">
        <w:t>DARLINGTON</w:t>
      </w:r>
      <w:r>
        <w:t xml:space="preserve"> COUNTY, AND TO EXTEND DEEPEST SYMPATHY TO HER LARGE AND LOVING FAMILY AND TO HER MANY FRIENDS.</w:t>
      </w:r>
    </w:p>
    <w:p w:rsidR="006A5E49" w:rsidRDefault="006A5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7711" w:rsidRDefault="006A5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A7711">
        <w:t>the members of the South Carolina House of Representatives were saddened to learn of the passing of a fine daughter of our great State, Mrs. Ruby Scott Singleton, on May 17, 2010; and</w:t>
      </w:r>
    </w:p>
    <w:p w:rsidR="007A7711" w:rsidRDefault="007A7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711" w:rsidRDefault="007A7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Bishopville on September 18, 1934, she was the daughter of the late Dave and Lucille Cook</w:t>
      </w:r>
      <w:r w:rsidR="00A11A70">
        <w:t>e Scott</w:t>
      </w:r>
      <w:r>
        <w:t>; and</w:t>
      </w:r>
    </w:p>
    <w:p w:rsidR="007A7711" w:rsidRDefault="007A7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711" w:rsidRDefault="007A7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married to her beloved husband, Elder John Singleton, for fifty</w:t>
      </w:r>
      <w:r w:rsidR="00901683">
        <w:noBreakHyphen/>
      </w:r>
      <w:r>
        <w:t xml:space="preserve">eight years, and together they raised ten fine children, Dianne, Teresa, Melissa, Richard, Larry, Marvin, Lee, Ralph, Eddie, and the late John Graylin, and one adopted daughter, </w:t>
      </w:r>
      <w:r w:rsidR="00901683">
        <w:t>Susie Boyd, who blessed them with thirty</w:t>
      </w:r>
      <w:r w:rsidR="00901683">
        <w:noBreakHyphen/>
        <w:t>one grandchildren and eight great</w:t>
      </w:r>
      <w:r w:rsidR="00901683">
        <w:noBreakHyphen/>
        <w:t>grandchildren; and</w:t>
      </w:r>
    </w:p>
    <w:p w:rsidR="00901683" w:rsidRDefault="00901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683" w:rsidRDefault="00901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a devoted member of Ebenezer Presbyterian Church for over fifty</w:t>
      </w:r>
      <w:r>
        <w:noBreakHyphen/>
        <w:t>three years and sang in the Gospel Choir and served on the church</w:t>
      </w:r>
      <w:r w:rsidRPr="00901683">
        <w:t>’</w:t>
      </w:r>
      <w:r>
        <w:t>s trustee board and on the United Presbyterian Women for many years; and</w:t>
      </w:r>
    </w:p>
    <w:p w:rsidR="007A7711" w:rsidRDefault="007A7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E49" w:rsidRDefault="007A7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of Mrs. </w:t>
      </w:r>
      <w:r w:rsidR="00901683">
        <w:t>Ruby Scott Singleton that reflected her strong faith in Christ</w:t>
      </w:r>
      <w:r>
        <w:t xml:space="preserve"> and celebrate the deep and lasting legacy that she has left for her family and friends</w:t>
      </w:r>
      <w:r w:rsidR="006A5E49">
        <w:t>.  Now, therefore,</w:t>
      </w:r>
    </w:p>
    <w:p w:rsidR="006A5E49" w:rsidRDefault="006A5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E49" w:rsidRDefault="006A5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6A5E49" w:rsidRDefault="006A5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E49" w:rsidRDefault="006A5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A7711">
        <w:t xml:space="preserve"> the members of the South Carolina House of Representatives, by this resolution, express their sincere sorrow upon the death of Mrs. Ruby Scott Singleton of </w:t>
      </w:r>
      <w:r w:rsidR="00901683">
        <w:t>Darlington</w:t>
      </w:r>
      <w:r w:rsidR="007A7711">
        <w:t xml:space="preserve"> County, and extend their deepest sympathy to her large and loving family and to her many friends.</w:t>
      </w:r>
    </w:p>
    <w:p w:rsidR="006A5E49" w:rsidRDefault="006A5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5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A7711">
        <w:t>provi</w:t>
      </w:r>
      <w:r>
        <w:t>ded to</w:t>
      </w:r>
      <w:r w:rsidR="007A7711">
        <w:t xml:space="preserve"> the family o</w:t>
      </w:r>
      <w:r w:rsidR="00A11A70">
        <w:t>f</w:t>
      </w:r>
      <w:r w:rsidR="007A7711">
        <w:t xml:space="preserve"> Mrs. Ruby Scott Singleton.</w:t>
      </w:r>
    </w:p>
    <w:p w:rsidR="00134034" w:rsidRDefault="009016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4034" w:rsidRDefault="00134034" w:rsidP="00253FA3">
      <w:pPr>
        <w:suppressAutoHyphens/>
      </w:pPr>
    </w:p>
    <w:sectPr w:rsidR="00134034" w:rsidSect="00253FA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683" w:rsidRDefault="00901683" w:rsidP="009F0C77">
      <w:r>
        <w:separator/>
      </w:r>
    </w:p>
  </w:endnote>
  <w:endnote w:type="continuationSeparator" w:id="0">
    <w:p w:rsidR="00901683" w:rsidRDefault="009016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4FAEA0-704F-4869-9845-555E6B69A662}"/>
    <w:embedBold r:id="rId2" w:fontKey="{F44E41AF-F11F-48E8-BF66-7F7EBFC964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6B4F00-D848-4B17-A6BF-AF8CEA738A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2C62328-C32A-48C1-9D8C-E96C0650DF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9560DC-B89C-443C-9591-14A3A93718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FA3" w:rsidRPr="00134034" w:rsidRDefault="00253FA3" w:rsidP="001340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[5030]</w:t>
    </w:r>
    <w:r>
      <w:tab/>
    </w:r>
    <w:r w:rsidR="00DF1560">
      <w:fldChar w:fldCharType="begin"/>
    </w:r>
    <w:r w:rsidR="00DF1560">
      <w:instrText xml:space="preserve"> PAGE  \* MERGEFORMAT </w:instrText>
    </w:r>
    <w:r w:rsidR="00DF1560">
      <w:fldChar w:fldCharType="separate"/>
    </w:r>
    <w:r w:rsidR="00DF1560">
      <w:rPr>
        <w:noProof/>
      </w:rPr>
      <w:t>1</w:t>
    </w:r>
    <w:r w:rsidR="00DF156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683" w:rsidRDefault="00901683" w:rsidP="009F0C77">
      <w:r>
        <w:separator/>
      </w:r>
    </w:p>
  </w:footnote>
  <w:footnote w:type="continuationSeparator" w:id="0">
    <w:p w:rsidR="00901683" w:rsidRDefault="009016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555DW10"/>
    <w:docVar w:name="CoverBillType" w:val="r"/>
    <w:docVar w:name="docpath" w:val="L:\Council\bills\GM\24555DW10.DOCX"/>
    <w:docVar w:name="dvBillNumber" w:val="50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10D7E"/>
    <w:rsid w:val="00011869"/>
    <w:rsid w:val="000E1785"/>
    <w:rsid w:val="000F40FA"/>
    <w:rsid w:val="00102272"/>
    <w:rsid w:val="0010776B"/>
    <w:rsid w:val="00133E66"/>
    <w:rsid w:val="00134034"/>
    <w:rsid w:val="001435A3"/>
    <w:rsid w:val="001C37F8"/>
    <w:rsid w:val="001D08F2"/>
    <w:rsid w:val="001D525B"/>
    <w:rsid w:val="001D7F4F"/>
    <w:rsid w:val="00221196"/>
    <w:rsid w:val="002321B6"/>
    <w:rsid w:val="00244B1B"/>
    <w:rsid w:val="00250967"/>
    <w:rsid w:val="00253FA3"/>
    <w:rsid w:val="002543C8"/>
    <w:rsid w:val="00284AAE"/>
    <w:rsid w:val="002B6B7B"/>
    <w:rsid w:val="002E5912"/>
    <w:rsid w:val="00314B93"/>
    <w:rsid w:val="00325348"/>
    <w:rsid w:val="0032732C"/>
    <w:rsid w:val="00336AD0"/>
    <w:rsid w:val="00350E75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2DEE"/>
    <w:rsid w:val="005F3390"/>
    <w:rsid w:val="00604386"/>
    <w:rsid w:val="00605102"/>
    <w:rsid w:val="006215AA"/>
    <w:rsid w:val="006913C9"/>
    <w:rsid w:val="0069470D"/>
    <w:rsid w:val="006A5E49"/>
    <w:rsid w:val="00704B5A"/>
    <w:rsid w:val="00734F00"/>
    <w:rsid w:val="007A70AE"/>
    <w:rsid w:val="007A7711"/>
    <w:rsid w:val="008362E8"/>
    <w:rsid w:val="008A1768"/>
    <w:rsid w:val="008F4429"/>
    <w:rsid w:val="00901683"/>
    <w:rsid w:val="00933114"/>
    <w:rsid w:val="0094021A"/>
    <w:rsid w:val="009C6A0B"/>
    <w:rsid w:val="009F0C77"/>
    <w:rsid w:val="009F4DD1"/>
    <w:rsid w:val="00A11A70"/>
    <w:rsid w:val="00A41684"/>
    <w:rsid w:val="00A64E80"/>
    <w:rsid w:val="00A72BCD"/>
    <w:rsid w:val="00A741D9"/>
    <w:rsid w:val="00A833AB"/>
    <w:rsid w:val="00A9741D"/>
    <w:rsid w:val="00AA6F5C"/>
    <w:rsid w:val="00AB179F"/>
    <w:rsid w:val="00AD4B17"/>
    <w:rsid w:val="00B10D7E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3DA3"/>
    <w:rsid w:val="00D44D8C"/>
    <w:rsid w:val="00D73A67"/>
    <w:rsid w:val="00D970A9"/>
    <w:rsid w:val="00DF1560"/>
    <w:rsid w:val="00DF3845"/>
    <w:rsid w:val="00E07E94"/>
    <w:rsid w:val="00E41911"/>
    <w:rsid w:val="00E92EEF"/>
    <w:rsid w:val="00F24442"/>
    <w:rsid w:val="00F50AE3"/>
    <w:rsid w:val="00F67CF1"/>
    <w:rsid w:val="00F828FC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01EE22C-7861-462D-97B4-E87450E06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6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6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3F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30_201005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2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25478-C62B-42EB-A5B8-C77CF3A0C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362</Words>
  <Characters>1908</Characters>
  <Application>Microsoft Office Word</Application>
  <DocSecurity>0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5030: Ruby Scott Singleton - South Carolina Legislature Online</dc:title>
  <dc:subject/>
  <dc:creator>gailmoore</dc:creator>
  <cp:keywords/>
  <dc:description/>
  <cp:lastModifiedBy>N Cumfer</cp:lastModifiedBy>
  <cp:revision>8</cp:revision>
  <cp:lastPrinted>2010-05-26T12:39:00Z</cp:lastPrinted>
  <dcterms:created xsi:type="dcterms:W3CDTF">2010-05-27T14:09:00Z</dcterms:created>
  <dcterms:modified xsi:type="dcterms:W3CDTF">2014-11-24T16:40:00Z</dcterms:modified>
</cp:coreProperties>
</file>