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088" w:rsidRDefault="00281088" w:rsidP="00281088">
      <w:pPr>
        <w:widowControl w:val="0"/>
        <w:jc w:val="center"/>
      </w:pPr>
      <w:bookmarkStart w:id="0" w:name="_GoBack"/>
      <w:bookmarkEnd w:id="0"/>
      <w:r w:rsidRPr="00281088">
        <w:rPr>
          <w:b/>
        </w:rPr>
        <w:t>South Carolina General Assembly</w:t>
      </w:r>
    </w:p>
    <w:p w:rsidR="00281088" w:rsidRDefault="00281088" w:rsidP="00281088">
      <w:pPr>
        <w:widowControl w:val="0"/>
        <w:jc w:val="center"/>
      </w:pPr>
      <w:r>
        <w:t>118th Session, 2009-2010</w:t>
      </w:r>
    </w:p>
    <w:p w:rsidR="00281088" w:rsidRDefault="00281088" w:rsidP="00281088">
      <w:pPr>
        <w:widowControl w:val="0"/>
        <w:jc w:val="left"/>
      </w:pPr>
    </w:p>
    <w:p w:rsidR="00281088" w:rsidRDefault="00281088" w:rsidP="00281088">
      <w:pPr>
        <w:widowControl w:val="0"/>
        <w:jc w:val="left"/>
        <w:rPr>
          <w:b/>
        </w:rPr>
      </w:pPr>
      <w:r w:rsidRPr="00281088">
        <w:rPr>
          <w:b/>
        </w:rPr>
        <w:t>H. 5036</w:t>
      </w:r>
    </w:p>
    <w:p w:rsidR="00281088" w:rsidRDefault="00281088" w:rsidP="00281088">
      <w:pPr>
        <w:widowControl w:val="0"/>
        <w:jc w:val="left"/>
        <w:rPr>
          <w:b/>
        </w:rPr>
      </w:pPr>
    </w:p>
    <w:p w:rsidR="00281088" w:rsidRDefault="00281088" w:rsidP="00281088">
      <w:pPr>
        <w:widowControl w:val="0"/>
        <w:jc w:val="left"/>
      </w:pPr>
      <w:r w:rsidRPr="00281088">
        <w:rPr>
          <w:b/>
        </w:rPr>
        <w:t>STATUS INFORMATION</w:t>
      </w:r>
    </w:p>
    <w:p w:rsidR="00281088" w:rsidRDefault="00281088" w:rsidP="00281088">
      <w:pPr>
        <w:widowControl w:val="0"/>
        <w:jc w:val="left"/>
      </w:pPr>
    </w:p>
    <w:p w:rsidR="00281088" w:rsidRDefault="00281088" w:rsidP="00281088">
      <w:pPr>
        <w:widowControl w:val="0"/>
        <w:jc w:val="left"/>
      </w:pPr>
      <w:r>
        <w:t>House Resolution</w:t>
      </w:r>
    </w:p>
    <w:p w:rsidR="00281088" w:rsidRDefault="00281088" w:rsidP="00281088">
      <w:pPr>
        <w:widowControl w:val="0"/>
        <w:jc w:val="left"/>
      </w:pPr>
      <w:r>
        <w:t>Sponsors: Reps. Bingham, Ballentine, Frye, Huggins, McLeod, Ott, E.H. Pitts, Agnew, Alexander, Allen, Allison, Anderson, Anthony, Bales, Bannister, Barfield, Battle, Bedingfield, Bowen, Bowers, Brady, Branham, Brantley, G.A. Brown, H.B. Brown, R.L. Brown, Cato, Chalk, Clemmons, Clyburn, Cobb</w:t>
      </w:r>
      <w:r>
        <w:noBreakHyphen/>
        <w:t>Hunter, Cole, Cooper, Crawford, Daning, Delleney, Dillard, Duncan, Edge, Erickson, Forrester, Funderburk, Gambrell, Gilliard, Govan, Gunn, Hamilton, Hardwick, Harrell, Harrison, Hart, Harvin, Hayes, Hearn, Herbkersman, Hiott, Hodges, Horne, Hosey, Howard, Hutto, Jefferson, Jennings, Kelly, Kennedy, King, Kirsh, Knight, Limehouse, Littlejohn, Loftis, Long, Lowe, Lucas, Mack, McEachern, Merrill, Miller, Millwood, Mitchell, D.C. Moss, V.S. Moss, Nanney, J.H. Neal, J.M. Neal, Neilson, Norman, Owens, Parker, Parks, Pinson,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81088" w:rsidRDefault="00281088" w:rsidP="00281088">
      <w:pPr>
        <w:widowControl w:val="0"/>
        <w:jc w:val="left"/>
      </w:pPr>
      <w:r>
        <w:t>Document Path: l:\council\bills\gm\24535htc10.docx</w:t>
      </w:r>
    </w:p>
    <w:p w:rsidR="00281088" w:rsidRDefault="00281088" w:rsidP="00281088">
      <w:pPr>
        <w:widowControl w:val="0"/>
        <w:jc w:val="left"/>
      </w:pPr>
    </w:p>
    <w:p w:rsidR="00281088" w:rsidRDefault="00281088" w:rsidP="00281088">
      <w:pPr>
        <w:widowControl w:val="0"/>
        <w:jc w:val="left"/>
      </w:pPr>
      <w:r>
        <w:t>Introduced in the House on May 27, 2010</w:t>
      </w:r>
    </w:p>
    <w:p w:rsidR="00281088" w:rsidRDefault="00281088" w:rsidP="00281088">
      <w:pPr>
        <w:widowControl w:val="0"/>
        <w:jc w:val="left"/>
      </w:pPr>
      <w:r>
        <w:t>Adopted by the House on May 27, 2010</w:t>
      </w:r>
    </w:p>
    <w:p w:rsidR="00281088" w:rsidRDefault="00281088" w:rsidP="00281088">
      <w:pPr>
        <w:widowControl w:val="0"/>
        <w:jc w:val="left"/>
      </w:pPr>
    </w:p>
    <w:p w:rsidR="00281088" w:rsidRDefault="00281088" w:rsidP="00281088">
      <w:pPr>
        <w:widowControl w:val="0"/>
        <w:jc w:val="left"/>
      </w:pPr>
      <w:r>
        <w:t xml:space="preserve">Summary: </w:t>
      </w:r>
      <w:r w:rsidR="00F735FC">
        <w:t>Honorable Nikki Haley</w:t>
      </w:r>
    </w:p>
    <w:p w:rsidR="00281088" w:rsidRDefault="00281088" w:rsidP="00281088">
      <w:pPr>
        <w:widowControl w:val="0"/>
        <w:jc w:val="left"/>
      </w:pPr>
    </w:p>
    <w:p w:rsidR="00281088" w:rsidRDefault="00281088" w:rsidP="00281088">
      <w:pPr>
        <w:widowControl w:val="0"/>
        <w:jc w:val="left"/>
      </w:pPr>
    </w:p>
    <w:p w:rsidR="00281088" w:rsidRDefault="00281088" w:rsidP="00281088">
      <w:pPr>
        <w:widowControl w:val="0"/>
        <w:tabs>
          <w:tab w:val="center" w:pos="590"/>
          <w:tab w:val="center" w:pos="1440"/>
          <w:tab w:val="left" w:pos="1872"/>
          <w:tab w:val="left" w:pos="9187"/>
        </w:tabs>
        <w:jc w:val="left"/>
      </w:pPr>
      <w:r w:rsidRPr="00281088">
        <w:rPr>
          <w:b/>
        </w:rPr>
        <w:t>HISTORY OF LEGISLATIVE ACTIONS</w:t>
      </w:r>
    </w:p>
    <w:p w:rsidR="00281088" w:rsidRDefault="00281088" w:rsidP="00281088">
      <w:pPr>
        <w:widowControl w:val="0"/>
        <w:tabs>
          <w:tab w:val="center" w:pos="590"/>
          <w:tab w:val="center" w:pos="1440"/>
          <w:tab w:val="left" w:pos="1872"/>
          <w:tab w:val="left" w:pos="9187"/>
        </w:tabs>
        <w:jc w:val="left"/>
      </w:pPr>
    </w:p>
    <w:p w:rsidR="00281088" w:rsidRPr="00281088" w:rsidRDefault="00281088" w:rsidP="00281088">
      <w:pPr>
        <w:widowControl w:val="0"/>
        <w:tabs>
          <w:tab w:val="center" w:pos="590"/>
          <w:tab w:val="center" w:pos="1440"/>
          <w:tab w:val="left" w:pos="1872"/>
          <w:tab w:val="left" w:pos="9187"/>
        </w:tabs>
        <w:jc w:val="left"/>
      </w:pPr>
      <w:r w:rsidRPr="00281088">
        <w:rPr>
          <w:u w:val="single"/>
        </w:rPr>
        <w:tab/>
        <w:t>Date</w:t>
      </w:r>
      <w:r w:rsidRPr="00281088">
        <w:rPr>
          <w:u w:val="single"/>
        </w:rPr>
        <w:tab/>
        <w:t>Body</w:t>
      </w:r>
      <w:r w:rsidRPr="00281088">
        <w:rPr>
          <w:u w:val="single"/>
        </w:rPr>
        <w:tab/>
        <w:t>Action Description with journal page number</w:t>
      </w:r>
      <w:r w:rsidRPr="00281088">
        <w:rPr>
          <w:u w:val="single"/>
        </w:rPr>
        <w:tab/>
      </w:r>
    </w:p>
    <w:p w:rsidR="00887FF3" w:rsidRDefault="00887FF3" w:rsidP="00887FF3">
      <w:pPr>
        <w:widowControl w:val="0"/>
        <w:tabs>
          <w:tab w:val="right" w:pos="1008"/>
          <w:tab w:val="left" w:pos="1152"/>
          <w:tab w:val="left" w:pos="1872"/>
          <w:tab w:val="left" w:pos="9187"/>
        </w:tabs>
        <w:ind w:left="2088" w:hanging="2088"/>
        <w:jc w:val="left"/>
      </w:pPr>
      <w:r>
        <w:tab/>
        <w:t>5/27/2010</w:t>
      </w:r>
      <w:r>
        <w:tab/>
        <w:t>House</w:t>
      </w:r>
      <w:r>
        <w:tab/>
      </w:r>
      <w:r w:rsidRPr="00A826ED">
        <w:t xml:space="preserve">Introduced and adopted </w:t>
      </w:r>
      <w:hyperlink r:id="rId7" w:history="1">
        <w:r w:rsidRPr="00596892">
          <w:rPr>
            <w:rStyle w:val="Hyperlink"/>
          </w:rPr>
          <w:t>HJ</w:t>
        </w:r>
      </w:hyperlink>
      <w:r>
        <w:noBreakHyphen/>
      </w:r>
      <w:r w:rsidRPr="00A826ED">
        <w:t>18</w:t>
      </w:r>
    </w:p>
    <w:p w:rsidR="00887FF3" w:rsidRDefault="00887FF3" w:rsidP="00887FF3">
      <w:pPr>
        <w:widowControl w:val="0"/>
        <w:tabs>
          <w:tab w:val="right" w:pos="1008"/>
          <w:tab w:val="left" w:pos="1152"/>
          <w:tab w:val="left" w:pos="1872"/>
          <w:tab w:val="left" w:pos="9187"/>
        </w:tabs>
        <w:ind w:left="2088" w:hanging="2088"/>
        <w:jc w:val="left"/>
      </w:pPr>
    </w:p>
    <w:p w:rsidR="00281088" w:rsidRPr="00281088" w:rsidRDefault="00281088" w:rsidP="00281088">
      <w:pPr>
        <w:widowControl w:val="0"/>
        <w:tabs>
          <w:tab w:val="right" w:pos="1008"/>
          <w:tab w:val="left" w:pos="1152"/>
          <w:tab w:val="left" w:pos="1872"/>
          <w:tab w:val="left" w:pos="9187"/>
        </w:tabs>
        <w:ind w:left="2088" w:hanging="2088"/>
        <w:jc w:val="left"/>
      </w:pPr>
    </w:p>
    <w:p w:rsidR="00281088" w:rsidRDefault="00281088" w:rsidP="00281088">
      <w:r w:rsidRPr="00281088">
        <w:rPr>
          <w:b/>
        </w:rPr>
        <w:t>VERSIONS OF THIS BILL</w:t>
      </w:r>
    </w:p>
    <w:p w:rsidR="00281088" w:rsidRDefault="00281088" w:rsidP="00281088"/>
    <w:p w:rsidR="00281088" w:rsidRDefault="004F7BD0" w:rsidP="00281088">
      <w:hyperlink r:id="rId8" w:history="1">
        <w:r w:rsidR="00281088">
          <w:rPr>
            <w:rStyle w:val="Hyperlink"/>
          </w:rPr>
          <w:t>5/27/2010</w:t>
        </w:r>
      </w:hyperlink>
    </w:p>
    <w:p w:rsidR="00281088" w:rsidRDefault="00281088" w:rsidP="00281088"/>
    <w:p w:rsidR="00281088" w:rsidRDefault="00281088" w:rsidP="00281088">
      <w:pPr>
        <w:sectPr w:rsidR="00281088" w:rsidSect="002810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2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NIKKI HALEY OF LEXINGTON COUNTY FOR HER DEDICATED SERVICE IN THE HOUSE OF REPRESENTATIVES ON BEHALF OF THE CITIZENS OF SOUTH CAROLINA, AND TO WISH HER MUCH SUCCESS AND HAPPINESS IN ALL HER FUTURE ENDEAVORS.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9F8" w:rsidRDefault="00B47217"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19F8">
        <w:t xml:space="preserve">the members of the South Carolina </w:t>
      </w:r>
      <w:r w:rsidR="00236B1B">
        <w:t>House of Representatives</w:t>
      </w:r>
      <w:r w:rsidR="001919F8">
        <w:t xml:space="preserve"> learned with sincere regret that Nikki Haley will retire from the House of Representatives at the conclusion of h</w:t>
      </w:r>
      <w:r w:rsidR="003D0438">
        <w:t>er</w:t>
      </w:r>
      <w:r w:rsidR="001919F8">
        <w:t xml:space="preserve"> current term; and</w:t>
      </w: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0E4">
        <w:t xml:space="preserve">after </w:t>
      </w:r>
      <w:r>
        <w:t>she earned a bachelor of science from Clemson University in 1994</w:t>
      </w:r>
      <w:r w:rsidR="0070145D">
        <w:t>,</w:t>
      </w:r>
      <w:r>
        <w:t xml:space="preserve"> </w:t>
      </w:r>
      <w:r w:rsidR="007815B9">
        <w:t xml:space="preserve">with an accounting major, </w:t>
      </w:r>
      <w:r>
        <w:t>s</w:t>
      </w:r>
      <w:r w:rsidR="00CC50E4">
        <w:t xml:space="preserve">he married her husband </w:t>
      </w:r>
      <w:r>
        <w:t>William Haley</w:t>
      </w:r>
      <w:r w:rsidR="00CC50E4">
        <w:t xml:space="preserve"> in 1996,</w:t>
      </w:r>
      <w:r>
        <w:t xml:space="preserve"> and they have two fine children;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1B" w:rsidRDefault="00236B1B"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w:t>
      </w:r>
      <w:r w:rsidR="007815B9">
        <w:t>d</w:t>
      </w:r>
      <w:r>
        <w:t xml:space="preserve"> as the assistant executive director of Lexington Medical Center</w:t>
      </w:r>
      <w:r w:rsidR="003F2670">
        <w:t xml:space="preserve"> Foundation</w:t>
      </w:r>
      <w:r w:rsidR="007815B9">
        <w:t xml:space="preserve"> until she left the post in </w:t>
      </w:r>
      <w:r w:rsidR="003D0438">
        <w:t>April 2010, to devote full time</w:t>
      </w:r>
      <w:r w:rsidR="007815B9">
        <w:t xml:space="preserve"> to her quest for statewide office</w:t>
      </w:r>
      <w:r w:rsidR="0050691C">
        <w:t xml:space="preserve"> and has served on </w:t>
      </w:r>
      <w:r w:rsidR="007815B9">
        <w:t>the</w:t>
      </w:r>
      <w:r w:rsidR="0050691C">
        <w:t xml:space="preserve"> board of directors</w:t>
      </w:r>
      <w:r w:rsidR="007815B9">
        <w:t xml:space="preserve"> of that foundation</w:t>
      </w:r>
      <w:r w:rsidR="0050691C">
        <w:t xml:space="preserve"> since 2004; and</w:t>
      </w: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served on the board of directors for the Orangeburg County Chamber of Commerce, and from 2003 to 2006, she served on the same board for the Lexington County Chamber of Commerce;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enthusiastic member of the board of directors for the National Association of Women Business Owners, </w:t>
      </w:r>
      <w:r w:rsidR="006C71B4">
        <w:t>Representative Haley</w:t>
      </w:r>
      <w:r>
        <w:t xml:space="preserve"> served as treasurer of the board in 2003 and as president in 2004;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the affairs of the community, she </w:t>
      </w:r>
      <w:r w:rsidR="00E57826">
        <w:t xml:space="preserve">is a major in the Civil Air Patrol and </w:t>
      </w:r>
      <w:r>
        <w:t>served on the board of the Lexington County Sheriff</w:t>
      </w:r>
      <w:r w:rsidR="00BD15C5" w:rsidRPr="00BD15C5">
        <w:t>’</w:t>
      </w:r>
      <w:r>
        <w:t>s Foundation from 2004 to 2006</w:t>
      </w:r>
      <w:r w:rsidR="006C71B4">
        <w:t>, and she is a member of the Rotary Club of Lexington</w:t>
      </w:r>
      <w:r>
        <w:t>; and</w:t>
      </w:r>
    </w:p>
    <w:p w:rsidR="0050691C" w:rsidRDefault="0050691C"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B1B">
        <w:t>elected to the General Assembly to represent District 87 in 2004, she</w:t>
      </w:r>
      <w:r w:rsidR="006C71B4">
        <w:t xml:space="preserve"> was chairman of the Freshman Caucus from 2005 to</w:t>
      </w:r>
      <w:r w:rsidR="00E57826">
        <w:t xml:space="preserve"> 2006 and</w:t>
      </w:r>
      <w:r w:rsidR="006C71B4">
        <w:t xml:space="preserve"> serv</w:t>
      </w:r>
      <w:r w:rsidR="00E57826">
        <w:t>ed as the majority whip in 2006</w:t>
      </w:r>
      <w:r w:rsidR="006C71B4">
        <w:t xml:space="preserve"> </w:t>
      </w:r>
      <w:r w:rsidR="00E57826">
        <w:t>and the vice chair of the Republican Women</w:t>
      </w:r>
      <w:r w:rsidR="00BD15C5" w:rsidRPr="00BD15C5">
        <w:t>’</w:t>
      </w:r>
      <w:r w:rsidR="00E57826">
        <w:t xml:space="preserve">s Caucus in 2007, </w:t>
      </w:r>
      <w:r w:rsidR="006C71B4">
        <w:t xml:space="preserve">and </w:t>
      </w:r>
      <w:r w:rsidR="00E57826">
        <w:t xml:space="preserve">she </w:t>
      </w:r>
      <w:r w:rsidR="007815B9">
        <w:t>currently serves</w:t>
      </w:r>
      <w:r w:rsidR="00236B1B">
        <w:t xml:space="preserve"> on </w:t>
      </w:r>
      <w:r w:rsidR="007815B9">
        <w:t>the Education and Public Works C</w:t>
      </w:r>
      <w:r w:rsidR="00236B1B">
        <w:t>ommittee</w:t>
      </w:r>
      <w:r w:rsidR="0070145D">
        <w:t xml:space="preserve"> and </w:t>
      </w:r>
      <w:r w:rsidR="007815B9">
        <w:t>has previous service on the Medical, Military, Public and Municipal Affairs Committee and on the Labor</w:t>
      </w:r>
      <w:r w:rsidR="003D0438">
        <w:t>,</w:t>
      </w:r>
      <w:r w:rsidR="007815B9">
        <w:t xml:space="preserve"> Commerce and Industry Committee where she served as chair of the </w:t>
      </w:r>
      <w:r w:rsidR="0070145D">
        <w:t xml:space="preserve">Banking and Consumer Affairs </w:t>
      </w:r>
      <w:r w:rsidR="007815B9">
        <w:t>Subcommittee</w:t>
      </w:r>
      <w:r w:rsidR="006C71B4">
        <w:t>; and</w:t>
      </w:r>
    </w:p>
    <w:p w:rsidR="007815B9" w:rsidRDefault="007815B9"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5B9" w:rsidRDefault="007815B9"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all of her service, she has brought her </w:t>
      </w:r>
      <w:r w:rsidR="00FA2840">
        <w:t xml:space="preserve">exceptional </w:t>
      </w:r>
      <w:r>
        <w:t xml:space="preserve">business and financial acumen to </w:t>
      </w:r>
      <w:r w:rsidR="00FA2840">
        <w:t xml:space="preserve">the great benefit </w:t>
      </w:r>
      <w:r>
        <w:t xml:space="preserve">of the people </w:t>
      </w:r>
      <w:r w:rsidR="00FA2840">
        <w:t>of this State</w:t>
      </w:r>
      <w:r>
        <w:t>; and</w:t>
      </w:r>
    </w:p>
    <w:p w:rsidR="006C71B4" w:rsidRDefault="006C71B4"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B4" w:rsidRDefault="006C71B4"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excellent service to the citizens of our State, she </w:t>
      </w:r>
      <w:r w:rsidR="00CC50E4">
        <w:t>receiv</w:t>
      </w:r>
      <w:r>
        <w:t>ed</w:t>
      </w:r>
      <w:r w:rsidR="0070145D">
        <w:t xml:space="preserve"> </w:t>
      </w:r>
      <w:r>
        <w:t>the 2005 Friend of the Taxpayer Award presented by the South Carolina Association of Taxpayers, the 2005 Legislator of the Year Award from the Centennial Foundation, the 2006 Palmetto Leadership Award f</w:t>
      </w:r>
      <w:r w:rsidR="003D0438">
        <w:t>r</w:t>
      </w:r>
      <w:r>
        <w:t>o</w:t>
      </w:r>
      <w:r w:rsidR="003D0438">
        <w:t>m</w:t>
      </w:r>
      <w:r>
        <w:t xml:space="preserve"> the South Carolina Policy Council, </w:t>
      </w:r>
      <w:r w:rsidR="00CC50E4">
        <w:t xml:space="preserve">and </w:t>
      </w:r>
      <w:r w:rsidR="00E57826">
        <w:t>the 2006 Strom Thurmond Excellence in Public Service and Government Award from the South Carolina Federation of Republican Women</w:t>
      </w:r>
      <w:r w:rsidR="00CC50E4">
        <w:t>; and</w:t>
      </w:r>
    </w:p>
    <w:p w:rsidR="001919F8" w:rsidRDefault="001919F8" w:rsidP="0019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1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B1B">
        <w:t>the members of the House of Representatives will miss the enthusiastic and energetic service that Nikki Haley, their friend and colleague, has given to the House of Representatives, and hope that she will enjoy deep fulfillment in the years to come.</w:t>
      </w:r>
      <w:r w:rsidR="00B47217">
        <w:t xml:space="preserve">  Now, therefore,</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19F8">
        <w:t xml:space="preserve"> the members of the House of Representatives of the State of South Carolina, by this resolution, recognize and commend the Honorable Nikki Haley of Lexington County for her dedicated service in the House of Representatives on behalf of the ci</w:t>
      </w:r>
      <w:r w:rsidR="00CC50E4">
        <w:t>tizens of South Carolina, and</w:t>
      </w:r>
      <w:r w:rsidR="001919F8">
        <w:t xml:space="preserve"> wish her much success and happiness in all her future endeavors.</w:t>
      </w:r>
    </w:p>
    <w:p w:rsidR="00B47217"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19F8">
        <w:t>present</w:t>
      </w:r>
      <w:r>
        <w:t>ed to</w:t>
      </w:r>
      <w:r w:rsidR="001919F8">
        <w:t xml:space="preserve"> the Honorable Nikki Haley.</w:t>
      </w:r>
    </w:p>
    <w:p w:rsidR="005F2D95" w:rsidRDefault="00BD1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D95" w:rsidRDefault="005F2D95" w:rsidP="00281088">
      <w:pPr>
        <w:suppressAutoHyphens/>
      </w:pPr>
    </w:p>
    <w:sectPr w:rsidR="005F2D95" w:rsidSect="002810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0E4" w:rsidRDefault="00CC50E4" w:rsidP="009F0C77">
      <w:r>
        <w:separator/>
      </w:r>
    </w:p>
  </w:endnote>
  <w:endnote w:type="continuationSeparator" w:id="0">
    <w:p w:rsidR="00CC50E4" w:rsidRDefault="00CC50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89EBC0-C1F9-4CEB-A174-3C09A70BED89}"/>
    <w:embedBold r:id="rId2" w:fontKey="{D31E6E55-D674-4A03-B0DD-FF08C28BA239}"/>
  </w:font>
  <w:font w:name="Calibri">
    <w:panose1 w:val="020F0502020204030204"/>
    <w:charset w:val="00"/>
    <w:family w:val="swiss"/>
    <w:pitch w:val="variable"/>
    <w:sig w:usb0="E10002FF" w:usb1="4000ACFF" w:usb2="00000009" w:usb3="00000000" w:csb0="0000019F" w:csb1="00000000"/>
    <w:embedRegular r:id="rId3" w:fontKey="{363714DB-4314-4927-99B8-8771A77528C9}"/>
  </w:font>
  <w:font w:name="Tahoma">
    <w:panose1 w:val="020B0604030504040204"/>
    <w:charset w:val="00"/>
    <w:family w:val="swiss"/>
    <w:pitch w:val="variable"/>
    <w:sig w:usb0="21002A87" w:usb1="80000000" w:usb2="00000008" w:usb3="00000000" w:csb0="000101FF" w:csb1="00000000"/>
    <w:embedRegular r:id="rId4" w:fontKey="{BBC4CBA5-6EA6-4D93-93CE-58287F76C214}"/>
  </w:font>
  <w:font w:name="Cambria">
    <w:panose1 w:val="02040503050406030204"/>
    <w:charset w:val="00"/>
    <w:family w:val="roman"/>
    <w:pitch w:val="variable"/>
    <w:sig w:usb0="E00002FF" w:usb1="400004FF" w:usb2="00000000" w:usb3="00000000" w:csb0="0000019F" w:csb1="00000000"/>
    <w:embedRegular r:id="rId5" w:fontKey="{995128F2-2C4F-4045-A874-343E2EEE1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88" w:rsidRPr="005F2D95" w:rsidRDefault="00281088" w:rsidP="005F2D95">
    <w:pPr>
      <w:pStyle w:val="Footer"/>
      <w:tabs>
        <w:tab w:val="clear" w:pos="4680"/>
        <w:tab w:val="clear" w:pos="9360"/>
        <w:tab w:val="center" w:pos="2995"/>
      </w:tabs>
      <w:spacing w:before="120"/>
    </w:pPr>
    <w:r>
      <w:t>[5036]</w:t>
    </w:r>
    <w:r>
      <w:tab/>
    </w:r>
    <w:r w:rsidR="004F7BD0">
      <w:fldChar w:fldCharType="begin"/>
    </w:r>
    <w:r w:rsidR="004F7BD0">
      <w:instrText xml:space="preserve"> PAGE  \* MERGEFORMAT </w:instrText>
    </w:r>
    <w:r w:rsidR="004F7BD0">
      <w:fldChar w:fldCharType="separate"/>
    </w:r>
    <w:r w:rsidR="004F7BD0">
      <w:rPr>
        <w:noProof/>
      </w:rPr>
      <w:t>1</w:t>
    </w:r>
    <w:r w:rsidR="004F7B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0E4" w:rsidRDefault="00CC50E4" w:rsidP="009F0C77">
      <w:r>
        <w:separator/>
      </w:r>
    </w:p>
  </w:footnote>
  <w:footnote w:type="continuationSeparator" w:id="0">
    <w:p w:rsidR="00CC50E4" w:rsidRDefault="00CC50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5HTC10"/>
    <w:docVar w:name="CoverBillType" w:val="r"/>
    <w:docVar w:name="docpath" w:val="L:\Council\bills\GM\24535HTC10.DOCX"/>
    <w:docVar w:name="dvBillNumber" w:val="5036"/>
    <w:docVar w:name="dvBillNumberPrefix" w:val="H. "/>
    <w:docVar w:name="dvOriginalBody" w:val="House"/>
    <w:docVar w:name="dvSteno" w:val="GM"/>
    <w:docVar w:name="NameofBody" w:val="h"/>
    <w:docVar w:name="vgroup2" w:val="Council"/>
  </w:docVars>
  <w:rsids>
    <w:rsidRoot w:val="007C5320"/>
    <w:rsid w:val="00011869"/>
    <w:rsid w:val="00095830"/>
    <w:rsid w:val="000E1785"/>
    <w:rsid w:val="000F40FA"/>
    <w:rsid w:val="0010776B"/>
    <w:rsid w:val="00133E66"/>
    <w:rsid w:val="001435A3"/>
    <w:rsid w:val="001919F8"/>
    <w:rsid w:val="001D08F2"/>
    <w:rsid w:val="001D2672"/>
    <w:rsid w:val="001D525B"/>
    <w:rsid w:val="001D7F4F"/>
    <w:rsid w:val="002321B6"/>
    <w:rsid w:val="00236B1B"/>
    <w:rsid w:val="00250967"/>
    <w:rsid w:val="002543C8"/>
    <w:rsid w:val="00265DD5"/>
    <w:rsid w:val="00281088"/>
    <w:rsid w:val="00284AAE"/>
    <w:rsid w:val="002E5912"/>
    <w:rsid w:val="00325348"/>
    <w:rsid w:val="0032732C"/>
    <w:rsid w:val="00336AD0"/>
    <w:rsid w:val="003701CD"/>
    <w:rsid w:val="0037079A"/>
    <w:rsid w:val="003846C3"/>
    <w:rsid w:val="003D01E8"/>
    <w:rsid w:val="003D0438"/>
    <w:rsid w:val="003E5288"/>
    <w:rsid w:val="003F2670"/>
    <w:rsid w:val="003F5C06"/>
    <w:rsid w:val="003F6D79"/>
    <w:rsid w:val="0041760A"/>
    <w:rsid w:val="00417C01"/>
    <w:rsid w:val="004809EE"/>
    <w:rsid w:val="0049410A"/>
    <w:rsid w:val="004C0349"/>
    <w:rsid w:val="004E49CA"/>
    <w:rsid w:val="004E7D54"/>
    <w:rsid w:val="004F7BD0"/>
    <w:rsid w:val="0050691C"/>
    <w:rsid w:val="005273C6"/>
    <w:rsid w:val="0053040F"/>
    <w:rsid w:val="00530A69"/>
    <w:rsid w:val="00545593"/>
    <w:rsid w:val="00577C6C"/>
    <w:rsid w:val="00596892"/>
    <w:rsid w:val="005C2FE2"/>
    <w:rsid w:val="005E2BC9"/>
    <w:rsid w:val="005F2D95"/>
    <w:rsid w:val="00605102"/>
    <w:rsid w:val="006215AA"/>
    <w:rsid w:val="006913C9"/>
    <w:rsid w:val="0069470D"/>
    <w:rsid w:val="006C71B4"/>
    <w:rsid w:val="0070145D"/>
    <w:rsid w:val="00734F00"/>
    <w:rsid w:val="007815B9"/>
    <w:rsid w:val="007A70AE"/>
    <w:rsid w:val="007C5320"/>
    <w:rsid w:val="008362E8"/>
    <w:rsid w:val="00887FF3"/>
    <w:rsid w:val="008A1768"/>
    <w:rsid w:val="008F4429"/>
    <w:rsid w:val="0094021A"/>
    <w:rsid w:val="009A09C7"/>
    <w:rsid w:val="009C6A0B"/>
    <w:rsid w:val="009F0C77"/>
    <w:rsid w:val="009F4DD1"/>
    <w:rsid w:val="00A41684"/>
    <w:rsid w:val="00A64E80"/>
    <w:rsid w:val="00A72BCD"/>
    <w:rsid w:val="00A741D9"/>
    <w:rsid w:val="00A833AB"/>
    <w:rsid w:val="00A9741D"/>
    <w:rsid w:val="00AD4B17"/>
    <w:rsid w:val="00AF5A4C"/>
    <w:rsid w:val="00B412D4"/>
    <w:rsid w:val="00B47217"/>
    <w:rsid w:val="00BD15C5"/>
    <w:rsid w:val="00BE3C22"/>
    <w:rsid w:val="00C0345E"/>
    <w:rsid w:val="00C3483A"/>
    <w:rsid w:val="00C54019"/>
    <w:rsid w:val="00C74E9D"/>
    <w:rsid w:val="00C82FD3"/>
    <w:rsid w:val="00C92819"/>
    <w:rsid w:val="00CC50E4"/>
    <w:rsid w:val="00CC6B7B"/>
    <w:rsid w:val="00CD2089"/>
    <w:rsid w:val="00D73A67"/>
    <w:rsid w:val="00D825CD"/>
    <w:rsid w:val="00D970A9"/>
    <w:rsid w:val="00DF3845"/>
    <w:rsid w:val="00E41911"/>
    <w:rsid w:val="00E56EE5"/>
    <w:rsid w:val="00E57826"/>
    <w:rsid w:val="00E92EEF"/>
    <w:rsid w:val="00F24442"/>
    <w:rsid w:val="00F24AB8"/>
    <w:rsid w:val="00F50AE3"/>
    <w:rsid w:val="00F67CF1"/>
    <w:rsid w:val="00F735FC"/>
    <w:rsid w:val="00F840F0"/>
    <w:rsid w:val="00FA284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A3A6AC-94DD-4536-B446-58331EC1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0E4"/>
    <w:rPr>
      <w:rFonts w:ascii="Tahoma" w:hAnsi="Tahoma" w:cs="Tahoma"/>
      <w:sz w:val="16"/>
      <w:szCs w:val="16"/>
    </w:rPr>
  </w:style>
  <w:style w:type="character" w:customStyle="1" w:styleId="BalloonTextChar">
    <w:name w:val="Balloon Text Char"/>
    <w:basedOn w:val="DefaultParagraphFont"/>
    <w:link w:val="BalloonText"/>
    <w:uiPriority w:val="99"/>
    <w:semiHidden/>
    <w:rsid w:val="00CC50E4"/>
    <w:rPr>
      <w:rFonts w:ascii="Tahoma" w:eastAsia="Times New Roman" w:hAnsi="Tahoma" w:cs="Tahoma"/>
      <w:sz w:val="16"/>
      <w:szCs w:val="16"/>
    </w:rPr>
  </w:style>
  <w:style w:type="character" w:styleId="Hyperlink">
    <w:name w:val="Hyperlink"/>
    <w:basedOn w:val="DefaultParagraphFont"/>
    <w:uiPriority w:val="99"/>
    <w:unhideWhenUsed/>
    <w:rsid w:val="00281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6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9080-7659-454B-8883-4F644580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778</Words>
  <Characters>4233</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5036: Honorable Nikki Haley - South Carolina Legislature Online</dc:title>
  <dc:subject/>
  <dc:creator>gailmoore</dc:creator>
  <cp:keywords/>
  <dc:description/>
  <cp:lastModifiedBy>N Cumfer</cp:lastModifiedBy>
  <cp:revision>7</cp:revision>
  <cp:lastPrinted>2010-05-14T15:17:00Z</cp:lastPrinted>
  <dcterms:created xsi:type="dcterms:W3CDTF">2010-05-27T14:44:00Z</dcterms:created>
  <dcterms:modified xsi:type="dcterms:W3CDTF">2014-11-24T16:40:00Z</dcterms:modified>
</cp:coreProperties>
</file>