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A39" w:rsidRDefault="00D30A39" w:rsidP="00D30A39">
      <w:pPr>
        <w:widowControl w:val="0"/>
        <w:jc w:val="center"/>
      </w:pPr>
      <w:bookmarkStart w:id="0" w:name="_GoBack"/>
      <w:bookmarkEnd w:id="0"/>
      <w:r w:rsidRPr="00D30A39">
        <w:rPr>
          <w:b/>
        </w:rPr>
        <w:t>South Carolina General Assembly</w:t>
      </w:r>
    </w:p>
    <w:p w:rsidR="00D30A39" w:rsidRDefault="00D30A39" w:rsidP="00D30A39">
      <w:pPr>
        <w:widowControl w:val="0"/>
        <w:jc w:val="center"/>
      </w:pPr>
      <w:r>
        <w:t>118th Session, 2009-2010</w:t>
      </w:r>
    </w:p>
    <w:p w:rsidR="00D30A39" w:rsidRDefault="00D30A39" w:rsidP="00D30A39">
      <w:pPr>
        <w:widowControl w:val="0"/>
        <w:jc w:val="left"/>
      </w:pPr>
    </w:p>
    <w:p w:rsidR="00D30A39" w:rsidRDefault="00D30A39" w:rsidP="00D30A39">
      <w:pPr>
        <w:widowControl w:val="0"/>
        <w:jc w:val="left"/>
        <w:rPr>
          <w:b/>
        </w:rPr>
      </w:pPr>
      <w:r w:rsidRPr="00D30A39">
        <w:rPr>
          <w:b/>
        </w:rPr>
        <w:t>H. 5063</w:t>
      </w:r>
    </w:p>
    <w:p w:rsidR="00D30A39" w:rsidRDefault="00D30A39" w:rsidP="00D30A39">
      <w:pPr>
        <w:widowControl w:val="0"/>
        <w:jc w:val="left"/>
        <w:rPr>
          <w:b/>
        </w:rPr>
      </w:pPr>
    </w:p>
    <w:p w:rsidR="00D30A39" w:rsidRDefault="00D30A39" w:rsidP="00D30A39">
      <w:pPr>
        <w:widowControl w:val="0"/>
        <w:jc w:val="left"/>
      </w:pPr>
      <w:r w:rsidRPr="00D30A39">
        <w:rPr>
          <w:b/>
        </w:rPr>
        <w:t>STATUS INFORMATION</w:t>
      </w:r>
    </w:p>
    <w:p w:rsidR="00D30A39" w:rsidRDefault="00D30A39" w:rsidP="00D30A39">
      <w:pPr>
        <w:widowControl w:val="0"/>
        <w:jc w:val="left"/>
      </w:pPr>
    </w:p>
    <w:p w:rsidR="00D30A39" w:rsidRDefault="00D30A39" w:rsidP="00D30A39">
      <w:pPr>
        <w:widowControl w:val="0"/>
        <w:jc w:val="left"/>
      </w:pPr>
      <w:r>
        <w:t>House Resolution</w:t>
      </w:r>
    </w:p>
    <w:p w:rsidR="00D30A39" w:rsidRDefault="00D30A39" w:rsidP="00D30A39">
      <w:pPr>
        <w:widowControl w:val="0"/>
        <w:jc w:val="left"/>
      </w:pPr>
      <w:r>
        <w:t>Sponsors: Reps. Lucas, Williams and Neilson</w:t>
      </w:r>
    </w:p>
    <w:p w:rsidR="00D30A39" w:rsidRDefault="00D30A39" w:rsidP="00D30A39">
      <w:pPr>
        <w:widowControl w:val="0"/>
        <w:jc w:val="left"/>
      </w:pPr>
      <w:r>
        <w:t>Document Path: l:\council\bills\ms\7871ahb10.docx</w:t>
      </w:r>
    </w:p>
    <w:p w:rsidR="00D30A39" w:rsidRDefault="00D30A39" w:rsidP="00D30A39">
      <w:pPr>
        <w:widowControl w:val="0"/>
        <w:jc w:val="left"/>
      </w:pPr>
    </w:p>
    <w:p w:rsidR="00D30A39" w:rsidRDefault="00D30A39" w:rsidP="00D30A39">
      <w:pPr>
        <w:widowControl w:val="0"/>
        <w:jc w:val="left"/>
      </w:pPr>
      <w:r>
        <w:t>Introduced in the House on June 1, 2010</w:t>
      </w:r>
    </w:p>
    <w:p w:rsidR="00D30A39" w:rsidRDefault="00D30A39" w:rsidP="00D30A39">
      <w:pPr>
        <w:widowControl w:val="0"/>
        <w:jc w:val="left"/>
      </w:pPr>
      <w:r>
        <w:t>Adopted by the House on June 1, 2010</w:t>
      </w:r>
    </w:p>
    <w:p w:rsidR="00D30A39" w:rsidRDefault="00D30A39" w:rsidP="00D30A39">
      <w:pPr>
        <w:widowControl w:val="0"/>
        <w:jc w:val="left"/>
      </w:pPr>
    </w:p>
    <w:p w:rsidR="00D30A39" w:rsidRDefault="00D30A39" w:rsidP="00D30A39">
      <w:pPr>
        <w:widowControl w:val="0"/>
        <w:jc w:val="left"/>
      </w:pPr>
      <w:r>
        <w:t xml:space="preserve">Summary: </w:t>
      </w:r>
      <w:r w:rsidR="003F160D">
        <w:t>Clayton Richardson</w:t>
      </w:r>
    </w:p>
    <w:p w:rsidR="00D30A39" w:rsidRDefault="00D30A39" w:rsidP="00D30A39">
      <w:pPr>
        <w:widowControl w:val="0"/>
        <w:jc w:val="left"/>
      </w:pPr>
    </w:p>
    <w:p w:rsidR="00D30A39" w:rsidRDefault="00D30A39" w:rsidP="00D30A39">
      <w:pPr>
        <w:widowControl w:val="0"/>
        <w:jc w:val="left"/>
      </w:pPr>
    </w:p>
    <w:p w:rsidR="00D30A39" w:rsidRDefault="00D30A39" w:rsidP="00D30A39">
      <w:pPr>
        <w:widowControl w:val="0"/>
        <w:tabs>
          <w:tab w:val="center" w:pos="590"/>
          <w:tab w:val="center" w:pos="1440"/>
          <w:tab w:val="left" w:pos="1872"/>
          <w:tab w:val="left" w:pos="9187"/>
        </w:tabs>
        <w:jc w:val="left"/>
      </w:pPr>
      <w:r w:rsidRPr="00D30A39">
        <w:rPr>
          <w:b/>
        </w:rPr>
        <w:t>HISTORY OF LEGISLATIVE ACTIONS</w:t>
      </w:r>
    </w:p>
    <w:p w:rsidR="00D30A39" w:rsidRDefault="00D30A39" w:rsidP="00D30A39">
      <w:pPr>
        <w:widowControl w:val="0"/>
        <w:tabs>
          <w:tab w:val="center" w:pos="590"/>
          <w:tab w:val="center" w:pos="1440"/>
          <w:tab w:val="left" w:pos="1872"/>
          <w:tab w:val="left" w:pos="9187"/>
        </w:tabs>
        <w:jc w:val="left"/>
      </w:pPr>
    </w:p>
    <w:p w:rsidR="00D30A39" w:rsidRPr="00D30A39" w:rsidRDefault="00D30A39" w:rsidP="00D30A39">
      <w:pPr>
        <w:widowControl w:val="0"/>
        <w:tabs>
          <w:tab w:val="center" w:pos="590"/>
          <w:tab w:val="center" w:pos="1440"/>
          <w:tab w:val="left" w:pos="1872"/>
          <w:tab w:val="left" w:pos="9187"/>
        </w:tabs>
        <w:jc w:val="left"/>
      </w:pPr>
      <w:r w:rsidRPr="00D30A39">
        <w:rPr>
          <w:u w:val="single"/>
        </w:rPr>
        <w:tab/>
        <w:t>Date</w:t>
      </w:r>
      <w:r w:rsidRPr="00D30A39">
        <w:rPr>
          <w:u w:val="single"/>
        </w:rPr>
        <w:tab/>
        <w:t>Body</w:t>
      </w:r>
      <w:r w:rsidRPr="00D30A39">
        <w:rPr>
          <w:u w:val="single"/>
        </w:rPr>
        <w:tab/>
        <w:t>Action Description with journal page number</w:t>
      </w:r>
      <w:r w:rsidRPr="00D30A39">
        <w:rPr>
          <w:u w:val="single"/>
        </w:rPr>
        <w:tab/>
      </w:r>
    </w:p>
    <w:p w:rsidR="00074A16" w:rsidRDefault="00074A16" w:rsidP="00074A16">
      <w:pPr>
        <w:widowControl w:val="0"/>
        <w:tabs>
          <w:tab w:val="right" w:pos="1008"/>
          <w:tab w:val="left" w:pos="1152"/>
          <w:tab w:val="left" w:pos="1872"/>
          <w:tab w:val="left" w:pos="9187"/>
        </w:tabs>
        <w:ind w:left="2088" w:hanging="2088"/>
        <w:jc w:val="left"/>
      </w:pPr>
      <w:r>
        <w:tab/>
        <w:t>6/1/2010</w:t>
      </w:r>
      <w:r>
        <w:tab/>
        <w:t>House</w:t>
      </w:r>
      <w:r>
        <w:tab/>
      </w:r>
      <w:r w:rsidRPr="00851A47">
        <w:t xml:space="preserve">Introduced and adopted </w:t>
      </w:r>
      <w:hyperlink r:id="rId7" w:history="1">
        <w:r w:rsidRPr="00F018A0">
          <w:rPr>
            <w:rStyle w:val="Hyperlink"/>
          </w:rPr>
          <w:t>HJ</w:t>
        </w:r>
      </w:hyperlink>
      <w:r>
        <w:noBreakHyphen/>
      </w:r>
      <w:r w:rsidRPr="00851A47">
        <w:t>117</w:t>
      </w:r>
    </w:p>
    <w:p w:rsidR="00074A16" w:rsidRDefault="00074A16" w:rsidP="00074A16">
      <w:pPr>
        <w:widowControl w:val="0"/>
        <w:tabs>
          <w:tab w:val="right" w:pos="1008"/>
          <w:tab w:val="left" w:pos="1152"/>
          <w:tab w:val="left" w:pos="1872"/>
          <w:tab w:val="left" w:pos="9187"/>
        </w:tabs>
        <w:ind w:left="2088" w:hanging="2088"/>
        <w:jc w:val="left"/>
      </w:pPr>
    </w:p>
    <w:p w:rsidR="00D30A39" w:rsidRPr="00D30A39" w:rsidRDefault="00D30A39" w:rsidP="00D30A39">
      <w:pPr>
        <w:widowControl w:val="0"/>
        <w:tabs>
          <w:tab w:val="right" w:pos="1008"/>
          <w:tab w:val="left" w:pos="1152"/>
          <w:tab w:val="left" w:pos="1872"/>
          <w:tab w:val="left" w:pos="9187"/>
        </w:tabs>
        <w:ind w:left="2088" w:hanging="2088"/>
        <w:jc w:val="left"/>
      </w:pPr>
    </w:p>
    <w:p w:rsidR="00D30A39" w:rsidRDefault="00D30A39" w:rsidP="00D30A39">
      <w:r w:rsidRPr="00D30A39">
        <w:rPr>
          <w:b/>
        </w:rPr>
        <w:t>VERSIONS OF THIS BILL</w:t>
      </w:r>
    </w:p>
    <w:p w:rsidR="00D30A39" w:rsidRDefault="00D30A39" w:rsidP="00D30A39"/>
    <w:p w:rsidR="00D30A39" w:rsidRDefault="008C1C83" w:rsidP="00D30A39">
      <w:hyperlink r:id="rId8" w:history="1">
        <w:r w:rsidR="00D30A39">
          <w:rPr>
            <w:rStyle w:val="Hyperlink"/>
          </w:rPr>
          <w:t>6/1/2010</w:t>
        </w:r>
      </w:hyperlink>
    </w:p>
    <w:p w:rsidR="00D30A39" w:rsidRDefault="00D30A39" w:rsidP="00D30A39"/>
    <w:p w:rsidR="00D30A39" w:rsidRDefault="00D30A39" w:rsidP="00D30A39">
      <w:pPr>
        <w:sectPr w:rsidR="00D30A39" w:rsidSect="00D30A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6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C57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HONOR CLAYTON RICHARDSON OF HARTSVILLE FOR HIS MANY AND VARIED CONTRIBUTIONS TO HIS STATE AND LOCAL COMMUNITY</w:t>
      </w:r>
      <w:r w:rsidR="002F7706">
        <w:t>,</w:t>
      </w:r>
      <w:r>
        <w:t xml:space="preserve"> AND TO RECOGNIZE HIS EXEMPLARY COMMUNITY SERVICE WORK</w:t>
      </w:r>
      <w:r w:rsidR="002F7706">
        <w:t>,</w:t>
      </w:r>
      <w:r>
        <w:t xml:space="preserve"> CULMINATING IN THE PEOPLE TO PEOPLE APPRECIATION EVENT TO BE HELD ON SATURDAY, JUNE 5, 2010, AT CENTENARY UNITED METHODIST CHURCH IN HARTSVILLE.</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talent, and resources for the good of others;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Clayton Richardson of Hartsville stands high among their number, much admired for his years of unceasing effort to make the Hartsville area in particular a better place to live;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Richardson was educated at Butler High School, Johnson C. Smith University, and Central Michigan University</w:t>
      </w:r>
      <w:r w:rsidR="002F7706">
        <w:t>,</w:t>
      </w:r>
      <w:r>
        <w:t xml:space="preserve"> which prepared him well for his military career;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retired from the United States Air Force, he has spent a great deal of his life volunteering and serving in numerous organizations for the betterment of the schools, environment, and the local communities; and </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past</w:t>
      </w:r>
      <w:r w:rsidR="002F7706">
        <w:t>,</w:t>
      </w:r>
      <w:r>
        <w:t xml:space="preserve"> Mr. Richardson participated in the following organizations with distinction: Communities in Schools, Darlington County Board (where he was instrumental in bringing CIS to Darlington County), Greater Northern District Council of Boy Scouts of America, Darlington County Palmetto Community </w:t>
      </w:r>
      <w:r>
        <w:lastRenderedPageBreak/>
        <w:t xml:space="preserve">Forums Project, Hartsville All America City Team, Concerned Citizens Group, and the Leadership Council of Hartsville; and  </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currently active in the following organization</w:t>
      </w:r>
      <w:r w:rsidR="002F7706">
        <w:t>s: Butler Heritage Foundation (c</w:t>
      </w:r>
      <w:r>
        <w:t>harter member), Greater Hartsville Chamber of Commerce, People to People of Hartsville (</w:t>
      </w:r>
      <w:r w:rsidR="002F7706">
        <w:t>c</w:t>
      </w:r>
      <w:r>
        <w:t>o</w:t>
      </w:r>
      <w:r>
        <w:noBreakHyphen/>
        <w:t xml:space="preserve">founder and </w:t>
      </w:r>
      <w:r w:rsidR="002F7706">
        <w:t>v</w:t>
      </w:r>
      <w:r>
        <w:t xml:space="preserve">ice </w:t>
      </w:r>
      <w:r w:rsidR="002F7706">
        <w:t>p</w:t>
      </w:r>
      <w:r>
        <w:t>resident), Darlington County Coordinating Council (</w:t>
      </w:r>
      <w:r w:rsidR="002F7706">
        <w:t>c</w:t>
      </w:r>
      <w:r>
        <w:t>harter member), Hartsville Museum, Afro</w:t>
      </w:r>
      <w:r>
        <w:noBreakHyphen/>
        <w:t>American Committee NAACP, Hartsville Park Committee, Care Innovations Advisory Board (</w:t>
      </w:r>
      <w:r w:rsidR="002F7706">
        <w:t>c</w:t>
      </w:r>
      <w:r>
        <w:t>hairman), and the South Hartsville Neighborhood Association;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he has proven a devoted servant of his Lord and Savior by serving as a </w:t>
      </w:r>
      <w:r w:rsidR="002F7706">
        <w:t>l</w:t>
      </w:r>
      <w:r>
        <w:t xml:space="preserve">ay </w:t>
      </w:r>
      <w:r w:rsidR="002F7706">
        <w:t>l</w:t>
      </w:r>
      <w:r>
        <w:t>eader at Centenary United Methodist Church;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efforts, Clayton Richardson will be honored by People to People of Hartsville on Saturday, June 5, 2010, at Centenary United Methodist Church.  People to People</w:t>
      </w:r>
      <w:r w:rsidRPr="00EC574E">
        <w:t>’</w:t>
      </w:r>
      <w:r>
        <w:t>s mission is to give all citizens the opportunity to come together in a positive way to discuss important issues, regardless of socioeconomic or racial background.  Mr. Richardson proclaims that all subjects are open for discussion and the general public is invited to participate;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Mr. Richardson</w:t>
      </w:r>
      <w:r w:rsidR="002F7706">
        <w:t>, w</w:t>
      </w:r>
      <w:r>
        <w:t>ho simply states</w:t>
      </w:r>
      <w:r w:rsidR="002F7706">
        <w:t>,</w:t>
      </w:r>
      <w:r>
        <w:t xml:space="preserve"> “I will help where I can.”  His strong belief in helping people to improve their community and belief in the inherent goodness in people sets a fine example indeed for all South Carolinians.  Now, therefore,</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C57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honor Clayton Richardson of Hartsville for his many and varied contributions to his State and local community</w:t>
      </w:r>
      <w:r w:rsidR="002F7706">
        <w:t>,</w:t>
      </w:r>
      <w:r>
        <w:t xml:space="preserve"> and recognize his exemplary community service work</w:t>
      </w:r>
      <w:r w:rsidR="002F7706">
        <w:t>,</w:t>
      </w:r>
      <w:r>
        <w:t xml:space="preserve"> culminating in the People to People appreciation event to be held on Saturday, June 5, 2010, at Centenary United Methodist Church in Hartsville.</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a copy of this resolution be forwarded to Mr. Clayton Richardson of Hartsville.</w:t>
      </w:r>
    </w:p>
    <w:p w:rsidR="00C572C3" w:rsidRDefault="00EC57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C572C3" w:rsidRDefault="00C572C3" w:rsidP="00D30A39">
      <w:pPr>
        <w:suppressAutoHyphens/>
      </w:pPr>
    </w:p>
    <w:sectPr w:rsidR="00C572C3" w:rsidSect="00D30A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6B2" w:rsidRDefault="007256B2" w:rsidP="009F0C77">
      <w:r>
        <w:separator/>
      </w:r>
    </w:p>
  </w:endnote>
  <w:endnote w:type="continuationSeparator" w:id="0">
    <w:p w:rsidR="007256B2" w:rsidRDefault="00725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D8893D-1347-4501-BD4E-1F564BB4674D}"/>
    <w:embedBold r:id="rId2" w:fontKey="{4284359B-5A56-442E-B617-EEF9CF3D57B6}"/>
  </w:font>
  <w:font w:name="Calibri">
    <w:panose1 w:val="020F0502020204030204"/>
    <w:charset w:val="00"/>
    <w:family w:val="swiss"/>
    <w:pitch w:val="variable"/>
    <w:sig w:usb0="E10002FF" w:usb1="4000ACFF" w:usb2="00000009" w:usb3="00000000" w:csb0="0000019F" w:csb1="00000000"/>
    <w:embedRegular r:id="rId3" w:fontKey="{38335428-13E5-43E2-9F30-25D0B334E6FD}"/>
  </w:font>
  <w:font w:name="Tahoma">
    <w:panose1 w:val="020B0604030504040204"/>
    <w:charset w:val="00"/>
    <w:family w:val="swiss"/>
    <w:pitch w:val="variable"/>
    <w:sig w:usb0="21002A87" w:usb1="80000000" w:usb2="00000008" w:usb3="00000000" w:csb0="000101FF" w:csb1="00000000"/>
    <w:embedRegular r:id="rId4" w:fontKey="{361F4060-206B-4689-9342-4F98B3B62585}"/>
  </w:font>
  <w:font w:name="Cambria">
    <w:panose1 w:val="02040503050406030204"/>
    <w:charset w:val="00"/>
    <w:family w:val="roman"/>
    <w:pitch w:val="variable"/>
    <w:sig w:usb0="E00002FF" w:usb1="400004FF" w:usb2="00000000" w:usb3="00000000" w:csb0="0000019F" w:csb1="00000000"/>
    <w:embedRegular r:id="rId5" w:fontKey="{93907067-EABB-4C00-A5CD-5A71B8DCC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39" w:rsidRPr="00C572C3" w:rsidRDefault="00D30A39" w:rsidP="00C572C3">
    <w:pPr>
      <w:pStyle w:val="Footer"/>
      <w:tabs>
        <w:tab w:val="clear" w:pos="4680"/>
        <w:tab w:val="clear" w:pos="9360"/>
        <w:tab w:val="center" w:pos="2995"/>
      </w:tabs>
      <w:spacing w:before="120"/>
    </w:pPr>
    <w:r>
      <w:t>[5063]</w:t>
    </w:r>
    <w:r>
      <w:tab/>
    </w:r>
    <w:r w:rsidR="008C1C83">
      <w:fldChar w:fldCharType="begin"/>
    </w:r>
    <w:r w:rsidR="008C1C83">
      <w:instrText xml:space="preserve"> PAGE  \* MERGEFORMAT </w:instrText>
    </w:r>
    <w:r w:rsidR="008C1C83">
      <w:fldChar w:fldCharType="separate"/>
    </w:r>
    <w:r w:rsidR="008C1C83">
      <w:rPr>
        <w:noProof/>
      </w:rPr>
      <w:t>1</w:t>
    </w:r>
    <w:r w:rsidR="008C1C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6B2" w:rsidRDefault="007256B2" w:rsidP="009F0C77">
      <w:r>
        <w:separator/>
      </w:r>
    </w:p>
  </w:footnote>
  <w:footnote w:type="continuationSeparator" w:id="0">
    <w:p w:rsidR="007256B2" w:rsidRDefault="00725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71AHB10"/>
    <w:docVar w:name="CoverBillType" w:val="r"/>
    <w:docVar w:name="docpath" w:val="L:\Council\bills\MS\7871AHB10.DOCX"/>
    <w:docVar w:name="dvBillNumber" w:val="5063"/>
    <w:docVar w:name="dvBillNumberPrefix" w:val="H. "/>
    <w:docVar w:name="dvOriginalBody" w:val="House"/>
    <w:docVar w:name="dvSteno" w:val="MS"/>
    <w:docVar w:name="NameofBody" w:val="h"/>
    <w:docVar w:name="vgroup2" w:val="Council"/>
  </w:docVars>
  <w:rsids>
    <w:rsidRoot w:val="00862611"/>
    <w:rsid w:val="00011869"/>
    <w:rsid w:val="00074A16"/>
    <w:rsid w:val="000E1785"/>
    <w:rsid w:val="000F40FA"/>
    <w:rsid w:val="0010776B"/>
    <w:rsid w:val="00112630"/>
    <w:rsid w:val="00133E66"/>
    <w:rsid w:val="001435A3"/>
    <w:rsid w:val="001D08F2"/>
    <w:rsid w:val="001D525B"/>
    <w:rsid w:val="001D7F4F"/>
    <w:rsid w:val="002321B6"/>
    <w:rsid w:val="00250967"/>
    <w:rsid w:val="002543C8"/>
    <w:rsid w:val="00284AAE"/>
    <w:rsid w:val="002E5912"/>
    <w:rsid w:val="002F7706"/>
    <w:rsid w:val="003235FE"/>
    <w:rsid w:val="00325348"/>
    <w:rsid w:val="0032732C"/>
    <w:rsid w:val="00336AD0"/>
    <w:rsid w:val="0037079A"/>
    <w:rsid w:val="003D01E8"/>
    <w:rsid w:val="003E5288"/>
    <w:rsid w:val="003F160D"/>
    <w:rsid w:val="003F6D79"/>
    <w:rsid w:val="0041760A"/>
    <w:rsid w:val="00417C01"/>
    <w:rsid w:val="004809EE"/>
    <w:rsid w:val="004E7D54"/>
    <w:rsid w:val="005273C6"/>
    <w:rsid w:val="00530A69"/>
    <w:rsid w:val="00545593"/>
    <w:rsid w:val="005543DC"/>
    <w:rsid w:val="00577C6C"/>
    <w:rsid w:val="005C2FE2"/>
    <w:rsid w:val="005C40C6"/>
    <w:rsid w:val="005C5445"/>
    <w:rsid w:val="005E2BC9"/>
    <w:rsid w:val="00605102"/>
    <w:rsid w:val="006215AA"/>
    <w:rsid w:val="006913C9"/>
    <w:rsid w:val="0069470D"/>
    <w:rsid w:val="007256B2"/>
    <w:rsid w:val="00734F00"/>
    <w:rsid w:val="00746ACC"/>
    <w:rsid w:val="007A70AE"/>
    <w:rsid w:val="008362E8"/>
    <w:rsid w:val="00862611"/>
    <w:rsid w:val="008A1768"/>
    <w:rsid w:val="008C1C83"/>
    <w:rsid w:val="008F4429"/>
    <w:rsid w:val="00901FC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2C3"/>
    <w:rsid w:val="00C74E9D"/>
    <w:rsid w:val="00C80917"/>
    <w:rsid w:val="00C82FD3"/>
    <w:rsid w:val="00C92819"/>
    <w:rsid w:val="00CC6B7B"/>
    <w:rsid w:val="00CD2089"/>
    <w:rsid w:val="00D30A39"/>
    <w:rsid w:val="00D73A67"/>
    <w:rsid w:val="00D970A9"/>
    <w:rsid w:val="00DF3845"/>
    <w:rsid w:val="00E41911"/>
    <w:rsid w:val="00E92EEF"/>
    <w:rsid w:val="00EC574E"/>
    <w:rsid w:val="00ED65F9"/>
    <w:rsid w:val="00F018A0"/>
    <w:rsid w:val="00F2311A"/>
    <w:rsid w:val="00F24442"/>
    <w:rsid w:val="00F50AE3"/>
    <w:rsid w:val="00F67CF1"/>
    <w:rsid w:val="00F840F0"/>
    <w:rsid w:val="00FB0D0D"/>
    <w:rsid w:val="00FB34F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3DD231-FCA2-49E3-9F8F-9986F4E2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574E"/>
    <w:rPr>
      <w:rFonts w:ascii="Tahoma" w:hAnsi="Tahoma" w:cs="Tahoma"/>
      <w:sz w:val="16"/>
      <w:szCs w:val="16"/>
    </w:rPr>
  </w:style>
  <w:style w:type="character" w:customStyle="1" w:styleId="BalloonTextChar">
    <w:name w:val="Balloon Text Char"/>
    <w:basedOn w:val="DefaultParagraphFont"/>
    <w:link w:val="BalloonText"/>
    <w:uiPriority w:val="99"/>
    <w:semiHidden/>
    <w:rsid w:val="00EC574E"/>
    <w:rPr>
      <w:rFonts w:ascii="Tahoma" w:eastAsia="Times New Roman" w:hAnsi="Tahoma" w:cs="Tahoma"/>
      <w:sz w:val="16"/>
      <w:szCs w:val="16"/>
    </w:rPr>
  </w:style>
  <w:style w:type="character" w:styleId="Hyperlink">
    <w:name w:val="Hyperlink"/>
    <w:basedOn w:val="DefaultParagraphFont"/>
    <w:uiPriority w:val="99"/>
    <w:unhideWhenUsed/>
    <w:rsid w:val="00D30A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63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B53E7-9ECC-4098-A81C-3FE31892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620</Words>
  <Characters>3492</Characters>
  <Application>Microsoft Office Word</Application>
  <DocSecurity>0</DocSecurity>
  <Lines>116</Lines>
  <Paragraphs>30</Paragraphs>
  <ScaleCrop>false</ScaleCrop>
  <Company>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5063: Clayton Richardson - South Carolina Legislature Online</dc:title>
  <dc:subject/>
  <dc:creator>MarthaSanders</dc:creator>
  <cp:keywords/>
  <dc:description/>
  <cp:lastModifiedBy>N Cumfer</cp:lastModifiedBy>
  <cp:revision>7</cp:revision>
  <cp:lastPrinted>2010-06-01T19:14:00Z</cp:lastPrinted>
  <dcterms:created xsi:type="dcterms:W3CDTF">2010-06-01T20:59:00Z</dcterms:created>
  <dcterms:modified xsi:type="dcterms:W3CDTF">2014-11-24T16:40:00Z</dcterms:modified>
</cp:coreProperties>
</file>