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B7D" w:rsidRDefault="00657B7D" w:rsidP="00657B7D">
      <w:pPr>
        <w:widowControl w:val="0"/>
        <w:jc w:val="center"/>
      </w:pPr>
      <w:bookmarkStart w:id="0" w:name="_GoBack"/>
      <w:bookmarkEnd w:id="0"/>
      <w:r w:rsidRPr="00657B7D">
        <w:rPr>
          <w:b/>
        </w:rPr>
        <w:t>South Carolina General Assembly</w:t>
      </w:r>
    </w:p>
    <w:p w:rsidR="00657B7D" w:rsidRDefault="00657B7D" w:rsidP="00657B7D">
      <w:pPr>
        <w:widowControl w:val="0"/>
        <w:jc w:val="center"/>
      </w:pPr>
      <w:r>
        <w:t>118th Session, 2009-2010</w:t>
      </w:r>
    </w:p>
    <w:p w:rsidR="00657B7D" w:rsidRDefault="00657B7D" w:rsidP="00657B7D">
      <w:pPr>
        <w:widowControl w:val="0"/>
        <w:jc w:val="left"/>
      </w:pPr>
    </w:p>
    <w:p w:rsidR="00657B7D" w:rsidRDefault="00657B7D" w:rsidP="00657B7D">
      <w:pPr>
        <w:widowControl w:val="0"/>
        <w:jc w:val="left"/>
        <w:rPr>
          <w:b/>
        </w:rPr>
      </w:pPr>
      <w:r w:rsidRPr="00657B7D">
        <w:rPr>
          <w:b/>
        </w:rPr>
        <w:t>H. 5081</w:t>
      </w:r>
    </w:p>
    <w:p w:rsidR="00657B7D" w:rsidRDefault="00657B7D" w:rsidP="00657B7D">
      <w:pPr>
        <w:widowControl w:val="0"/>
        <w:jc w:val="left"/>
        <w:rPr>
          <w:b/>
        </w:rPr>
      </w:pPr>
    </w:p>
    <w:p w:rsidR="00657B7D" w:rsidRDefault="00657B7D" w:rsidP="00657B7D">
      <w:pPr>
        <w:widowControl w:val="0"/>
        <w:jc w:val="left"/>
      </w:pPr>
      <w:r w:rsidRPr="00657B7D">
        <w:rPr>
          <w:b/>
        </w:rPr>
        <w:t>STATUS INFORMATION</w:t>
      </w:r>
    </w:p>
    <w:p w:rsidR="00657B7D" w:rsidRDefault="00657B7D" w:rsidP="00657B7D">
      <w:pPr>
        <w:widowControl w:val="0"/>
        <w:jc w:val="left"/>
      </w:pPr>
    </w:p>
    <w:p w:rsidR="00657B7D" w:rsidRDefault="00657B7D" w:rsidP="00657B7D">
      <w:pPr>
        <w:widowControl w:val="0"/>
        <w:jc w:val="left"/>
      </w:pPr>
      <w:r>
        <w:t>House Resolution</w:t>
      </w:r>
    </w:p>
    <w:p w:rsidR="00657B7D" w:rsidRDefault="00657B7D" w:rsidP="00657B7D">
      <w:pPr>
        <w:widowControl w:val="0"/>
        <w:jc w:val="left"/>
      </w:pPr>
      <w:r>
        <w:t>Sponsors: Reps. T.R. Young, Clyburn, D.C. Smith, J.R. Smith, Spires, Agnew, Alexander, Allen, Allison, Anderson, Anthony, Bales, Ballentine, Bannister, Barfield, Battle, Bedingfield, Bingham, Bowen, Bowers, Brady, Branham, Brantley, G.A. Brown, H.B. Brown, R.L. Brown, Cato, Chalk, Clemmons,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G.M. Smith, G.R. Smith, J.E. Smith, Sottile, Stavrinakis, Stringer, Thompson, Toole, Umphlett, Vick, Viers, Weeks, Whipper, White, Whitmire, Williams, Willis, Wylie and A.D. Young</w:t>
      </w:r>
    </w:p>
    <w:p w:rsidR="00657B7D" w:rsidRDefault="00657B7D" w:rsidP="00657B7D">
      <w:pPr>
        <w:widowControl w:val="0"/>
        <w:jc w:val="left"/>
      </w:pPr>
      <w:r>
        <w:t>Document Path: l:\council\bills\gm\24588dw10.docx</w:t>
      </w:r>
    </w:p>
    <w:p w:rsidR="00657B7D" w:rsidRDefault="00657B7D" w:rsidP="00657B7D">
      <w:pPr>
        <w:widowControl w:val="0"/>
        <w:jc w:val="left"/>
      </w:pPr>
    </w:p>
    <w:p w:rsidR="00657B7D" w:rsidRDefault="00657B7D" w:rsidP="00657B7D">
      <w:pPr>
        <w:widowControl w:val="0"/>
        <w:jc w:val="left"/>
      </w:pPr>
      <w:r>
        <w:t>Introduced in the House on June 15, 2010</w:t>
      </w:r>
    </w:p>
    <w:p w:rsidR="00657B7D" w:rsidRDefault="00657B7D" w:rsidP="00657B7D">
      <w:pPr>
        <w:widowControl w:val="0"/>
        <w:jc w:val="left"/>
      </w:pPr>
      <w:r>
        <w:t>Adopted by the House on June 15, 2010</w:t>
      </w:r>
    </w:p>
    <w:p w:rsidR="00657B7D" w:rsidRDefault="00657B7D" w:rsidP="00657B7D">
      <w:pPr>
        <w:widowControl w:val="0"/>
        <w:jc w:val="left"/>
      </w:pPr>
    </w:p>
    <w:p w:rsidR="00657B7D" w:rsidRDefault="00657B7D" w:rsidP="00657B7D">
      <w:pPr>
        <w:widowControl w:val="0"/>
        <w:jc w:val="left"/>
      </w:pPr>
      <w:r>
        <w:t xml:space="preserve">Summary: </w:t>
      </w:r>
      <w:r w:rsidR="003A5A86">
        <w:t>Honorable James E. Stewart, Jr.</w:t>
      </w:r>
    </w:p>
    <w:p w:rsidR="00657B7D" w:rsidRDefault="00657B7D" w:rsidP="00657B7D">
      <w:pPr>
        <w:widowControl w:val="0"/>
        <w:jc w:val="left"/>
      </w:pPr>
    </w:p>
    <w:p w:rsidR="00657B7D" w:rsidRDefault="00657B7D" w:rsidP="00657B7D">
      <w:pPr>
        <w:widowControl w:val="0"/>
        <w:jc w:val="left"/>
      </w:pPr>
    </w:p>
    <w:p w:rsidR="00657B7D" w:rsidRDefault="00657B7D" w:rsidP="00657B7D">
      <w:pPr>
        <w:widowControl w:val="0"/>
        <w:tabs>
          <w:tab w:val="center" w:pos="590"/>
          <w:tab w:val="center" w:pos="1440"/>
          <w:tab w:val="left" w:pos="1872"/>
          <w:tab w:val="left" w:pos="9187"/>
        </w:tabs>
        <w:jc w:val="left"/>
      </w:pPr>
      <w:r w:rsidRPr="00657B7D">
        <w:rPr>
          <w:b/>
        </w:rPr>
        <w:t>HISTORY OF LEGISLATIVE ACTIONS</w:t>
      </w:r>
    </w:p>
    <w:p w:rsidR="00657B7D" w:rsidRDefault="00657B7D" w:rsidP="00657B7D">
      <w:pPr>
        <w:widowControl w:val="0"/>
        <w:tabs>
          <w:tab w:val="center" w:pos="590"/>
          <w:tab w:val="center" w:pos="1440"/>
          <w:tab w:val="left" w:pos="1872"/>
          <w:tab w:val="left" w:pos="9187"/>
        </w:tabs>
        <w:jc w:val="left"/>
      </w:pPr>
    </w:p>
    <w:p w:rsidR="00657B7D" w:rsidRPr="00657B7D" w:rsidRDefault="00657B7D" w:rsidP="00657B7D">
      <w:pPr>
        <w:widowControl w:val="0"/>
        <w:tabs>
          <w:tab w:val="center" w:pos="590"/>
          <w:tab w:val="center" w:pos="1440"/>
          <w:tab w:val="left" w:pos="1872"/>
          <w:tab w:val="left" w:pos="9187"/>
        </w:tabs>
        <w:jc w:val="left"/>
      </w:pPr>
      <w:r w:rsidRPr="00657B7D">
        <w:rPr>
          <w:u w:val="single"/>
        </w:rPr>
        <w:tab/>
        <w:t>Date</w:t>
      </w:r>
      <w:r w:rsidRPr="00657B7D">
        <w:rPr>
          <w:u w:val="single"/>
        </w:rPr>
        <w:tab/>
        <w:t>Body</w:t>
      </w:r>
      <w:r w:rsidRPr="00657B7D">
        <w:rPr>
          <w:u w:val="single"/>
        </w:rPr>
        <w:tab/>
        <w:t>Action Description with journal page number</w:t>
      </w:r>
      <w:r w:rsidRPr="00657B7D">
        <w:rPr>
          <w:u w:val="single"/>
        </w:rPr>
        <w:tab/>
      </w:r>
    </w:p>
    <w:p w:rsidR="00A811F7" w:rsidRDefault="00A811F7" w:rsidP="00A811F7">
      <w:pPr>
        <w:widowControl w:val="0"/>
        <w:tabs>
          <w:tab w:val="right" w:pos="1008"/>
          <w:tab w:val="left" w:pos="1152"/>
          <w:tab w:val="left" w:pos="1872"/>
          <w:tab w:val="left" w:pos="9187"/>
        </w:tabs>
        <w:ind w:left="2088" w:hanging="2088"/>
        <w:jc w:val="left"/>
      </w:pPr>
      <w:r>
        <w:tab/>
        <w:t>6/15/2010</w:t>
      </w:r>
      <w:r>
        <w:tab/>
        <w:t>House</w:t>
      </w:r>
      <w:r>
        <w:tab/>
      </w:r>
      <w:r w:rsidRPr="00A62674">
        <w:t xml:space="preserve">Introduced and adopted </w:t>
      </w:r>
      <w:hyperlink r:id="rId7" w:history="1">
        <w:r w:rsidRPr="005211D5">
          <w:rPr>
            <w:rStyle w:val="Hyperlink"/>
          </w:rPr>
          <w:t>HJ</w:t>
        </w:r>
      </w:hyperlink>
      <w:r>
        <w:noBreakHyphen/>
      </w:r>
      <w:r w:rsidRPr="00A62674">
        <w:t>42</w:t>
      </w:r>
    </w:p>
    <w:p w:rsidR="00A811F7" w:rsidRDefault="00A811F7" w:rsidP="00A811F7">
      <w:pPr>
        <w:widowControl w:val="0"/>
        <w:tabs>
          <w:tab w:val="right" w:pos="1008"/>
          <w:tab w:val="left" w:pos="1152"/>
          <w:tab w:val="left" w:pos="1872"/>
          <w:tab w:val="left" w:pos="9187"/>
        </w:tabs>
        <w:ind w:left="2088" w:hanging="2088"/>
        <w:jc w:val="left"/>
      </w:pPr>
    </w:p>
    <w:p w:rsidR="00657B7D" w:rsidRPr="00657B7D" w:rsidRDefault="00657B7D" w:rsidP="00657B7D">
      <w:pPr>
        <w:widowControl w:val="0"/>
        <w:tabs>
          <w:tab w:val="right" w:pos="1008"/>
          <w:tab w:val="left" w:pos="1152"/>
          <w:tab w:val="left" w:pos="1872"/>
          <w:tab w:val="left" w:pos="9187"/>
        </w:tabs>
        <w:ind w:left="2088" w:hanging="2088"/>
        <w:jc w:val="left"/>
      </w:pPr>
    </w:p>
    <w:p w:rsidR="00657B7D" w:rsidRDefault="00657B7D" w:rsidP="00657B7D">
      <w:r w:rsidRPr="00657B7D">
        <w:rPr>
          <w:b/>
        </w:rPr>
        <w:t>VERSIONS OF THIS BILL</w:t>
      </w:r>
    </w:p>
    <w:p w:rsidR="00657B7D" w:rsidRDefault="00657B7D" w:rsidP="00657B7D"/>
    <w:p w:rsidR="00657B7D" w:rsidRDefault="00A603A3" w:rsidP="00657B7D">
      <w:hyperlink r:id="rId8" w:history="1">
        <w:r w:rsidR="00657B7D">
          <w:rPr>
            <w:rStyle w:val="Hyperlink"/>
          </w:rPr>
          <w:t>6/15/2010</w:t>
        </w:r>
      </w:hyperlink>
    </w:p>
    <w:p w:rsidR="00657B7D" w:rsidRDefault="00657B7D" w:rsidP="00657B7D"/>
    <w:p w:rsidR="00657B7D" w:rsidRDefault="00657B7D" w:rsidP="00657B7D">
      <w:pPr>
        <w:sectPr w:rsidR="00657B7D" w:rsidSect="00657B7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428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07271" w:rsidRDefault="00C74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HONORABLE JAMES E. “JIM” STEWART, JR., OF AIKEN COUNTY FOR EIGHT YEARS OF DEDICATED SERVICE IN THE GENERAL ASSEMBLY ON BEHALF OF THE CITIZENS OF SOUTH CAROLINA, AND TO WISH HIM MUCH SUCCESS AND HAPPINESS</w:t>
      </w:r>
      <w:r w:rsidRPr="00907271">
        <w:t xml:space="preserve"> </w:t>
      </w:r>
      <w:r w:rsidR="00907271" w:rsidRPr="00907271">
        <w:t>IN ALL OF HIS FUTURE ENDEAVORS</w:t>
      </w:r>
      <w:r w:rsidR="00B902CB" w:rsidRPr="00907271">
        <w:t>.</w:t>
      </w:r>
    </w:p>
    <w:p w:rsidR="00634283"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4F69"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271" w:rsidRPr="00907271">
        <w:t xml:space="preserve">the Honorable James E. “Jim” Stewart, Jr., of Aiken County has served the people of his House district and the citizens of South Carolina well during the past </w:t>
      </w:r>
      <w:r w:rsidR="00907271">
        <w:t>eight</w:t>
      </w:r>
      <w:r w:rsidR="00A36340">
        <w:t xml:space="preserve"> years and the members </w:t>
      </w:r>
      <w:r w:rsidR="00907271" w:rsidRPr="00907271">
        <w:t>of the House of Representatives are grateful for his dedicated service and leadership; and</w:t>
      </w: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Greenville in 1951, Jim Stewart is the son of Ruth and James Stewart, and he graduated from Aiken High School and attended Clemson University</w:t>
      </w:r>
      <w:r w:rsidR="00B06D3D">
        <w:t>.  In 2010, he was honored with “Super Tiger Award for Aiken County” for his commitment to Clemson University and the Aiken County Chapter of IPTAY</w:t>
      </w:r>
      <w:r>
        <w:t>; and</w:t>
      </w: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1975, he married his beloved wife, </w:t>
      </w:r>
      <w:r w:rsidR="00361063">
        <w:t>Sharon</w:t>
      </w:r>
      <w:r>
        <w:t xml:space="preserve"> Leigh Dunn Stewart, and together they raised three wonderful children, Joshua, Whitten, and Nathan; and</w:t>
      </w: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actively involved in his community, he served as the president of the Aiken Jaycees from 1985 to 1986 and as vice president of the Small Business Developers of the Aike</w:t>
      </w:r>
      <w:r w:rsidR="00D449DC">
        <w:t>n Chamber of Commerce in 1995</w:t>
      </w:r>
      <w:r>
        <w:t>; and</w:t>
      </w: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D449DC">
        <w:t>serves on the board of directors of the Aiken Electric Cooperative and the advisory board of Wachovia</w:t>
      </w:r>
      <w:r w:rsidR="00B902CB">
        <w:t>, and he is a member of Aiken American Business Club “Ambucs”</w:t>
      </w:r>
      <w:r w:rsidR="00D449DC">
        <w:t>; and</w:t>
      </w:r>
    </w:p>
    <w:p w:rsidR="00D449DC" w:rsidRDefault="00D449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DC" w:rsidRDefault="00D449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devout member of St. John</w:t>
      </w:r>
      <w:r w:rsidR="002E5368" w:rsidRPr="002E5368">
        <w:t>’</w:t>
      </w:r>
      <w:r>
        <w:t>s United Methodist Church where he served as chairman of the board of trustees from 2001 to 2003; and</w:t>
      </w:r>
    </w:p>
    <w:p w:rsidR="00D449DC" w:rsidRDefault="00D449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DC" w:rsidRDefault="00D449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02CB">
        <w:t>a commercial general contractor, he was</w:t>
      </w:r>
      <w:r>
        <w:t xml:space="preserve"> presented with the Small Business Person of the Year Award</w:t>
      </w:r>
      <w:r w:rsidR="00B902CB">
        <w:t xml:space="preserve"> in 1998 by the Aiken Chamber of Commerce</w:t>
      </w:r>
      <w:r>
        <w:t xml:space="preserve">, and he has </w:t>
      </w:r>
      <w:r w:rsidR="00B902CB">
        <w:t>provided</w:t>
      </w:r>
      <w:r>
        <w:t xml:space="preserve"> the same </w:t>
      </w:r>
      <w:r w:rsidR="00B902CB">
        <w:t>award</w:t>
      </w:r>
      <w:r w:rsidR="002E5368">
        <w:noBreakHyphen/>
      </w:r>
      <w:r w:rsidR="00B902CB">
        <w:t>winning</w:t>
      </w:r>
      <w:r>
        <w:t xml:space="preserve"> business acumen to the great benefit of the people of this State</w:t>
      </w:r>
      <w:r w:rsidR="00B902CB">
        <w:t xml:space="preserve"> since 2003 in his service in the General Assembly</w:t>
      </w:r>
      <w:r>
        <w:t>; and</w:t>
      </w:r>
    </w:p>
    <w:p w:rsidR="00C74F69" w:rsidRDefault="00C74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283" w:rsidRDefault="00C74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will miss their faithful friend and colleague</w:t>
      </w:r>
      <w:r w:rsidR="00250D24">
        <w:t>,</w:t>
      </w:r>
      <w:r>
        <w:t xml:space="preserve"> </w:t>
      </w:r>
      <w:r w:rsidR="00250D24">
        <w:t>Jim Stewart,</w:t>
      </w:r>
      <w:r>
        <w:t xml:space="preserve"> and th</w:t>
      </w:r>
      <w:r w:rsidR="00361063">
        <w:t>ank him for his leadership in</w:t>
      </w:r>
      <w:r>
        <w:t xml:space="preserve"> the House</w:t>
      </w:r>
      <w:r w:rsidR="00250D24">
        <w:t xml:space="preserve"> of Representatives</w:t>
      </w:r>
      <w:r w:rsidR="00634283">
        <w:t>.  Now, therefore,</w:t>
      </w:r>
    </w:p>
    <w:p w:rsidR="00634283"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283"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4283"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283"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3085">
        <w:t xml:space="preserve"> the members of the South Carolina House of Representatives, by this resolution, </w:t>
      </w:r>
      <w:r w:rsidR="00250D24">
        <w:t xml:space="preserve">recognize and commend the Honorable James E. “Jim” Stewart, Jr., of Aiken County for eight years of dedicated service in the General Assembly on behalf of the citizens of South Carolina, and wish him much success and happiness </w:t>
      </w:r>
      <w:r w:rsidR="00907271">
        <w:t>in all of his future endeavors</w:t>
      </w:r>
      <w:r w:rsidR="00250D24">
        <w:t>.</w:t>
      </w: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93085">
        <w:t xml:space="preserve">presented </w:t>
      </w:r>
      <w:r>
        <w:t>to</w:t>
      </w:r>
      <w:r w:rsidR="00693085">
        <w:t xml:space="preserve"> the Honorable James E. “Jim” Stewart, Jr.</w:t>
      </w:r>
    </w:p>
    <w:p w:rsidR="00883CDE" w:rsidRDefault="002E5368" w:rsidP="001B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3CDE" w:rsidRDefault="00883CDE" w:rsidP="00657B7D">
      <w:pPr>
        <w:suppressAutoHyphens/>
      </w:pPr>
    </w:p>
    <w:sectPr w:rsidR="00883CDE" w:rsidSect="00657B7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2CB" w:rsidRDefault="00B902CB" w:rsidP="009F0C77">
      <w:r>
        <w:separator/>
      </w:r>
    </w:p>
  </w:endnote>
  <w:endnote w:type="continuationSeparator" w:id="0">
    <w:p w:rsidR="00B902CB" w:rsidRDefault="00B902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18F9D9-870A-405E-90DF-E5BB7475D36A}"/>
    <w:embedBold r:id="rId2" w:fontKey="{B93DF844-43FD-4A2D-9D5F-B16F54E2BE94}"/>
  </w:font>
  <w:font w:name="Calibri">
    <w:panose1 w:val="020F0502020204030204"/>
    <w:charset w:val="00"/>
    <w:family w:val="swiss"/>
    <w:pitch w:val="variable"/>
    <w:sig w:usb0="E10002FF" w:usb1="4000ACFF" w:usb2="00000009" w:usb3="00000000" w:csb0="0000019F" w:csb1="00000000"/>
    <w:embedRegular r:id="rId3" w:fontKey="{7570AFAB-358D-404C-88A8-C069B86100A5}"/>
  </w:font>
  <w:font w:name="Tahoma">
    <w:panose1 w:val="020B0604030504040204"/>
    <w:charset w:val="00"/>
    <w:family w:val="swiss"/>
    <w:pitch w:val="variable"/>
    <w:sig w:usb0="21002A87" w:usb1="80000000" w:usb2="00000008" w:usb3="00000000" w:csb0="000101FF" w:csb1="00000000"/>
    <w:embedRegular r:id="rId4" w:fontKey="{767C0528-AFC0-468C-8683-7CEAA002582F}"/>
  </w:font>
  <w:font w:name="Cambria">
    <w:panose1 w:val="02040503050406030204"/>
    <w:charset w:val="00"/>
    <w:family w:val="roman"/>
    <w:pitch w:val="variable"/>
    <w:sig w:usb0="E00002FF" w:usb1="400004FF" w:usb2="00000000" w:usb3="00000000" w:csb0="0000019F" w:csb1="00000000"/>
    <w:embedRegular r:id="rId5" w:fontKey="{6968A1A2-2B2C-4E3E-827B-95935D5BBB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B7D" w:rsidRPr="00883CDE" w:rsidRDefault="00657B7D" w:rsidP="00883CDE">
    <w:pPr>
      <w:pStyle w:val="Footer"/>
      <w:tabs>
        <w:tab w:val="clear" w:pos="4680"/>
        <w:tab w:val="clear" w:pos="9360"/>
        <w:tab w:val="center" w:pos="2995"/>
      </w:tabs>
      <w:spacing w:before="120"/>
    </w:pPr>
    <w:r>
      <w:t>[5081]</w:t>
    </w:r>
    <w:r>
      <w:tab/>
    </w:r>
    <w:r w:rsidR="00A603A3">
      <w:fldChar w:fldCharType="begin"/>
    </w:r>
    <w:r w:rsidR="00A603A3">
      <w:instrText xml:space="preserve"> PAGE  \* MERGEFORMAT </w:instrText>
    </w:r>
    <w:r w:rsidR="00A603A3">
      <w:fldChar w:fldCharType="separate"/>
    </w:r>
    <w:r w:rsidR="00A603A3">
      <w:rPr>
        <w:noProof/>
      </w:rPr>
      <w:t>1</w:t>
    </w:r>
    <w:r w:rsidR="00A603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2CB" w:rsidRDefault="00B902CB" w:rsidP="009F0C77">
      <w:r>
        <w:separator/>
      </w:r>
    </w:p>
  </w:footnote>
  <w:footnote w:type="continuationSeparator" w:id="0">
    <w:p w:rsidR="00B902CB" w:rsidRDefault="00B902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88DW10"/>
    <w:docVar w:name="CoverBillType" w:val="r"/>
    <w:docVar w:name="docpath" w:val="L:\Council\bills\GM\24588DW10.DOCX"/>
    <w:docVar w:name="dvBillNumber" w:val="5081"/>
    <w:docVar w:name="dvBillNumberPrefix" w:val="H. "/>
    <w:docVar w:name="dvOriginalBody" w:val="House"/>
    <w:docVar w:name="dvSteno" w:val="GM"/>
    <w:docVar w:name="NameofBody" w:val="h"/>
    <w:docVar w:name="vgroup2" w:val="Council"/>
  </w:docVars>
  <w:rsids>
    <w:rsidRoot w:val="00331B7E"/>
    <w:rsid w:val="00011869"/>
    <w:rsid w:val="00016906"/>
    <w:rsid w:val="00043C58"/>
    <w:rsid w:val="000E1785"/>
    <w:rsid w:val="000F40FA"/>
    <w:rsid w:val="0010776B"/>
    <w:rsid w:val="00114C7E"/>
    <w:rsid w:val="00133E66"/>
    <w:rsid w:val="001435A3"/>
    <w:rsid w:val="001A63C7"/>
    <w:rsid w:val="001B4D5E"/>
    <w:rsid w:val="001D08F2"/>
    <w:rsid w:val="001D525B"/>
    <w:rsid w:val="001D7F4F"/>
    <w:rsid w:val="002321B6"/>
    <w:rsid w:val="00250967"/>
    <w:rsid w:val="00250D24"/>
    <w:rsid w:val="002539B5"/>
    <w:rsid w:val="002543C8"/>
    <w:rsid w:val="00284AAE"/>
    <w:rsid w:val="002E36D2"/>
    <w:rsid w:val="002E5368"/>
    <w:rsid w:val="002E5912"/>
    <w:rsid w:val="00325348"/>
    <w:rsid w:val="003253A3"/>
    <w:rsid w:val="0032732C"/>
    <w:rsid w:val="00331B7E"/>
    <w:rsid w:val="00336AD0"/>
    <w:rsid w:val="00356E8C"/>
    <w:rsid w:val="00361063"/>
    <w:rsid w:val="0037079A"/>
    <w:rsid w:val="003A5A86"/>
    <w:rsid w:val="003D01E8"/>
    <w:rsid w:val="003E5288"/>
    <w:rsid w:val="003F6D79"/>
    <w:rsid w:val="0041760A"/>
    <w:rsid w:val="00417C01"/>
    <w:rsid w:val="00471D53"/>
    <w:rsid w:val="004809EE"/>
    <w:rsid w:val="004954DD"/>
    <w:rsid w:val="004E7D54"/>
    <w:rsid w:val="005211D5"/>
    <w:rsid w:val="005273C6"/>
    <w:rsid w:val="00530A69"/>
    <w:rsid w:val="00545593"/>
    <w:rsid w:val="00577C6C"/>
    <w:rsid w:val="005C2FE2"/>
    <w:rsid w:val="005E2BC9"/>
    <w:rsid w:val="00605102"/>
    <w:rsid w:val="006201DF"/>
    <w:rsid w:val="006215AA"/>
    <w:rsid w:val="00634283"/>
    <w:rsid w:val="00657B7D"/>
    <w:rsid w:val="006913C9"/>
    <w:rsid w:val="00693085"/>
    <w:rsid w:val="0069470D"/>
    <w:rsid w:val="00734F00"/>
    <w:rsid w:val="0077550E"/>
    <w:rsid w:val="007A70AE"/>
    <w:rsid w:val="008362E8"/>
    <w:rsid w:val="00883CDE"/>
    <w:rsid w:val="008A1768"/>
    <w:rsid w:val="008F4429"/>
    <w:rsid w:val="00907271"/>
    <w:rsid w:val="0094021A"/>
    <w:rsid w:val="009C6A0B"/>
    <w:rsid w:val="009F0C77"/>
    <w:rsid w:val="009F4DD1"/>
    <w:rsid w:val="00A36340"/>
    <w:rsid w:val="00A41684"/>
    <w:rsid w:val="00A603A3"/>
    <w:rsid w:val="00A64E80"/>
    <w:rsid w:val="00A72BCD"/>
    <w:rsid w:val="00A741D9"/>
    <w:rsid w:val="00A811F7"/>
    <w:rsid w:val="00A833AB"/>
    <w:rsid w:val="00A9741D"/>
    <w:rsid w:val="00AD4B17"/>
    <w:rsid w:val="00B06D3D"/>
    <w:rsid w:val="00B412D4"/>
    <w:rsid w:val="00B76157"/>
    <w:rsid w:val="00B902CB"/>
    <w:rsid w:val="00BE3C22"/>
    <w:rsid w:val="00C0345E"/>
    <w:rsid w:val="00C232C5"/>
    <w:rsid w:val="00C3483A"/>
    <w:rsid w:val="00C74E9D"/>
    <w:rsid w:val="00C74F69"/>
    <w:rsid w:val="00C82FD3"/>
    <w:rsid w:val="00C92819"/>
    <w:rsid w:val="00CC6B7B"/>
    <w:rsid w:val="00CD2089"/>
    <w:rsid w:val="00D449DC"/>
    <w:rsid w:val="00D73A67"/>
    <w:rsid w:val="00D970A9"/>
    <w:rsid w:val="00DB2CC1"/>
    <w:rsid w:val="00DE0702"/>
    <w:rsid w:val="00DF3845"/>
    <w:rsid w:val="00E24993"/>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49BE75-7A88-4D8B-85D4-FD2610402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5368"/>
    <w:rPr>
      <w:rFonts w:ascii="Tahoma" w:hAnsi="Tahoma" w:cs="Tahoma"/>
      <w:sz w:val="16"/>
      <w:szCs w:val="16"/>
    </w:rPr>
  </w:style>
  <w:style w:type="character" w:customStyle="1" w:styleId="BalloonTextChar">
    <w:name w:val="Balloon Text Char"/>
    <w:basedOn w:val="DefaultParagraphFont"/>
    <w:link w:val="BalloonText"/>
    <w:uiPriority w:val="99"/>
    <w:semiHidden/>
    <w:rsid w:val="002E5368"/>
    <w:rPr>
      <w:rFonts w:ascii="Tahoma" w:eastAsia="Times New Roman" w:hAnsi="Tahoma" w:cs="Tahoma"/>
      <w:sz w:val="16"/>
      <w:szCs w:val="16"/>
    </w:rPr>
  </w:style>
  <w:style w:type="character" w:styleId="Hyperlink">
    <w:name w:val="Hyperlink"/>
    <w:basedOn w:val="DefaultParagraphFont"/>
    <w:uiPriority w:val="99"/>
    <w:unhideWhenUsed/>
    <w:rsid w:val="00657B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81_20100615.docx" TargetMode="External"/><Relationship Id="rId3" Type="http://schemas.openxmlformats.org/officeDocument/2006/relationships/settings" Target="settings.xml"/><Relationship Id="rId7" Type="http://schemas.openxmlformats.org/officeDocument/2006/relationships/hyperlink" Target="file:///h:\HJ%20Archive\2010\06-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E59BC-8715-4636-8668-03B330E77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645</Words>
  <Characters>3525</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5081: Honorable James E. Stewart, Jr. - South Carolina Legislature Online</dc:title>
  <dc:subject/>
  <dc:creator>gailmoore</dc:creator>
  <cp:keywords/>
  <dc:description/>
  <cp:lastModifiedBy>N Cumfer</cp:lastModifiedBy>
  <cp:revision>7</cp:revision>
  <cp:lastPrinted>2010-06-11T14:12:00Z</cp:lastPrinted>
  <dcterms:created xsi:type="dcterms:W3CDTF">2010-06-15T16:26:00Z</dcterms:created>
  <dcterms:modified xsi:type="dcterms:W3CDTF">2014-11-24T16:42:00Z</dcterms:modified>
</cp:coreProperties>
</file>