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B20" w:rsidRDefault="000C3B20" w:rsidP="000C3B20">
      <w:pPr>
        <w:widowControl w:val="0"/>
        <w:jc w:val="center"/>
      </w:pPr>
      <w:bookmarkStart w:id="0" w:name="_GoBack"/>
      <w:bookmarkEnd w:id="0"/>
      <w:r w:rsidRPr="000C3B20">
        <w:rPr>
          <w:b/>
        </w:rPr>
        <w:t>South Carolina General Assembly</w:t>
      </w:r>
    </w:p>
    <w:p w:rsidR="000C3B20" w:rsidRDefault="000C3B20" w:rsidP="000C3B20">
      <w:pPr>
        <w:widowControl w:val="0"/>
        <w:jc w:val="center"/>
      </w:pPr>
      <w:r>
        <w:t>118th Session, 2009-2010</w:t>
      </w:r>
    </w:p>
    <w:p w:rsidR="000C3B20" w:rsidRDefault="000C3B20" w:rsidP="000C3B20">
      <w:pPr>
        <w:widowControl w:val="0"/>
        <w:jc w:val="left"/>
      </w:pPr>
    </w:p>
    <w:p w:rsidR="000C3B20" w:rsidRDefault="000C3B20" w:rsidP="000C3B20">
      <w:pPr>
        <w:widowControl w:val="0"/>
        <w:jc w:val="left"/>
        <w:rPr>
          <w:b/>
        </w:rPr>
      </w:pPr>
      <w:r w:rsidRPr="000C3B20">
        <w:rPr>
          <w:b/>
        </w:rPr>
        <w:t>H. 5118</w:t>
      </w:r>
    </w:p>
    <w:p w:rsidR="000C3B20" w:rsidRDefault="000C3B20" w:rsidP="000C3B20">
      <w:pPr>
        <w:widowControl w:val="0"/>
        <w:jc w:val="left"/>
        <w:rPr>
          <w:b/>
        </w:rPr>
      </w:pPr>
    </w:p>
    <w:p w:rsidR="000C3B20" w:rsidRDefault="000C3B20" w:rsidP="000C3B20">
      <w:pPr>
        <w:widowControl w:val="0"/>
        <w:jc w:val="left"/>
      </w:pPr>
      <w:r w:rsidRPr="000C3B20">
        <w:rPr>
          <w:b/>
        </w:rPr>
        <w:t>STATUS INFORMATION</w:t>
      </w:r>
    </w:p>
    <w:p w:rsidR="000C3B20" w:rsidRDefault="000C3B20" w:rsidP="000C3B20">
      <w:pPr>
        <w:widowControl w:val="0"/>
        <w:jc w:val="left"/>
      </w:pPr>
    </w:p>
    <w:p w:rsidR="000C3B20" w:rsidRDefault="000C3B20" w:rsidP="000C3B20">
      <w:pPr>
        <w:widowControl w:val="0"/>
        <w:jc w:val="left"/>
      </w:pPr>
      <w:r>
        <w:t>House Resolution</w:t>
      </w:r>
    </w:p>
    <w:p w:rsidR="000C3B20" w:rsidRDefault="000C3B20" w:rsidP="000C3B20">
      <w:pPr>
        <w:widowControl w:val="0"/>
        <w:jc w:val="left"/>
      </w:pPr>
      <w:r>
        <w:t>Sponsors: Rep. Mitchell</w:t>
      </w:r>
    </w:p>
    <w:p w:rsidR="000C3B20" w:rsidRDefault="000C3B20" w:rsidP="000C3B20">
      <w:pPr>
        <w:widowControl w:val="0"/>
        <w:jc w:val="left"/>
      </w:pPr>
      <w:r>
        <w:t>Document Path: l:\council\bills\ms\7885ahb10.docx</w:t>
      </w:r>
    </w:p>
    <w:p w:rsidR="000C3B20" w:rsidRDefault="000C3B20" w:rsidP="000C3B20">
      <w:pPr>
        <w:widowControl w:val="0"/>
        <w:jc w:val="left"/>
      </w:pPr>
    </w:p>
    <w:p w:rsidR="000C3B20" w:rsidRDefault="000C3B20" w:rsidP="000C3B20">
      <w:pPr>
        <w:widowControl w:val="0"/>
        <w:jc w:val="left"/>
      </w:pPr>
      <w:r>
        <w:t>Introduced in the House on June 29, 2010</w:t>
      </w:r>
    </w:p>
    <w:p w:rsidR="000C3B20" w:rsidRDefault="000C3B20" w:rsidP="000C3B20">
      <w:pPr>
        <w:widowControl w:val="0"/>
        <w:jc w:val="left"/>
      </w:pPr>
      <w:r>
        <w:t>Adopted by the House on June 29, 2010</w:t>
      </w:r>
    </w:p>
    <w:p w:rsidR="000C3B20" w:rsidRDefault="000C3B20" w:rsidP="000C3B20">
      <w:pPr>
        <w:widowControl w:val="0"/>
        <w:jc w:val="left"/>
      </w:pPr>
    </w:p>
    <w:p w:rsidR="000C3B20" w:rsidRDefault="000C3B20" w:rsidP="000C3B20">
      <w:pPr>
        <w:widowControl w:val="0"/>
        <w:jc w:val="left"/>
      </w:pPr>
      <w:r>
        <w:t xml:space="preserve">Summary: </w:t>
      </w:r>
      <w:r w:rsidR="002A055E">
        <w:t>Robert Reeder</w:t>
      </w:r>
    </w:p>
    <w:p w:rsidR="000C3B20" w:rsidRDefault="000C3B20" w:rsidP="000C3B20">
      <w:pPr>
        <w:widowControl w:val="0"/>
        <w:jc w:val="left"/>
      </w:pPr>
    </w:p>
    <w:p w:rsidR="000C3B20" w:rsidRDefault="000C3B20" w:rsidP="000C3B20">
      <w:pPr>
        <w:widowControl w:val="0"/>
        <w:jc w:val="left"/>
      </w:pPr>
    </w:p>
    <w:p w:rsidR="000C3B20" w:rsidRDefault="000C3B20" w:rsidP="000C3B20">
      <w:pPr>
        <w:widowControl w:val="0"/>
        <w:tabs>
          <w:tab w:val="center" w:pos="590"/>
          <w:tab w:val="center" w:pos="1440"/>
          <w:tab w:val="left" w:pos="1872"/>
          <w:tab w:val="left" w:pos="9187"/>
        </w:tabs>
        <w:jc w:val="left"/>
      </w:pPr>
      <w:r w:rsidRPr="000C3B20">
        <w:rPr>
          <w:b/>
        </w:rPr>
        <w:t>HISTORY OF LEGISLATIVE ACTIONS</w:t>
      </w:r>
    </w:p>
    <w:p w:rsidR="000C3B20" w:rsidRDefault="000C3B20" w:rsidP="000C3B20">
      <w:pPr>
        <w:widowControl w:val="0"/>
        <w:tabs>
          <w:tab w:val="center" w:pos="590"/>
          <w:tab w:val="center" w:pos="1440"/>
          <w:tab w:val="left" w:pos="1872"/>
          <w:tab w:val="left" w:pos="9187"/>
        </w:tabs>
        <w:jc w:val="left"/>
      </w:pPr>
    </w:p>
    <w:p w:rsidR="000C3B20" w:rsidRPr="000C3B20" w:rsidRDefault="000C3B20" w:rsidP="000C3B20">
      <w:pPr>
        <w:widowControl w:val="0"/>
        <w:tabs>
          <w:tab w:val="center" w:pos="590"/>
          <w:tab w:val="center" w:pos="1440"/>
          <w:tab w:val="left" w:pos="1872"/>
          <w:tab w:val="left" w:pos="9187"/>
        </w:tabs>
        <w:jc w:val="left"/>
      </w:pPr>
      <w:r w:rsidRPr="000C3B20">
        <w:rPr>
          <w:u w:val="single"/>
        </w:rPr>
        <w:tab/>
        <w:t>Date</w:t>
      </w:r>
      <w:r w:rsidRPr="000C3B20">
        <w:rPr>
          <w:u w:val="single"/>
        </w:rPr>
        <w:tab/>
        <w:t>Body</w:t>
      </w:r>
      <w:r w:rsidRPr="000C3B20">
        <w:rPr>
          <w:u w:val="single"/>
        </w:rPr>
        <w:tab/>
        <w:t>Action Description with journal page number</w:t>
      </w:r>
      <w:r w:rsidRPr="000C3B20">
        <w:rPr>
          <w:u w:val="single"/>
        </w:rPr>
        <w:tab/>
      </w:r>
    </w:p>
    <w:p w:rsidR="00075650" w:rsidRDefault="00075650" w:rsidP="00075650">
      <w:pPr>
        <w:widowControl w:val="0"/>
        <w:tabs>
          <w:tab w:val="right" w:pos="1008"/>
          <w:tab w:val="left" w:pos="1152"/>
          <w:tab w:val="left" w:pos="1872"/>
          <w:tab w:val="left" w:pos="9187"/>
        </w:tabs>
        <w:ind w:left="2088" w:hanging="2088"/>
        <w:jc w:val="left"/>
      </w:pPr>
      <w:r>
        <w:tab/>
        <w:t>6/29/2010</w:t>
      </w:r>
      <w:r>
        <w:tab/>
        <w:t>House</w:t>
      </w:r>
      <w:r>
        <w:tab/>
      </w:r>
      <w:r w:rsidRPr="001210E0">
        <w:t xml:space="preserve">Introduced and adopted </w:t>
      </w:r>
      <w:hyperlink r:id="rId7" w:history="1">
        <w:r w:rsidRPr="000F11ED">
          <w:rPr>
            <w:rStyle w:val="Hyperlink"/>
          </w:rPr>
          <w:t>HJ</w:t>
        </w:r>
      </w:hyperlink>
      <w:r>
        <w:noBreakHyphen/>
      </w:r>
      <w:r w:rsidRPr="001210E0">
        <w:t>33</w:t>
      </w:r>
    </w:p>
    <w:p w:rsidR="00075650" w:rsidRDefault="00075650" w:rsidP="00075650">
      <w:pPr>
        <w:widowControl w:val="0"/>
        <w:tabs>
          <w:tab w:val="right" w:pos="1008"/>
          <w:tab w:val="left" w:pos="1152"/>
          <w:tab w:val="left" w:pos="1872"/>
          <w:tab w:val="left" w:pos="9187"/>
        </w:tabs>
        <w:ind w:left="2088" w:hanging="2088"/>
        <w:jc w:val="left"/>
      </w:pPr>
    </w:p>
    <w:p w:rsidR="000C3B20" w:rsidRPr="000C3B20" w:rsidRDefault="000C3B20" w:rsidP="000C3B20">
      <w:pPr>
        <w:widowControl w:val="0"/>
        <w:tabs>
          <w:tab w:val="right" w:pos="1008"/>
          <w:tab w:val="left" w:pos="1152"/>
          <w:tab w:val="left" w:pos="1872"/>
          <w:tab w:val="left" w:pos="9187"/>
        </w:tabs>
        <w:ind w:left="2088" w:hanging="2088"/>
        <w:jc w:val="left"/>
      </w:pPr>
    </w:p>
    <w:p w:rsidR="000C3B20" w:rsidRDefault="000C3B20" w:rsidP="000C3B20">
      <w:r w:rsidRPr="000C3B20">
        <w:rPr>
          <w:b/>
        </w:rPr>
        <w:t>VERSIONS OF THIS BILL</w:t>
      </w:r>
    </w:p>
    <w:p w:rsidR="000C3B20" w:rsidRDefault="000C3B20" w:rsidP="000C3B20"/>
    <w:p w:rsidR="000C3B20" w:rsidRDefault="00090C26" w:rsidP="000C3B20">
      <w:hyperlink r:id="rId8" w:history="1">
        <w:r w:rsidR="000C3B20">
          <w:rPr>
            <w:rStyle w:val="Hyperlink"/>
          </w:rPr>
          <w:t>6/29/2010</w:t>
        </w:r>
      </w:hyperlink>
    </w:p>
    <w:p w:rsidR="000C3B20" w:rsidRDefault="000C3B20" w:rsidP="000C3B20"/>
    <w:p w:rsidR="000C3B20" w:rsidRDefault="000C3B20" w:rsidP="000C3B20">
      <w:pPr>
        <w:sectPr w:rsidR="000C3B20" w:rsidSect="000C3B2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147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COACH ROBERT REEDER OF SPARTANBURG FOR HIS COMMITMENT AND DEDICATION TO SPORTS IN THE SPARTANBURG AREA AND TO RECOGNIZE HIS CONTRIBUTIONS TOWARD THE SUCCESS OF THE EXPRESS LANE TRACK AND FIELD</w:t>
      </w:r>
      <w:r w:rsidR="00D5512C">
        <w:t xml:space="preserve"> CLUB</w:t>
      </w:r>
      <w:r>
        <w:t>.</w:t>
      </w:r>
    </w:p>
    <w:p w:rsidR="00DF1473" w:rsidRDefault="00DF1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65A6" w:rsidRDefault="00DF1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565A6">
        <w:t>the House of Representatives takes great pleasure in recognizing the contributions and co</w:t>
      </w:r>
      <w:r w:rsidR="00A82C52">
        <w:t>mmunity service of its citizens, and</w:t>
      </w:r>
      <w:r w:rsidR="00F565A6">
        <w:t xml:space="preserve"> Robert Reeder is certainly one such South Carolinian worthy of recognition; and</w:t>
      </w: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Greenville, Coach Reeder has been coaching sports for over four decades.  Beginning in the mid</w:t>
      </w:r>
      <w:r w:rsidR="00D5512C">
        <w:t>-</w:t>
      </w:r>
      <w:r>
        <w:t>seventies he first began coaching with Greenville’s Southside Youth Organization; and</w:t>
      </w: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transferring to Spartanburg, he enjoyed coaching little league football where his coaching ability became evident; and</w:t>
      </w: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involved in Industrial Basketball with Milliken and Company, track and field with the Spartanburg County Brotherhood Association, and softball and basketball with Zion Hill Baptist Church leagues; and</w:t>
      </w: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coached for the Salvation Army Cow</w:t>
      </w:r>
      <w:r w:rsidR="00D5512C">
        <w:t>boys and the Amazing Forty-Niners</w:t>
      </w:r>
      <w:r>
        <w:t xml:space="preserve"> </w:t>
      </w:r>
      <w:r w:rsidR="00A82C52">
        <w:t>l</w:t>
      </w:r>
      <w:r>
        <w:t xml:space="preserve">ittle </w:t>
      </w:r>
      <w:r w:rsidR="00A82C52">
        <w:t>l</w:t>
      </w:r>
      <w:r>
        <w:t xml:space="preserve">eague </w:t>
      </w:r>
      <w:r w:rsidR="00A82C52">
        <w:t>f</w:t>
      </w:r>
      <w:r>
        <w:t>ootball team</w:t>
      </w:r>
      <w:r w:rsidR="00DF1473">
        <w:t>.</w:t>
      </w:r>
      <w:r>
        <w:t xml:space="preserve">  His love of the game and the athleticism of the boys who played it led him to follow the players to Carver Junior High School and beyond; and</w:t>
      </w: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caring and compassionate man, Coach Reeder reached out to support the athletes and together with Coach Bernard Casey formed the Express Lane Track and Field Club; and</w:t>
      </w: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Express Lane Track and Field Club is a nonprofit community-based organization managed by volunteers which creates a partnership with the community to develop activities to encourage today’s youth to strive to achieve their greatest potential in athletics and in life; and</w:t>
      </w: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473"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pleased to acknowledge the many and varied contributions that Coach Robert Reeder has made in the lives of so many young people of our State.  This South Carolina son sets a shining example for</w:t>
      </w:r>
      <w:r w:rsidR="00D5512C">
        <w:t xml:space="preserve"> all the citizens of</w:t>
      </w:r>
      <w:r>
        <w:t xml:space="preserve"> our State.</w:t>
      </w:r>
      <w:r w:rsidR="00DF1473">
        <w:t xml:space="preserve">  Now, therefore,</w:t>
      </w:r>
    </w:p>
    <w:p w:rsidR="00DF1473" w:rsidRDefault="00DF1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473" w:rsidRDefault="00DF1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1473" w:rsidRDefault="00DF1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473" w:rsidRDefault="00312F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7B6A">
        <w:rPr>
          <w:color w:val="000000" w:themeColor="text1"/>
          <w:u w:color="000000" w:themeColor="text1"/>
        </w:rPr>
        <w:t xml:space="preserve">That the members of the South Carolina </w:t>
      </w:r>
      <w:r>
        <w:t>House of Representatives,</w:t>
      </w:r>
      <w:r w:rsidRPr="00B57B6A">
        <w:rPr>
          <w:color w:val="000000" w:themeColor="text1"/>
          <w:u w:color="000000" w:themeColor="text1"/>
        </w:rPr>
        <w:t xml:space="preserve"> by this resolution,</w:t>
      </w:r>
      <w:r>
        <w:rPr>
          <w:color w:val="000000" w:themeColor="text1"/>
          <w:u w:color="000000" w:themeColor="text1"/>
        </w:rPr>
        <w:t xml:space="preserve"> h</w:t>
      </w:r>
      <w:r w:rsidR="00F565A6">
        <w:t>onor Coach Robert Reeder of Spartanburg for his commitment and dedication to sports in the Spartanburg area and recognize his contributions toward the success of the Express Lane Track and Field Club.</w:t>
      </w:r>
    </w:p>
    <w:p w:rsidR="00DF1473" w:rsidRDefault="00DF1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1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565A6">
        <w:t xml:space="preserve"> Coach Robert Reeder.</w:t>
      </w:r>
    </w:p>
    <w:p w:rsidR="005254DE" w:rsidRDefault="0010776B" w:rsidP="00EF3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54DE" w:rsidRDefault="005254DE" w:rsidP="000C3B20">
      <w:pPr>
        <w:suppressAutoHyphens/>
      </w:pPr>
    </w:p>
    <w:sectPr w:rsidR="005254DE" w:rsidSect="000C3B2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F8C" w:rsidRDefault="00312F8C" w:rsidP="009F0C77">
      <w:r>
        <w:separator/>
      </w:r>
    </w:p>
  </w:endnote>
  <w:endnote w:type="continuationSeparator" w:id="0">
    <w:p w:rsidR="00312F8C" w:rsidRDefault="00312F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9C6A90-3DD5-47FF-8326-C8F2947E8C56}"/>
    <w:embedBold r:id="rId2" w:fontKey="{563DB4DF-AB77-4EF5-B8D9-CDC61CDC4D1C}"/>
  </w:font>
  <w:font w:name="Calibri">
    <w:panose1 w:val="020F0502020204030204"/>
    <w:charset w:val="00"/>
    <w:family w:val="swiss"/>
    <w:pitch w:val="variable"/>
    <w:sig w:usb0="E10002FF" w:usb1="4000ACFF" w:usb2="00000009" w:usb3="00000000" w:csb0="0000019F" w:csb1="00000000"/>
    <w:embedRegular r:id="rId3" w:fontKey="{84ECDA9D-E847-463A-A8ED-1D8A9157E7B8}"/>
  </w:font>
  <w:font w:name="Tahoma">
    <w:panose1 w:val="020B0604030504040204"/>
    <w:charset w:val="00"/>
    <w:family w:val="swiss"/>
    <w:pitch w:val="variable"/>
    <w:sig w:usb0="21002A87" w:usb1="80000000" w:usb2="00000008" w:usb3="00000000" w:csb0="000101FF" w:csb1="00000000"/>
    <w:embedRegular r:id="rId4" w:fontKey="{5EF84D74-47D4-4616-A8FD-85668F117CC8}"/>
  </w:font>
  <w:font w:name="Cambria">
    <w:panose1 w:val="02040503050406030204"/>
    <w:charset w:val="00"/>
    <w:family w:val="roman"/>
    <w:pitch w:val="variable"/>
    <w:sig w:usb0="E00002FF" w:usb1="400004FF" w:usb2="00000000" w:usb3="00000000" w:csb0="0000019F" w:csb1="00000000"/>
    <w:embedRegular r:id="rId5" w:fontKey="{441A0A80-AD96-4FFE-BF68-4B325908D2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B20" w:rsidRPr="005254DE" w:rsidRDefault="000C3B20" w:rsidP="005254DE">
    <w:pPr>
      <w:pStyle w:val="Footer"/>
      <w:tabs>
        <w:tab w:val="clear" w:pos="4680"/>
        <w:tab w:val="clear" w:pos="9360"/>
        <w:tab w:val="center" w:pos="2995"/>
      </w:tabs>
      <w:spacing w:before="120"/>
    </w:pPr>
    <w:r>
      <w:t>[5118]</w:t>
    </w:r>
    <w:r>
      <w:tab/>
    </w:r>
    <w:r w:rsidR="00090C26">
      <w:fldChar w:fldCharType="begin"/>
    </w:r>
    <w:r w:rsidR="00090C26">
      <w:instrText xml:space="preserve"> PAGE  \* MERGEFORMAT </w:instrText>
    </w:r>
    <w:r w:rsidR="00090C26">
      <w:fldChar w:fldCharType="separate"/>
    </w:r>
    <w:r w:rsidR="00090C26">
      <w:rPr>
        <w:noProof/>
      </w:rPr>
      <w:t>1</w:t>
    </w:r>
    <w:r w:rsidR="00090C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F8C" w:rsidRDefault="00312F8C" w:rsidP="009F0C77">
      <w:r>
        <w:separator/>
      </w:r>
    </w:p>
  </w:footnote>
  <w:footnote w:type="continuationSeparator" w:id="0">
    <w:p w:rsidR="00312F8C" w:rsidRDefault="00312F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885AHB10"/>
    <w:docVar w:name="CoverBillType" w:val="r"/>
    <w:docVar w:name="docpath" w:val="L:\Council\bills\MS\7885AHB10.DOCX"/>
    <w:docVar w:name="dvBillNumber" w:val="5118"/>
    <w:docVar w:name="dvBillNumberPrefix" w:val="H. "/>
    <w:docVar w:name="dvOriginalBody" w:val="House"/>
    <w:docVar w:name="dvSteno" w:val="MS"/>
    <w:docVar w:name="NameofBody" w:val="h"/>
    <w:docVar w:name="vgroup2" w:val="Council"/>
  </w:docVars>
  <w:rsids>
    <w:rsidRoot w:val="00575D27"/>
    <w:rsid w:val="00011869"/>
    <w:rsid w:val="00075650"/>
    <w:rsid w:val="00090C26"/>
    <w:rsid w:val="000C3B20"/>
    <w:rsid w:val="000E1785"/>
    <w:rsid w:val="000F11ED"/>
    <w:rsid w:val="000F40FA"/>
    <w:rsid w:val="0010776B"/>
    <w:rsid w:val="00133E66"/>
    <w:rsid w:val="001435A3"/>
    <w:rsid w:val="001D08F2"/>
    <w:rsid w:val="001D525B"/>
    <w:rsid w:val="001D7F4F"/>
    <w:rsid w:val="002321B6"/>
    <w:rsid w:val="00250967"/>
    <w:rsid w:val="002543C8"/>
    <w:rsid w:val="00262A44"/>
    <w:rsid w:val="00284AAE"/>
    <w:rsid w:val="002A055E"/>
    <w:rsid w:val="002C3DDA"/>
    <w:rsid w:val="002E5912"/>
    <w:rsid w:val="00312F8C"/>
    <w:rsid w:val="00325348"/>
    <w:rsid w:val="0032732C"/>
    <w:rsid w:val="00336AD0"/>
    <w:rsid w:val="0035383D"/>
    <w:rsid w:val="0037079A"/>
    <w:rsid w:val="003D01E8"/>
    <w:rsid w:val="003E5288"/>
    <w:rsid w:val="003F6D79"/>
    <w:rsid w:val="0041760A"/>
    <w:rsid w:val="00417C01"/>
    <w:rsid w:val="004809EE"/>
    <w:rsid w:val="004E7D54"/>
    <w:rsid w:val="005254DE"/>
    <w:rsid w:val="005273C6"/>
    <w:rsid w:val="00530A69"/>
    <w:rsid w:val="00543868"/>
    <w:rsid w:val="00545593"/>
    <w:rsid w:val="00575D27"/>
    <w:rsid w:val="00577C6C"/>
    <w:rsid w:val="005C2FE2"/>
    <w:rsid w:val="005E2BC9"/>
    <w:rsid w:val="00605102"/>
    <w:rsid w:val="006215AA"/>
    <w:rsid w:val="006913C9"/>
    <w:rsid w:val="0069470D"/>
    <w:rsid w:val="006A4D66"/>
    <w:rsid w:val="00734F00"/>
    <w:rsid w:val="00755213"/>
    <w:rsid w:val="007633A5"/>
    <w:rsid w:val="007A70AE"/>
    <w:rsid w:val="008362E8"/>
    <w:rsid w:val="008548E2"/>
    <w:rsid w:val="008A1768"/>
    <w:rsid w:val="008C7E56"/>
    <w:rsid w:val="008F4429"/>
    <w:rsid w:val="0094021A"/>
    <w:rsid w:val="009C6A0B"/>
    <w:rsid w:val="009F0C77"/>
    <w:rsid w:val="009F4DD1"/>
    <w:rsid w:val="00A32A9F"/>
    <w:rsid w:val="00A41684"/>
    <w:rsid w:val="00A64E80"/>
    <w:rsid w:val="00A72BCD"/>
    <w:rsid w:val="00A741D9"/>
    <w:rsid w:val="00A82C52"/>
    <w:rsid w:val="00A833AB"/>
    <w:rsid w:val="00A9741D"/>
    <w:rsid w:val="00AD4B17"/>
    <w:rsid w:val="00B412D4"/>
    <w:rsid w:val="00B97ACC"/>
    <w:rsid w:val="00BE3C22"/>
    <w:rsid w:val="00C0345E"/>
    <w:rsid w:val="00C3483A"/>
    <w:rsid w:val="00C74E9D"/>
    <w:rsid w:val="00C82FD3"/>
    <w:rsid w:val="00C92819"/>
    <w:rsid w:val="00CC6B7B"/>
    <w:rsid w:val="00CD2089"/>
    <w:rsid w:val="00D5512C"/>
    <w:rsid w:val="00D73A67"/>
    <w:rsid w:val="00D970A9"/>
    <w:rsid w:val="00DF1473"/>
    <w:rsid w:val="00DF3845"/>
    <w:rsid w:val="00E41911"/>
    <w:rsid w:val="00E72623"/>
    <w:rsid w:val="00E92EEF"/>
    <w:rsid w:val="00EE4522"/>
    <w:rsid w:val="00EF37DB"/>
    <w:rsid w:val="00F24442"/>
    <w:rsid w:val="00F50AE3"/>
    <w:rsid w:val="00F565A6"/>
    <w:rsid w:val="00F67CF1"/>
    <w:rsid w:val="00F840F0"/>
    <w:rsid w:val="00FB0D0D"/>
    <w:rsid w:val="00FB43B4"/>
    <w:rsid w:val="00FE3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544C1F8-9C29-44E7-BE76-A1B70766F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512C"/>
    <w:rPr>
      <w:rFonts w:ascii="Tahoma" w:hAnsi="Tahoma" w:cs="Tahoma"/>
      <w:sz w:val="16"/>
      <w:szCs w:val="16"/>
    </w:rPr>
  </w:style>
  <w:style w:type="character" w:customStyle="1" w:styleId="BalloonTextChar">
    <w:name w:val="Balloon Text Char"/>
    <w:basedOn w:val="DefaultParagraphFont"/>
    <w:link w:val="BalloonText"/>
    <w:uiPriority w:val="99"/>
    <w:semiHidden/>
    <w:rsid w:val="00D5512C"/>
    <w:rPr>
      <w:rFonts w:ascii="Tahoma" w:eastAsia="Times New Roman" w:hAnsi="Tahoma" w:cs="Tahoma"/>
      <w:sz w:val="16"/>
      <w:szCs w:val="16"/>
    </w:rPr>
  </w:style>
  <w:style w:type="character" w:styleId="Hyperlink">
    <w:name w:val="Hyperlink"/>
    <w:basedOn w:val="DefaultParagraphFont"/>
    <w:uiPriority w:val="99"/>
    <w:unhideWhenUsed/>
    <w:rsid w:val="000C3B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118_20100629.docx" TargetMode="External"/><Relationship Id="rId3" Type="http://schemas.openxmlformats.org/officeDocument/2006/relationships/settings" Target="settings.xml"/><Relationship Id="rId7" Type="http://schemas.openxmlformats.org/officeDocument/2006/relationships/hyperlink" Target="file:///h:\HJ%20Archive\2010\06-29-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C9C09-7B85-400F-843A-B0F8AD963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445</Words>
  <Characters>2437</Characters>
  <Application>Microsoft Office Word</Application>
  <DocSecurity>0</DocSecurity>
  <Lines>95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5118: Robert Reeder - South Carolina Legislature Online</dc:title>
  <dc:subject/>
  <dc:creator>MarthaSanders</dc:creator>
  <cp:keywords/>
  <dc:description/>
  <cp:lastModifiedBy>N Cumfer</cp:lastModifiedBy>
  <cp:revision>7</cp:revision>
  <cp:lastPrinted>2010-06-29T14:14:00Z</cp:lastPrinted>
  <dcterms:created xsi:type="dcterms:W3CDTF">2010-06-29T17:35:00Z</dcterms:created>
  <dcterms:modified xsi:type="dcterms:W3CDTF">2014-11-24T16:42:00Z</dcterms:modified>
</cp:coreProperties>
</file>