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9F8" w:rsidRDefault="008F331F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DB59F8" w:rsidRDefault="008F331F">
      <w:pPr>
        <w:widowControl w:val="0"/>
        <w:jc w:val="center"/>
      </w:pPr>
      <w:r>
        <w:t>118th Session, 2009-2010</w:t>
      </w:r>
    </w:p>
    <w:p w:rsidR="00DB59F8" w:rsidRDefault="00DB59F8">
      <w:pPr>
        <w:widowControl w:val="0"/>
      </w:pPr>
    </w:p>
    <w:p w:rsidR="00DB59F8" w:rsidRDefault="008F331F">
      <w:pPr>
        <w:widowControl w:val="0"/>
        <w:rPr>
          <w:b/>
        </w:rPr>
      </w:pPr>
      <w:r>
        <w:rPr>
          <w:b/>
        </w:rPr>
        <w:t>S. 830</w:t>
      </w:r>
    </w:p>
    <w:p w:rsidR="00DB59F8" w:rsidRDefault="00DB59F8">
      <w:pPr>
        <w:widowControl w:val="0"/>
        <w:rPr>
          <w:b/>
        </w:rPr>
      </w:pPr>
    </w:p>
    <w:p w:rsidR="00DB59F8" w:rsidRDefault="008F331F">
      <w:pPr>
        <w:widowControl w:val="0"/>
      </w:pPr>
      <w:r>
        <w:rPr>
          <w:b/>
        </w:rPr>
        <w:t>STATUS INFORMATION</w:t>
      </w:r>
    </w:p>
    <w:p w:rsidR="00DB59F8" w:rsidRDefault="00DB59F8">
      <w:pPr>
        <w:widowControl w:val="0"/>
      </w:pPr>
    </w:p>
    <w:p w:rsidR="00DB59F8" w:rsidRDefault="008F331F">
      <w:pPr>
        <w:widowControl w:val="0"/>
      </w:pPr>
      <w:r>
        <w:t>Senate Resolution</w:t>
      </w:r>
    </w:p>
    <w:p w:rsidR="00DB59F8" w:rsidRDefault="008F331F">
      <w:pPr>
        <w:widowControl w:val="0"/>
      </w:pPr>
      <w:r>
        <w:t>Sponsors: Senator Ford</w:t>
      </w:r>
    </w:p>
    <w:p w:rsidR="00DB59F8" w:rsidRDefault="008F331F">
      <w:pPr>
        <w:widowControl w:val="0"/>
      </w:pPr>
      <w:r>
        <w:t>Document Path: l:\s-res\rf\008proj.mrh.rf.docx</w:t>
      </w:r>
    </w:p>
    <w:p w:rsidR="00DB59F8" w:rsidRDefault="00DB59F8">
      <w:pPr>
        <w:widowControl w:val="0"/>
      </w:pPr>
    </w:p>
    <w:p w:rsidR="00DB59F8" w:rsidRDefault="008F331F">
      <w:pPr>
        <w:widowControl w:val="0"/>
      </w:pPr>
      <w:r>
        <w:t>Introduced in the Senate on May 14, 2009</w:t>
      </w:r>
    </w:p>
    <w:p w:rsidR="00DB59F8" w:rsidRDefault="008F331F">
      <w:pPr>
        <w:widowControl w:val="0"/>
      </w:pPr>
      <w:r>
        <w:t>Adopted by the Senate on May 14, 2009</w:t>
      </w:r>
    </w:p>
    <w:p w:rsidR="00DB59F8" w:rsidRDefault="00DB59F8">
      <w:pPr>
        <w:widowControl w:val="0"/>
      </w:pPr>
    </w:p>
    <w:p w:rsidR="00DB59F8" w:rsidRDefault="008F331F">
      <w:pPr>
        <w:widowControl w:val="0"/>
      </w:pPr>
      <w:r>
        <w:t>Summary: Project Cool Breeze</w:t>
      </w:r>
    </w:p>
    <w:p w:rsidR="00DB59F8" w:rsidRDefault="00DB59F8">
      <w:pPr>
        <w:widowControl w:val="0"/>
      </w:pPr>
    </w:p>
    <w:p w:rsidR="00DB59F8" w:rsidRDefault="00DB59F8">
      <w:pPr>
        <w:widowControl w:val="0"/>
      </w:pPr>
    </w:p>
    <w:p w:rsidR="00DB59F8" w:rsidRDefault="008F331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DB59F8" w:rsidRDefault="00DB59F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B59F8" w:rsidRDefault="008F331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DB59F8" w:rsidRDefault="008F33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5/14/2009</w:t>
      </w:r>
      <w:r>
        <w:tab/>
        <w:t>Senate</w:t>
      </w:r>
      <w:r>
        <w:tab/>
        <w:t xml:space="preserve">Introduced and adopted </w:t>
      </w:r>
      <w:hyperlink r:id="rId6" w:history="1">
        <w:r w:rsidRPr="00156E30">
          <w:rPr>
            <w:rStyle w:val="Hyperlink"/>
          </w:rPr>
          <w:t>SJ</w:t>
        </w:r>
      </w:hyperlink>
      <w:r>
        <w:noBreakHyphen/>
        <w:t>3</w:t>
      </w:r>
    </w:p>
    <w:p w:rsidR="00DB59F8" w:rsidRDefault="00DB59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B59F8" w:rsidRDefault="00DB59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B59F8" w:rsidRDefault="008F331F">
      <w:r>
        <w:rPr>
          <w:b/>
        </w:rPr>
        <w:t>VERSIONS OF THIS BILL</w:t>
      </w:r>
    </w:p>
    <w:p w:rsidR="00DB59F8" w:rsidRDefault="00DB59F8"/>
    <w:p w:rsidR="00DB59F8" w:rsidRDefault="00106F6D">
      <w:hyperlink r:id="rId7" w:history="1">
        <w:r w:rsidR="008F331F">
          <w:rPr>
            <w:rStyle w:val="Hyperlink"/>
          </w:rPr>
          <w:t>5/14/2009</w:t>
        </w:r>
      </w:hyperlink>
    </w:p>
    <w:p w:rsidR="00DB59F8" w:rsidRDefault="00DB59F8"/>
    <w:p w:rsidR="00DB59F8" w:rsidRDefault="00DB59F8">
      <w:pPr>
        <w:sectPr w:rsidR="00DB59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B59F8" w:rsidRDefault="00DB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59F8" w:rsidRDefault="00DB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59F8" w:rsidRDefault="00DB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59F8" w:rsidRDefault="00DB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59F8" w:rsidRDefault="00DB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59F8" w:rsidRDefault="00DB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59F8" w:rsidRDefault="00DB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59F8" w:rsidRDefault="00DB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59F8" w:rsidRDefault="008F3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DB59F8" w:rsidRDefault="00DB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59F8" w:rsidRDefault="008F3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AND HONOR PROJECT COOL BREEZE IN CHARLESTON, SOUTH CAROLINA.</w:t>
      </w:r>
    </w:p>
    <w:p w:rsidR="00DB59F8" w:rsidRDefault="00DB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B59F8" w:rsidRDefault="008F3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1999, City of Charleston Councilman Wendell Gilliard began Project Cool Breeze to provide new fans and air conditioners to elderly persons, sixty years or older, in the Tri-County area in response to a number of heat-related deaths; and</w:t>
      </w:r>
    </w:p>
    <w:p w:rsidR="00DB59F8" w:rsidRDefault="00DB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59F8" w:rsidRDefault="008F3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with the growing number of seniors, particularly those on low fixed incomes, it is more important than ever that community and local businesses support Project Cool Breeze; and</w:t>
      </w:r>
    </w:p>
    <w:p w:rsidR="00DB59F8" w:rsidRDefault="00DB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59F8" w:rsidRDefault="008F3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an average of 250-300 families are served each year and in 2007, more than 800 persons requested applications for air conditioners and fans through Project Cool Breeze.  Now, therefore,</w:t>
      </w:r>
    </w:p>
    <w:p w:rsidR="00DB59F8" w:rsidRDefault="00DB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59F8" w:rsidRDefault="008F3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B59F8" w:rsidRDefault="00DB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59F8" w:rsidRDefault="008F3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recognize and honor Project Cool Breeze.</w:t>
      </w:r>
    </w:p>
    <w:p w:rsidR="00DB59F8" w:rsidRDefault="00DB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59F8" w:rsidRDefault="008F3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Project Cool Breeze.</w:t>
      </w:r>
    </w:p>
    <w:p w:rsidR="00DB59F8" w:rsidRDefault="008F3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B59F8" w:rsidRDefault="00DB59F8">
      <w:pPr>
        <w:suppressAutoHyphens/>
        <w:jc w:val="both"/>
        <w:rPr>
          <w:rFonts w:eastAsia="Times New Roman"/>
        </w:rPr>
      </w:pPr>
    </w:p>
    <w:sectPr w:rsidR="00DB59F8" w:rsidSect="00DB59F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59F8" w:rsidRDefault="008F331F">
      <w:r>
        <w:separator/>
      </w:r>
    </w:p>
  </w:endnote>
  <w:endnote w:type="continuationSeparator" w:id="0">
    <w:p w:rsidR="00DB59F8" w:rsidRDefault="008F3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5EAA38-2DD8-4E77-84E4-F40BAC810D4A}"/>
    <w:embedBold r:id="rId2" w:fontKey="{F717A4EB-EED0-464F-ABE6-2CC6CB252C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A54C7B-B6B6-4A82-8CF8-60723DF8C8BA}"/>
    <w:embedBold r:id="rId4" w:fontKey="{CD6261F9-EC13-49B6-A421-55B6223A19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30B46D-A262-4AD1-98C6-D9D8405D2F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9F8" w:rsidRDefault="008F33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[830]</w:t>
    </w:r>
    <w:r>
      <w:tab/>
    </w:r>
    <w:r w:rsidR="00106F6D">
      <w:fldChar w:fldCharType="begin"/>
    </w:r>
    <w:r w:rsidR="00106F6D">
      <w:instrText xml:space="preserve"> PAGE  \* MERGEFORMAT </w:instrText>
    </w:r>
    <w:r w:rsidR="00106F6D">
      <w:fldChar w:fldCharType="separate"/>
    </w:r>
    <w:r w:rsidR="00106F6D">
      <w:rPr>
        <w:noProof/>
      </w:rPr>
      <w:t>1</w:t>
    </w:r>
    <w:r w:rsidR="00106F6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59F8" w:rsidRDefault="008F331F">
      <w:r>
        <w:separator/>
      </w:r>
    </w:p>
  </w:footnote>
  <w:footnote w:type="continuationSeparator" w:id="0">
    <w:p w:rsidR="00DB59F8" w:rsidRDefault="008F33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8PROJ.MRH.RF"/>
    <w:docVar w:name="CoverAttorneyInitials" w:val="MRH"/>
    <w:docVar w:name="CoverAttorneyLastName" w:val="Hitchcock"/>
    <w:docVar w:name="CoverBillType" w:val="r"/>
    <w:docVar w:name="CoverSenator" w:val="RF"/>
    <w:docVar w:name="dvBillNumber" w:val="830"/>
    <w:docVar w:name="dvBillNumberPrefix" w:val="S. "/>
    <w:docVar w:name="dvOriginalBody" w:val="Senate"/>
    <w:docVar w:name="fulldraftpath" w:val="L:\S-RES\RF\008PROJ.MRH.RF.DOCX"/>
    <w:docVar w:name="NameofBody" w:val="S"/>
    <w:docVar w:name="vgroup2" w:val="S-RES"/>
  </w:docVars>
  <w:rsids>
    <w:rsidRoot w:val="00DB59F8"/>
    <w:rsid w:val="00106F6D"/>
    <w:rsid w:val="0014632E"/>
    <w:rsid w:val="00156E30"/>
    <w:rsid w:val="008F331F"/>
    <w:rsid w:val="00A7550E"/>
    <w:rsid w:val="00C9540A"/>
    <w:rsid w:val="00DB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  <w15:docId w15:val="{D73CD95B-A256-43A1-AEC1-92687FEA2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9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DB59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59F8"/>
  </w:style>
  <w:style w:type="character" w:styleId="PageNumber">
    <w:name w:val="page number"/>
    <w:basedOn w:val="DefaultParagraphFont"/>
    <w:uiPriority w:val="99"/>
    <w:semiHidden/>
    <w:unhideWhenUsed/>
    <w:rsid w:val="00DB59F8"/>
  </w:style>
  <w:style w:type="character" w:styleId="LineNumber">
    <w:name w:val="line number"/>
    <w:basedOn w:val="DefaultParagraphFont"/>
    <w:uiPriority w:val="99"/>
    <w:semiHidden/>
    <w:unhideWhenUsed/>
    <w:rsid w:val="00DB59F8"/>
  </w:style>
  <w:style w:type="paragraph" w:styleId="Header">
    <w:name w:val="header"/>
    <w:basedOn w:val="Normal"/>
    <w:link w:val="HeaderChar"/>
    <w:uiPriority w:val="99"/>
    <w:semiHidden/>
    <w:unhideWhenUsed/>
    <w:rsid w:val="00DB59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59F8"/>
  </w:style>
  <w:style w:type="paragraph" w:customStyle="1" w:styleId="BillDots">
    <w:name w:val="BillDots"/>
    <w:basedOn w:val="Normal"/>
    <w:qFormat/>
    <w:rsid w:val="00DB59F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DB59F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B59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830_200905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5-14-09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214</Words>
  <Characters>1176</Characters>
  <Application>Microsoft Office Word</Application>
  <DocSecurity>0</DocSecurity>
  <Lines>63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830: Project Cool Breeze - South Carolina Legislature Online</dc:title>
  <dc:subject/>
  <dc:creator>HUTHB</dc:creator>
  <cp:keywords/>
  <dc:description/>
  <cp:lastModifiedBy>N Cumfer</cp:lastModifiedBy>
  <cp:revision>8</cp:revision>
  <cp:lastPrinted>2009-05-14T14:32:00Z</cp:lastPrinted>
  <dcterms:created xsi:type="dcterms:W3CDTF">2009-05-14T15:27:00Z</dcterms:created>
  <dcterms:modified xsi:type="dcterms:W3CDTF">2014-11-24T15:06:00Z</dcterms:modified>
</cp:coreProperties>
</file>