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FFF" w:rsidRDefault="00BD6FFF" w:rsidP="00BD6FFF">
      <w:pPr>
        <w:widowControl w:val="0"/>
        <w:jc w:val="center"/>
      </w:pPr>
      <w:bookmarkStart w:id="0" w:name="_GoBack"/>
      <w:bookmarkEnd w:id="0"/>
      <w:r w:rsidRPr="00BD6FFF">
        <w:rPr>
          <w:b/>
        </w:rPr>
        <w:t>South Carolina General Assembly</w:t>
      </w:r>
    </w:p>
    <w:p w:rsidR="00BD6FFF" w:rsidRDefault="00BD6FFF" w:rsidP="00BD6FFF">
      <w:pPr>
        <w:widowControl w:val="0"/>
        <w:jc w:val="center"/>
      </w:pPr>
      <w:r>
        <w:t>118th Session, 2009-2010</w:t>
      </w:r>
    </w:p>
    <w:p w:rsidR="00BD6FFF" w:rsidRDefault="00BD6FFF" w:rsidP="00BD6FFF">
      <w:pPr>
        <w:widowControl w:val="0"/>
        <w:jc w:val="left"/>
      </w:pPr>
    </w:p>
    <w:p w:rsidR="00BD6FFF" w:rsidRDefault="00BD6FFF" w:rsidP="00BD6FFF">
      <w:pPr>
        <w:widowControl w:val="0"/>
        <w:jc w:val="left"/>
        <w:rPr>
          <w:b/>
        </w:rPr>
      </w:pPr>
      <w:r w:rsidRPr="00BD6FFF">
        <w:rPr>
          <w:b/>
        </w:rPr>
        <w:t>S.</w:t>
      </w:r>
      <w:r>
        <w:rPr>
          <w:b/>
        </w:rPr>
        <w:t xml:space="preserve"> </w:t>
      </w:r>
      <w:r w:rsidRPr="00BD6FFF">
        <w:rPr>
          <w:b/>
        </w:rPr>
        <w:t>882</w:t>
      </w:r>
    </w:p>
    <w:p w:rsidR="00BD6FFF" w:rsidRDefault="00BD6FFF" w:rsidP="00BD6FFF">
      <w:pPr>
        <w:widowControl w:val="0"/>
        <w:jc w:val="left"/>
        <w:rPr>
          <w:b/>
        </w:rPr>
      </w:pPr>
    </w:p>
    <w:p w:rsidR="00BD6FFF" w:rsidRDefault="00BD6FFF" w:rsidP="00BD6FFF">
      <w:pPr>
        <w:widowControl w:val="0"/>
        <w:jc w:val="left"/>
      </w:pPr>
      <w:r w:rsidRPr="00BD6FFF">
        <w:rPr>
          <w:b/>
        </w:rPr>
        <w:t>STATUS INFORMATION</w:t>
      </w:r>
    </w:p>
    <w:p w:rsidR="00BD6FFF" w:rsidRDefault="00BD6FFF" w:rsidP="00BD6FFF">
      <w:pPr>
        <w:widowControl w:val="0"/>
        <w:jc w:val="left"/>
      </w:pPr>
    </w:p>
    <w:p w:rsidR="00BD6FFF" w:rsidRDefault="00BD6FFF" w:rsidP="00BD6FFF">
      <w:pPr>
        <w:widowControl w:val="0"/>
        <w:jc w:val="left"/>
      </w:pPr>
      <w:r>
        <w:t>Senate Resolution</w:t>
      </w:r>
    </w:p>
    <w:p w:rsidR="00BD6FFF" w:rsidRDefault="00BD6FFF" w:rsidP="00BD6FFF">
      <w:pPr>
        <w:widowControl w:val="0"/>
        <w:jc w:val="left"/>
      </w:pPr>
      <w:r>
        <w:t>Sponsors: Senator Courson</w:t>
      </w:r>
    </w:p>
    <w:p w:rsidR="00BD6FFF" w:rsidRDefault="00BD6FFF" w:rsidP="00BD6FFF">
      <w:pPr>
        <w:widowControl w:val="0"/>
        <w:jc w:val="left"/>
      </w:pPr>
      <w:r>
        <w:t>Document Path: l:\council\bills\rm\1292ahb09.docx</w:t>
      </w:r>
    </w:p>
    <w:p w:rsidR="00191513" w:rsidRDefault="00191513" w:rsidP="00BD6FFF">
      <w:pPr>
        <w:widowControl w:val="0"/>
        <w:jc w:val="left"/>
      </w:pPr>
      <w:r>
        <w:t>Companion/Similar bill(s): 4140</w:t>
      </w:r>
    </w:p>
    <w:p w:rsidR="00BD6FFF" w:rsidRDefault="00BD6FFF" w:rsidP="00BD6FFF">
      <w:pPr>
        <w:widowControl w:val="0"/>
        <w:jc w:val="left"/>
      </w:pPr>
    </w:p>
    <w:p w:rsidR="00BD6FFF" w:rsidRDefault="00BD6FFF" w:rsidP="00BD6FFF">
      <w:pPr>
        <w:widowControl w:val="0"/>
        <w:jc w:val="left"/>
      </w:pPr>
      <w:r>
        <w:t>Introduced in the Senate on June 16, 2009</w:t>
      </w:r>
    </w:p>
    <w:p w:rsidR="00BD6FFF" w:rsidRDefault="00BD6FFF" w:rsidP="00BD6FFF">
      <w:pPr>
        <w:widowControl w:val="0"/>
        <w:jc w:val="left"/>
      </w:pPr>
      <w:r>
        <w:t>Adopted by the Senate on June 16, 2009</w:t>
      </w:r>
    </w:p>
    <w:p w:rsidR="00BD6FFF" w:rsidRDefault="00BD6FFF" w:rsidP="00BD6FFF">
      <w:pPr>
        <w:widowControl w:val="0"/>
        <w:jc w:val="left"/>
      </w:pPr>
    </w:p>
    <w:p w:rsidR="00BD6FFF" w:rsidRDefault="00BD6FFF" w:rsidP="00BD6FFF">
      <w:pPr>
        <w:widowControl w:val="0"/>
        <w:jc w:val="left"/>
      </w:pPr>
      <w:r>
        <w:t xml:space="preserve">Summary: </w:t>
      </w:r>
      <w:r w:rsidR="00CA24FF">
        <w:t>Sarah Craig Aldridge</w:t>
      </w:r>
    </w:p>
    <w:p w:rsidR="00BD6FFF" w:rsidRDefault="00BD6FFF" w:rsidP="00BD6FFF">
      <w:pPr>
        <w:widowControl w:val="0"/>
        <w:jc w:val="left"/>
      </w:pPr>
    </w:p>
    <w:p w:rsidR="00BD6FFF" w:rsidRDefault="00BD6FFF" w:rsidP="00BD6FFF">
      <w:pPr>
        <w:widowControl w:val="0"/>
        <w:jc w:val="left"/>
      </w:pPr>
    </w:p>
    <w:p w:rsidR="00BD6FFF" w:rsidRDefault="00BD6FFF" w:rsidP="00BD6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FFF">
        <w:rPr>
          <w:b/>
        </w:rPr>
        <w:t>HISTORY OF LEGISLATIVE ACTIONS</w:t>
      </w:r>
    </w:p>
    <w:p w:rsidR="00BD6FFF" w:rsidRDefault="00BD6FFF" w:rsidP="00BD6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6FFF" w:rsidRPr="00BD6FFF" w:rsidRDefault="00BD6FFF" w:rsidP="00BD6F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FFF">
        <w:rPr>
          <w:u w:val="single"/>
        </w:rPr>
        <w:tab/>
        <w:t>Date</w:t>
      </w:r>
      <w:r w:rsidRPr="00BD6FFF">
        <w:rPr>
          <w:u w:val="single"/>
        </w:rPr>
        <w:tab/>
        <w:t>Body</w:t>
      </w:r>
      <w:r w:rsidRPr="00BD6FFF">
        <w:rPr>
          <w:u w:val="single"/>
        </w:rPr>
        <w:tab/>
        <w:t>Action Description with journal page number</w:t>
      </w:r>
      <w:r w:rsidRPr="00BD6FFF">
        <w:rPr>
          <w:u w:val="single"/>
        </w:rPr>
        <w:tab/>
      </w:r>
    </w:p>
    <w:p w:rsidR="00F17B1D" w:rsidRDefault="00F17B1D" w:rsidP="00F17B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Senate</w:t>
      </w:r>
      <w:r>
        <w:tab/>
      </w:r>
      <w:r w:rsidRPr="00BC787B">
        <w:t xml:space="preserve">Introduced and adopted </w:t>
      </w:r>
      <w:hyperlink r:id="rId7" w:history="1">
        <w:r w:rsidRPr="0041032A">
          <w:rPr>
            <w:rStyle w:val="Hyperlink"/>
          </w:rPr>
          <w:t>SJ</w:t>
        </w:r>
      </w:hyperlink>
      <w:r>
        <w:noBreakHyphen/>
      </w:r>
      <w:r w:rsidRPr="00BC787B">
        <w:t>68</w:t>
      </w:r>
    </w:p>
    <w:p w:rsidR="00F17B1D" w:rsidRDefault="00F17B1D" w:rsidP="00F17B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FFF" w:rsidRPr="00BD6FFF" w:rsidRDefault="00BD6FFF" w:rsidP="00BD6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FFF" w:rsidRDefault="00BD6FFF" w:rsidP="00BD6FFF">
      <w:r w:rsidRPr="00BD6FFF">
        <w:rPr>
          <w:b/>
        </w:rPr>
        <w:t>VERSIONS OF THIS BILL</w:t>
      </w:r>
    </w:p>
    <w:p w:rsidR="00BD6FFF" w:rsidRDefault="00BD6FFF" w:rsidP="00BD6FFF"/>
    <w:p w:rsidR="00BD6FFF" w:rsidRDefault="0033051F" w:rsidP="00BD6FFF">
      <w:hyperlink r:id="rId8" w:history="1">
        <w:r w:rsidR="00BD6FFF">
          <w:rPr>
            <w:rStyle w:val="Hyperlink"/>
          </w:rPr>
          <w:t>6/16/2009</w:t>
        </w:r>
      </w:hyperlink>
    </w:p>
    <w:p w:rsidR="00BD6FFF" w:rsidRDefault="00BD6FFF" w:rsidP="00BD6FFF"/>
    <w:p w:rsidR="00BD6FFF" w:rsidRDefault="00BD6FFF" w:rsidP="00BD6FFF">
      <w:pPr>
        <w:sectPr w:rsidR="00BD6FFF" w:rsidSect="00BD6F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4E3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956" w:rsidRDefault="00045990" w:rsidP="001D2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D2956">
        <w:t xml:space="preserve">CONGRATULATE </w:t>
      </w:r>
      <w:r w:rsidR="00056AFE">
        <w:t xml:space="preserve">SARAH CRAIG “SALLY” ALDRIDGE OF </w:t>
      </w:r>
      <w:r w:rsidR="0011766B">
        <w:t>COLUMBIA</w:t>
      </w:r>
      <w:r w:rsidR="00056AFE">
        <w:t xml:space="preserve"> </w:t>
      </w:r>
      <w:r w:rsidR="001D2956">
        <w:t>UPON THE OCCASION OF H</w:t>
      </w:r>
      <w:r w:rsidR="00056AFE">
        <w:t>ER RETIREMENT</w:t>
      </w:r>
      <w:r w:rsidR="001D2956">
        <w:t>, TO COMMEND H</w:t>
      </w:r>
      <w:r w:rsidR="00056AFE">
        <w:t>ER</w:t>
      </w:r>
      <w:r w:rsidR="001D2956">
        <w:t xml:space="preserve"> FOR H</w:t>
      </w:r>
      <w:r w:rsidR="00056AFE">
        <w:t>ER</w:t>
      </w:r>
      <w:r w:rsidR="001D2956">
        <w:t xml:space="preserve"> </w:t>
      </w:r>
      <w:r w:rsidR="00056AFE">
        <w:t>FORTY</w:t>
      </w:r>
      <w:r w:rsidR="001D2956">
        <w:t xml:space="preserve"> YEARS OF DEDICATED SERVICE AS A</w:t>
      </w:r>
      <w:r w:rsidR="00056AFE">
        <w:t>N EDUCATOR</w:t>
      </w:r>
      <w:r w:rsidR="001D2956">
        <w:t>, AND TO WISH H</w:t>
      </w:r>
      <w:r w:rsidR="00056AFE">
        <w:t>ER</w:t>
      </w:r>
      <w:r w:rsidR="001D2956">
        <w:t xml:space="preserve"> MUCH HAPPINESS AND FULFILLMENT IN ALL H</w:t>
      </w:r>
      <w:r w:rsidR="00056AFE">
        <w:t xml:space="preserve">ER </w:t>
      </w:r>
      <w:r w:rsidR="001D2956">
        <w:t>FUTURE ENDEAVORS.</w:t>
      </w:r>
    </w:p>
    <w:p w:rsidR="00904E30" w:rsidRDefault="00904E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1DB9" w:rsidRDefault="00904E30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51DB9">
        <w:t xml:space="preserve"> it is with great pleasure that the South Carolina Senate honors those individuals who give tirelessly of themselves to the welfare of this great State</w:t>
      </w:r>
      <w:r w:rsidR="00A91A87" w:rsidRPr="00A91A87">
        <w:t>’</w:t>
      </w:r>
      <w:r w:rsidR="00051DB9">
        <w:t xml:space="preserve">s </w:t>
      </w:r>
      <w:r w:rsidR="008424EF">
        <w:t xml:space="preserve">most important legacy, </w:t>
      </w:r>
      <w:r w:rsidR="00B01D42">
        <w:t>its</w:t>
      </w:r>
      <w:r w:rsidR="008424EF">
        <w:t xml:space="preserve"> children</w:t>
      </w:r>
      <w:r w:rsidR="00051DB9">
        <w:t>; and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DB9" w:rsidRDefault="0011766B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24EF">
        <w:t>Sarah Craig “Sally” Aldridge</w:t>
      </w:r>
      <w:r w:rsidR="00051DB9">
        <w:t xml:space="preserve">, retiring </w:t>
      </w:r>
      <w:r w:rsidR="008424EF">
        <w:t>after forty fruitful years as a classroom teacher</w:t>
      </w:r>
      <w:r w:rsidR="00051DB9">
        <w:t>, stands among their number as an outstanding public benefactor, one much admired in h</w:t>
      </w:r>
      <w:r w:rsidR="008424EF">
        <w:t>er</w:t>
      </w:r>
      <w:r w:rsidR="00051DB9">
        <w:t xml:space="preserve"> role as both </w:t>
      </w:r>
      <w:r w:rsidR="008424EF">
        <w:t>educator and community leader</w:t>
      </w:r>
      <w:r w:rsidR="00051DB9">
        <w:t>; and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1D42" w:rsidRDefault="0011766B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1D42">
        <w:t>Sally</w:t>
      </w:r>
      <w:r w:rsidR="00051DB9">
        <w:t xml:space="preserve"> </w:t>
      </w:r>
      <w:r w:rsidR="00B01D42">
        <w:t>received her early teacher training at Winthrop University, finis</w:t>
      </w:r>
      <w:r>
        <w:t>hing with a degree in education, followed by further studies</w:t>
      </w:r>
      <w:r w:rsidR="00B01D42">
        <w:t xml:space="preserve"> at the University of South Carolina, where she earned a graduate degree in guidance and counseling and completed many hours of additional graduate work in math</w:t>
      </w:r>
      <w:r>
        <w:t>ematics</w:t>
      </w:r>
      <w:r w:rsidR="00B01D42">
        <w:t>; and</w:t>
      </w:r>
    </w:p>
    <w:p w:rsidR="00B01D42" w:rsidRDefault="00B01D42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1D42" w:rsidRDefault="00B01D42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2A16">
        <w:t>in 1969, an eager first</w:t>
      </w:r>
      <w:r w:rsidR="00A91A87">
        <w:noBreakHyphen/>
      </w:r>
      <w:r w:rsidR="00B02A16">
        <w:t xml:space="preserve">year teacher, she began her </w:t>
      </w:r>
      <w:r w:rsidR="0009549D">
        <w:t>work</w:t>
      </w:r>
      <w:r w:rsidR="00B02A16">
        <w:t xml:space="preserve"> as an educator at Heyward Gibbes Middle School in Columbia. </w:t>
      </w:r>
      <w:r w:rsidR="0009549D">
        <w:t xml:space="preserve">In 2000, at Fulmer Middle School in West Columbia, </w:t>
      </w:r>
      <w:r w:rsidR="00B02A16">
        <w:t xml:space="preserve">Sally </w:t>
      </w:r>
      <w:r w:rsidR="0009549D">
        <w:t>concluded</w:t>
      </w:r>
      <w:r w:rsidR="00B02A16">
        <w:t xml:space="preserve"> an honored public school teaching career </w:t>
      </w:r>
      <w:r w:rsidR="0009549D">
        <w:t>of thirty</w:t>
      </w:r>
      <w:r w:rsidR="00A91A87">
        <w:noBreakHyphen/>
      </w:r>
      <w:r w:rsidR="0009549D">
        <w:t xml:space="preserve">one years, after which she </w:t>
      </w:r>
      <w:r w:rsidR="0011766B">
        <w:t xml:space="preserve">continued teaching mathematics for nearly a decade </w:t>
      </w:r>
      <w:r w:rsidR="0009549D">
        <w:t xml:space="preserve">at </w:t>
      </w:r>
      <w:r w:rsidR="00A44EFB">
        <w:t>Columbia</w:t>
      </w:r>
      <w:r w:rsidR="00A91A87" w:rsidRPr="00A91A87">
        <w:t>’</w:t>
      </w:r>
      <w:r w:rsidR="00A44EFB">
        <w:t xml:space="preserve">s </w:t>
      </w:r>
      <w:r w:rsidR="0009549D">
        <w:t>Hammond School; and</w:t>
      </w:r>
    </w:p>
    <w:p w:rsidR="00305CC7" w:rsidRDefault="00305CC7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CC7" w:rsidRDefault="00305CC7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5F4DB1">
        <w:t xml:space="preserve">long acknowledged as a master teacher, </w:t>
      </w:r>
      <w:r w:rsidR="0011766B">
        <w:t>Sally</w:t>
      </w:r>
      <w:r w:rsidR="005F4DB1">
        <w:t xml:space="preserve"> was named District Teacher of the Year for Lexington </w:t>
      </w:r>
      <w:r w:rsidR="006157A9">
        <w:t>County School District Two and State Teacher of the Year for the American Legion; and</w:t>
      </w:r>
    </w:p>
    <w:p w:rsidR="0009549D" w:rsidRDefault="0009549D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549D" w:rsidRDefault="0009549D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3EC1">
        <w:t xml:space="preserve">always seeking ways to </w:t>
      </w:r>
      <w:r w:rsidR="00823744">
        <w:t>serve</w:t>
      </w:r>
      <w:r w:rsidR="0011766B">
        <w:t>, Sally</w:t>
      </w:r>
      <w:r w:rsidR="00823744">
        <w:t xml:space="preserve"> led Emily Lee Mission Group </w:t>
      </w:r>
      <w:r w:rsidR="0011766B">
        <w:t xml:space="preserve">of Greenlawn Baptist Church </w:t>
      </w:r>
      <w:r w:rsidR="00823744">
        <w:t>to begin the Veterans Spouse House, helped start Young Life in Columbia</w:t>
      </w:r>
      <w:r w:rsidR="0011766B">
        <w:t>,</w:t>
      </w:r>
      <w:r w:rsidR="00823744">
        <w:t xml:space="preserve"> and served as a Sunda</w:t>
      </w:r>
      <w:r w:rsidR="0011766B">
        <w:t>y School teacher for many years</w:t>
      </w:r>
      <w:r w:rsidR="00823744">
        <w:t>.</w:t>
      </w:r>
      <w:r w:rsidR="0011766B">
        <w:t xml:space="preserve"> </w:t>
      </w:r>
      <w:r w:rsidR="005937AF">
        <w:t xml:space="preserve"> </w:t>
      </w:r>
      <w:r w:rsidR="00823744">
        <w:t xml:space="preserve">She presently serves as a deacon and member of the Leadership Council at Kathwood Baptist Church and continues to </w:t>
      </w:r>
      <w:r w:rsidR="0011766B">
        <w:t>work with youth</w:t>
      </w:r>
      <w:r w:rsidR="00823744">
        <w:t xml:space="preserve"> in the community, especially as a tutor; and</w:t>
      </w:r>
    </w:p>
    <w:p w:rsidR="00823744" w:rsidRDefault="00823744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6C35">
        <w:t>Sally</w:t>
      </w:r>
      <w:r>
        <w:t xml:space="preserve"> and h</w:t>
      </w:r>
      <w:r w:rsidR="0071637D">
        <w:t>er husband</w:t>
      </w:r>
      <w:r>
        <w:t xml:space="preserve">, </w:t>
      </w:r>
      <w:r w:rsidR="0071637D">
        <w:t>Marion</w:t>
      </w:r>
      <w:r>
        <w:t xml:space="preserve">, raised a fine family of </w:t>
      </w:r>
      <w:r w:rsidR="0071637D">
        <w:t xml:space="preserve">two </w:t>
      </w:r>
      <w:r w:rsidR="005F5210">
        <w:t>children</w:t>
      </w:r>
      <w:r w:rsidR="00B44BFC">
        <w:t xml:space="preserve">, </w:t>
      </w:r>
      <w:r w:rsidR="005F5210">
        <w:t>daughter</w:t>
      </w:r>
      <w:r w:rsidR="0011766B">
        <w:t>s</w:t>
      </w:r>
      <w:r w:rsidR="005F5210">
        <w:t xml:space="preserve"> </w:t>
      </w:r>
      <w:r w:rsidR="0071637D">
        <w:t>Jenna</w:t>
      </w:r>
      <w:r w:rsidR="0011766B">
        <w:t xml:space="preserve"> and Julie</w:t>
      </w:r>
      <w:r w:rsidR="00B44BFC">
        <w:t xml:space="preserve">, </w:t>
      </w:r>
      <w:r w:rsidR="0011766B">
        <w:t>and have one grandson, Lake, who brings much joy to the family</w:t>
      </w:r>
      <w:r w:rsidR="00B44BFC">
        <w:t xml:space="preserve">; </w:t>
      </w:r>
      <w:r>
        <w:t>and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</w:t>
      </w:r>
      <w:r w:rsidR="007739D3">
        <w:t>Sally</w:t>
      </w:r>
      <w:r w:rsidR="00A91A87" w:rsidRPr="00A91A87">
        <w:t>’</w:t>
      </w:r>
      <w:r w:rsidR="007739D3">
        <w:t>s</w:t>
      </w:r>
      <w:r>
        <w:t xml:space="preserve"> well</w:t>
      </w:r>
      <w:r w:rsidR="00A91A87">
        <w:noBreakHyphen/>
      </w:r>
      <w:r>
        <w:t xml:space="preserve">earned retirement, the Senate </w:t>
      </w:r>
      <w:r w:rsidR="007739D3">
        <w:t>trusts</w:t>
      </w:r>
      <w:r>
        <w:t xml:space="preserve"> </w:t>
      </w:r>
      <w:r w:rsidR="007739D3">
        <w:t>s</w:t>
      </w:r>
      <w:r>
        <w:t>he will find h</w:t>
      </w:r>
      <w:r w:rsidR="007739D3">
        <w:t>erself</w:t>
      </w:r>
      <w:r>
        <w:t xml:space="preserve"> more frequently out in the yard </w:t>
      </w:r>
      <w:r w:rsidR="007739D3">
        <w:t>feeding her birds</w:t>
      </w:r>
      <w:r w:rsidR="007165BA">
        <w:t>, in her sewing room stitching beautiful creations for family and friends, and in the kitchen indulging her love for cooking</w:t>
      </w:r>
      <w:r>
        <w:t>; and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</w:t>
      </w:r>
      <w:r w:rsidR="00683EC1">
        <w:t>s</w:t>
      </w:r>
      <w:r>
        <w:t>et the bar of achievement high in h</w:t>
      </w:r>
      <w:r w:rsidR="003D167D">
        <w:t>er</w:t>
      </w:r>
      <w:r>
        <w:t xml:space="preserve"> profession, </w:t>
      </w:r>
      <w:r w:rsidR="003D167D">
        <w:t>Sally Aldridge</w:t>
      </w:r>
      <w:r>
        <w:t xml:space="preserve"> will be remembered </w:t>
      </w:r>
      <w:r w:rsidR="0011766B">
        <w:t xml:space="preserve">upon her retirement </w:t>
      </w:r>
      <w:r>
        <w:t xml:space="preserve">with affection and gratitude by colleagues, </w:t>
      </w:r>
      <w:r w:rsidR="003D167D">
        <w:t>students</w:t>
      </w:r>
      <w:r>
        <w:t xml:space="preserve">, </w:t>
      </w:r>
      <w:r w:rsidR="003D167D">
        <w:t xml:space="preserve">parents, </w:t>
      </w:r>
      <w:r>
        <w:t xml:space="preserve">and legislative friends for years to come. </w:t>
      </w:r>
      <w:r w:rsidR="005937AF">
        <w:t xml:space="preserve"> </w:t>
      </w:r>
      <w:r>
        <w:t>Now, therefore,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congratulate </w:t>
      </w:r>
      <w:r w:rsidR="00174B6C">
        <w:t>S</w:t>
      </w:r>
      <w:r w:rsidR="00E42AF5">
        <w:t xml:space="preserve">arah Craig “Sally” Aldridge of </w:t>
      </w:r>
      <w:r w:rsidR="0011766B">
        <w:t xml:space="preserve">Columbia </w:t>
      </w:r>
      <w:r w:rsidR="00E42AF5">
        <w:t>upon the occasion of her retirement, commend her for her forty years of dedicated service as an educator</w:t>
      </w:r>
      <w:r w:rsidR="00174B6C">
        <w:t xml:space="preserve">, </w:t>
      </w:r>
      <w:r>
        <w:t>and wish h</w:t>
      </w:r>
      <w:r w:rsidR="00174B6C">
        <w:t>er</w:t>
      </w:r>
      <w:r>
        <w:t xml:space="preserve"> much happiness and fulfillment in all h</w:t>
      </w:r>
      <w:r w:rsidR="00174B6C">
        <w:t>er</w:t>
      </w:r>
      <w:r>
        <w:t xml:space="preserve"> future endeavors.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9296C">
        <w:t>Sally</w:t>
      </w:r>
      <w:r w:rsidR="00092CAE">
        <w:t xml:space="preserve"> Aldridge</w:t>
      </w:r>
      <w:r>
        <w:t>.</w:t>
      </w:r>
    </w:p>
    <w:p w:rsidR="00BA6369" w:rsidRDefault="00A91A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6369" w:rsidRDefault="00BA6369" w:rsidP="00BD6FFF">
      <w:pPr>
        <w:suppressAutoHyphens/>
      </w:pPr>
    </w:p>
    <w:sectPr w:rsidR="00BA6369" w:rsidSect="00BD6F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66B" w:rsidRDefault="0011766B" w:rsidP="009F0C77">
      <w:r>
        <w:separator/>
      </w:r>
    </w:p>
  </w:endnote>
  <w:endnote w:type="continuationSeparator" w:id="0">
    <w:p w:rsidR="0011766B" w:rsidRDefault="001176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3D3F1B-C5FD-4DCC-B6E1-83AE1D0E46A1}"/>
    <w:embedBold r:id="rId2" w:fontKey="{678FC458-246D-478D-BCCD-E1ED0CB618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48090F-34D6-47D1-9B24-D3CB0C3434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3B88CD-CACE-428C-B904-020719112D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56BA7A-0A34-4E5B-9352-CC9A108291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FFF" w:rsidRPr="00BA6369" w:rsidRDefault="00BD6FFF" w:rsidP="00BA63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[882]</w:t>
    </w:r>
    <w:r>
      <w:tab/>
    </w:r>
    <w:r w:rsidR="0033051F">
      <w:fldChar w:fldCharType="begin"/>
    </w:r>
    <w:r w:rsidR="0033051F">
      <w:instrText xml:space="preserve"> PAGE  \* MERGEFORMAT </w:instrText>
    </w:r>
    <w:r w:rsidR="0033051F">
      <w:fldChar w:fldCharType="separate"/>
    </w:r>
    <w:r w:rsidR="0033051F">
      <w:rPr>
        <w:noProof/>
      </w:rPr>
      <w:t>1</w:t>
    </w:r>
    <w:r w:rsidR="003305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66B" w:rsidRDefault="0011766B" w:rsidP="009F0C77">
      <w:r>
        <w:separator/>
      </w:r>
    </w:p>
  </w:footnote>
  <w:footnote w:type="continuationSeparator" w:id="0">
    <w:p w:rsidR="0011766B" w:rsidRDefault="001176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92AHB09"/>
    <w:docVar w:name="CoverBillType" w:val="r"/>
    <w:docVar w:name="docpath" w:val="L:\Council\bills\RM\1292AHB09.DOCX"/>
    <w:docVar w:name="dvBillNumber" w:val="8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004F1"/>
    <w:rsid w:val="000004F1"/>
    <w:rsid w:val="00026C9A"/>
    <w:rsid w:val="00045990"/>
    <w:rsid w:val="00051DB9"/>
    <w:rsid w:val="00056AFE"/>
    <w:rsid w:val="00092CAE"/>
    <w:rsid w:val="0009549D"/>
    <w:rsid w:val="000965A1"/>
    <w:rsid w:val="000E1785"/>
    <w:rsid w:val="000E30A6"/>
    <w:rsid w:val="001023A4"/>
    <w:rsid w:val="001055ED"/>
    <w:rsid w:val="0010776B"/>
    <w:rsid w:val="0011766B"/>
    <w:rsid w:val="00133E66"/>
    <w:rsid w:val="00134ACF"/>
    <w:rsid w:val="00144E15"/>
    <w:rsid w:val="00174B6C"/>
    <w:rsid w:val="00191513"/>
    <w:rsid w:val="001A31AB"/>
    <w:rsid w:val="001A4A62"/>
    <w:rsid w:val="001A681E"/>
    <w:rsid w:val="001D08F2"/>
    <w:rsid w:val="001D295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CC7"/>
    <w:rsid w:val="00325348"/>
    <w:rsid w:val="0033051F"/>
    <w:rsid w:val="00393688"/>
    <w:rsid w:val="003D167D"/>
    <w:rsid w:val="003D411E"/>
    <w:rsid w:val="003E3C1E"/>
    <w:rsid w:val="003E6148"/>
    <w:rsid w:val="00400EAA"/>
    <w:rsid w:val="0041032A"/>
    <w:rsid w:val="0041760A"/>
    <w:rsid w:val="004809EE"/>
    <w:rsid w:val="0049296C"/>
    <w:rsid w:val="00493332"/>
    <w:rsid w:val="004B3DDD"/>
    <w:rsid w:val="004D3A50"/>
    <w:rsid w:val="00511EE9"/>
    <w:rsid w:val="00521E00"/>
    <w:rsid w:val="005723D0"/>
    <w:rsid w:val="00577C6C"/>
    <w:rsid w:val="0058501B"/>
    <w:rsid w:val="005937AF"/>
    <w:rsid w:val="005F4DB1"/>
    <w:rsid w:val="005F5210"/>
    <w:rsid w:val="005F5ED4"/>
    <w:rsid w:val="0060747F"/>
    <w:rsid w:val="006157A9"/>
    <w:rsid w:val="006215AA"/>
    <w:rsid w:val="006314D0"/>
    <w:rsid w:val="006340D9"/>
    <w:rsid w:val="00643B8E"/>
    <w:rsid w:val="00665EBC"/>
    <w:rsid w:val="00683EC1"/>
    <w:rsid w:val="0069470D"/>
    <w:rsid w:val="006A476C"/>
    <w:rsid w:val="006A7F55"/>
    <w:rsid w:val="006C6A93"/>
    <w:rsid w:val="006E02F9"/>
    <w:rsid w:val="0071637D"/>
    <w:rsid w:val="007165BA"/>
    <w:rsid w:val="00753C04"/>
    <w:rsid w:val="00756946"/>
    <w:rsid w:val="00757F80"/>
    <w:rsid w:val="00771EEC"/>
    <w:rsid w:val="007739D3"/>
    <w:rsid w:val="00786819"/>
    <w:rsid w:val="007869B1"/>
    <w:rsid w:val="007A325A"/>
    <w:rsid w:val="007A3EEA"/>
    <w:rsid w:val="007E4C8E"/>
    <w:rsid w:val="007F1523"/>
    <w:rsid w:val="007F509E"/>
    <w:rsid w:val="007F5799"/>
    <w:rsid w:val="007F6947"/>
    <w:rsid w:val="0081095D"/>
    <w:rsid w:val="00823744"/>
    <w:rsid w:val="008424EF"/>
    <w:rsid w:val="00872729"/>
    <w:rsid w:val="008F4429"/>
    <w:rsid w:val="00904E30"/>
    <w:rsid w:val="009160B9"/>
    <w:rsid w:val="00923B94"/>
    <w:rsid w:val="009352BB"/>
    <w:rsid w:val="00990668"/>
    <w:rsid w:val="0099089C"/>
    <w:rsid w:val="009F0C77"/>
    <w:rsid w:val="009F4DD1"/>
    <w:rsid w:val="00A44EFB"/>
    <w:rsid w:val="00A557DA"/>
    <w:rsid w:val="00A64E80"/>
    <w:rsid w:val="00A741D9"/>
    <w:rsid w:val="00A745F5"/>
    <w:rsid w:val="00A91A87"/>
    <w:rsid w:val="00A9741D"/>
    <w:rsid w:val="00AD4B17"/>
    <w:rsid w:val="00B01D42"/>
    <w:rsid w:val="00B02A16"/>
    <w:rsid w:val="00B26FA6"/>
    <w:rsid w:val="00B44BFC"/>
    <w:rsid w:val="00B55EFC"/>
    <w:rsid w:val="00B741CB"/>
    <w:rsid w:val="00B934F3"/>
    <w:rsid w:val="00BA6369"/>
    <w:rsid w:val="00BB6347"/>
    <w:rsid w:val="00BD2134"/>
    <w:rsid w:val="00BD6FFF"/>
    <w:rsid w:val="00C038D8"/>
    <w:rsid w:val="00C045DD"/>
    <w:rsid w:val="00C3136F"/>
    <w:rsid w:val="00C3483A"/>
    <w:rsid w:val="00C56C35"/>
    <w:rsid w:val="00C63EC9"/>
    <w:rsid w:val="00C74E9D"/>
    <w:rsid w:val="00C77C77"/>
    <w:rsid w:val="00C82FD3"/>
    <w:rsid w:val="00CA24FF"/>
    <w:rsid w:val="00CC6B7B"/>
    <w:rsid w:val="00CD3619"/>
    <w:rsid w:val="00CF4447"/>
    <w:rsid w:val="00D13521"/>
    <w:rsid w:val="00D405E7"/>
    <w:rsid w:val="00D41D56"/>
    <w:rsid w:val="00D6260D"/>
    <w:rsid w:val="00D6662B"/>
    <w:rsid w:val="00D95E2F"/>
    <w:rsid w:val="00D970A9"/>
    <w:rsid w:val="00DB1316"/>
    <w:rsid w:val="00DB3AC0"/>
    <w:rsid w:val="00DE68F0"/>
    <w:rsid w:val="00DF3845"/>
    <w:rsid w:val="00DF48E3"/>
    <w:rsid w:val="00DF7E17"/>
    <w:rsid w:val="00E42AF5"/>
    <w:rsid w:val="00E96B99"/>
    <w:rsid w:val="00EB00A2"/>
    <w:rsid w:val="00EB1BF3"/>
    <w:rsid w:val="00EF3EEE"/>
    <w:rsid w:val="00F149A7"/>
    <w:rsid w:val="00F17B1D"/>
    <w:rsid w:val="00F50BAF"/>
    <w:rsid w:val="00F52C10"/>
    <w:rsid w:val="00F81FFD"/>
    <w:rsid w:val="00F85228"/>
    <w:rsid w:val="00FB6773"/>
    <w:rsid w:val="00FB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C88522-AF04-4858-B092-6EC1DB74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F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6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882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CD52C-8D42-448C-93BD-3EF10C146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558</Words>
  <Characters>2999</Characters>
  <Application>Microsoft Office Word</Application>
  <DocSecurity>0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882: Sarah Craig Aldridge - South Carolina Legislature Online</dc:title>
  <dc:subject/>
  <dc:creator>MCDOWELLR</dc:creator>
  <cp:keywords/>
  <dc:description/>
  <cp:lastModifiedBy>N Cumfer</cp:lastModifiedBy>
  <cp:revision>9</cp:revision>
  <cp:lastPrinted>2009-06-15T19:55:00Z</cp:lastPrinted>
  <dcterms:created xsi:type="dcterms:W3CDTF">2009-06-16T17:44:00Z</dcterms:created>
  <dcterms:modified xsi:type="dcterms:W3CDTF">2014-11-24T15:07:00Z</dcterms:modified>
</cp:coreProperties>
</file>