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3AD" w:rsidRDefault="00FC63AD" w:rsidP="00FC63AD">
      <w:pPr>
        <w:widowControl w:val="0"/>
        <w:jc w:val="center"/>
      </w:pPr>
      <w:bookmarkStart w:id="0" w:name="_GoBack"/>
      <w:bookmarkEnd w:id="0"/>
      <w:r w:rsidRPr="00FC63AD">
        <w:rPr>
          <w:b/>
        </w:rPr>
        <w:t>South Carolina General Assembly</w:t>
      </w:r>
    </w:p>
    <w:p w:rsidR="00FC63AD" w:rsidRDefault="00FC63AD" w:rsidP="00FC63AD">
      <w:pPr>
        <w:widowControl w:val="0"/>
        <w:jc w:val="center"/>
      </w:pPr>
      <w:r>
        <w:t>118th Session, 2009-2010</w:t>
      </w:r>
    </w:p>
    <w:p w:rsidR="00FC63AD" w:rsidRDefault="00FC63AD" w:rsidP="00FC63AD">
      <w:pPr>
        <w:widowControl w:val="0"/>
      </w:pPr>
    </w:p>
    <w:p w:rsidR="00FC63AD" w:rsidRDefault="00FC63AD" w:rsidP="00FC63AD">
      <w:pPr>
        <w:widowControl w:val="0"/>
        <w:rPr>
          <w:b/>
        </w:rPr>
      </w:pPr>
      <w:r w:rsidRPr="00FC63AD">
        <w:rPr>
          <w:b/>
        </w:rPr>
        <w:t>S.</w:t>
      </w:r>
      <w:r>
        <w:rPr>
          <w:b/>
        </w:rPr>
        <w:t xml:space="preserve"> </w:t>
      </w:r>
      <w:r w:rsidRPr="00FC63AD">
        <w:rPr>
          <w:b/>
        </w:rPr>
        <w:t>969</w:t>
      </w:r>
    </w:p>
    <w:p w:rsidR="00FC63AD" w:rsidRDefault="00FC63AD" w:rsidP="00FC63AD">
      <w:pPr>
        <w:widowControl w:val="0"/>
        <w:rPr>
          <w:b/>
        </w:rPr>
      </w:pPr>
    </w:p>
    <w:p w:rsidR="00FC63AD" w:rsidRDefault="00FC63AD" w:rsidP="00FC63AD">
      <w:pPr>
        <w:widowControl w:val="0"/>
      </w:pPr>
      <w:r w:rsidRPr="00FC63AD">
        <w:rPr>
          <w:b/>
        </w:rPr>
        <w:t>STATUS INFORMATION</w:t>
      </w:r>
    </w:p>
    <w:p w:rsidR="00FC63AD" w:rsidRDefault="00FC63AD" w:rsidP="00FC63AD">
      <w:pPr>
        <w:widowControl w:val="0"/>
      </w:pPr>
    </w:p>
    <w:p w:rsidR="00FC63AD" w:rsidRDefault="00FC63AD" w:rsidP="00FC63AD">
      <w:pPr>
        <w:widowControl w:val="0"/>
      </w:pPr>
      <w:r>
        <w:t>General Bill</w:t>
      </w:r>
    </w:p>
    <w:p w:rsidR="00FC63AD" w:rsidRDefault="00FC63AD" w:rsidP="00FC63AD">
      <w:pPr>
        <w:widowControl w:val="0"/>
      </w:pPr>
      <w:r>
        <w:t>Sponsors: Senator Bryant</w:t>
      </w:r>
    </w:p>
    <w:p w:rsidR="00FC63AD" w:rsidRDefault="00FC63AD" w:rsidP="00FC63AD">
      <w:pPr>
        <w:widowControl w:val="0"/>
      </w:pPr>
      <w:r>
        <w:t>Document Path: l:\s-res\klb\017rest.kmm.klb.docx</w:t>
      </w:r>
    </w:p>
    <w:p w:rsidR="00FC63AD" w:rsidRDefault="00FC63AD" w:rsidP="00FC63AD">
      <w:pPr>
        <w:widowControl w:val="0"/>
      </w:pPr>
    </w:p>
    <w:p w:rsidR="00F64C8B" w:rsidRDefault="00F64C8B" w:rsidP="00FC63AD">
      <w:pPr>
        <w:widowControl w:val="0"/>
      </w:pPr>
      <w:r>
        <w:t>Introduced in the Senate on January 12, 2010</w:t>
      </w:r>
    </w:p>
    <w:p w:rsidR="00F64C8B" w:rsidRPr="00F64C8B" w:rsidRDefault="00F64C8B" w:rsidP="00FC63AD">
      <w:pPr>
        <w:widowControl w:val="0"/>
      </w:pPr>
      <w:r>
        <w:t xml:space="preserve">Currently residing in the Senate Committee on </w:t>
      </w:r>
      <w:r w:rsidRPr="00F64C8B">
        <w:rPr>
          <w:b/>
        </w:rPr>
        <w:t>Judiciary</w:t>
      </w:r>
    </w:p>
    <w:p w:rsidR="00F64C8B" w:rsidRDefault="00F64C8B" w:rsidP="00FC63AD">
      <w:pPr>
        <w:widowControl w:val="0"/>
      </w:pPr>
    </w:p>
    <w:p w:rsidR="00FC63AD" w:rsidRDefault="00FC63AD" w:rsidP="00FC63AD">
      <w:pPr>
        <w:widowControl w:val="0"/>
      </w:pPr>
      <w:r>
        <w:t xml:space="preserve">Summary: </w:t>
      </w:r>
      <w:r w:rsidR="00573535">
        <w:t>Stalking</w:t>
      </w:r>
    </w:p>
    <w:p w:rsidR="00FC63AD" w:rsidRDefault="00FC63AD" w:rsidP="00FC63AD">
      <w:pPr>
        <w:widowControl w:val="0"/>
      </w:pPr>
    </w:p>
    <w:p w:rsidR="00FC63AD" w:rsidRDefault="00FC63AD" w:rsidP="00FC63AD">
      <w:pPr>
        <w:widowControl w:val="0"/>
      </w:pPr>
    </w:p>
    <w:p w:rsidR="00FC63AD" w:rsidRDefault="00FC63AD" w:rsidP="00FC63A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C63AD">
        <w:rPr>
          <w:b/>
        </w:rPr>
        <w:t>HISTORY OF LEGISLATIVE ACTIONS</w:t>
      </w:r>
    </w:p>
    <w:p w:rsidR="00FC63AD" w:rsidRDefault="00FC63AD" w:rsidP="00FC63A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C63AD" w:rsidRPr="00FC63AD" w:rsidRDefault="00FC63AD" w:rsidP="00FC63A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C63AD">
        <w:rPr>
          <w:u w:val="single"/>
        </w:rPr>
        <w:tab/>
        <w:t>Date</w:t>
      </w:r>
      <w:r w:rsidRPr="00FC63AD">
        <w:rPr>
          <w:u w:val="single"/>
        </w:rPr>
        <w:tab/>
        <w:t>Body</w:t>
      </w:r>
      <w:r w:rsidRPr="00FC63AD">
        <w:rPr>
          <w:u w:val="single"/>
        </w:rPr>
        <w:tab/>
        <w:t>Action Description with journal page number</w:t>
      </w:r>
      <w:r w:rsidRPr="00FC63AD">
        <w:rPr>
          <w:u w:val="single"/>
        </w:rPr>
        <w:tab/>
      </w:r>
    </w:p>
    <w:p w:rsidR="00EE2C59" w:rsidRDefault="00EE2C59" w:rsidP="00EE2C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964C5B">
        <w:t>Prefiled</w:t>
      </w:r>
    </w:p>
    <w:p w:rsidR="00EE2C59" w:rsidRDefault="00EE2C59" w:rsidP="00EE2C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964C5B">
        <w:t xml:space="preserve">Referred to Committee on </w:t>
      </w:r>
      <w:r w:rsidRPr="00964C5B">
        <w:rPr>
          <w:b/>
        </w:rPr>
        <w:t>Judiciary</w:t>
      </w:r>
    </w:p>
    <w:p w:rsidR="00EE2C59" w:rsidRDefault="00EE2C59" w:rsidP="00EE2C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964C5B">
        <w:t xml:space="preserve">Introduced and read first time </w:t>
      </w:r>
      <w:hyperlink r:id="rId6" w:history="1">
        <w:r w:rsidRPr="00727CA6">
          <w:rPr>
            <w:rStyle w:val="Hyperlink"/>
          </w:rPr>
          <w:t>SJ</w:t>
        </w:r>
      </w:hyperlink>
      <w:r>
        <w:noBreakHyphen/>
      </w:r>
      <w:r w:rsidRPr="00964C5B">
        <w:t>39</w:t>
      </w:r>
    </w:p>
    <w:p w:rsidR="00EE2C59" w:rsidRDefault="00EE2C59" w:rsidP="00EE2C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964C5B">
        <w:t xml:space="preserve">Referred to Committee on </w:t>
      </w:r>
      <w:r w:rsidRPr="00964C5B">
        <w:rPr>
          <w:b/>
        </w:rPr>
        <w:t>Judiciary</w:t>
      </w:r>
      <w:r w:rsidRPr="00964C5B">
        <w:t xml:space="preserve"> </w:t>
      </w:r>
      <w:hyperlink r:id="rId7" w:history="1">
        <w:r w:rsidRPr="00727CA6">
          <w:rPr>
            <w:rStyle w:val="Hyperlink"/>
          </w:rPr>
          <w:t>SJ</w:t>
        </w:r>
      </w:hyperlink>
      <w:r>
        <w:noBreakHyphen/>
      </w:r>
      <w:r w:rsidRPr="00964C5B">
        <w:t>39</w:t>
      </w:r>
    </w:p>
    <w:p w:rsidR="00EE2C59" w:rsidRDefault="00EE2C59" w:rsidP="00EE2C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964C5B">
        <w:t>Referred to Subcommittee: Hutto (ch), Rose, Shoopman</w:t>
      </w:r>
    </w:p>
    <w:p w:rsidR="00EE2C59" w:rsidRDefault="00EE2C59" w:rsidP="00EE2C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C63AD" w:rsidRPr="00FC63AD" w:rsidRDefault="00FC63AD" w:rsidP="00FC6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C63AD" w:rsidRDefault="00FC63AD" w:rsidP="00FC63AD">
      <w:pPr>
        <w:widowControl w:val="0"/>
      </w:pPr>
      <w:r w:rsidRPr="00FC63AD">
        <w:rPr>
          <w:b/>
        </w:rPr>
        <w:t>VERSIONS OF THIS BILL</w:t>
      </w:r>
    </w:p>
    <w:p w:rsidR="00FC63AD" w:rsidRDefault="00FC63AD" w:rsidP="00FC63AD">
      <w:pPr>
        <w:widowControl w:val="0"/>
      </w:pPr>
    </w:p>
    <w:p w:rsidR="00FC63AD" w:rsidRDefault="00BF4795" w:rsidP="00FC63AD">
      <w:pPr>
        <w:widowControl w:val="0"/>
      </w:pPr>
      <w:hyperlink r:id="rId8" w:history="1">
        <w:r w:rsidR="00FC63AD">
          <w:rPr>
            <w:rStyle w:val="Hyperlink"/>
          </w:rPr>
          <w:t>12/9/2009</w:t>
        </w:r>
      </w:hyperlink>
    </w:p>
    <w:p w:rsidR="00FC63AD" w:rsidRDefault="00FC63AD" w:rsidP="00FC63AD"/>
    <w:p w:rsidR="00FC63AD" w:rsidRDefault="00FC63AD" w:rsidP="00FC63AD">
      <w:pPr>
        <w:sectPr w:rsidR="00FC63AD" w:rsidSect="00FC63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E5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31E7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B22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16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>3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>1750 OF THE 1976 CODE, RELATING TO THE DURATION OF A RESTRAINING ORDER AGAINST A PERSON ENGAGED IN HARASSMENT OR STALKING, TO PROVIDE THAT THE ORDER MAY NOT BE LIFTED WITHOUT THE CONSENT OF THE VICTIM; TO AMEND SECTION 16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>3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 xml:space="preserve">1780, RELATING TO THE MODIFICATION </w:t>
      </w:r>
      <w:r w:rsidR="005418B1">
        <w:rPr>
          <w:rFonts w:eastAsia="Times New Roman"/>
        </w:rPr>
        <w:t>OF R</w:t>
      </w:r>
      <w:r>
        <w:rPr>
          <w:rFonts w:eastAsia="Times New Roman"/>
        </w:rPr>
        <w:t>ESTRAINING ORDERS, TO PROVIDE THAT THE COURT MAY NOT TERMINATE THE FIXED PERIOD OR TERMINATE A RESTRAINING ORDER WITHOUT THE PRIOR CONSENT OF THE PLAINTIFF;</w:t>
      </w:r>
      <w:r w:rsidR="007057A6">
        <w:rPr>
          <w:rFonts w:eastAsia="Times New Roman"/>
        </w:rPr>
        <w:t xml:space="preserve"> </w:t>
      </w:r>
      <w:r>
        <w:rPr>
          <w:rFonts w:eastAsia="Times New Roman"/>
        </w:rPr>
        <w:t>TO AMEND SECTION 16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>25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 xml:space="preserve">120, RELATING TO </w:t>
      </w:r>
      <w:r w:rsidR="005418B1">
        <w:rPr>
          <w:rFonts w:eastAsia="Times New Roman"/>
        </w:rPr>
        <w:t xml:space="preserve">THE </w:t>
      </w:r>
      <w:r>
        <w:rPr>
          <w:rFonts w:eastAsia="Times New Roman"/>
        </w:rPr>
        <w:t xml:space="preserve">ISSUANCE OF A RESTRAINING ORDER, TO PROVIDE THAT THE COURT MAY NOT SHORTEN THE FIXED PERIOD OR TERMINATE A RESTRAINING ORDER OR PROTECTIVE ORDER WITHOUT PRIOR CONSENT OF THE VICTIM; AND TO AMEND </w:t>
      </w:r>
      <w:r>
        <w:t>SECTION 20</w:t>
      </w:r>
      <w:r w:rsidR="00B33632">
        <w:noBreakHyphen/>
      </w:r>
      <w:r>
        <w:t>4</w:t>
      </w:r>
      <w:r w:rsidR="00B33632">
        <w:noBreakHyphen/>
      </w:r>
      <w:r>
        <w:t xml:space="preserve">70, RELATING TO THE DURATION OF THE TERM OF A PROTECTIVE ORDER AND THE MODIFICATION OF ITS TERMS, TO PROVIDE THAT EITHER PARTY MAY EXTEND THE LENGTH OF AN ORDER, </w:t>
      </w:r>
      <w:r w:rsidR="005418B1">
        <w:t xml:space="preserve">AND </w:t>
      </w:r>
      <w:r>
        <w:t xml:space="preserve">TO PROVIDE THAT THE LENGTH OF THE ORDER MAY NOT BE SHORTENED OR TERMINATED WITHOUT THE CONSENT OF THE PETITIONER. </w:t>
      </w:r>
    </w:p>
    <w:p w:rsidR="00231E77" w:rsidRDefault="00231E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SECTION</w:t>
      </w:r>
      <w:r w:rsidRPr="00E463F4">
        <w:rPr>
          <w:color w:val="000000" w:themeColor="text1"/>
          <w:u w:color="000000" w:themeColor="text1"/>
        </w:rPr>
        <w:tab/>
        <w:t>1.</w:t>
      </w:r>
      <w:r w:rsidRPr="00E463F4">
        <w:rPr>
          <w:color w:val="000000" w:themeColor="text1"/>
          <w:u w:color="000000" w:themeColor="text1"/>
        </w:rPr>
        <w:tab/>
        <w:t>Section 16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3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1750(E) of the 1976 Code is amended to read: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“(E)</w:t>
      </w:r>
      <w:r w:rsidRPr="00E463F4">
        <w:rPr>
          <w:color w:val="000000" w:themeColor="text1"/>
          <w:u w:color="000000" w:themeColor="text1"/>
        </w:rPr>
        <w:tab/>
        <w:t xml:space="preserve">A restraining order remains in effect for a fixed period of time of not less than one year, as determined by the court on a </w:t>
      </w:r>
      <w:r w:rsidRPr="00E463F4">
        <w:rPr>
          <w:color w:val="000000" w:themeColor="text1"/>
          <w:u w:color="000000" w:themeColor="text1"/>
        </w:rPr>
        <w:lastRenderedPageBreak/>
        <w:t>case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by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 xml:space="preserve">case basis.  </w:t>
      </w:r>
      <w:r w:rsidRPr="00E463F4">
        <w:rPr>
          <w:color w:val="000000" w:themeColor="text1"/>
          <w:u w:val="single" w:color="000000" w:themeColor="text1"/>
        </w:rPr>
        <w:t>A restraining order may not be lifted by the court without the prior consent of the plaintiff.</w:t>
      </w:r>
      <w:r w:rsidRPr="00E463F4">
        <w:rPr>
          <w:color w:val="000000" w:themeColor="text1"/>
          <w:u w:color="000000" w:themeColor="text1"/>
        </w:rPr>
        <w:t>”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SECTION</w:t>
      </w:r>
      <w:r w:rsidRPr="00E463F4">
        <w:rPr>
          <w:color w:val="000000" w:themeColor="text1"/>
          <w:u w:color="000000" w:themeColor="text1"/>
        </w:rPr>
        <w:tab/>
        <w:t>2.</w:t>
      </w:r>
      <w:r w:rsidRPr="00E463F4">
        <w:rPr>
          <w:color w:val="000000" w:themeColor="text1"/>
          <w:u w:color="000000" w:themeColor="text1"/>
        </w:rPr>
        <w:tab/>
        <w:t>Section 16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3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1780(D) of the 1976 Code is amended to read: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“(D)</w:t>
      </w:r>
      <w:r w:rsidRPr="00E463F4">
        <w:rPr>
          <w:color w:val="000000" w:themeColor="text1"/>
          <w:u w:color="000000" w:themeColor="text1"/>
        </w:rPr>
        <w:tab/>
        <w:t xml:space="preserve">The court may modify the terms of an order issued pursuant to this section </w:t>
      </w:r>
      <w:r w:rsidRPr="00E463F4">
        <w:rPr>
          <w:color w:val="000000" w:themeColor="text1"/>
          <w:u w:val="single" w:color="000000" w:themeColor="text1"/>
        </w:rPr>
        <w:t>but may not shorten the fixed period of an order or terminate the order without the prior consent of the plaintiff</w:t>
      </w:r>
      <w:r w:rsidRPr="00E463F4">
        <w:rPr>
          <w:color w:val="000000" w:themeColor="text1"/>
          <w:u w:color="000000" w:themeColor="text1"/>
        </w:rPr>
        <w:t>.”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SECTION</w:t>
      </w:r>
      <w:r w:rsidRPr="00E463F4">
        <w:rPr>
          <w:color w:val="000000" w:themeColor="text1"/>
          <w:u w:color="000000" w:themeColor="text1"/>
        </w:rPr>
        <w:tab/>
        <w:t>3.</w:t>
      </w:r>
      <w:r w:rsidRPr="00E463F4">
        <w:rPr>
          <w:color w:val="000000" w:themeColor="text1"/>
          <w:u w:color="000000" w:themeColor="text1"/>
        </w:rPr>
        <w:tab/>
        <w:t>Section 16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25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120(C) of the 1976 Code is amended to read: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“(C)</w:t>
      </w:r>
      <w:r w:rsidRPr="00E463F4">
        <w:rPr>
          <w:color w:val="000000" w:themeColor="text1"/>
          <w:u w:color="000000" w:themeColor="text1"/>
        </w:rPr>
        <w:tab/>
        <w:t xml:space="preserve">When considering release of a person on bond under this section, the court must consider whether to issue a restraining order or order of protection provided for in Chapter 4 of Title 20 against the person.  The court must consider the factors enumerated in subsection (B) of this section, and if it determines in its discretion that a restraining order or order of protection is required, it should issue the order or forward the matter to the appropriate court.  </w:t>
      </w:r>
      <w:r w:rsidRPr="00E463F4">
        <w:rPr>
          <w:color w:val="000000" w:themeColor="text1"/>
          <w:u w:val="single" w:color="000000" w:themeColor="text1"/>
        </w:rPr>
        <w:t>If the court issues an order pursuant to this subsection, it may not shorten the fixed period or terminate the order without the prior consent of the victim.</w:t>
      </w:r>
      <w:r w:rsidRPr="00E463F4">
        <w:rPr>
          <w:color w:val="000000" w:themeColor="text1"/>
          <w:u w:color="000000" w:themeColor="text1"/>
        </w:rPr>
        <w:t>”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SECTION</w:t>
      </w:r>
      <w:r w:rsidRPr="00E463F4">
        <w:rPr>
          <w:color w:val="000000" w:themeColor="text1"/>
          <w:u w:color="000000" w:themeColor="text1"/>
        </w:rPr>
        <w:tab/>
      </w:r>
      <w:r w:rsidR="00B33632">
        <w:rPr>
          <w:color w:val="000000" w:themeColor="text1"/>
          <w:u w:color="000000" w:themeColor="text1"/>
        </w:rPr>
        <w:t>4</w:t>
      </w:r>
      <w:r w:rsidRPr="00E463F4">
        <w:rPr>
          <w:color w:val="000000" w:themeColor="text1"/>
          <w:u w:color="000000" w:themeColor="text1"/>
        </w:rPr>
        <w:t>.</w:t>
      </w:r>
      <w:r w:rsidRPr="00E463F4">
        <w:rPr>
          <w:color w:val="000000" w:themeColor="text1"/>
          <w:u w:color="000000" w:themeColor="text1"/>
        </w:rPr>
        <w:tab/>
        <w:t>Section 20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4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70 of the 1976 code is amended to read: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“Section 20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4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70.</w:t>
      </w:r>
      <w:r w:rsidRPr="00E463F4">
        <w:rPr>
          <w:color w:val="000000" w:themeColor="text1"/>
          <w:u w:color="000000" w:themeColor="text1"/>
        </w:rPr>
        <w:tab/>
        <w:t>(A)</w:t>
      </w:r>
      <w:r w:rsidRPr="00E463F4">
        <w:rPr>
          <w:color w:val="000000" w:themeColor="text1"/>
          <w:u w:color="000000" w:themeColor="text1"/>
        </w:rPr>
        <w:tab/>
        <w:t>An order of protection issued under Section 20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4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 xml:space="preserve">60 must be for a fixed time not less than six months nor more than one year unless the parties have reconciled as evidenced by an order of dismissal and may be extended </w:t>
      </w:r>
      <w:r w:rsidRPr="00E463F4">
        <w:rPr>
          <w:color w:val="000000" w:themeColor="text1"/>
          <w:u w:val="single" w:color="000000" w:themeColor="text1"/>
        </w:rPr>
        <w:t>by order of the court upon motion of either party</w:t>
      </w:r>
      <w:r w:rsidRPr="00E463F4">
        <w:rPr>
          <w:color w:val="000000" w:themeColor="text1"/>
          <w:u w:color="000000" w:themeColor="text1"/>
        </w:rPr>
        <w:t xml:space="preserve"> </w:t>
      </w:r>
      <w:r w:rsidRPr="00E463F4">
        <w:rPr>
          <w:strike/>
          <w:color w:val="000000" w:themeColor="text1"/>
          <w:u w:color="000000" w:themeColor="text1"/>
        </w:rPr>
        <w:t>or terminated by order of the court upon motion by either party</w:t>
      </w:r>
      <w:r w:rsidRPr="00E463F4">
        <w:rPr>
          <w:color w:val="000000" w:themeColor="text1"/>
          <w:u w:color="000000" w:themeColor="text1"/>
        </w:rPr>
        <w:t xml:space="preserve"> showing good cause with notice to the other party.  A respondent has the right to a hearing on the extension of an order issued pursuant to this section within thirty days of the date upon which the order will expire.  </w:t>
      </w:r>
      <w:r w:rsidRPr="00E463F4">
        <w:rPr>
          <w:color w:val="000000" w:themeColor="text1"/>
          <w:u w:val="single" w:color="000000" w:themeColor="text1"/>
        </w:rPr>
        <w:t>Except as otherwise provided in this subsection, an order of protection issued under Section 20</w:t>
      </w:r>
      <w:r w:rsidR="00B33632">
        <w:rPr>
          <w:color w:val="000000" w:themeColor="text1"/>
          <w:u w:val="single" w:color="000000" w:themeColor="text1"/>
        </w:rPr>
        <w:noBreakHyphen/>
      </w:r>
      <w:r w:rsidRPr="00E463F4">
        <w:rPr>
          <w:color w:val="000000" w:themeColor="text1"/>
          <w:u w:val="single" w:color="000000" w:themeColor="text1"/>
        </w:rPr>
        <w:t>4</w:t>
      </w:r>
      <w:r w:rsidR="00B33632">
        <w:rPr>
          <w:color w:val="000000" w:themeColor="text1"/>
          <w:u w:val="single" w:color="000000" w:themeColor="text1"/>
        </w:rPr>
        <w:noBreakHyphen/>
      </w:r>
      <w:r w:rsidRPr="00E463F4">
        <w:rPr>
          <w:color w:val="000000" w:themeColor="text1"/>
          <w:u w:val="single" w:color="000000" w:themeColor="text1"/>
        </w:rPr>
        <w:t>60 may not be terminated prior to the expiration of its fixed or extended term without the consent of the petitioner.</w:t>
      </w:r>
      <w:r w:rsidRPr="00E463F4">
        <w:rPr>
          <w:color w:val="000000" w:themeColor="text1"/>
          <w:u w:color="000000" w:themeColor="text1"/>
        </w:rPr>
        <w:t xml:space="preserve">  If the parties reconcile, the issuing court may grant an order of dismissal without a hearing if the petitioner receiving the order of protection to be dismissed appears personally at the offices of the issuing court, shows proper identification, and signs a written request to dismiss based on the reconciliation. 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(B)</w:t>
      </w:r>
      <w:r w:rsidRPr="00E463F4">
        <w:rPr>
          <w:color w:val="000000" w:themeColor="text1"/>
          <w:u w:color="000000" w:themeColor="text1"/>
        </w:rPr>
        <w:tab/>
        <w:t>Provisions included in an order of protection granting relief pursuant to Section 20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4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60(c) must be enforced until further order of the court following the issuance of the order unless before the expiration of the period the court has scheduled a hearing pursuant to the filing of an action for divorce or separate support and maintenance to determine the temporary rights and obligations of the parties with respect to support of a spouse or children, custody and visitation, or the distribution of personal property.  If the hearing has been scheduled, relief granted under Section 20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4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 xml:space="preserve">60(c) remains in effect until an order pursuant to the hearing is issued by the court. 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(C)</w:t>
      </w:r>
      <w:r w:rsidRPr="00E463F4">
        <w:rPr>
          <w:color w:val="000000" w:themeColor="text1"/>
          <w:u w:color="000000" w:themeColor="text1"/>
        </w:rPr>
        <w:tab/>
        <w:t>The family court may modify the terms of any order issued under this section</w:t>
      </w:r>
      <w:r w:rsidR="00B33632">
        <w:rPr>
          <w:color w:val="000000" w:themeColor="text1"/>
          <w:u w:val="single" w:color="000000" w:themeColor="text1"/>
        </w:rPr>
        <w:t xml:space="preserve">; </w:t>
      </w:r>
      <w:r w:rsidRPr="00E463F4">
        <w:rPr>
          <w:color w:val="000000" w:themeColor="text1"/>
          <w:u w:val="single" w:color="000000" w:themeColor="text1"/>
        </w:rPr>
        <w:t>provided, however, that it may not shorten the length of a fixed or extended time period or terminate an order of protection without the petitioner</w:t>
      </w:r>
      <w:r w:rsidR="00B33632" w:rsidRPr="00B33632">
        <w:rPr>
          <w:color w:val="000000" w:themeColor="text1"/>
          <w:u w:val="single" w:color="000000" w:themeColor="text1"/>
        </w:rPr>
        <w:t>’</w:t>
      </w:r>
      <w:r w:rsidRPr="00E463F4">
        <w:rPr>
          <w:color w:val="000000" w:themeColor="text1"/>
          <w:u w:val="single" w:color="000000" w:themeColor="text1"/>
        </w:rPr>
        <w:t>s prior written consent</w:t>
      </w:r>
      <w:r w:rsidRPr="00E463F4">
        <w:rPr>
          <w:color w:val="000000" w:themeColor="text1"/>
          <w:u w:color="000000" w:themeColor="text1"/>
        </w:rPr>
        <w:t>.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(D)</w:t>
      </w:r>
      <w:r w:rsidRPr="00E463F4">
        <w:rPr>
          <w:color w:val="000000" w:themeColor="text1"/>
          <w:u w:color="000000" w:themeColor="text1"/>
        </w:rPr>
        <w:tab/>
        <w:t>An order of protection issued by a magistrate expires as provided under the terms of the order or upon the issuance of a subsequent order by the family court, whichever occurs first.”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SECTION</w:t>
      </w:r>
      <w:r w:rsidRPr="00E463F4">
        <w:rPr>
          <w:color w:val="000000" w:themeColor="text1"/>
          <w:u w:color="000000" w:themeColor="text1"/>
        </w:rPr>
        <w:tab/>
      </w:r>
      <w:r w:rsidR="00B33632">
        <w:rPr>
          <w:color w:val="000000" w:themeColor="text1"/>
          <w:u w:color="000000" w:themeColor="text1"/>
        </w:rPr>
        <w:t>5</w:t>
      </w:r>
      <w:r w:rsidRPr="00E463F4">
        <w:rPr>
          <w:color w:val="000000" w:themeColor="text1"/>
          <w:u w:color="000000" w:themeColor="text1"/>
        </w:rPr>
        <w:t>.</w:t>
      </w:r>
      <w:r w:rsidRPr="00E463F4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E5C2E" w:rsidRDefault="00B3363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E5C2E" w:rsidRDefault="004E5C2E" w:rsidP="00FC63AD">
      <w:pPr>
        <w:suppressAutoHyphens/>
        <w:jc w:val="both"/>
        <w:rPr>
          <w:rFonts w:eastAsia="Times New Roman"/>
        </w:rPr>
      </w:pPr>
    </w:p>
    <w:sectPr w:rsidR="004E5C2E" w:rsidSect="00FC63A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230" w:rsidRDefault="00A21230" w:rsidP="00522CE0">
      <w:r>
        <w:separator/>
      </w:r>
    </w:p>
  </w:endnote>
  <w:endnote w:type="continuationSeparator" w:id="0">
    <w:p w:rsidR="00A21230" w:rsidRDefault="00A2123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57D774-5305-450E-91F7-A69140B1AC80}"/>
    <w:embedBold r:id="rId2" w:fontKey="{42988A3E-0C9C-4169-B3DB-3CEDBB5689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8B7FAE-D5D0-4C18-B476-E746A55234FF}"/>
    <w:embedBold r:id="rId4" w:fontKey="{1FFCB5D5-957F-459D-8941-7CCC6E6022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9D0E24-5B05-4CD2-BBC3-4945061E14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3AD" w:rsidRPr="004E5C2E" w:rsidRDefault="00FC63AD" w:rsidP="004E5C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[969]</w:t>
    </w:r>
    <w:r>
      <w:tab/>
    </w:r>
    <w:r w:rsidR="00BF4795">
      <w:fldChar w:fldCharType="begin"/>
    </w:r>
    <w:r w:rsidR="00BF4795">
      <w:instrText xml:space="preserve"> PAGE  \* MERGEFORMAT </w:instrText>
    </w:r>
    <w:r w:rsidR="00BF4795">
      <w:fldChar w:fldCharType="separate"/>
    </w:r>
    <w:r w:rsidR="00BF4795">
      <w:rPr>
        <w:noProof/>
      </w:rPr>
      <w:t>1</w:t>
    </w:r>
    <w:r w:rsidR="00BF479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230" w:rsidRDefault="00A21230" w:rsidP="00522CE0">
      <w:r>
        <w:separator/>
      </w:r>
    </w:p>
  </w:footnote>
  <w:footnote w:type="continuationSeparator" w:id="0">
    <w:p w:rsidR="00A21230" w:rsidRDefault="00A2123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7REST.KMM.KLB"/>
    <w:docVar w:name="CoverAttorneyInitials" w:val="KMM"/>
    <w:docVar w:name="CoverAttorneyLastName" w:val="Moffitt"/>
    <w:docVar w:name="CoverBillType" w:val="b"/>
    <w:docVar w:name="CoverSenator" w:val="KLB"/>
    <w:docVar w:name="dvBillNumber" w:val="969"/>
    <w:docVar w:name="dvBillNumberPrefix" w:val="S. "/>
    <w:docVar w:name="dvOriginalBody" w:val="Senate"/>
    <w:docVar w:name="fulldraftpath" w:val="L:\S-RES\KLB\017REST.KMM.KLB.DOCX"/>
    <w:docVar w:name="NameofBody" w:val="S"/>
    <w:docVar w:name="vgroup2" w:val="S-RES"/>
  </w:docVars>
  <w:rsids>
    <w:rsidRoot w:val="00864594"/>
    <w:rsid w:val="00042AC1"/>
    <w:rsid w:val="00046516"/>
    <w:rsid w:val="0007601D"/>
    <w:rsid w:val="000B0720"/>
    <w:rsid w:val="000B5EAF"/>
    <w:rsid w:val="000D0556"/>
    <w:rsid w:val="00170561"/>
    <w:rsid w:val="00186AC9"/>
    <w:rsid w:val="00197DF1"/>
    <w:rsid w:val="001B3DD9"/>
    <w:rsid w:val="001D3BAC"/>
    <w:rsid w:val="00231E77"/>
    <w:rsid w:val="00245C4E"/>
    <w:rsid w:val="002C5896"/>
    <w:rsid w:val="002D3BED"/>
    <w:rsid w:val="002E631F"/>
    <w:rsid w:val="00307C2B"/>
    <w:rsid w:val="00364CB9"/>
    <w:rsid w:val="00383247"/>
    <w:rsid w:val="003B7D46"/>
    <w:rsid w:val="003D6E2B"/>
    <w:rsid w:val="003E6861"/>
    <w:rsid w:val="003E7597"/>
    <w:rsid w:val="003F74D4"/>
    <w:rsid w:val="004372A7"/>
    <w:rsid w:val="00450668"/>
    <w:rsid w:val="004952FA"/>
    <w:rsid w:val="004B6A22"/>
    <w:rsid w:val="004D7F37"/>
    <w:rsid w:val="004E5C2E"/>
    <w:rsid w:val="005177FB"/>
    <w:rsid w:val="00522CE0"/>
    <w:rsid w:val="005418B1"/>
    <w:rsid w:val="00565148"/>
    <w:rsid w:val="00573535"/>
    <w:rsid w:val="00593361"/>
    <w:rsid w:val="005A5017"/>
    <w:rsid w:val="005A648C"/>
    <w:rsid w:val="005D2185"/>
    <w:rsid w:val="005F1745"/>
    <w:rsid w:val="005F4C4A"/>
    <w:rsid w:val="00697A6A"/>
    <w:rsid w:val="006C74EA"/>
    <w:rsid w:val="007057A6"/>
    <w:rsid w:val="00720D40"/>
    <w:rsid w:val="00727CA6"/>
    <w:rsid w:val="007318D4"/>
    <w:rsid w:val="007541AA"/>
    <w:rsid w:val="00765784"/>
    <w:rsid w:val="007A4390"/>
    <w:rsid w:val="007E5CB7"/>
    <w:rsid w:val="008314D2"/>
    <w:rsid w:val="00864594"/>
    <w:rsid w:val="008B2274"/>
    <w:rsid w:val="008B2F42"/>
    <w:rsid w:val="008E185F"/>
    <w:rsid w:val="008F023B"/>
    <w:rsid w:val="00904E16"/>
    <w:rsid w:val="009162B3"/>
    <w:rsid w:val="00927C62"/>
    <w:rsid w:val="00937338"/>
    <w:rsid w:val="00983951"/>
    <w:rsid w:val="00984124"/>
    <w:rsid w:val="00984640"/>
    <w:rsid w:val="00995C37"/>
    <w:rsid w:val="009C118A"/>
    <w:rsid w:val="00A02011"/>
    <w:rsid w:val="00A21230"/>
    <w:rsid w:val="00A37F54"/>
    <w:rsid w:val="00A4011E"/>
    <w:rsid w:val="00A52151"/>
    <w:rsid w:val="00A624B6"/>
    <w:rsid w:val="00A86015"/>
    <w:rsid w:val="00AE59C8"/>
    <w:rsid w:val="00B10098"/>
    <w:rsid w:val="00B33632"/>
    <w:rsid w:val="00B5790D"/>
    <w:rsid w:val="00B945C5"/>
    <w:rsid w:val="00BA20EA"/>
    <w:rsid w:val="00BB5AFC"/>
    <w:rsid w:val="00BC0A56"/>
    <w:rsid w:val="00BF17E6"/>
    <w:rsid w:val="00BF4795"/>
    <w:rsid w:val="00C45366"/>
    <w:rsid w:val="00C74052"/>
    <w:rsid w:val="00C94746"/>
    <w:rsid w:val="00CB187A"/>
    <w:rsid w:val="00CC0EC7"/>
    <w:rsid w:val="00CC37F8"/>
    <w:rsid w:val="00D1088B"/>
    <w:rsid w:val="00D156D2"/>
    <w:rsid w:val="00D4527B"/>
    <w:rsid w:val="00D60BA3"/>
    <w:rsid w:val="00D86943"/>
    <w:rsid w:val="00DA47B9"/>
    <w:rsid w:val="00E71F70"/>
    <w:rsid w:val="00E76AD9"/>
    <w:rsid w:val="00E91E2F"/>
    <w:rsid w:val="00E93C47"/>
    <w:rsid w:val="00EA3546"/>
    <w:rsid w:val="00EB47AE"/>
    <w:rsid w:val="00EC34E1"/>
    <w:rsid w:val="00EE2C59"/>
    <w:rsid w:val="00F0234A"/>
    <w:rsid w:val="00F52959"/>
    <w:rsid w:val="00F52CAE"/>
    <w:rsid w:val="00F55884"/>
    <w:rsid w:val="00F64C8B"/>
    <w:rsid w:val="00F910DC"/>
    <w:rsid w:val="00FC0D36"/>
    <w:rsid w:val="00FC63A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  <w15:docId w15:val="{7391DA0D-CF0B-4738-AEEC-DD648470E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C63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969_200912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12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12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895</Words>
  <Characters>4463</Characters>
  <Application>Microsoft Office Word</Application>
  <DocSecurity>0</DocSecurity>
  <Lines>138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969: Stalking - South Carolina Legislature Online</dc:title>
  <dc:subject/>
  <dc:creator>KenMoffitt</dc:creator>
  <cp:keywords/>
  <dc:description/>
  <cp:lastModifiedBy>N Cumfer</cp:lastModifiedBy>
  <cp:revision>9</cp:revision>
  <cp:lastPrinted>2009-11-24T15:56:00Z</cp:lastPrinted>
  <dcterms:created xsi:type="dcterms:W3CDTF">2009-12-09T20:28:00Z</dcterms:created>
  <dcterms:modified xsi:type="dcterms:W3CDTF">2014-11-24T15:09:00Z</dcterms:modified>
</cp:coreProperties>
</file>