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2F4" w:rsidRDefault="00A172F4" w:rsidP="00A172F4">
      <w:pPr>
        <w:widowControl w:val="0"/>
        <w:jc w:val="center"/>
      </w:pPr>
      <w:bookmarkStart w:id="0" w:name="_GoBack"/>
      <w:bookmarkEnd w:id="0"/>
      <w:r w:rsidRPr="00A172F4">
        <w:rPr>
          <w:b/>
        </w:rPr>
        <w:t>South Carolina General Assembly</w:t>
      </w:r>
    </w:p>
    <w:p w:rsidR="00A172F4" w:rsidRDefault="00A172F4" w:rsidP="00A172F4">
      <w:pPr>
        <w:widowControl w:val="0"/>
        <w:jc w:val="center"/>
      </w:pPr>
      <w:r>
        <w:t>119th Session, 2011-2012</w:t>
      </w:r>
    </w:p>
    <w:p w:rsidR="00A172F4" w:rsidRDefault="00A172F4" w:rsidP="00A172F4">
      <w:pPr>
        <w:widowControl w:val="0"/>
        <w:jc w:val="left"/>
      </w:pPr>
    </w:p>
    <w:p w:rsidR="00A172F4" w:rsidRDefault="00A172F4" w:rsidP="00A172F4">
      <w:pPr>
        <w:widowControl w:val="0"/>
        <w:jc w:val="left"/>
        <w:rPr>
          <w:b/>
        </w:rPr>
      </w:pPr>
      <w:r w:rsidRPr="00A172F4">
        <w:rPr>
          <w:b/>
        </w:rPr>
        <w:t>S.</w:t>
      </w:r>
      <w:r>
        <w:rPr>
          <w:b/>
        </w:rPr>
        <w:t xml:space="preserve"> </w:t>
      </w:r>
      <w:r w:rsidRPr="00A172F4">
        <w:rPr>
          <w:b/>
        </w:rPr>
        <w:t>1118</w:t>
      </w:r>
    </w:p>
    <w:p w:rsidR="00A172F4" w:rsidRDefault="00A172F4" w:rsidP="00A172F4">
      <w:pPr>
        <w:widowControl w:val="0"/>
        <w:jc w:val="left"/>
        <w:rPr>
          <w:b/>
        </w:rPr>
      </w:pPr>
    </w:p>
    <w:p w:rsidR="00A172F4" w:rsidRDefault="00A172F4" w:rsidP="00A172F4">
      <w:pPr>
        <w:widowControl w:val="0"/>
        <w:jc w:val="left"/>
      </w:pPr>
      <w:r w:rsidRPr="00A172F4">
        <w:rPr>
          <w:b/>
        </w:rPr>
        <w:t>STATUS INFORMATION</w:t>
      </w:r>
    </w:p>
    <w:p w:rsidR="00A172F4" w:rsidRDefault="00A172F4" w:rsidP="00A172F4">
      <w:pPr>
        <w:widowControl w:val="0"/>
        <w:jc w:val="left"/>
      </w:pPr>
    </w:p>
    <w:p w:rsidR="00A172F4" w:rsidRDefault="00A172F4" w:rsidP="00A172F4">
      <w:pPr>
        <w:widowControl w:val="0"/>
        <w:jc w:val="left"/>
      </w:pPr>
      <w:r>
        <w:t>Senate Resolution</w:t>
      </w:r>
    </w:p>
    <w:p w:rsidR="00A172F4" w:rsidRDefault="00A172F4" w:rsidP="00A172F4">
      <w:pPr>
        <w:widowControl w:val="0"/>
        <w:jc w:val="left"/>
      </w:pPr>
      <w:r>
        <w:t>Sponsors: Senator O'Dell</w:t>
      </w:r>
    </w:p>
    <w:p w:rsidR="00A172F4" w:rsidRDefault="00A172F4" w:rsidP="00A172F4">
      <w:pPr>
        <w:widowControl w:val="0"/>
        <w:jc w:val="left"/>
      </w:pPr>
      <w:r>
        <w:t>Document Path: l:\council\bills\rm\1336htc12.docx</w:t>
      </w:r>
    </w:p>
    <w:p w:rsidR="00A172F4" w:rsidRDefault="00A172F4" w:rsidP="00A172F4">
      <w:pPr>
        <w:widowControl w:val="0"/>
        <w:jc w:val="left"/>
      </w:pPr>
    </w:p>
    <w:p w:rsidR="00A172F4" w:rsidRDefault="00A172F4" w:rsidP="00A172F4">
      <w:pPr>
        <w:widowControl w:val="0"/>
        <w:jc w:val="left"/>
      </w:pPr>
      <w:r>
        <w:t>Introduced in the Senate on January 18, 2012</w:t>
      </w:r>
    </w:p>
    <w:p w:rsidR="00A172F4" w:rsidRDefault="00A172F4" w:rsidP="00A172F4">
      <w:pPr>
        <w:widowControl w:val="0"/>
        <w:jc w:val="left"/>
      </w:pPr>
      <w:r>
        <w:t>Adopted by the Senate on January 18, 2012</w:t>
      </w:r>
    </w:p>
    <w:p w:rsidR="00A172F4" w:rsidRDefault="00A172F4" w:rsidP="00A172F4">
      <w:pPr>
        <w:widowControl w:val="0"/>
        <w:jc w:val="left"/>
      </w:pPr>
    </w:p>
    <w:p w:rsidR="00A172F4" w:rsidRDefault="00A172F4" w:rsidP="00A172F4">
      <w:pPr>
        <w:widowControl w:val="0"/>
        <w:jc w:val="left"/>
      </w:pPr>
      <w:r>
        <w:t xml:space="preserve">Summary: </w:t>
      </w:r>
      <w:r w:rsidR="00754E32">
        <w:t>SkillsUSA</w:t>
      </w:r>
    </w:p>
    <w:p w:rsidR="00A172F4" w:rsidRDefault="00A172F4" w:rsidP="00A172F4">
      <w:pPr>
        <w:widowControl w:val="0"/>
        <w:jc w:val="left"/>
      </w:pPr>
    </w:p>
    <w:p w:rsidR="00A172F4" w:rsidRDefault="00A172F4" w:rsidP="00A172F4">
      <w:pPr>
        <w:widowControl w:val="0"/>
        <w:jc w:val="left"/>
      </w:pPr>
    </w:p>
    <w:p w:rsidR="00A172F4" w:rsidRDefault="00A172F4" w:rsidP="00A172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72F4">
        <w:rPr>
          <w:b/>
        </w:rPr>
        <w:t>HISTORY OF LEGISLATIVE ACTIONS</w:t>
      </w:r>
    </w:p>
    <w:p w:rsidR="00A172F4" w:rsidRDefault="00A172F4" w:rsidP="00A172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72F4" w:rsidRPr="00A172F4" w:rsidRDefault="00A172F4" w:rsidP="00A172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72F4">
        <w:rPr>
          <w:u w:val="single"/>
        </w:rPr>
        <w:tab/>
        <w:t>Date</w:t>
      </w:r>
      <w:r w:rsidRPr="00A172F4">
        <w:rPr>
          <w:u w:val="single"/>
        </w:rPr>
        <w:tab/>
        <w:t>Body</w:t>
      </w:r>
      <w:r w:rsidRPr="00A172F4">
        <w:rPr>
          <w:u w:val="single"/>
        </w:rPr>
        <w:tab/>
        <w:t>Action Description with journal page number</w:t>
      </w:r>
      <w:r w:rsidRPr="00A172F4">
        <w:rPr>
          <w:u w:val="single"/>
        </w:rPr>
        <w:tab/>
      </w:r>
    </w:p>
    <w:p w:rsidR="00BC3600" w:rsidRDefault="00BC3600" w:rsidP="00BC36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1/18/2012</w:t>
      </w:r>
      <w:r>
        <w:tab/>
        <w:t>Senate</w:t>
      </w:r>
      <w:r>
        <w:tab/>
      </w:r>
      <w:r w:rsidRPr="009D3867">
        <w:t>Introduced and adopted (</w:t>
      </w:r>
      <w:hyperlink r:id="rId7" w:history="1">
        <w:r w:rsidRPr="009D3867">
          <w:rPr>
            <w:rStyle w:val="Hyperlink"/>
          </w:rPr>
          <w:t>Senate Journal</w:t>
        </w:r>
        <w:r w:rsidRPr="009D3867">
          <w:rPr>
            <w:rStyle w:val="Hyperlink"/>
          </w:rPr>
          <w:noBreakHyphen/>
          <w:t>page 2</w:t>
        </w:r>
      </w:hyperlink>
      <w:r w:rsidRPr="009D3867">
        <w:t>)</w:t>
      </w:r>
    </w:p>
    <w:p w:rsidR="00BC3600" w:rsidRDefault="00BC3600" w:rsidP="00BC36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72F4" w:rsidRPr="00A172F4" w:rsidRDefault="00A172F4" w:rsidP="00A172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72F4" w:rsidRDefault="00A172F4" w:rsidP="00A172F4">
      <w:r w:rsidRPr="00A172F4">
        <w:rPr>
          <w:b/>
        </w:rPr>
        <w:t>VERSIONS OF THIS BILL</w:t>
      </w:r>
    </w:p>
    <w:p w:rsidR="00A172F4" w:rsidRDefault="00A172F4" w:rsidP="00A172F4"/>
    <w:p w:rsidR="00A172F4" w:rsidRDefault="0026603C" w:rsidP="00A172F4">
      <w:hyperlink r:id="rId8" w:history="1">
        <w:r w:rsidR="00A172F4">
          <w:rPr>
            <w:rStyle w:val="Hyperlink"/>
          </w:rPr>
          <w:t>1/18/2012</w:t>
        </w:r>
      </w:hyperlink>
    </w:p>
    <w:p w:rsidR="00A172F4" w:rsidRDefault="00A172F4" w:rsidP="00A172F4"/>
    <w:p w:rsidR="00A172F4" w:rsidRDefault="00A172F4" w:rsidP="00A172F4">
      <w:pPr>
        <w:sectPr w:rsidR="00A172F4" w:rsidSect="00A172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54F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48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A56E3">
        <w:t>RECOGNIZE SKILLSUSA FOR ITS CONTRIBUTION TOWARD BUILDING A QUALITY AMERICAN WORK FORCE</w:t>
      </w:r>
      <w:r w:rsidR="00484997">
        <w:t>,</w:t>
      </w:r>
      <w:r w:rsidR="00DA56E3">
        <w:t xml:space="preserve"> AND TO THANK THE ORGANIZATION FO</w:t>
      </w:r>
      <w:r w:rsidR="001A1580">
        <w:t>R ITS</w:t>
      </w:r>
      <w:r w:rsidR="00DA56E3">
        <w:t xml:space="preserve"> FINE WORK AMONG THE YOUNG PEOPLE OF THE PALMETTO STATE.</w:t>
      </w:r>
    </w:p>
    <w:p w:rsidR="000054F5" w:rsidRDefault="000054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46DD" w:rsidRDefault="000054F5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657B5">
        <w:t xml:space="preserve">with a membership composed of </w:t>
      </w:r>
      <w:r w:rsidR="00C657B5" w:rsidRPr="00236293">
        <w:rPr>
          <w:rFonts w:eastAsiaTheme="minorHAnsi"/>
          <w:color w:val="000000" w:themeColor="text1"/>
          <w:szCs w:val="22"/>
          <w:u w:color="000000" w:themeColor="text1"/>
        </w:rPr>
        <w:t>students, teachers</w:t>
      </w:r>
      <w:r w:rsidR="00C657B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657B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industr</w:t>
      </w:r>
      <w:r w:rsidR="00F446DD">
        <w:rPr>
          <w:rFonts w:eastAsiaTheme="minorHAnsi"/>
          <w:color w:val="000000" w:themeColor="text1"/>
          <w:szCs w:val="22"/>
          <w:u w:color="000000" w:themeColor="text1"/>
        </w:rPr>
        <w:t>ial partners</w:t>
      </w:r>
      <w:r w:rsidR="00C657B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working together to ensure America has a skilled work</w:t>
      </w:r>
      <w:r w:rsidR="00F446D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657B5" w:rsidRPr="00236293">
        <w:rPr>
          <w:rFonts w:eastAsiaTheme="minorHAnsi"/>
          <w:color w:val="000000" w:themeColor="text1"/>
          <w:szCs w:val="22"/>
          <w:u w:color="000000" w:themeColor="text1"/>
        </w:rPr>
        <w:t>force</w:t>
      </w:r>
      <w:r w:rsidR="00C657B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SkillsUSA prepar</w:t>
      </w:r>
      <w:r w:rsidR="00F446DD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America</w:t>
      </w:r>
      <w:r w:rsidR="00751643" w:rsidRPr="0075164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s high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performance workers in public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career and technical programs. It provides quality education</w:t>
      </w:r>
      <w:r w:rsidR="005E26D2">
        <w:rPr>
          <w:rFonts w:eastAsiaTheme="minorHAnsi"/>
          <w:color w:val="000000" w:themeColor="text1"/>
          <w:szCs w:val="22"/>
          <w:u w:color="000000" w:themeColor="text1"/>
        </w:rPr>
        <w:t>al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experiences for students in leadership, teamwork, citizenship</w:t>
      </w:r>
      <w:r w:rsidR="00F446D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character development</w:t>
      </w:r>
      <w:r w:rsidR="00F446DD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builds and reinforces self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confidence, </w:t>
      </w:r>
      <w:r w:rsidR="009B1029">
        <w:rPr>
          <w:rFonts w:eastAsiaTheme="minorHAnsi"/>
          <w:color w:val="000000" w:themeColor="text1"/>
          <w:szCs w:val="22"/>
          <w:u w:color="000000" w:themeColor="text1"/>
        </w:rPr>
        <w:t xml:space="preserve">positive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work attitudes</w:t>
      </w:r>
      <w:r w:rsidR="00F446D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904CA">
        <w:rPr>
          <w:rFonts w:eastAsiaTheme="minorHAnsi"/>
          <w:color w:val="000000" w:themeColor="text1"/>
          <w:szCs w:val="22"/>
          <w:u w:color="000000" w:themeColor="text1"/>
        </w:rPr>
        <w:t xml:space="preserve"> and communication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skills</w:t>
      </w:r>
      <w:r w:rsidR="00F446D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446DD" w:rsidRDefault="00F446DD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657B5" w:rsidRDefault="00F446DD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it also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emphasizes total quality at work—high ethical standards, superior work skills, lifelong education, and pride in the dignity of wor</w:t>
      </w:r>
      <w:r>
        <w:rPr>
          <w:rFonts w:eastAsiaTheme="minorHAnsi"/>
          <w:color w:val="000000" w:themeColor="text1"/>
          <w:szCs w:val="22"/>
          <w:u w:color="000000" w:themeColor="text1"/>
        </w:rPr>
        <w:t>k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—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promotes understanding of the free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enterprise system and involvement in community service</w:t>
      </w:r>
      <w:r w:rsidR="00C657B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657B5" w:rsidRPr="00236293" w:rsidRDefault="00C657B5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46DD" w:rsidRDefault="00F446DD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this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national nonprofit organization 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t>services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mo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re than </w:t>
      </w:r>
      <w:r w:rsidR="006F6589">
        <w:rPr>
          <w:rFonts w:eastAsiaTheme="minorHAnsi"/>
          <w:color w:val="000000" w:themeColor="text1"/>
          <w:szCs w:val="22"/>
          <w:u w:color="000000" w:themeColor="text1"/>
        </w:rPr>
        <w:t>300,000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students and advisors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join </w:t>
      </w:r>
      <w:r>
        <w:rPr>
          <w:rFonts w:eastAsiaTheme="minorHAnsi"/>
          <w:color w:val="000000" w:themeColor="text1"/>
          <w:szCs w:val="22"/>
          <w:u w:color="000000" w:themeColor="text1"/>
        </w:rPr>
        <w:t>its ranks a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nnually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t>, as well as alumni and lifetime members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Over its history, it has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served more than 10.5 million members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446DD" w:rsidRDefault="00F446DD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36293" w:rsidRDefault="00F446DD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DA4F90">
        <w:rPr>
          <w:rFonts w:eastAsiaTheme="minorHAnsi"/>
          <w:color w:val="000000" w:themeColor="text1"/>
          <w:szCs w:val="22"/>
          <w:u w:color="000000" w:themeColor="text1"/>
        </w:rPr>
        <w:t xml:space="preserve">in 2011 alone,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more than 16,600 teachers and school administrators served as professional SkillsUSA members and advisors. </w:t>
      </w:r>
      <w:r w:rsidR="00DA4F90">
        <w:rPr>
          <w:rFonts w:eastAsiaTheme="minorHAnsi"/>
          <w:color w:val="000000" w:themeColor="text1"/>
          <w:szCs w:val="22"/>
          <w:u w:color="000000" w:themeColor="text1"/>
        </w:rPr>
        <w:t>In addition, m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ore than 1,100 business, industry</w:t>
      </w:r>
      <w:r w:rsidR="00DA4F9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labor sponsors actively support SkillsUSA at the national level through financial aid, in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kind contributions, and involvement of their people in SkillsUSA activities. Many more work directly with state associations and local chapters</w:t>
      </w:r>
      <w:r w:rsidR="00DA4F9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A4F90" w:rsidRDefault="00DA4F90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A4F90" w:rsidRDefault="00DA4F90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SkillsUSA programs include local, state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national competitions in which students demonstrate occupational and leadership skills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A4F90" w:rsidRDefault="00DA4F90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054F5" w:rsidRDefault="00DA4F90" w:rsidP="00321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15C1A">
        <w:rPr>
          <w:rFonts w:eastAsiaTheme="minorHAnsi"/>
          <w:color w:val="000000" w:themeColor="text1"/>
          <w:szCs w:val="22"/>
          <w:u w:color="000000" w:themeColor="text1"/>
        </w:rPr>
        <w:t>these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programs also help to establish industry standards for job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skill training in the lab and classroom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promote community service. </w:t>
      </w:r>
      <w:r w:rsidR="0092231B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92231B" w:rsidRPr="00236293">
        <w:rPr>
          <w:rFonts w:eastAsiaTheme="minorHAnsi"/>
          <w:color w:val="000000" w:themeColor="text1"/>
          <w:szCs w:val="22"/>
          <w:u w:color="000000" w:themeColor="text1"/>
        </w:rPr>
        <w:t>ecognized by the U.S. Department of Education</w:t>
      </w:r>
      <w:r w:rsidR="0092231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SkillsUSA is </w:t>
      </w:r>
      <w:r w:rsidR="0092231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ited as a “successful model of </w:t>
      </w:r>
      <w:r w:rsidR="0092231B">
        <w:rPr>
          <w:rFonts w:eastAsiaTheme="minorHAnsi"/>
          <w:color w:val="000000" w:themeColor="text1"/>
          <w:szCs w:val="22"/>
          <w:u w:color="000000" w:themeColor="text1"/>
        </w:rPr>
        <w:t xml:space="preserve">an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employer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driven youth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development training program” by the U.S. Department of Labor</w:t>
      </w:r>
      <w:r w:rsidR="003219F2">
        <w:rPr>
          <w:rFonts w:eastAsiaTheme="minorHAnsi"/>
          <w:color w:val="000000" w:themeColor="text1"/>
          <w:szCs w:val="22"/>
          <w:u w:color="000000" w:themeColor="text1"/>
        </w:rPr>
        <w:t xml:space="preserve">, and its </w:t>
      </w:r>
      <w:r w:rsidR="00EF64E2">
        <w:rPr>
          <w:rFonts w:eastAsiaTheme="minorHAnsi"/>
          <w:color w:val="000000" w:themeColor="text1"/>
          <w:szCs w:val="22"/>
          <w:u w:color="000000" w:themeColor="text1"/>
        </w:rPr>
        <w:t xml:space="preserve">impact on </w:t>
      </w:r>
      <w:r w:rsidR="003219F2">
        <w:rPr>
          <w:rFonts w:eastAsiaTheme="minorHAnsi"/>
          <w:color w:val="000000" w:themeColor="text1"/>
          <w:szCs w:val="22"/>
          <w:u w:color="000000" w:themeColor="text1"/>
        </w:rPr>
        <w:t xml:space="preserve">the preparation of </w:t>
      </w:r>
      <w:r w:rsidR="00EF64E2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="00751643" w:rsidRPr="0075164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219F2">
        <w:rPr>
          <w:rFonts w:eastAsiaTheme="minorHAnsi"/>
          <w:color w:val="000000" w:themeColor="text1"/>
          <w:szCs w:val="22"/>
          <w:u w:color="000000" w:themeColor="text1"/>
        </w:rPr>
        <w:t xml:space="preserve">s young people for successful work careers has been considerable. </w:t>
      </w:r>
      <w:r w:rsidR="000054F5">
        <w:t>Now, therefore,</w:t>
      </w:r>
    </w:p>
    <w:p w:rsidR="000054F5" w:rsidRDefault="000054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4F5" w:rsidRDefault="000054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054F5" w:rsidRDefault="000054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997" w:rsidRDefault="000054F5" w:rsidP="0048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236293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484997">
        <w:rPr>
          <w:color w:val="000000" w:themeColor="text1"/>
          <w:u w:color="000000" w:themeColor="text1"/>
        </w:rPr>
        <w:t xml:space="preserve"> </w:t>
      </w:r>
      <w:r w:rsidR="00484997">
        <w:t>recognize SkillsUSA for its contribution toward building a quality American work force, and thank the organization for its fine work among the young people of the Palmetto State.</w:t>
      </w:r>
    </w:p>
    <w:p w:rsidR="000054F5" w:rsidRDefault="000054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54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</w:t>
      </w:r>
      <w:r w:rsidR="00E747DE">
        <w:t>e</w:t>
      </w:r>
      <w:r>
        <w:t xml:space="preserve">r resolved that a copy of this resolution be forwarded to </w:t>
      </w:r>
      <w:r w:rsidR="00E747DE">
        <w:t>SkillsUSA</w:t>
      </w:r>
      <w:r>
        <w:t>.</w:t>
      </w:r>
    </w:p>
    <w:p w:rsidR="00C73B40" w:rsidRDefault="00751643" w:rsidP="000D3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B40" w:rsidRDefault="00C73B40" w:rsidP="00A172F4">
      <w:pPr>
        <w:suppressAutoHyphens/>
      </w:pPr>
    </w:p>
    <w:sectPr w:rsidR="00C73B40" w:rsidSect="00A172F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4E2" w:rsidRDefault="00EF64E2" w:rsidP="009F0C77">
      <w:r>
        <w:separator/>
      </w:r>
    </w:p>
  </w:endnote>
  <w:endnote w:type="continuationSeparator" w:id="0">
    <w:p w:rsidR="00EF64E2" w:rsidRDefault="00EF64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85D558-9BA7-4C22-8EF2-6EE93ABA5817}"/>
    <w:embedBold r:id="rId2" w:fontKey="{E60CC295-2BDD-4B0B-ADFD-BC04454D3C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B9365A-9995-4480-80E3-063E31B590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4CF1EA-EFC8-46D6-BDD5-5BD03B2239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2CD689-3CEF-4CCE-9EFB-0A4421BFA7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2F4" w:rsidRPr="00C73B40" w:rsidRDefault="00A172F4" w:rsidP="00C73B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[1118]</w:t>
    </w:r>
    <w:r>
      <w:tab/>
    </w:r>
    <w:r w:rsidR="0026603C">
      <w:fldChar w:fldCharType="begin"/>
    </w:r>
    <w:r w:rsidR="0026603C">
      <w:instrText xml:space="preserve"> PAGE  \* MERGEFORMAT </w:instrText>
    </w:r>
    <w:r w:rsidR="0026603C">
      <w:fldChar w:fldCharType="separate"/>
    </w:r>
    <w:r w:rsidR="0026603C">
      <w:rPr>
        <w:noProof/>
      </w:rPr>
      <w:t>1</w:t>
    </w:r>
    <w:r w:rsidR="0026603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4E2" w:rsidRDefault="00EF64E2" w:rsidP="009F0C77">
      <w:r>
        <w:separator/>
      </w:r>
    </w:p>
  </w:footnote>
  <w:footnote w:type="continuationSeparator" w:id="0">
    <w:p w:rsidR="00EF64E2" w:rsidRDefault="00EF64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36HTC12"/>
    <w:docVar w:name="CoverBillType" w:val="r"/>
    <w:docVar w:name="docpath" w:val="L:\Council\bills\RM\1336HTC12.DOCX"/>
    <w:docVar w:name="dvBillNumber" w:val="111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809F9"/>
    <w:rsid w:val="000054F5"/>
    <w:rsid w:val="00021811"/>
    <w:rsid w:val="00026C9A"/>
    <w:rsid w:val="00054889"/>
    <w:rsid w:val="000965A1"/>
    <w:rsid w:val="000D39C9"/>
    <w:rsid w:val="000E1785"/>
    <w:rsid w:val="001023A4"/>
    <w:rsid w:val="0010776B"/>
    <w:rsid w:val="00133E66"/>
    <w:rsid w:val="00134ACF"/>
    <w:rsid w:val="00144E15"/>
    <w:rsid w:val="00147E31"/>
    <w:rsid w:val="001A1580"/>
    <w:rsid w:val="001A4A62"/>
    <w:rsid w:val="001A681E"/>
    <w:rsid w:val="001D08F2"/>
    <w:rsid w:val="002037CA"/>
    <w:rsid w:val="002047A2"/>
    <w:rsid w:val="002321B6"/>
    <w:rsid w:val="00236293"/>
    <w:rsid w:val="0023696B"/>
    <w:rsid w:val="00250967"/>
    <w:rsid w:val="0026603C"/>
    <w:rsid w:val="002759C5"/>
    <w:rsid w:val="00277DEE"/>
    <w:rsid w:val="00280D88"/>
    <w:rsid w:val="002904CA"/>
    <w:rsid w:val="00294ABE"/>
    <w:rsid w:val="002A3EB4"/>
    <w:rsid w:val="003219F2"/>
    <w:rsid w:val="00323391"/>
    <w:rsid w:val="00325348"/>
    <w:rsid w:val="00367C4E"/>
    <w:rsid w:val="00393688"/>
    <w:rsid w:val="003D411E"/>
    <w:rsid w:val="003E3C1E"/>
    <w:rsid w:val="003E6148"/>
    <w:rsid w:val="003F119D"/>
    <w:rsid w:val="00400EAA"/>
    <w:rsid w:val="0041760A"/>
    <w:rsid w:val="00442FA9"/>
    <w:rsid w:val="004809EE"/>
    <w:rsid w:val="00484997"/>
    <w:rsid w:val="004B40BE"/>
    <w:rsid w:val="00511EE9"/>
    <w:rsid w:val="00515C1A"/>
    <w:rsid w:val="00521E00"/>
    <w:rsid w:val="00523D7B"/>
    <w:rsid w:val="00577C6C"/>
    <w:rsid w:val="0058501B"/>
    <w:rsid w:val="005D380B"/>
    <w:rsid w:val="005E26D2"/>
    <w:rsid w:val="006215AA"/>
    <w:rsid w:val="006340D9"/>
    <w:rsid w:val="00643B8E"/>
    <w:rsid w:val="0066184B"/>
    <w:rsid w:val="00665EBC"/>
    <w:rsid w:val="0069470D"/>
    <w:rsid w:val="006A476C"/>
    <w:rsid w:val="006C6A93"/>
    <w:rsid w:val="006D3A23"/>
    <w:rsid w:val="006E02F9"/>
    <w:rsid w:val="006F6589"/>
    <w:rsid w:val="00720591"/>
    <w:rsid w:val="007359F7"/>
    <w:rsid w:val="00751643"/>
    <w:rsid w:val="00753C04"/>
    <w:rsid w:val="00754E32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7F7F42"/>
    <w:rsid w:val="00857E21"/>
    <w:rsid w:val="0086090E"/>
    <w:rsid w:val="00872729"/>
    <w:rsid w:val="0089070E"/>
    <w:rsid w:val="008F4429"/>
    <w:rsid w:val="0092231B"/>
    <w:rsid w:val="009352BB"/>
    <w:rsid w:val="00960AC3"/>
    <w:rsid w:val="00963A3F"/>
    <w:rsid w:val="00990668"/>
    <w:rsid w:val="009A4BBD"/>
    <w:rsid w:val="009B1029"/>
    <w:rsid w:val="009F0C77"/>
    <w:rsid w:val="009F4DD1"/>
    <w:rsid w:val="00A10D59"/>
    <w:rsid w:val="00A172F4"/>
    <w:rsid w:val="00A64E80"/>
    <w:rsid w:val="00A65692"/>
    <w:rsid w:val="00A741D9"/>
    <w:rsid w:val="00A90370"/>
    <w:rsid w:val="00A9741D"/>
    <w:rsid w:val="00AB5000"/>
    <w:rsid w:val="00AD4B17"/>
    <w:rsid w:val="00AD7569"/>
    <w:rsid w:val="00B26FA6"/>
    <w:rsid w:val="00B741CB"/>
    <w:rsid w:val="00B934F3"/>
    <w:rsid w:val="00BB6347"/>
    <w:rsid w:val="00BC3600"/>
    <w:rsid w:val="00BC5FBB"/>
    <w:rsid w:val="00BD2134"/>
    <w:rsid w:val="00BE1435"/>
    <w:rsid w:val="00C038D8"/>
    <w:rsid w:val="00C045DD"/>
    <w:rsid w:val="00C26E68"/>
    <w:rsid w:val="00C3136F"/>
    <w:rsid w:val="00C3483A"/>
    <w:rsid w:val="00C60363"/>
    <w:rsid w:val="00C657B5"/>
    <w:rsid w:val="00C73B40"/>
    <w:rsid w:val="00C74E9D"/>
    <w:rsid w:val="00C809F9"/>
    <w:rsid w:val="00C82FD3"/>
    <w:rsid w:val="00CC6B7B"/>
    <w:rsid w:val="00CD24F0"/>
    <w:rsid w:val="00CD3619"/>
    <w:rsid w:val="00CF4447"/>
    <w:rsid w:val="00D405E7"/>
    <w:rsid w:val="00D41D56"/>
    <w:rsid w:val="00D53719"/>
    <w:rsid w:val="00D6260D"/>
    <w:rsid w:val="00D6662B"/>
    <w:rsid w:val="00D95E2F"/>
    <w:rsid w:val="00D970A9"/>
    <w:rsid w:val="00DA4F90"/>
    <w:rsid w:val="00DA56E3"/>
    <w:rsid w:val="00DB002F"/>
    <w:rsid w:val="00DB3AC0"/>
    <w:rsid w:val="00DE68F0"/>
    <w:rsid w:val="00DE6CF3"/>
    <w:rsid w:val="00DF3845"/>
    <w:rsid w:val="00DF7E17"/>
    <w:rsid w:val="00E36D83"/>
    <w:rsid w:val="00E413C6"/>
    <w:rsid w:val="00E747DE"/>
    <w:rsid w:val="00EB00A2"/>
    <w:rsid w:val="00EB1BF3"/>
    <w:rsid w:val="00EB792D"/>
    <w:rsid w:val="00EF3EEE"/>
    <w:rsid w:val="00EF64E2"/>
    <w:rsid w:val="00F149A7"/>
    <w:rsid w:val="00F446DD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AB63F2B-E67C-4F3E-A7AE-19BEF3318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6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6D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72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118_201201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98ABF-929B-44FB-9B2A-5F255DA02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430</Words>
  <Characters>2582</Characters>
  <Application>Microsoft Office Word</Application>
  <DocSecurity>4</DocSecurity>
  <Lines>94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1118: SkillsUSA - South Carolina Legislature Online</dc:title>
  <dc:subject/>
  <dc:creator>rosannemcdowell</dc:creator>
  <cp:keywords/>
  <dc:description/>
  <cp:lastModifiedBy>N Cumfer</cp:lastModifiedBy>
  <cp:revision>2</cp:revision>
  <cp:lastPrinted>2012-01-03T17:04:00Z</cp:lastPrinted>
  <dcterms:created xsi:type="dcterms:W3CDTF">2014-11-21T21:09:00Z</dcterms:created>
  <dcterms:modified xsi:type="dcterms:W3CDTF">2014-11-21T21:09:00Z</dcterms:modified>
</cp:coreProperties>
</file>