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D4E" w:rsidRDefault="00D40D4E" w:rsidP="00D40D4E">
      <w:pPr>
        <w:widowControl w:val="0"/>
        <w:jc w:val="center"/>
      </w:pPr>
      <w:bookmarkStart w:id="0" w:name="_GoBack"/>
      <w:bookmarkEnd w:id="0"/>
      <w:r w:rsidRPr="00D40D4E">
        <w:rPr>
          <w:b/>
        </w:rPr>
        <w:t>South Carolina General Assembly</w:t>
      </w:r>
    </w:p>
    <w:p w:rsidR="00D40D4E" w:rsidRDefault="00D40D4E" w:rsidP="00D40D4E">
      <w:pPr>
        <w:widowControl w:val="0"/>
        <w:jc w:val="center"/>
      </w:pPr>
      <w:r>
        <w:t>119th Session, 2011-2012</w:t>
      </w:r>
    </w:p>
    <w:p w:rsidR="00D40D4E" w:rsidRDefault="00D40D4E" w:rsidP="00D40D4E">
      <w:pPr>
        <w:widowControl w:val="0"/>
        <w:jc w:val="left"/>
      </w:pPr>
    </w:p>
    <w:p w:rsidR="00D40D4E" w:rsidRDefault="00D40D4E" w:rsidP="00D40D4E">
      <w:pPr>
        <w:widowControl w:val="0"/>
        <w:jc w:val="left"/>
        <w:rPr>
          <w:b/>
        </w:rPr>
      </w:pPr>
      <w:r w:rsidRPr="00D40D4E">
        <w:rPr>
          <w:b/>
        </w:rPr>
        <w:t>S.</w:t>
      </w:r>
      <w:r>
        <w:rPr>
          <w:b/>
        </w:rPr>
        <w:t xml:space="preserve"> </w:t>
      </w:r>
      <w:r w:rsidRPr="00D40D4E">
        <w:rPr>
          <w:b/>
        </w:rPr>
        <w:t>1165</w:t>
      </w:r>
    </w:p>
    <w:p w:rsidR="00D40D4E" w:rsidRDefault="00D40D4E" w:rsidP="00D40D4E">
      <w:pPr>
        <w:widowControl w:val="0"/>
        <w:jc w:val="left"/>
        <w:rPr>
          <w:b/>
        </w:rPr>
      </w:pPr>
    </w:p>
    <w:p w:rsidR="00D40D4E" w:rsidRDefault="00D40D4E" w:rsidP="00D40D4E">
      <w:pPr>
        <w:widowControl w:val="0"/>
        <w:jc w:val="left"/>
      </w:pPr>
      <w:r w:rsidRPr="00D40D4E">
        <w:rPr>
          <w:b/>
        </w:rPr>
        <w:t>STATUS INFORMATION</w:t>
      </w:r>
    </w:p>
    <w:p w:rsidR="00D40D4E" w:rsidRDefault="00D40D4E" w:rsidP="00D40D4E">
      <w:pPr>
        <w:widowControl w:val="0"/>
        <w:jc w:val="left"/>
      </w:pPr>
    </w:p>
    <w:p w:rsidR="00D40D4E" w:rsidRDefault="00D40D4E" w:rsidP="00D40D4E">
      <w:pPr>
        <w:widowControl w:val="0"/>
        <w:jc w:val="left"/>
      </w:pPr>
      <w:r>
        <w:t>Senate Resolution</w:t>
      </w:r>
    </w:p>
    <w:p w:rsidR="00D40D4E" w:rsidRDefault="00D40D4E" w:rsidP="00D40D4E">
      <w:pPr>
        <w:widowControl w:val="0"/>
        <w:jc w:val="left"/>
      </w:pPr>
      <w:r>
        <w:t>Sponsors: Senator Lourie</w:t>
      </w:r>
    </w:p>
    <w:p w:rsidR="00D40D4E" w:rsidRDefault="00D40D4E" w:rsidP="00D40D4E">
      <w:pPr>
        <w:widowControl w:val="0"/>
        <w:jc w:val="left"/>
      </w:pPr>
      <w:r>
        <w:t>Document Path: l:\council\bills\gm\29444cm12.docx</w:t>
      </w:r>
    </w:p>
    <w:p w:rsidR="00D40D4E" w:rsidRDefault="00D40D4E" w:rsidP="00D40D4E">
      <w:pPr>
        <w:widowControl w:val="0"/>
        <w:jc w:val="left"/>
      </w:pPr>
    </w:p>
    <w:p w:rsidR="00D40D4E" w:rsidRDefault="00D40D4E" w:rsidP="00D40D4E">
      <w:pPr>
        <w:widowControl w:val="0"/>
        <w:jc w:val="left"/>
      </w:pPr>
      <w:r>
        <w:t>Introduced in the Senate on January 31, 2012</w:t>
      </w:r>
    </w:p>
    <w:p w:rsidR="00D40D4E" w:rsidRDefault="00D40D4E" w:rsidP="00D40D4E">
      <w:pPr>
        <w:widowControl w:val="0"/>
        <w:jc w:val="left"/>
      </w:pPr>
      <w:r>
        <w:t>Adopted by the Senate on January 31, 2012</w:t>
      </w:r>
    </w:p>
    <w:p w:rsidR="00D40D4E" w:rsidRDefault="00D40D4E" w:rsidP="00D40D4E">
      <w:pPr>
        <w:widowControl w:val="0"/>
        <w:jc w:val="left"/>
      </w:pPr>
    </w:p>
    <w:p w:rsidR="00D40D4E" w:rsidRDefault="00D40D4E" w:rsidP="00D40D4E">
      <w:pPr>
        <w:widowControl w:val="0"/>
        <w:jc w:val="left"/>
      </w:pPr>
      <w:r>
        <w:t xml:space="preserve">Summary: </w:t>
      </w:r>
      <w:r w:rsidR="005B5831">
        <w:t>Lizzie Padget</w:t>
      </w:r>
    </w:p>
    <w:p w:rsidR="00D40D4E" w:rsidRDefault="00D40D4E" w:rsidP="00D40D4E">
      <w:pPr>
        <w:widowControl w:val="0"/>
        <w:jc w:val="left"/>
      </w:pPr>
    </w:p>
    <w:p w:rsidR="00D40D4E" w:rsidRDefault="00D40D4E" w:rsidP="00D40D4E">
      <w:pPr>
        <w:widowControl w:val="0"/>
        <w:jc w:val="left"/>
      </w:pPr>
    </w:p>
    <w:p w:rsidR="00D40D4E" w:rsidRDefault="00D40D4E" w:rsidP="00D40D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0D4E">
        <w:rPr>
          <w:b/>
        </w:rPr>
        <w:t>HISTORY OF LEGISLATIVE ACTIONS</w:t>
      </w:r>
    </w:p>
    <w:p w:rsidR="00D40D4E" w:rsidRDefault="00D40D4E" w:rsidP="00D40D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0D4E" w:rsidRPr="00D40D4E" w:rsidRDefault="00D40D4E" w:rsidP="00D40D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0D4E">
        <w:rPr>
          <w:u w:val="single"/>
        </w:rPr>
        <w:tab/>
        <w:t>Date</w:t>
      </w:r>
      <w:r w:rsidRPr="00D40D4E">
        <w:rPr>
          <w:u w:val="single"/>
        </w:rPr>
        <w:tab/>
        <w:t>Body</w:t>
      </w:r>
      <w:r w:rsidRPr="00D40D4E">
        <w:rPr>
          <w:u w:val="single"/>
        </w:rPr>
        <w:tab/>
        <w:t>Action Description with journal page number</w:t>
      </w:r>
      <w:r w:rsidRPr="00D40D4E">
        <w:rPr>
          <w:u w:val="single"/>
        </w:rPr>
        <w:tab/>
      </w:r>
    </w:p>
    <w:p w:rsidR="00866096" w:rsidRDefault="00866096" w:rsidP="008660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1/31/2012</w:t>
      </w:r>
      <w:r>
        <w:tab/>
        <w:t>Senate</w:t>
      </w:r>
      <w:r>
        <w:tab/>
      </w:r>
      <w:r w:rsidRPr="00443CD5">
        <w:t>Introduced and adopted (</w:t>
      </w:r>
      <w:hyperlink r:id="rId7" w:history="1">
        <w:r w:rsidRPr="00443CD5">
          <w:rPr>
            <w:rStyle w:val="Hyperlink"/>
          </w:rPr>
          <w:t>Senate Journal</w:t>
        </w:r>
        <w:r w:rsidRPr="00443CD5">
          <w:rPr>
            <w:rStyle w:val="Hyperlink"/>
          </w:rPr>
          <w:noBreakHyphen/>
          <w:t>page 12</w:t>
        </w:r>
      </w:hyperlink>
      <w:r w:rsidRPr="00443CD5">
        <w:t>)</w:t>
      </w:r>
    </w:p>
    <w:p w:rsidR="00866096" w:rsidRDefault="00866096" w:rsidP="008660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0D4E" w:rsidRPr="00D40D4E" w:rsidRDefault="00D40D4E" w:rsidP="00D40D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0D4E" w:rsidRDefault="00D40D4E" w:rsidP="00D40D4E">
      <w:r w:rsidRPr="00D40D4E">
        <w:rPr>
          <w:b/>
        </w:rPr>
        <w:t>VERSIONS OF THIS BILL</w:t>
      </w:r>
    </w:p>
    <w:p w:rsidR="00D40D4E" w:rsidRDefault="00D40D4E" w:rsidP="00D40D4E"/>
    <w:p w:rsidR="00D40D4E" w:rsidRDefault="00971E2B" w:rsidP="00D40D4E">
      <w:hyperlink r:id="rId8" w:history="1">
        <w:r w:rsidR="00D40D4E">
          <w:rPr>
            <w:rStyle w:val="Hyperlink"/>
          </w:rPr>
          <w:t>1/31/2012</w:t>
        </w:r>
      </w:hyperlink>
    </w:p>
    <w:p w:rsidR="00D40D4E" w:rsidRDefault="00D40D4E" w:rsidP="00D40D4E"/>
    <w:p w:rsidR="00D40D4E" w:rsidRDefault="00D40D4E" w:rsidP="00D40D4E">
      <w:pPr>
        <w:sectPr w:rsidR="00D40D4E" w:rsidSect="00D40D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70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06C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0C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LIZZIE PADGET UPON THE OCCASION OF HER RETIREMENT AFTER THIRTY</w:t>
      </w:r>
      <w:r w:rsidR="00E602E8">
        <w:noBreakHyphen/>
      </w:r>
      <w:r>
        <w:t xml:space="preserve">EIGHT YEARS AS AN EDUCATOR </w:t>
      </w:r>
      <w:r w:rsidR="00192527">
        <w:t xml:space="preserve">IN RICHLAND </w:t>
      </w:r>
      <w:r>
        <w:t xml:space="preserve">SCHOOL </w:t>
      </w:r>
      <w:r w:rsidR="00192527">
        <w:t>DISTRICT TWO,</w:t>
      </w:r>
      <w:r>
        <w:t xml:space="preserve"> AND TO WISH HER MANY YEARS OF CONTINUED HEALTH AND HAPPINESS IN ALL HER FUTURE ENDEAVORS.</w:t>
      </w:r>
    </w:p>
    <w:p w:rsidR="00A806C6" w:rsidRDefault="00A80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2527" w:rsidRDefault="00A80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20CC0">
        <w:t>the members of the South Carolina Senate</w:t>
      </w:r>
      <w:r w:rsidR="00192527">
        <w:t xml:space="preserve"> </w:t>
      </w:r>
      <w:r w:rsidR="00320CC0">
        <w:t xml:space="preserve">are pleased to learn that </w:t>
      </w:r>
      <w:r w:rsidR="00192527">
        <w:t xml:space="preserve">Lizzie Padget will be honored for her many years of service in Richland School District Two after a performance of </w:t>
      </w:r>
      <w:r w:rsidR="00192527">
        <w:rPr>
          <w:i/>
        </w:rPr>
        <w:t>Seussical the Musical</w:t>
      </w:r>
      <w:r w:rsidR="00192527">
        <w:t xml:space="preserve"> on Friday, February 17, 2012; and</w:t>
      </w:r>
    </w:p>
    <w:p w:rsidR="00192527" w:rsidRDefault="00192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527" w:rsidRDefault="00192527" w:rsidP="0086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63737">
        <w:t xml:space="preserve">born in Columbia on </w:t>
      </w:r>
      <w:r w:rsidR="00863737" w:rsidRPr="007B006D">
        <w:rPr>
          <w:color w:val="000000" w:themeColor="text1"/>
          <w:u w:color="000000" w:themeColor="text1"/>
        </w:rPr>
        <w:t>March 30, 1951</w:t>
      </w:r>
      <w:r w:rsidR="00863737">
        <w:rPr>
          <w:color w:val="000000" w:themeColor="text1"/>
          <w:u w:color="000000" w:themeColor="text1"/>
        </w:rPr>
        <w:t xml:space="preserve">, </w:t>
      </w:r>
      <w:r>
        <w:t xml:space="preserve">she earned </w:t>
      </w:r>
      <w:r w:rsidR="00863737">
        <w:t xml:space="preserve">a </w:t>
      </w:r>
      <w:r w:rsidR="005E05AF">
        <w:t>bachelor</w:t>
      </w:r>
      <w:r w:rsidR="00695114">
        <w:t>’</w:t>
      </w:r>
      <w:r w:rsidR="005E05AF">
        <w:t>s degree</w:t>
      </w:r>
      <w:r w:rsidR="00863737">
        <w:t xml:space="preserve"> in elementary education from the University of South Carolina, as well as a </w:t>
      </w:r>
      <w:r w:rsidR="00863737">
        <w:rPr>
          <w:color w:val="000000" w:themeColor="text1"/>
          <w:u w:color="000000" w:themeColor="text1"/>
        </w:rPr>
        <w:t>m</w:t>
      </w:r>
      <w:r w:rsidR="00863737" w:rsidRPr="007B006D">
        <w:rPr>
          <w:color w:val="000000" w:themeColor="text1"/>
          <w:u w:color="000000" w:themeColor="text1"/>
        </w:rPr>
        <w:t>aster</w:t>
      </w:r>
      <w:r w:rsidR="00695114">
        <w:rPr>
          <w:color w:val="000000" w:themeColor="text1"/>
          <w:u w:color="000000" w:themeColor="text1"/>
        </w:rPr>
        <w:t>’</w:t>
      </w:r>
      <w:r w:rsidR="005E05AF">
        <w:rPr>
          <w:color w:val="000000" w:themeColor="text1"/>
          <w:u w:color="000000" w:themeColor="text1"/>
        </w:rPr>
        <w:t>s</w:t>
      </w:r>
      <w:r w:rsidR="00863737" w:rsidRPr="007B006D">
        <w:rPr>
          <w:color w:val="000000" w:themeColor="text1"/>
          <w:u w:color="000000" w:themeColor="text1"/>
        </w:rPr>
        <w:t xml:space="preserve"> in </w:t>
      </w:r>
      <w:r w:rsidR="00863737">
        <w:rPr>
          <w:color w:val="000000" w:themeColor="text1"/>
          <w:u w:color="000000" w:themeColor="text1"/>
        </w:rPr>
        <w:t>r</w:t>
      </w:r>
      <w:r w:rsidR="00863737" w:rsidRPr="007B006D">
        <w:rPr>
          <w:color w:val="000000" w:themeColor="text1"/>
          <w:u w:color="000000" w:themeColor="text1"/>
        </w:rPr>
        <w:t>eading</w:t>
      </w:r>
      <w:r w:rsidR="00863737">
        <w:rPr>
          <w:color w:val="000000" w:themeColor="text1"/>
          <w:u w:color="000000" w:themeColor="text1"/>
        </w:rPr>
        <w:t>, a m</w:t>
      </w:r>
      <w:r w:rsidR="00863737" w:rsidRPr="007B006D">
        <w:rPr>
          <w:color w:val="000000" w:themeColor="text1"/>
          <w:u w:color="000000" w:themeColor="text1"/>
        </w:rPr>
        <w:t>aster</w:t>
      </w:r>
      <w:r w:rsidR="005E05AF">
        <w:rPr>
          <w:color w:val="000000" w:themeColor="text1"/>
          <w:u w:color="000000" w:themeColor="text1"/>
        </w:rPr>
        <w:t>s</w:t>
      </w:r>
      <w:r w:rsidR="00695114">
        <w:rPr>
          <w:color w:val="000000" w:themeColor="text1"/>
          <w:u w:color="000000" w:themeColor="text1"/>
        </w:rPr>
        <w:t>’</w:t>
      </w:r>
      <w:r w:rsidR="00863737" w:rsidRPr="007B006D">
        <w:rPr>
          <w:color w:val="000000" w:themeColor="text1"/>
          <w:u w:color="000000" w:themeColor="text1"/>
        </w:rPr>
        <w:t xml:space="preserve"> plus </w:t>
      </w:r>
      <w:r w:rsidR="00863737">
        <w:rPr>
          <w:color w:val="000000" w:themeColor="text1"/>
          <w:u w:color="000000" w:themeColor="text1"/>
        </w:rPr>
        <w:t>thirty</w:t>
      </w:r>
      <w:r w:rsidR="00863737" w:rsidRPr="007B006D">
        <w:rPr>
          <w:color w:val="000000" w:themeColor="text1"/>
          <w:u w:color="000000" w:themeColor="text1"/>
        </w:rPr>
        <w:t xml:space="preserve"> in </w:t>
      </w:r>
      <w:r w:rsidR="00863737">
        <w:rPr>
          <w:color w:val="000000" w:themeColor="text1"/>
          <w:u w:color="000000" w:themeColor="text1"/>
        </w:rPr>
        <w:t>g</w:t>
      </w:r>
      <w:r w:rsidR="00863737" w:rsidRPr="007B006D">
        <w:rPr>
          <w:color w:val="000000" w:themeColor="text1"/>
          <w:u w:color="000000" w:themeColor="text1"/>
        </w:rPr>
        <w:t>uidance</w:t>
      </w:r>
      <w:r w:rsidR="00863737">
        <w:rPr>
          <w:color w:val="000000" w:themeColor="text1"/>
          <w:u w:color="000000" w:themeColor="text1"/>
        </w:rPr>
        <w:t>, and c</w:t>
      </w:r>
      <w:r w:rsidR="00863737" w:rsidRPr="007B006D">
        <w:rPr>
          <w:color w:val="000000" w:themeColor="text1"/>
          <w:u w:color="000000" w:themeColor="text1"/>
        </w:rPr>
        <w:t xml:space="preserve">ertification in </w:t>
      </w:r>
      <w:r w:rsidR="00863737">
        <w:rPr>
          <w:color w:val="000000" w:themeColor="text1"/>
          <w:u w:color="000000" w:themeColor="text1"/>
        </w:rPr>
        <w:t>l</w:t>
      </w:r>
      <w:r w:rsidR="00863737" w:rsidRPr="007B006D">
        <w:rPr>
          <w:color w:val="000000" w:themeColor="text1"/>
          <w:u w:color="000000" w:themeColor="text1"/>
        </w:rPr>
        <w:t>ibrary</w:t>
      </w:r>
      <w:r w:rsidR="00E602E8">
        <w:rPr>
          <w:color w:val="000000" w:themeColor="text1"/>
          <w:u w:color="000000" w:themeColor="text1"/>
        </w:rPr>
        <w:noBreakHyphen/>
      </w:r>
      <w:r w:rsidR="00863737">
        <w:rPr>
          <w:color w:val="000000" w:themeColor="text1"/>
          <w:u w:color="000000" w:themeColor="text1"/>
        </w:rPr>
        <w:t>m</w:t>
      </w:r>
      <w:r w:rsidR="00863737" w:rsidRPr="007B006D">
        <w:rPr>
          <w:color w:val="000000" w:themeColor="text1"/>
          <w:u w:color="000000" w:themeColor="text1"/>
        </w:rPr>
        <w:t xml:space="preserve">edia </w:t>
      </w:r>
      <w:r w:rsidR="00863737">
        <w:rPr>
          <w:color w:val="000000" w:themeColor="text1"/>
          <w:u w:color="000000" w:themeColor="text1"/>
        </w:rPr>
        <w:t>s</w:t>
      </w:r>
      <w:r w:rsidR="00863737" w:rsidRPr="007B006D">
        <w:rPr>
          <w:color w:val="000000" w:themeColor="text1"/>
          <w:u w:color="000000" w:themeColor="text1"/>
        </w:rPr>
        <w:t>cience</w:t>
      </w:r>
      <w:r w:rsidR="00863737">
        <w:rPr>
          <w:color w:val="000000" w:themeColor="text1"/>
          <w:u w:color="000000" w:themeColor="text1"/>
        </w:rPr>
        <w:t>; and</w:t>
      </w:r>
    </w:p>
    <w:p w:rsidR="00192527" w:rsidRDefault="00192527" w:rsidP="0086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527" w:rsidRDefault="00192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1973, she began her career at E. L. Wright Middle School, where she taught reading and established the Title I Reading Lab; and</w:t>
      </w:r>
    </w:p>
    <w:p w:rsidR="00192527" w:rsidRDefault="00192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527" w:rsidRDefault="00192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taught a course in exploratory arts and then ALERT (Active Learning Experiences in Resourceful Thinking), </w:t>
      </w:r>
      <w:r w:rsidR="006B53D2">
        <w:t xml:space="preserve">and she was </w:t>
      </w:r>
      <w:r>
        <w:t>only the fifth ALERT teacher in Richland School District Two; and</w:t>
      </w:r>
    </w:p>
    <w:p w:rsidR="00192527" w:rsidRDefault="00192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527" w:rsidRDefault="00192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</w:t>
      </w:r>
      <w:r w:rsidR="009D1A1F">
        <w:t xml:space="preserve">, in </w:t>
      </w:r>
      <w:r w:rsidR="00863737">
        <w:t>1988</w:t>
      </w:r>
      <w:r w:rsidR="009D1A1F">
        <w:t>,</w:t>
      </w:r>
      <w:r>
        <w:t xml:space="preserve"> she moved to Forest Lake Elementary School with the ALERT program and became the media specialist for the school</w:t>
      </w:r>
      <w:r w:rsidR="00863737">
        <w:t>,</w:t>
      </w:r>
      <w:r w:rsidR="00E602E8">
        <w:t xml:space="preserve"> and</w:t>
      </w:r>
      <w:r w:rsidR="006B53D2">
        <w:t xml:space="preserve"> in 2003,</w:t>
      </w:r>
      <w:r w:rsidR="00863737">
        <w:t xml:space="preserve"> she </w:t>
      </w:r>
      <w:r w:rsidR="00E602E8">
        <w:t>earn</w:t>
      </w:r>
      <w:r w:rsidR="00863737">
        <w:t>ed the prestigious National Board Certification</w:t>
      </w:r>
      <w:r>
        <w:t>; and</w:t>
      </w:r>
    </w:p>
    <w:p w:rsidR="00192527" w:rsidRDefault="00192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1A1F" w:rsidRDefault="00192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63737">
        <w:t xml:space="preserve">she was named Teacher of the Year </w:t>
      </w:r>
      <w:r w:rsidR="006B53D2">
        <w:t>for</w:t>
      </w:r>
      <w:r w:rsidR="00863737">
        <w:t xml:space="preserve"> 1990</w:t>
      </w:r>
      <w:r w:rsidR="00E602E8">
        <w:noBreakHyphen/>
      </w:r>
      <w:r w:rsidR="00863737">
        <w:t>1991 in Richland District Two and the 2004</w:t>
      </w:r>
      <w:r w:rsidR="00E602E8">
        <w:noBreakHyphen/>
      </w:r>
      <w:r w:rsidR="00863737">
        <w:t>2005 Media Specialist of the Year for the South Carolina Association of School Librarians, and she received a commendation from the ALERT Parent</w:t>
      </w:r>
      <w:r w:rsidR="00E602E8">
        <w:noBreakHyphen/>
      </w:r>
      <w:r w:rsidR="00863737">
        <w:t>Advisory Council in 1993 and the Richland District Two Culture of Excellence Award in 2005; and</w:t>
      </w:r>
    </w:p>
    <w:p w:rsidR="00863737" w:rsidRDefault="008637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737" w:rsidRDefault="008637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is a </w:t>
      </w:r>
      <w:r w:rsidR="00830B45">
        <w:t xml:space="preserve">dedicated </w:t>
      </w:r>
      <w:r>
        <w:t xml:space="preserve">member of Ebenezer Lutheran Church where she serves as the church librarian, and she </w:t>
      </w:r>
      <w:r w:rsidR="001F403B">
        <w:t xml:space="preserve">is </w:t>
      </w:r>
      <w:r>
        <w:t xml:space="preserve">a member of the </w:t>
      </w:r>
      <w:r w:rsidR="006B53D2">
        <w:t>Delta Kappa Gamma Society International, a professional honorary society for women educators;</w:t>
      </w:r>
      <w:r w:rsidR="00830B45">
        <w:t xml:space="preserve"> and</w:t>
      </w:r>
    </w:p>
    <w:p w:rsidR="00830B45" w:rsidRDefault="00830B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B45" w:rsidRDefault="00830B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her retirement, she hopes to spend more time traveling; visiting her children, Anna, Adam, and Emily; and mentoring students at Forest Lake Elementary School; and</w:t>
      </w:r>
    </w:p>
    <w:p w:rsidR="009D1A1F" w:rsidRDefault="009D1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6C6" w:rsidRDefault="009D1A1F" w:rsidP="004670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Senate are grateful for the years of loyalty and devotion that Lizzie Padget has tirelessly given to educati</w:t>
      </w:r>
      <w:r w:rsidR="006B53D2">
        <w:t>ng</w:t>
      </w:r>
      <w:r>
        <w:t xml:space="preserve"> the young minds of our State</w:t>
      </w:r>
      <w:r w:rsidR="00830B45">
        <w:t xml:space="preserve">, and they wish her much </w:t>
      </w:r>
      <w:r w:rsidR="00E602E8">
        <w:t>joy</w:t>
      </w:r>
      <w:r w:rsidR="00830B45">
        <w:t xml:space="preserve"> and fulfillment in her well</w:t>
      </w:r>
      <w:r w:rsidR="00E602E8">
        <w:noBreakHyphen/>
      </w:r>
      <w:r w:rsidR="00830B45">
        <w:t>deserved retirement</w:t>
      </w:r>
      <w:r w:rsidR="00A806C6">
        <w:t>.  Now, therefore,</w:t>
      </w:r>
    </w:p>
    <w:p w:rsidR="00A806C6" w:rsidRDefault="00A80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6C6" w:rsidRDefault="00A80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806C6" w:rsidRDefault="00A80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6C6" w:rsidRDefault="00A80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35475">
        <w:t xml:space="preserve">the members of the South Carolina Senate, by this resolution, </w:t>
      </w:r>
      <w:r w:rsidR="00320CC0">
        <w:t>recognize and honor Lizzie Padget upon the occasion of her retirement after thirty</w:t>
      </w:r>
      <w:r w:rsidR="00E602E8">
        <w:noBreakHyphen/>
      </w:r>
      <w:r w:rsidR="00320CC0">
        <w:t xml:space="preserve">eight years as an educator </w:t>
      </w:r>
      <w:r w:rsidR="00E602E8">
        <w:t xml:space="preserve">in </w:t>
      </w:r>
      <w:r w:rsidR="00192527">
        <w:t>Richland School District Two</w:t>
      </w:r>
      <w:r w:rsidR="00320CC0">
        <w:t>, and wish her many years of continued health and happiness in all her future endeavors</w:t>
      </w:r>
      <w:r>
        <w:t>.</w:t>
      </w:r>
    </w:p>
    <w:p w:rsidR="00A806C6" w:rsidRDefault="00A80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0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135475">
        <w:t>t a copy of this resolution be present</w:t>
      </w:r>
      <w:r>
        <w:t xml:space="preserve">ed to </w:t>
      </w:r>
      <w:r w:rsidR="00320CC0">
        <w:t>Lizzie Padget.</w:t>
      </w:r>
    </w:p>
    <w:p w:rsidR="00467089" w:rsidRDefault="00E602E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7089" w:rsidRDefault="00467089" w:rsidP="00D40D4E">
      <w:pPr>
        <w:suppressAutoHyphens/>
      </w:pPr>
    </w:p>
    <w:sectPr w:rsidR="00467089" w:rsidSect="00D40D4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5AF" w:rsidRDefault="005E05AF" w:rsidP="009F0C77">
      <w:r>
        <w:separator/>
      </w:r>
    </w:p>
  </w:endnote>
  <w:endnote w:type="continuationSeparator" w:id="0">
    <w:p w:rsidR="005E05AF" w:rsidRDefault="005E05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13575A-0406-4422-A934-1D396D81333B}"/>
    <w:embedBold r:id="rId2" w:fontKey="{DA1F2BCD-8A65-41B1-9CA7-04E9D7E1DFA0}"/>
    <w:embedItalic r:id="rId3" w:fontKey="{0A4036FF-653B-44DE-857B-40840C2468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CA24DCC-997B-4EB9-BFF3-07CDE9738A4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8B86FF2-F0D5-4606-930C-79F9CCDF32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AD2B2AE-26A8-44B5-AD12-DC28052121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D4E" w:rsidRPr="00467089" w:rsidRDefault="00D40D4E" w:rsidP="004670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[1165]</w:t>
    </w:r>
    <w:r>
      <w:tab/>
    </w:r>
    <w:r w:rsidR="00971E2B">
      <w:fldChar w:fldCharType="begin"/>
    </w:r>
    <w:r w:rsidR="00971E2B">
      <w:instrText xml:space="preserve"> PAGE  \* MERGEFORMAT </w:instrText>
    </w:r>
    <w:r w:rsidR="00971E2B">
      <w:fldChar w:fldCharType="separate"/>
    </w:r>
    <w:r w:rsidR="00971E2B">
      <w:rPr>
        <w:noProof/>
      </w:rPr>
      <w:t>1</w:t>
    </w:r>
    <w:r w:rsidR="00971E2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5AF" w:rsidRDefault="005E05AF" w:rsidP="009F0C77">
      <w:r>
        <w:separator/>
      </w:r>
    </w:p>
  </w:footnote>
  <w:footnote w:type="continuationSeparator" w:id="0">
    <w:p w:rsidR="005E05AF" w:rsidRDefault="005E05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444CM12"/>
    <w:docVar w:name="CoverBillType" w:val="r"/>
    <w:docVar w:name="docpath" w:val="L:\Council\bills\GM\29444CM12.DOCX"/>
    <w:docVar w:name="dvBillNumber" w:val="116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82FC0"/>
    <w:rsid w:val="00026C9A"/>
    <w:rsid w:val="000300EA"/>
    <w:rsid w:val="000965A1"/>
    <w:rsid w:val="000E1785"/>
    <w:rsid w:val="001023A4"/>
    <w:rsid w:val="0010776B"/>
    <w:rsid w:val="00133E66"/>
    <w:rsid w:val="00134ACF"/>
    <w:rsid w:val="00135475"/>
    <w:rsid w:val="00144E15"/>
    <w:rsid w:val="00192527"/>
    <w:rsid w:val="001A4A62"/>
    <w:rsid w:val="001A681E"/>
    <w:rsid w:val="001A6F1E"/>
    <w:rsid w:val="001A7CFD"/>
    <w:rsid w:val="001D08F2"/>
    <w:rsid w:val="001F403B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0CC0"/>
    <w:rsid w:val="00325348"/>
    <w:rsid w:val="00393688"/>
    <w:rsid w:val="003D3C2C"/>
    <w:rsid w:val="003D411E"/>
    <w:rsid w:val="003E3C1E"/>
    <w:rsid w:val="003E6148"/>
    <w:rsid w:val="00400EAA"/>
    <w:rsid w:val="0041760A"/>
    <w:rsid w:val="00467089"/>
    <w:rsid w:val="004809EE"/>
    <w:rsid w:val="00511EE9"/>
    <w:rsid w:val="00521E00"/>
    <w:rsid w:val="00577C6C"/>
    <w:rsid w:val="0058501B"/>
    <w:rsid w:val="005B5831"/>
    <w:rsid w:val="005E05AF"/>
    <w:rsid w:val="00611D29"/>
    <w:rsid w:val="006215AA"/>
    <w:rsid w:val="006340D9"/>
    <w:rsid w:val="00643B8E"/>
    <w:rsid w:val="00665EBC"/>
    <w:rsid w:val="0069470D"/>
    <w:rsid w:val="00695114"/>
    <w:rsid w:val="006A453B"/>
    <w:rsid w:val="006A476C"/>
    <w:rsid w:val="006B53D2"/>
    <w:rsid w:val="006C6A93"/>
    <w:rsid w:val="006E02F9"/>
    <w:rsid w:val="00753C04"/>
    <w:rsid w:val="00756946"/>
    <w:rsid w:val="00757F80"/>
    <w:rsid w:val="00771EEC"/>
    <w:rsid w:val="00786819"/>
    <w:rsid w:val="007A325A"/>
    <w:rsid w:val="007D564C"/>
    <w:rsid w:val="007F1523"/>
    <w:rsid w:val="007F509E"/>
    <w:rsid w:val="007F5799"/>
    <w:rsid w:val="007F6947"/>
    <w:rsid w:val="00830B45"/>
    <w:rsid w:val="00850E96"/>
    <w:rsid w:val="00863737"/>
    <w:rsid w:val="00866096"/>
    <w:rsid w:val="00872729"/>
    <w:rsid w:val="008F4429"/>
    <w:rsid w:val="00901418"/>
    <w:rsid w:val="009352BB"/>
    <w:rsid w:val="00971E2B"/>
    <w:rsid w:val="00990668"/>
    <w:rsid w:val="009D1A1F"/>
    <w:rsid w:val="009F0C77"/>
    <w:rsid w:val="009F42FF"/>
    <w:rsid w:val="009F4DD1"/>
    <w:rsid w:val="00A3535F"/>
    <w:rsid w:val="00A400E7"/>
    <w:rsid w:val="00A64E80"/>
    <w:rsid w:val="00A741D9"/>
    <w:rsid w:val="00A806C6"/>
    <w:rsid w:val="00A82FC0"/>
    <w:rsid w:val="00A9741D"/>
    <w:rsid w:val="00AD4B17"/>
    <w:rsid w:val="00B26FA6"/>
    <w:rsid w:val="00B44BEC"/>
    <w:rsid w:val="00B741CB"/>
    <w:rsid w:val="00B934F3"/>
    <w:rsid w:val="00B96342"/>
    <w:rsid w:val="00BB6347"/>
    <w:rsid w:val="00BD2134"/>
    <w:rsid w:val="00C038D8"/>
    <w:rsid w:val="00C045DD"/>
    <w:rsid w:val="00C30AA1"/>
    <w:rsid w:val="00C3136F"/>
    <w:rsid w:val="00C3483A"/>
    <w:rsid w:val="00C74E9D"/>
    <w:rsid w:val="00C82FD3"/>
    <w:rsid w:val="00CC5C2F"/>
    <w:rsid w:val="00CC6B7B"/>
    <w:rsid w:val="00CD3619"/>
    <w:rsid w:val="00CF4447"/>
    <w:rsid w:val="00D405E7"/>
    <w:rsid w:val="00D40D4E"/>
    <w:rsid w:val="00D41D56"/>
    <w:rsid w:val="00D6260D"/>
    <w:rsid w:val="00D6662B"/>
    <w:rsid w:val="00D728DB"/>
    <w:rsid w:val="00D95E2F"/>
    <w:rsid w:val="00D970A9"/>
    <w:rsid w:val="00DB3AC0"/>
    <w:rsid w:val="00DE0EBF"/>
    <w:rsid w:val="00DE68F0"/>
    <w:rsid w:val="00DF3845"/>
    <w:rsid w:val="00DF7E17"/>
    <w:rsid w:val="00E602E8"/>
    <w:rsid w:val="00EB00A2"/>
    <w:rsid w:val="00EB1BF3"/>
    <w:rsid w:val="00EF3EEE"/>
    <w:rsid w:val="00F1174D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69A0DB2-D803-447A-96E8-A14534182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53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3D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0D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165_201201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3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A9015-F3D7-49D8-8C77-0EE7571A0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511</Words>
  <Characters>2702</Characters>
  <Application>Microsoft Office Word</Application>
  <DocSecurity>4</DocSecurity>
  <Lines>102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1165: Lizzie Padget - South Carolina Legislature Online</dc:title>
  <dc:subject/>
  <dc:creator>gailmoore</dc:creator>
  <cp:keywords/>
  <dc:description/>
  <cp:lastModifiedBy>N Cumfer</cp:lastModifiedBy>
  <cp:revision>2</cp:revision>
  <cp:lastPrinted>2012-01-30T18:50:00Z</cp:lastPrinted>
  <dcterms:created xsi:type="dcterms:W3CDTF">2014-11-21T21:10:00Z</dcterms:created>
  <dcterms:modified xsi:type="dcterms:W3CDTF">2014-11-21T21:10:00Z</dcterms:modified>
</cp:coreProperties>
</file>