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608" w:rsidRDefault="00B53608" w:rsidP="00B53608">
      <w:pPr>
        <w:widowControl w:val="0"/>
        <w:jc w:val="center"/>
      </w:pPr>
      <w:bookmarkStart w:id="0" w:name="_GoBack"/>
      <w:bookmarkEnd w:id="0"/>
      <w:r w:rsidRPr="00B53608">
        <w:rPr>
          <w:b/>
        </w:rPr>
        <w:t>South Carolina General Assembly</w:t>
      </w:r>
    </w:p>
    <w:p w:rsidR="00B53608" w:rsidRDefault="00B53608" w:rsidP="00B53608">
      <w:pPr>
        <w:widowControl w:val="0"/>
        <w:jc w:val="center"/>
      </w:pPr>
      <w:r>
        <w:t>119th Session, 2011-2012</w:t>
      </w: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jc w:val="left"/>
        <w:rPr>
          <w:b/>
        </w:rPr>
      </w:pPr>
      <w:r w:rsidRPr="00B53608">
        <w:rPr>
          <w:b/>
        </w:rPr>
        <w:t>S.</w:t>
      </w:r>
      <w:r>
        <w:rPr>
          <w:b/>
        </w:rPr>
        <w:t xml:space="preserve"> </w:t>
      </w:r>
      <w:r w:rsidRPr="00B53608">
        <w:rPr>
          <w:b/>
        </w:rPr>
        <w:t>1187</w:t>
      </w:r>
    </w:p>
    <w:p w:rsidR="00B53608" w:rsidRDefault="00B53608" w:rsidP="00B53608">
      <w:pPr>
        <w:widowControl w:val="0"/>
        <w:jc w:val="left"/>
        <w:rPr>
          <w:b/>
        </w:rPr>
      </w:pPr>
    </w:p>
    <w:p w:rsidR="00B53608" w:rsidRDefault="00B53608" w:rsidP="00B53608">
      <w:pPr>
        <w:widowControl w:val="0"/>
        <w:jc w:val="left"/>
      </w:pPr>
      <w:r w:rsidRPr="00B53608">
        <w:rPr>
          <w:b/>
        </w:rPr>
        <w:t>STATUS INFORMATION</w:t>
      </w: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jc w:val="left"/>
      </w:pPr>
      <w:r>
        <w:t>Senate Resolution</w:t>
      </w:r>
    </w:p>
    <w:p w:rsidR="00B53608" w:rsidRDefault="00B53608" w:rsidP="00B53608">
      <w:pPr>
        <w:widowControl w:val="0"/>
        <w:jc w:val="left"/>
      </w:pPr>
      <w:r>
        <w:t>Sponsors: Senator Pinckney</w:t>
      </w:r>
    </w:p>
    <w:p w:rsidR="00B53608" w:rsidRDefault="00B53608" w:rsidP="00B53608">
      <w:pPr>
        <w:widowControl w:val="0"/>
        <w:jc w:val="left"/>
      </w:pPr>
      <w:r>
        <w:t>Document Path: l:\council\bills\rm\1339ahb12.docx</w:t>
      </w: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jc w:val="left"/>
      </w:pPr>
      <w:r>
        <w:t>Introduced in the Senate on February 7, 2012</w:t>
      </w:r>
    </w:p>
    <w:p w:rsidR="00B53608" w:rsidRDefault="00B53608" w:rsidP="00B53608">
      <w:pPr>
        <w:widowControl w:val="0"/>
        <w:jc w:val="left"/>
      </w:pPr>
      <w:r>
        <w:t>Adopted by the Senate on February 7, 2012</w:t>
      </w: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jc w:val="left"/>
      </w:pPr>
      <w:r>
        <w:t xml:space="preserve">Summary: </w:t>
      </w:r>
      <w:r w:rsidR="00241261">
        <w:t>Delmer Ray Phillippi</w:t>
      </w: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jc w:val="left"/>
      </w:pPr>
    </w:p>
    <w:p w:rsidR="00B53608" w:rsidRDefault="00B53608" w:rsidP="00B53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608">
        <w:rPr>
          <w:b/>
        </w:rPr>
        <w:t>HISTORY OF LEGISLATIVE ACTIONS</w:t>
      </w:r>
    </w:p>
    <w:p w:rsidR="00B53608" w:rsidRDefault="00B53608" w:rsidP="00B53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608" w:rsidRPr="00B53608" w:rsidRDefault="00B53608" w:rsidP="00B53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608">
        <w:rPr>
          <w:u w:val="single"/>
        </w:rPr>
        <w:tab/>
        <w:t>Date</w:t>
      </w:r>
      <w:r w:rsidRPr="00B53608">
        <w:rPr>
          <w:u w:val="single"/>
        </w:rPr>
        <w:tab/>
        <w:t>Body</w:t>
      </w:r>
      <w:r w:rsidRPr="00B53608">
        <w:rPr>
          <w:u w:val="single"/>
        </w:rPr>
        <w:tab/>
        <w:t>Action Description with journal page number</w:t>
      </w:r>
      <w:r w:rsidRPr="00B53608">
        <w:rPr>
          <w:u w:val="single"/>
        </w:rPr>
        <w:tab/>
      </w:r>
    </w:p>
    <w:p w:rsidR="009B184E" w:rsidRDefault="009B184E" w:rsidP="009B1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Senate</w:t>
      </w:r>
      <w:r>
        <w:tab/>
      </w:r>
      <w:r w:rsidRPr="001E1DDE">
        <w:t>Introduced and adopted (</w:t>
      </w:r>
      <w:hyperlink r:id="rId7" w:history="1">
        <w:r w:rsidRPr="001E1DDE">
          <w:rPr>
            <w:rStyle w:val="Hyperlink"/>
          </w:rPr>
          <w:t>Senate Journal</w:t>
        </w:r>
        <w:r w:rsidRPr="001E1DDE">
          <w:rPr>
            <w:rStyle w:val="Hyperlink"/>
          </w:rPr>
          <w:noBreakHyphen/>
          <w:t>page 17</w:t>
        </w:r>
      </w:hyperlink>
      <w:r w:rsidRPr="001E1DDE">
        <w:t>)</w:t>
      </w:r>
    </w:p>
    <w:p w:rsidR="009B184E" w:rsidRDefault="009B184E" w:rsidP="009B18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608" w:rsidRPr="00B53608" w:rsidRDefault="00B53608" w:rsidP="00B53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608" w:rsidRDefault="00B53608" w:rsidP="00B53608">
      <w:r w:rsidRPr="00B53608">
        <w:rPr>
          <w:b/>
        </w:rPr>
        <w:t>VERSIONS OF THIS BILL</w:t>
      </w:r>
    </w:p>
    <w:p w:rsidR="00B53608" w:rsidRDefault="00B53608" w:rsidP="00B53608"/>
    <w:p w:rsidR="00B53608" w:rsidRDefault="00DD04AD" w:rsidP="00B53608">
      <w:hyperlink r:id="rId8" w:history="1">
        <w:r w:rsidR="00B53608">
          <w:rPr>
            <w:rStyle w:val="Hyperlink"/>
          </w:rPr>
          <w:t>2/7/2012</w:t>
        </w:r>
      </w:hyperlink>
    </w:p>
    <w:p w:rsidR="00B53608" w:rsidRDefault="00B53608" w:rsidP="00B53608"/>
    <w:p w:rsidR="00B53608" w:rsidRDefault="00B53608" w:rsidP="00B53608">
      <w:pPr>
        <w:sectPr w:rsidR="00B53608" w:rsidSect="00B536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F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AE" w:rsidRDefault="00B339DA" w:rsidP="00FB5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417AE">
        <w:t xml:space="preserve">EXPRESS THE PROFOUND SORROW OF THE MEMBERS OF THE SOUTH CAROLINA SENATE UPON THE DEATH OF </w:t>
      </w:r>
      <w:r w:rsidR="0015106D" w:rsidRPr="00FB50D7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21113C" w:rsidRPr="00FB50D7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 w:rsidR="0021113C">
        <w:t xml:space="preserve">AND TO EXTEND </w:t>
      </w:r>
      <w:r w:rsidR="0015106D">
        <w:t>TH</w:t>
      </w:r>
      <w:r w:rsidR="003417AE">
        <w:t>E DEEPEST SYMPATHY TO HIS FAMILY AND MANY FRIENDS.</w:t>
      </w:r>
    </w:p>
    <w:p w:rsidR="00B47F67" w:rsidRDefault="00B4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1277" w:rsidRPr="0021113C" w:rsidRDefault="00B47F67" w:rsidP="00211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B1277">
        <w:t xml:space="preserve">the members of the South Carolina Senate were deeply saddened to learn of the death of </w:t>
      </w:r>
      <w:r w:rsidR="0021113C" w:rsidRPr="0021113C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21113C" w:rsidRPr="0021113C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21113C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 w:rsidR="00FB1277">
        <w:t xml:space="preserve">on </w:t>
      </w:r>
      <w:r w:rsidR="0021113C">
        <w:t xml:space="preserve">August 1, </w:t>
      </w:r>
      <w:r w:rsidR="00FB1277">
        <w:t>2011, at the venerable age of eighty</w:t>
      </w:r>
      <w:r w:rsidR="00DD5696">
        <w:noBreakHyphen/>
      </w:r>
      <w:r w:rsidR="0021113C">
        <w:t>five</w:t>
      </w:r>
      <w:r w:rsidR="00FB1277">
        <w:t>; and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0E05">
        <w:rPr>
          <w:color w:val="000000" w:themeColor="text1"/>
          <w:u w:color="000000" w:themeColor="text1"/>
        </w:rPr>
        <w:t>Phil Phillippi</w:t>
      </w:r>
      <w:r w:rsidR="00E64801">
        <w:rPr>
          <w:color w:val="000000" w:themeColor="text1"/>
          <w:u w:color="000000" w:themeColor="text1"/>
        </w:rPr>
        <w:t xml:space="preserve">, a resident of Ridgeland, </w:t>
      </w:r>
      <w:r>
        <w:rPr>
          <w:color w:val="000000" w:themeColor="text1"/>
          <w:u w:color="000000" w:themeColor="text1"/>
        </w:rPr>
        <w:t xml:space="preserve">was born </w:t>
      </w:r>
      <w:r w:rsidR="007A757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son of </w:t>
      </w:r>
      <w:r w:rsidR="007A7570" w:rsidRPr="006E1926">
        <w:rPr>
          <w:color w:val="000000" w:themeColor="text1"/>
          <w:u w:color="000000" w:themeColor="text1"/>
        </w:rPr>
        <w:t>Joseph and Lettie Ann Phillippi</w:t>
      </w:r>
      <w:r w:rsidR="007A75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7D58B3">
        <w:rPr>
          <w:color w:val="000000" w:themeColor="text1"/>
          <w:u w:color="000000" w:themeColor="text1"/>
        </w:rPr>
        <w:t>Mountain City, Tennessee</w:t>
      </w:r>
      <w:r w:rsidR="00BE7A3A">
        <w:rPr>
          <w:color w:val="000000" w:themeColor="text1"/>
          <w:u w:color="000000" w:themeColor="text1"/>
        </w:rPr>
        <w:t>, on October 1, 1925</w:t>
      </w:r>
      <w:r>
        <w:rPr>
          <w:color w:val="000000" w:themeColor="text1"/>
          <w:u w:color="000000" w:themeColor="text1"/>
        </w:rPr>
        <w:t>; and</w:t>
      </w:r>
    </w:p>
    <w:p w:rsidR="00FD31DD" w:rsidRDefault="00FD31DD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1DD" w:rsidRPr="00FD31DD" w:rsidRDefault="00E64801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having r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etired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Marine Corps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taff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ergeant with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DD56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years of service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, Mr. Phillippi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was a decorated veteran of the Korean and Vietnam wars. Prior to joining the U.S. Marines, he served in the U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Army during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 xml:space="preserve">World War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II from 1942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1946 and participated in the 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nvasion of Normandy as a member of the </w:t>
      </w:r>
      <w:r w:rsidR="002D305C">
        <w:rPr>
          <w:rFonts w:eastAsiaTheme="minorHAnsi"/>
          <w:color w:val="000000" w:themeColor="text1"/>
          <w:szCs w:val="22"/>
          <w:u w:color="000000" w:themeColor="text1"/>
        </w:rPr>
        <w:t>1st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Special Service Force Unit</w:t>
      </w:r>
      <w:r w:rsidR="00E24B1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D31DD" w:rsidRPr="00FD31DD" w:rsidRDefault="00FD31DD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31DD" w:rsidRPr="00FD31DD" w:rsidRDefault="00E24B18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 man of faith, h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e was a member of Coosawhatchie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>. His varied interests included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serving as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rand </w:t>
      </w:r>
      <w:r w:rsidR="00684B88">
        <w:rPr>
          <w:rFonts w:eastAsiaTheme="minorHAnsi"/>
          <w:color w:val="000000" w:themeColor="text1"/>
          <w:szCs w:val="22"/>
          <w:u w:color="000000" w:themeColor="text1"/>
        </w:rPr>
        <w:t>marshal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for the Gopher Hill Parade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r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ais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Sicilian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urros and numerous other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animal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species</w:t>
      </w:r>
      <w:r w:rsidR="00A12ECB">
        <w:rPr>
          <w:rFonts w:eastAsiaTheme="minorHAnsi"/>
          <w:color w:val="000000" w:themeColor="text1"/>
          <w:szCs w:val="22"/>
          <w:u w:color="000000" w:themeColor="text1"/>
        </w:rPr>
        <w:t>, a reflection of his love for animals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Phil Phillippi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was an avid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oon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unter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D31DD" w:rsidRPr="00FD31DD" w:rsidRDefault="00FD31DD" w:rsidP="00FD3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B1277" w:rsidRDefault="008A1889" w:rsidP="008A1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Mr. Phillippi leaves to cherish his memory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wife, Karen Cleland Phillippi;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son, Dr. Keith N. Phillippi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daughter, Allison Pace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D31DD" w:rsidRPr="00FD31DD">
        <w:rPr>
          <w:rFonts w:eastAsiaTheme="minorHAnsi"/>
          <w:color w:val="000000" w:themeColor="text1"/>
          <w:szCs w:val="22"/>
          <w:u w:color="000000" w:themeColor="text1"/>
        </w:rPr>
        <w:t>Olivia Pace, Tyler Pace, Monica Pace, Christian Phillippi, Keilee Ph</w:t>
      </w:r>
      <w:r>
        <w:rPr>
          <w:rFonts w:eastAsiaTheme="minorHAnsi"/>
          <w:color w:val="000000" w:themeColor="text1"/>
          <w:szCs w:val="22"/>
          <w:u w:color="000000" w:themeColor="text1"/>
        </w:rPr>
        <w:t>illippi</w:t>
      </w:r>
      <w:r w:rsidR="00330087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Chandler Phillippi; a</w:t>
      </w:r>
      <w:r w:rsidR="00FB1277">
        <w:rPr>
          <w:color w:val="000000" w:themeColor="text1"/>
          <w:u w:color="000000" w:themeColor="text1"/>
        </w:rPr>
        <w:t xml:space="preserve">nd a host of other relatives and friends. He will be missed. </w:t>
      </w:r>
      <w:r w:rsidR="00FB1277">
        <w:t xml:space="preserve">Now, therefore, 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8A1889" w:rsidRPr="0021113C">
        <w:rPr>
          <w:rFonts w:eastAsiaTheme="minorHAnsi"/>
          <w:color w:val="000000" w:themeColor="text1"/>
          <w:szCs w:val="22"/>
          <w:u w:color="000000" w:themeColor="text1"/>
        </w:rPr>
        <w:t xml:space="preserve">Delmer Ray </w:t>
      </w:r>
      <w:r w:rsidR="008A1889">
        <w:rPr>
          <w:rFonts w:eastAsiaTheme="minorHAnsi"/>
          <w:color w:val="000000" w:themeColor="text1"/>
          <w:szCs w:val="22"/>
          <w:u w:color="000000" w:themeColor="text1"/>
        </w:rPr>
        <w:t xml:space="preserve">“Phil” </w:t>
      </w:r>
      <w:r w:rsidR="008A1889" w:rsidRPr="0021113C">
        <w:rPr>
          <w:rFonts w:eastAsiaTheme="minorHAnsi"/>
          <w:color w:val="000000" w:themeColor="text1"/>
          <w:szCs w:val="22"/>
          <w:u w:color="000000" w:themeColor="text1"/>
        </w:rPr>
        <w:t>Phillippi</w:t>
      </w:r>
      <w:r w:rsidR="008A1889">
        <w:rPr>
          <w:rFonts w:eastAsiaTheme="minorHAnsi"/>
          <w:color w:val="000000" w:themeColor="text1"/>
          <w:szCs w:val="22"/>
          <w:u w:color="000000" w:themeColor="text1"/>
        </w:rPr>
        <w:t xml:space="preserve"> of Jasper County </w:t>
      </w:r>
      <w:r>
        <w:t>and extend the deepest sympathy to his family and many friends.</w:t>
      </w: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77" w:rsidRDefault="00FB1277" w:rsidP="00FB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14040C" w:rsidRPr="00FD31DD">
        <w:rPr>
          <w:rFonts w:eastAsiaTheme="minorHAnsi"/>
          <w:color w:val="000000" w:themeColor="text1"/>
          <w:szCs w:val="22"/>
          <w:u w:color="000000" w:themeColor="text1"/>
        </w:rPr>
        <w:t>Karen Cleland Phillippi</w:t>
      </w:r>
      <w:r>
        <w:t xml:space="preserve"> for the family.</w:t>
      </w:r>
    </w:p>
    <w:p w:rsidR="00801ED5" w:rsidRDefault="00DD56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ED5" w:rsidRDefault="00801ED5" w:rsidP="00B53608">
      <w:pPr>
        <w:suppressAutoHyphens/>
      </w:pPr>
    </w:p>
    <w:sectPr w:rsidR="00801ED5" w:rsidSect="00B536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89" w:rsidRDefault="008A1889" w:rsidP="009F0C77">
      <w:r>
        <w:separator/>
      </w:r>
    </w:p>
  </w:endnote>
  <w:endnote w:type="continuationSeparator" w:id="0">
    <w:p w:rsidR="008A1889" w:rsidRDefault="008A18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D648F-3B56-4847-88E9-E008CA3C9594}"/>
    <w:embedBold r:id="rId2" w:fontKey="{09189783-6303-45B0-A0E6-41A11872B2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D16853-1722-42FE-A97F-A9F872048C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A34092-9660-4741-B8DA-0E51A0C25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D2317E-3803-419F-BC67-157210262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608" w:rsidRPr="00801ED5" w:rsidRDefault="00B53608" w:rsidP="00801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r w:rsidR="00DD04AD">
      <w:fldChar w:fldCharType="begin"/>
    </w:r>
    <w:r w:rsidR="00DD04AD">
      <w:instrText xml:space="preserve"> PAGE  \* MERGEFORMAT </w:instrText>
    </w:r>
    <w:r w:rsidR="00DD04AD">
      <w:fldChar w:fldCharType="separate"/>
    </w:r>
    <w:r w:rsidR="00DD04AD">
      <w:rPr>
        <w:noProof/>
      </w:rPr>
      <w:t>1</w:t>
    </w:r>
    <w:r w:rsidR="00DD04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89" w:rsidRDefault="008A1889" w:rsidP="009F0C77">
      <w:r>
        <w:separator/>
      </w:r>
    </w:p>
  </w:footnote>
  <w:footnote w:type="continuationSeparator" w:id="0">
    <w:p w:rsidR="008A1889" w:rsidRDefault="008A18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9AHB12"/>
    <w:docVar w:name="CoverBillType" w:val="r"/>
    <w:docVar w:name="docpath" w:val="L:\Council\bills\RM\1339AHB12.DOCX"/>
    <w:docVar w:name="dvBillNumber" w:val="11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26E0B"/>
    <w:rsid w:val="00026C9A"/>
    <w:rsid w:val="000965A1"/>
    <w:rsid w:val="000E0E05"/>
    <w:rsid w:val="000E1785"/>
    <w:rsid w:val="001023A4"/>
    <w:rsid w:val="00103932"/>
    <w:rsid w:val="0010776B"/>
    <w:rsid w:val="00133E66"/>
    <w:rsid w:val="00134ACF"/>
    <w:rsid w:val="0014040C"/>
    <w:rsid w:val="00144E15"/>
    <w:rsid w:val="0015106D"/>
    <w:rsid w:val="001A4A62"/>
    <w:rsid w:val="001A681E"/>
    <w:rsid w:val="001A752A"/>
    <w:rsid w:val="001D08F2"/>
    <w:rsid w:val="002037CA"/>
    <w:rsid w:val="002047A2"/>
    <w:rsid w:val="0021113C"/>
    <w:rsid w:val="002321B6"/>
    <w:rsid w:val="0023696B"/>
    <w:rsid w:val="00241261"/>
    <w:rsid w:val="00250967"/>
    <w:rsid w:val="0026215C"/>
    <w:rsid w:val="002759C5"/>
    <w:rsid w:val="00277DEE"/>
    <w:rsid w:val="00280D88"/>
    <w:rsid w:val="00294ABE"/>
    <w:rsid w:val="002A3EB4"/>
    <w:rsid w:val="002D305C"/>
    <w:rsid w:val="00325348"/>
    <w:rsid w:val="00326E0B"/>
    <w:rsid w:val="00330087"/>
    <w:rsid w:val="003417AE"/>
    <w:rsid w:val="00371C44"/>
    <w:rsid w:val="00393688"/>
    <w:rsid w:val="003D411E"/>
    <w:rsid w:val="003E3C1E"/>
    <w:rsid w:val="003E6148"/>
    <w:rsid w:val="00400EAA"/>
    <w:rsid w:val="0041760A"/>
    <w:rsid w:val="004809EE"/>
    <w:rsid w:val="00511EE9"/>
    <w:rsid w:val="00516E24"/>
    <w:rsid w:val="00521E00"/>
    <w:rsid w:val="005754C2"/>
    <w:rsid w:val="00577C6C"/>
    <w:rsid w:val="0058501B"/>
    <w:rsid w:val="006215AA"/>
    <w:rsid w:val="006340D9"/>
    <w:rsid w:val="00643B8E"/>
    <w:rsid w:val="00665EBC"/>
    <w:rsid w:val="00684B8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6934"/>
    <w:rsid w:val="007A325A"/>
    <w:rsid w:val="007A7570"/>
    <w:rsid w:val="007D58B3"/>
    <w:rsid w:val="007F1523"/>
    <w:rsid w:val="007F509E"/>
    <w:rsid w:val="007F5799"/>
    <w:rsid w:val="007F6947"/>
    <w:rsid w:val="00801ED5"/>
    <w:rsid w:val="008265AF"/>
    <w:rsid w:val="008368E5"/>
    <w:rsid w:val="00837F19"/>
    <w:rsid w:val="00872729"/>
    <w:rsid w:val="00886DCB"/>
    <w:rsid w:val="008A1889"/>
    <w:rsid w:val="008A2CC8"/>
    <w:rsid w:val="008D1421"/>
    <w:rsid w:val="008F4429"/>
    <w:rsid w:val="009352BB"/>
    <w:rsid w:val="00990668"/>
    <w:rsid w:val="009B184E"/>
    <w:rsid w:val="009F0C77"/>
    <w:rsid w:val="009F4DD1"/>
    <w:rsid w:val="00A12ECB"/>
    <w:rsid w:val="00A64E80"/>
    <w:rsid w:val="00A741D9"/>
    <w:rsid w:val="00A9741D"/>
    <w:rsid w:val="00AD4B17"/>
    <w:rsid w:val="00B26FA6"/>
    <w:rsid w:val="00B339DA"/>
    <w:rsid w:val="00B47F67"/>
    <w:rsid w:val="00B53608"/>
    <w:rsid w:val="00B639C7"/>
    <w:rsid w:val="00B741CB"/>
    <w:rsid w:val="00B934F3"/>
    <w:rsid w:val="00BB6347"/>
    <w:rsid w:val="00BD2134"/>
    <w:rsid w:val="00BE7A3A"/>
    <w:rsid w:val="00C038D8"/>
    <w:rsid w:val="00C045DD"/>
    <w:rsid w:val="00C21BE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04AD"/>
    <w:rsid w:val="00DD5696"/>
    <w:rsid w:val="00DE68F0"/>
    <w:rsid w:val="00DF3845"/>
    <w:rsid w:val="00DF7E17"/>
    <w:rsid w:val="00E24B18"/>
    <w:rsid w:val="00E64801"/>
    <w:rsid w:val="00EA5AE3"/>
    <w:rsid w:val="00EB00A2"/>
    <w:rsid w:val="00EB1BF3"/>
    <w:rsid w:val="00EE6357"/>
    <w:rsid w:val="00EF3EEE"/>
    <w:rsid w:val="00F149A7"/>
    <w:rsid w:val="00F41F80"/>
    <w:rsid w:val="00F50BAF"/>
    <w:rsid w:val="00F52C10"/>
    <w:rsid w:val="00F81FFD"/>
    <w:rsid w:val="00F85228"/>
    <w:rsid w:val="00FB1277"/>
    <w:rsid w:val="00FB50D7"/>
    <w:rsid w:val="00FB6773"/>
    <w:rsid w:val="00FD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51B0FA5-793B-4779-9386-CD112C18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A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6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87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09BB6-36F9-4C0B-915E-40FBCCB2C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400</Words>
  <Characters>2070</Characters>
  <Application>Microsoft Office Word</Application>
  <DocSecurity>4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1187: Delmer Ray Phillippi - South Carolina Legislature Online</dc:title>
  <dc:subject/>
  <dc:creator>rosannemcdowell</dc:creator>
  <cp:keywords/>
  <dc:description/>
  <cp:lastModifiedBy>N Cumfer</cp:lastModifiedBy>
  <cp:revision>2</cp:revision>
  <cp:lastPrinted>2012-01-04T14:51:00Z</cp:lastPrinted>
  <dcterms:created xsi:type="dcterms:W3CDTF">2014-11-21T21:11:00Z</dcterms:created>
  <dcterms:modified xsi:type="dcterms:W3CDTF">2014-11-21T21:11:00Z</dcterms:modified>
</cp:coreProperties>
</file>