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B85" w:rsidRDefault="009C1B85" w:rsidP="009C1B85">
      <w:pPr>
        <w:widowControl w:val="0"/>
        <w:jc w:val="center"/>
      </w:pPr>
      <w:bookmarkStart w:id="0" w:name="_GoBack"/>
      <w:bookmarkEnd w:id="0"/>
      <w:r w:rsidRPr="009C1B85">
        <w:rPr>
          <w:b/>
        </w:rPr>
        <w:t>South Carolina General Assembly</w:t>
      </w:r>
    </w:p>
    <w:p w:rsidR="009C1B85" w:rsidRDefault="009C1B85" w:rsidP="009C1B85">
      <w:pPr>
        <w:widowControl w:val="0"/>
        <w:jc w:val="center"/>
      </w:pPr>
      <w:r>
        <w:t>119th Session, 2011-2012</w:t>
      </w:r>
    </w:p>
    <w:p w:rsidR="009C1B85" w:rsidRDefault="009C1B85" w:rsidP="009C1B85">
      <w:pPr>
        <w:widowControl w:val="0"/>
        <w:jc w:val="left"/>
      </w:pPr>
    </w:p>
    <w:p w:rsidR="009C1B85" w:rsidRDefault="009C1B85" w:rsidP="009C1B85">
      <w:pPr>
        <w:widowControl w:val="0"/>
        <w:jc w:val="left"/>
        <w:rPr>
          <w:b/>
        </w:rPr>
      </w:pPr>
      <w:r w:rsidRPr="009C1B85">
        <w:rPr>
          <w:b/>
        </w:rPr>
        <w:t>S.</w:t>
      </w:r>
      <w:r>
        <w:rPr>
          <w:b/>
        </w:rPr>
        <w:t xml:space="preserve"> </w:t>
      </w:r>
      <w:r w:rsidRPr="009C1B85">
        <w:rPr>
          <w:b/>
        </w:rPr>
        <w:t>1194</w:t>
      </w:r>
    </w:p>
    <w:p w:rsidR="009C1B85" w:rsidRDefault="009C1B85" w:rsidP="009C1B85">
      <w:pPr>
        <w:widowControl w:val="0"/>
        <w:jc w:val="left"/>
        <w:rPr>
          <w:b/>
        </w:rPr>
      </w:pPr>
    </w:p>
    <w:p w:rsidR="009C1B85" w:rsidRDefault="009C1B85" w:rsidP="009C1B85">
      <w:pPr>
        <w:widowControl w:val="0"/>
        <w:jc w:val="left"/>
      </w:pPr>
      <w:r w:rsidRPr="009C1B85">
        <w:rPr>
          <w:b/>
        </w:rPr>
        <w:t>STATUS INFORMATION</w:t>
      </w:r>
    </w:p>
    <w:p w:rsidR="009C1B85" w:rsidRDefault="009C1B85" w:rsidP="009C1B85">
      <w:pPr>
        <w:widowControl w:val="0"/>
        <w:jc w:val="left"/>
      </w:pPr>
    </w:p>
    <w:p w:rsidR="009C1B85" w:rsidRDefault="009C1B85" w:rsidP="009C1B85">
      <w:pPr>
        <w:widowControl w:val="0"/>
        <w:jc w:val="left"/>
      </w:pPr>
      <w:r>
        <w:t>General Bill</w:t>
      </w:r>
    </w:p>
    <w:p w:rsidR="009C1B85" w:rsidRDefault="009C1B85" w:rsidP="009C1B85">
      <w:pPr>
        <w:widowControl w:val="0"/>
        <w:jc w:val="left"/>
      </w:pPr>
      <w:r>
        <w:t>Sponsors: Senator Gregory</w:t>
      </w:r>
    </w:p>
    <w:p w:rsidR="009C1B85" w:rsidRDefault="009C1B85" w:rsidP="009C1B85">
      <w:pPr>
        <w:widowControl w:val="0"/>
        <w:jc w:val="left"/>
      </w:pPr>
      <w:r>
        <w:t>Document Path: l:\council\bills\swb\5125cm12.docx</w:t>
      </w:r>
    </w:p>
    <w:p w:rsidR="009C1B85" w:rsidRDefault="009C1B85" w:rsidP="009C1B85">
      <w:pPr>
        <w:widowControl w:val="0"/>
        <w:jc w:val="left"/>
      </w:pPr>
    </w:p>
    <w:p w:rsidR="009C1B85" w:rsidRDefault="009C1B85" w:rsidP="009C1B85">
      <w:pPr>
        <w:widowControl w:val="0"/>
        <w:jc w:val="left"/>
      </w:pPr>
      <w:r>
        <w:t>Introduced in the Senate on February 8, 2012</w:t>
      </w:r>
    </w:p>
    <w:p w:rsidR="009C1B85" w:rsidRDefault="009C1B85" w:rsidP="009C1B85">
      <w:pPr>
        <w:widowControl w:val="0"/>
        <w:jc w:val="left"/>
      </w:pPr>
      <w:r>
        <w:t xml:space="preserve">Currently residing in the Senate Committee on </w:t>
      </w:r>
      <w:r w:rsidRPr="009C1B85">
        <w:rPr>
          <w:b/>
        </w:rPr>
        <w:t>Fish, Game and Forestry</w:t>
      </w:r>
    </w:p>
    <w:p w:rsidR="009C1B85" w:rsidRDefault="009C1B85" w:rsidP="009C1B85">
      <w:pPr>
        <w:widowControl w:val="0"/>
        <w:jc w:val="left"/>
      </w:pPr>
    </w:p>
    <w:p w:rsidR="009C1B85" w:rsidRDefault="009C1B85" w:rsidP="009C1B85">
      <w:pPr>
        <w:widowControl w:val="0"/>
        <w:jc w:val="left"/>
      </w:pPr>
      <w:r>
        <w:t xml:space="preserve">Summary: </w:t>
      </w:r>
      <w:r w:rsidR="00405804">
        <w:t>Fishing from a boat</w:t>
      </w:r>
    </w:p>
    <w:p w:rsidR="009C1B85" w:rsidRDefault="009C1B85" w:rsidP="009C1B85">
      <w:pPr>
        <w:widowControl w:val="0"/>
        <w:jc w:val="left"/>
      </w:pPr>
    </w:p>
    <w:p w:rsidR="009C1B85" w:rsidRDefault="009C1B85" w:rsidP="009C1B85">
      <w:pPr>
        <w:widowControl w:val="0"/>
        <w:jc w:val="left"/>
      </w:pPr>
    </w:p>
    <w:p w:rsidR="009C1B85" w:rsidRDefault="009C1B85" w:rsidP="009C1B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C1B85">
        <w:rPr>
          <w:b/>
        </w:rPr>
        <w:t>HISTORY OF LEGISLATIVE ACTIONS</w:t>
      </w:r>
    </w:p>
    <w:p w:rsidR="009C1B85" w:rsidRDefault="009C1B85" w:rsidP="009C1B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C1B85" w:rsidRPr="009C1B85" w:rsidRDefault="009C1B85" w:rsidP="009C1B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C1B85">
        <w:rPr>
          <w:u w:val="single"/>
        </w:rPr>
        <w:tab/>
        <w:t>Date</w:t>
      </w:r>
      <w:r w:rsidRPr="009C1B85">
        <w:rPr>
          <w:u w:val="single"/>
        </w:rPr>
        <w:tab/>
        <w:t>Body</w:t>
      </w:r>
      <w:r w:rsidRPr="009C1B85">
        <w:rPr>
          <w:u w:val="single"/>
        </w:rPr>
        <w:tab/>
        <w:t>Action Description with journal page number</w:t>
      </w:r>
      <w:r w:rsidRPr="009C1B85">
        <w:rPr>
          <w:u w:val="single"/>
        </w:rPr>
        <w:tab/>
      </w:r>
    </w:p>
    <w:p w:rsidR="00460BCE" w:rsidRDefault="00460BCE" w:rsidP="00460B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2/8/2012</w:t>
      </w:r>
      <w:r>
        <w:tab/>
        <w:t>Senate</w:t>
      </w:r>
      <w:r>
        <w:tab/>
      </w:r>
      <w:r w:rsidRPr="009E547C">
        <w:t>Introduced and read first time (</w:t>
      </w:r>
      <w:hyperlink r:id="rId7" w:history="1">
        <w:r w:rsidRPr="009E547C">
          <w:rPr>
            <w:rStyle w:val="Hyperlink"/>
          </w:rPr>
          <w:t>Senate Journal</w:t>
        </w:r>
        <w:r w:rsidRPr="009E547C">
          <w:rPr>
            <w:rStyle w:val="Hyperlink"/>
          </w:rPr>
          <w:noBreakHyphen/>
          <w:t>page 7</w:t>
        </w:r>
      </w:hyperlink>
      <w:r w:rsidRPr="009E547C">
        <w:t>)</w:t>
      </w:r>
    </w:p>
    <w:p w:rsidR="00460BCE" w:rsidRDefault="00460BCE" w:rsidP="00460B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2/8/2012</w:t>
      </w:r>
      <w:r>
        <w:tab/>
        <w:t>Senate</w:t>
      </w:r>
      <w:r>
        <w:tab/>
      </w:r>
      <w:r w:rsidRPr="009E547C">
        <w:t xml:space="preserve">Referred to Committee on </w:t>
      </w:r>
      <w:r w:rsidRPr="009E547C">
        <w:rPr>
          <w:b/>
        </w:rPr>
        <w:t>Fish, Game and Forestry</w:t>
      </w:r>
      <w:r w:rsidRPr="009E547C">
        <w:t xml:space="preserve"> (</w:t>
      </w:r>
      <w:hyperlink r:id="rId8" w:history="1">
        <w:r w:rsidRPr="009E547C">
          <w:rPr>
            <w:rStyle w:val="Hyperlink"/>
          </w:rPr>
          <w:t>Senate Journal</w:t>
        </w:r>
        <w:r w:rsidRPr="009E547C">
          <w:rPr>
            <w:rStyle w:val="Hyperlink"/>
          </w:rPr>
          <w:noBreakHyphen/>
          <w:t>page 7</w:t>
        </w:r>
      </w:hyperlink>
      <w:r w:rsidRPr="009E547C">
        <w:t>)</w:t>
      </w:r>
    </w:p>
    <w:p w:rsidR="00460BCE" w:rsidRDefault="00460BCE" w:rsidP="00460B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1B85" w:rsidRPr="009C1B85" w:rsidRDefault="009C1B85" w:rsidP="009C1B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1B85" w:rsidRDefault="009C1B85" w:rsidP="009C1B85">
      <w:pPr>
        <w:widowControl w:val="0"/>
        <w:jc w:val="left"/>
      </w:pPr>
      <w:r w:rsidRPr="009C1B85">
        <w:rPr>
          <w:b/>
        </w:rPr>
        <w:t>VERSIONS OF THIS BILL</w:t>
      </w:r>
    </w:p>
    <w:p w:rsidR="009C1B85" w:rsidRDefault="009C1B85" w:rsidP="009C1B85">
      <w:pPr>
        <w:widowControl w:val="0"/>
        <w:jc w:val="left"/>
      </w:pPr>
    </w:p>
    <w:p w:rsidR="009C1B85" w:rsidRDefault="00AC5FAE" w:rsidP="009C1B85">
      <w:pPr>
        <w:widowControl w:val="0"/>
        <w:jc w:val="left"/>
      </w:pPr>
      <w:hyperlink r:id="rId9" w:history="1">
        <w:r w:rsidR="009C1B85">
          <w:rPr>
            <w:rStyle w:val="Hyperlink"/>
          </w:rPr>
          <w:t>2/8/2012</w:t>
        </w:r>
      </w:hyperlink>
    </w:p>
    <w:p w:rsidR="009C1B85" w:rsidRDefault="009C1B85" w:rsidP="009C1B85"/>
    <w:p w:rsidR="009C1B85" w:rsidRDefault="009C1B85" w:rsidP="009C1B85">
      <w:pPr>
        <w:sectPr w:rsidR="009C1B85" w:rsidSect="009C1B8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3B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85CF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963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50</w:t>
      </w:r>
      <w:r>
        <w:noBreakHyphen/>
        <w:t>13</w:t>
      </w:r>
      <w:r>
        <w:noBreakHyphen/>
        <w:t>625, CODE OF LAWS OF SOUTH CAROLINA, 1976, RELATING TO THE TAKING OF NONGAME FISH, THE USE OF GAME FISHING DEVICES, AND THE USE OF FISHING DEVICES BY A FISHERMAN FISHING FROM A BOAT, SO AS TO PROVIDE THAT A FISHERMAN FISHING FROM A BOAT IS LIMITED TO USING SIX GAME FISHING DEVICES IF ALL PERSONS IN THE BOA</w:t>
      </w:r>
      <w:r w:rsidR="00C7542E">
        <w:t>T</w:t>
      </w:r>
      <w:r>
        <w:t xml:space="preserve"> OLDER THAN SIXTEEN YEARS HAVE VALID FISHING LICENSES.</w:t>
      </w:r>
    </w:p>
    <w:p w:rsidR="00585CFE" w:rsidRDefault="00585C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85CFE" w:rsidRDefault="00585C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85CFE" w:rsidRDefault="00585C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5CFE" w:rsidRDefault="00585C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963E8">
        <w:t>Section 50</w:t>
      </w:r>
      <w:r w:rsidR="005963E8">
        <w:noBreakHyphen/>
        <w:t>13</w:t>
      </w:r>
      <w:r w:rsidR="005963E8">
        <w:noBreakHyphen/>
        <w:t>625 of the 1976 Code</w:t>
      </w:r>
      <w:r w:rsidR="00C7542E">
        <w:t>,</w:t>
      </w:r>
      <w:r w:rsidR="005963E8">
        <w:t xml:space="preserve"> as added by </w:t>
      </w:r>
      <w:r w:rsidR="00331138">
        <w:t xml:space="preserve">an </w:t>
      </w:r>
      <w:r w:rsidR="005963E8">
        <w:t xml:space="preserve">Act bearing ratification number 121 </w:t>
      </w:r>
      <w:r w:rsidR="00C7542E">
        <w:t xml:space="preserve">of 2012, </w:t>
      </w:r>
      <w:r w:rsidR="005963E8">
        <w:t>is amended to read:</w:t>
      </w:r>
    </w:p>
    <w:p w:rsidR="005963E8" w:rsidRDefault="005963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63E8" w:rsidRDefault="005963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50</w:t>
      </w:r>
      <w:r>
        <w:noBreakHyphen/>
        <w:t>13</w:t>
      </w:r>
      <w:r>
        <w:noBreakHyphen/>
        <w:t>625.</w:t>
      </w:r>
      <w:r>
        <w:tab/>
      </w:r>
      <w:r w:rsidRPr="00DF7449">
        <w:rPr>
          <w:color w:val="000000" w:themeColor="text1"/>
          <w:u w:color="000000" w:themeColor="text1"/>
        </w:rPr>
        <w:t xml:space="preserve">Nongame fish may be taken with any lawful game fishing device.  A fisherman may use only four game fishing devices.  A fisherman fishing from a boat may use </w:t>
      </w:r>
      <w:r w:rsidRPr="005963E8">
        <w:rPr>
          <w:strike/>
          <w:color w:val="000000" w:themeColor="text1"/>
          <w:u w:color="000000" w:themeColor="text1"/>
        </w:rPr>
        <w:t>an unlimited number of</w:t>
      </w:r>
      <w:r w:rsidRPr="00DF7449">
        <w:rPr>
          <w:color w:val="000000" w:themeColor="text1"/>
          <w:u w:color="000000" w:themeColor="text1"/>
        </w:rPr>
        <w:t xml:space="preserve"> </w:t>
      </w:r>
      <w:r w:rsidRPr="005963E8">
        <w:rPr>
          <w:color w:val="000000" w:themeColor="text1"/>
          <w:u w:val="single" w:color="000000" w:themeColor="text1"/>
        </w:rPr>
        <w:t>six</w:t>
      </w:r>
      <w:r>
        <w:rPr>
          <w:color w:val="000000" w:themeColor="text1"/>
          <w:u w:color="000000" w:themeColor="text1"/>
        </w:rPr>
        <w:t xml:space="preserve"> </w:t>
      </w:r>
      <w:r w:rsidRPr="00DF7449">
        <w:rPr>
          <w:color w:val="000000" w:themeColor="text1"/>
          <w:u w:color="000000" w:themeColor="text1"/>
        </w:rPr>
        <w:t>game fishing devices if all persons in the boat older than sixteen years have valid fishing licenses.</w:t>
      </w:r>
      <w:r>
        <w:rPr>
          <w:color w:val="000000" w:themeColor="text1"/>
          <w:u w:color="000000" w:themeColor="text1"/>
        </w:rPr>
        <w:t>”</w:t>
      </w:r>
    </w:p>
    <w:p w:rsidR="00585CFE" w:rsidRDefault="00585C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85C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963E8">
        <w:t>2</w:t>
      </w:r>
      <w:r>
        <w:t>.</w:t>
      </w:r>
      <w:r>
        <w:tab/>
        <w:t>This act takes effect upon approval by the Governor.</w:t>
      </w:r>
    </w:p>
    <w:p w:rsidR="005D3B96" w:rsidRDefault="005963E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3B96" w:rsidRDefault="005D3B96" w:rsidP="009C1B85">
      <w:pPr>
        <w:suppressAutoHyphens/>
      </w:pPr>
    </w:p>
    <w:sectPr w:rsidR="005D3B96" w:rsidSect="009C1B8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5CFE" w:rsidRDefault="00585CFE" w:rsidP="009F0C77">
      <w:r>
        <w:separator/>
      </w:r>
    </w:p>
  </w:endnote>
  <w:endnote w:type="continuationSeparator" w:id="0">
    <w:p w:rsidR="00585CFE" w:rsidRDefault="00585CF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A5DEE8-D1DD-49D5-97B6-06B6DC52C873}"/>
    <w:embedBold r:id="rId2" w:fontKey="{5E35AA3B-4B69-4F76-BAD1-AD97900324B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BDA4467-1F86-4215-992B-986D8CC92A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25D3759-C089-40E5-8016-8BA21E0469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B85" w:rsidRPr="005D3B96" w:rsidRDefault="009C1B85" w:rsidP="005D3B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[1194]</w:t>
    </w:r>
    <w:r>
      <w:tab/>
    </w:r>
    <w:r w:rsidR="00AC5FAE">
      <w:fldChar w:fldCharType="begin"/>
    </w:r>
    <w:r w:rsidR="00AC5FAE">
      <w:instrText xml:space="preserve"> PAGE  \* MERGEFORMAT </w:instrText>
    </w:r>
    <w:r w:rsidR="00AC5FAE">
      <w:fldChar w:fldCharType="separate"/>
    </w:r>
    <w:r w:rsidR="00AC5FAE">
      <w:rPr>
        <w:noProof/>
      </w:rPr>
      <w:t>1</w:t>
    </w:r>
    <w:r w:rsidR="00AC5FA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5CFE" w:rsidRDefault="00585CFE" w:rsidP="009F0C77">
      <w:r>
        <w:separator/>
      </w:r>
    </w:p>
  </w:footnote>
  <w:footnote w:type="continuationSeparator" w:id="0">
    <w:p w:rsidR="00585CFE" w:rsidRDefault="00585CF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5125CM12"/>
    <w:docVar w:name="CoverBillType" w:val="b"/>
    <w:docVar w:name="docpath" w:val="L:\Council\bills\SWB\5125CM12.DOCX"/>
    <w:docVar w:name="dvBillNumber" w:val="1194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6A40A8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0200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31138"/>
    <w:rsid w:val="00393688"/>
    <w:rsid w:val="003D411E"/>
    <w:rsid w:val="003E3C1E"/>
    <w:rsid w:val="003E6148"/>
    <w:rsid w:val="003F3159"/>
    <w:rsid w:val="00400EAA"/>
    <w:rsid w:val="00405804"/>
    <w:rsid w:val="0041760A"/>
    <w:rsid w:val="00424275"/>
    <w:rsid w:val="00460BCE"/>
    <w:rsid w:val="004809EE"/>
    <w:rsid w:val="00511EE9"/>
    <w:rsid w:val="00521E00"/>
    <w:rsid w:val="005607DA"/>
    <w:rsid w:val="00577C6C"/>
    <w:rsid w:val="00581C20"/>
    <w:rsid w:val="0058501B"/>
    <w:rsid w:val="00585CFE"/>
    <w:rsid w:val="005963E8"/>
    <w:rsid w:val="005D3B96"/>
    <w:rsid w:val="006215AA"/>
    <w:rsid w:val="006340D9"/>
    <w:rsid w:val="00643B8E"/>
    <w:rsid w:val="00665EBC"/>
    <w:rsid w:val="0069470D"/>
    <w:rsid w:val="006A40A8"/>
    <w:rsid w:val="006A476C"/>
    <w:rsid w:val="006C6A93"/>
    <w:rsid w:val="006D54AF"/>
    <w:rsid w:val="006E02F9"/>
    <w:rsid w:val="007239B3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177A5"/>
    <w:rsid w:val="00872729"/>
    <w:rsid w:val="008D45A2"/>
    <w:rsid w:val="008F4429"/>
    <w:rsid w:val="009352BB"/>
    <w:rsid w:val="00990668"/>
    <w:rsid w:val="009C1B85"/>
    <w:rsid w:val="009F0C77"/>
    <w:rsid w:val="009F4DD1"/>
    <w:rsid w:val="00A64E80"/>
    <w:rsid w:val="00A741D9"/>
    <w:rsid w:val="00A87A94"/>
    <w:rsid w:val="00A9741D"/>
    <w:rsid w:val="00AC5FAE"/>
    <w:rsid w:val="00AD4B17"/>
    <w:rsid w:val="00B26FA6"/>
    <w:rsid w:val="00B741CB"/>
    <w:rsid w:val="00B77EDB"/>
    <w:rsid w:val="00B934F3"/>
    <w:rsid w:val="00BB15D1"/>
    <w:rsid w:val="00BB6347"/>
    <w:rsid w:val="00BD2134"/>
    <w:rsid w:val="00C038D8"/>
    <w:rsid w:val="00C045DD"/>
    <w:rsid w:val="00C3136F"/>
    <w:rsid w:val="00C3483A"/>
    <w:rsid w:val="00C74E9D"/>
    <w:rsid w:val="00C7542E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3539E"/>
    <w:rsid w:val="00EA23F8"/>
    <w:rsid w:val="00EB00A2"/>
    <w:rsid w:val="00EB1BF3"/>
    <w:rsid w:val="00EC7859"/>
    <w:rsid w:val="00ED6172"/>
    <w:rsid w:val="00EF3EEE"/>
    <w:rsid w:val="00F149A7"/>
    <w:rsid w:val="00F4799D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A3D1E3E-C0C4-4237-993F-78019FFC9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C1B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2-08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2-08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1194_201202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B0248A-D37D-43C2-A7E0-793A3C700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256</Words>
  <Characters>1308</Characters>
  <Application>Microsoft Office Word</Application>
  <DocSecurity>4</DocSecurity>
  <Lines>63</Lines>
  <Paragraphs>23</Paragraphs>
  <ScaleCrop>false</ScaleCrop>
  <Company> </Company>
  <LinksUpToDate>false</LinksUpToDate>
  <CharactersWithSpaces>1546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1194: Fishing from a boat - South Carolina Legislature Online</dc:title>
  <dc:subject/>
  <dc:creator>SandyBarden</dc:creator>
  <cp:keywords/>
  <dc:description/>
  <cp:lastModifiedBy>N Cumfer</cp:lastModifiedBy>
  <cp:revision>2</cp:revision>
  <cp:lastPrinted>2012-02-02T16:52:00Z</cp:lastPrinted>
  <dcterms:created xsi:type="dcterms:W3CDTF">2014-11-21T21:11:00Z</dcterms:created>
  <dcterms:modified xsi:type="dcterms:W3CDTF">2014-11-21T21:11:00Z</dcterms:modified>
</cp:coreProperties>
</file>