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4B5" w:rsidRDefault="00F874B5" w:rsidP="00F874B5">
      <w:pPr>
        <w:widowControl w:val="0"/>
        <w:jc w:val="center"/>
      </w:pPr>
      <w:bookmarkStart w:id="0" w:name="_GoBack"/>
      <w:bookmarkEnd w:id="0"/>
      <w:r w:rsidRPr="00F874B5">
        <w:rPr>
          <w:b/>
        </w:rPr>
        <w:t>South Carolina General Assembly</w:t>
      </w:r>
    </w:p>
    <w:p w:rsidR="00F874B5" w:rsidRDefault="00F874B5" w:rsidP="00F874B5">
      <w:pPr>
        <w:widowControl w:val="0"/>
        <w:jc w:val="center"/>
      </w:pPr>
      <w:r>
        <w:t>119th Session, 2011-2012</w:t>
      </w:r>
    </w:p>
    <w:p w:rsidR="00F874B5" w:rsidRDefault="00F874B5" w:rsidP="00F874B5">
      <w:pPr>
        <w:widowControl w:val="0"/>
        <w:jc w:val="left"/>
      </w:pPr>
    </w:p>
    <w:p w:rsidR="00F874B5" w:rsidRDefault="00F874B5" w:rsidP="00F874B5">
      <w:pPr>
        <w:widowControl w:val="0"/>
        <w:jc w:val="left"/>
        <w:rPr>
          <w:b/>
        </w:rPr>
      </w:pPr>
      <w:r w:rsidRPr="00F874B5">
        <w:rPr>
          <w:b/>
        </w:rPr>
        <w:t>S.</w:t>
      </w:r>
      <w:r>
        <w:rPr>
          <w:b/>
        </w:rPr>
        <w:t xml:space="preserve"> </w:t>
      </w:r>
      <w:r w:rsidRPr="00F874B5">
        <w:rPr>
          <w:b/>
        </w:rPr>
        <w:t>1509</w:t>
      </w:r>
    </w:p>
    <w:p w:rsidR="00F874B5" w:rsidRDefault="00F874B5" w:rsidP="00F874B5">
      <w:pPr>
        <w:widowControl w:val="0"/>
        <w:jc w:val="left"/>
        <w:rPr>
          <w:b/>
        </w:rPr>
      </w:pPr>
    </w:p>
    <w:p w:rsidR="00F874B5" w:rsidRDefault="00F874B5" w:rsidP="00F874B5">
      <w:pPr>
        <w:widowControl w:val="0"/>
        <w:jc w:val="left"/>
      </w:pPr>
      <w:r w:rsidRPr="00F874B5">
        <w:rPr>
          <w:b/>
        </w:rPr>
        <w:t>STATUS INFORMATION</w:t>
      </w:r>
    </w:p>
    <w:p w:rsidR="00F874B5" w:rsidRDefault="00F874B5" w:rsidP="00F874B5">
      <w:pPr>
        <w:widowControl w:val="0"/>
        <w:jc w:val="left"/>
      </w:pPr>
    </w:p>
    <w:p w:rsidR="00F874B5" w:rsidRDefault="00F874B5" w:rsidP="00F874B5">
      <w:pPr>
        <w:widowControl w:val="0"/>
        <w:jc w:val="left"/>
      </w:pPr>
      <w:r>
        <w:t>Senate Resolution</w:t>
      </w:r>
    </w:p>
    <w:p w:rsidR="00F874B5" w:rsidRDefault="00F874B5" w:rsidP="00F874B5">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McGill, Nicholson, O'Dell, Peeler, Pinckney, Rankin, Reese, Rose, Ryberg, Scott, Setzler, Sheheen, Shoopman, Thomas, Verdin and Williams</w:t>
      </w:r>
    </w:p>
    <w:p w:rsidR="00F874B5" w:rsidRDefault="00F874B5" w:rsidP="00F874B5">
      <w:pPr>
        <w:widowControl w:val="0"/>
        <w:jc w:val="left"/>
      </w:pPr>
      <w:r>
        <w:t>Document Path: l:\council\bills\gm\25063ahb2.docx</w:t>
      </w:r>
    </w:p>
    <w:p w:rsidR="00F874B5" w:rsidRDefault="00F874B5" w:rsidP="00F874B5">
      <w:pPr>
        <w:widowControl w:val="0"/>
        <w:jc w:val="left"/>
      </w:pPr>
    </w:p>
    <w:p w:rsidR="00F874B5" w:rsidRDefault="00F874B5" w:rsidP="00F874B5">
      <w:pPr>
        <w:widowControl w:val="0"/>
        <w:jc w:val="left"/>
      </w:pPr>
      <w:r>
        <w:t>Introduced in the Senate on May 2, 2012</w:t>
      </w:r>
    </w:p>
    <w:p w:rsidR="00F874B5" w:rsidRDefault="00F874B5" w:rsidP="00F874B5">
      <w:pPr>
        <w:widowControl w:val="0"/>
        <w:jc w:val="left"/>
      </w:pPr>
      <w:r>
        <w:t>Adopted by the Senate on May 2, 2012</w:t>
      </w:r>
    </w:p>
    <w:p w:rsidR="00F874B5" w:rsidRDefault="00F874B5" w:rsidP="00F874B5">
      <w:pPr>
        <w:widowControl w:val="0"/>
        <w:jc w:val="left"/>
      </w:pPr>
    </w:p>
    <w:p w:rsidR="00F874B5" w:rsidRDefault="00F874B5" w:rsidP="00F874B5">
      <w:pPr>
        <w:widowControl w:val="0"/>
        <w:jc w:val="left"/>
      </w:pPr>
      <w:r>
        <w:t xml:space="preserve">Summary: </w:t>
      </w:r>
      <w:r w:rsidR="00410862">
        <w:t>Lexington County Coroners office and Harry O. Harman</w:t>
      </w:r>
    </w:p>
    <w:p w:rsidR="00F874B5" w:rsidRDefault="00F874B5" w:rsidP="00F874B5">
      <w:pPr>
        <w:widowControl w:val="0"/>
        <w:jc w:val="left"/>
      </w:pPr>
    </w:p>
    <w:p w:rsidR="00F874B5" w:rsidRDefault="00F874B5" w:rsidP="00F874B5">
      <w:pPr>
        <w:widowControl w:val="0"/>
        <w:jc w:val="left"/>
      </w:pPr>
    </w:p>
    <w:p w:rsidR="00F874B5" w:rsidRDefault="00F874B5" w:rsidP="00F874B5">
      <w:pPr>
        <w:widowControl w:val="0"/>
        <w:tabs>
          <w:tab w:val="center" w:pos="590"/>
          <w:tab w:val="center" w:pos="1440"/>
          <w:tab w:val="left" w:pos="1872"/>
          <w:tab w:val="left" w:pos="9187"/>
        </w:tabs>
        <w:jc w:val="left"/>
      </w:pPr>
      <w:r w:rsidRPr="00F874B5">
        <w:rPr>
          <w:b/>
        </w:rPr>
        <w:t>HISTORY OF LEGISLATIVE ACTIONS</w:t>
      </w:r>
    </w:p>
    <w:p w:rsidR="00F874B5" w:rsidRDefault="00F874B5" w:rsidP="00F874B5">
      <w:pPr>
        <w:widowControl w:val="0"/>
        <w:tabs>
          <w:tab w:val="center" w:pos="590"/>
          <w:tab w:val="center" w:pos="1440"/>
          <w:tab w:val="left" w:pos="1872"/>
          <w:tab w:val="left" w:pos="9187"/>
        </w:tabs>
        <w:jc w:val="left"/>
      </w:pPr>
    </w:p>
    <w:p w:rsidR="00F874B5" w:rsidRPr="00F874B5" w:rsidRDefault="00F874B5" w:rsidP="00F874B5">
      <w:pPr>
        <w:widowControl w:val="0"/>
        <w:tabs>
          <w:tab w:val="center" w:pos="590"/>
          <w:tab w:val="center" w:pos="1440"/>
          <w:tab w:val="left" w:pos="1872"/>
          <w:tab w:val="left" w:pos="9187"/>
        </w:tabs>
        <w:jc w:val="left"/>
      </w:pPr>
      <w:r w:rsidRPr="00F874B5">
        <w:rPr>
          <w:u w:val="single"/>
        </w:rPr>
        <w:tab/>
        <w:t>Date</w:t>
      </w:r>
      <w:r w:rsidRPr="00F874B5">
        <w:rPr>
          <w:u w:val="single"/>
        </w:rPr>
        <w:tab/>
        <w:t>Body</w:t>
      </w:r>
      <w:r w:rsidRPr="00F874B5">
        <w:rPr>
          <w:u w:val="single"/>
        </w:rPr>
        <w:tab/>
        <w:t>Action Description with journal page number</w:t>
      </w:r>
      <w:r w:rsidRPr="00F874B5">
        <w:rPr>
          <w:u w:val="single"/>
        </w:rPr>
        <w:tab/>
      </w:r>
    </w:p>
    <w:p w:rsidR="0066307D" w:rsidRDefault="0066307D" w:rsidP="0066307D">
      <w:pPr>
        <w:widowControl w:val="0"/>
        <w:tabs>
          <w:tab w:val="right" w:pos="1008"/>
          <w:tab w:val="left" w:pos="1152"/>
          <w:tab w:val="left" w:pos="1872"/>
          <w:tab w:val="left" w:pos="9187"/>
        </w:tabs>
        <w:ind w:left="2088" w:hanging="2088"/>
        <w:jc w:val="left"/>
      </w:pPr>
      <w:r>
        <w:tab/>
        <w:t>5/2/2012</w:t>
      </w:r>
      <w:r>
        <w:tab/>
        <w:t>Senate</w:t>
      </w:r>
      <w:r>
        <w:tab/>
      </w:r>
      <w:r w:rsidRPr="00832C8A">
        <w:t>Introduced and adopted (</w:t>
      </w:r>
      <w:hyperlink r:id="rId7" w:history="1">
        <w:r w:rsidRPr="00832C8A">
          <w:rPr>
            <w:rStyle w:val="Hyperlink"/>
          </w:rPr>
          <w:t>Senate Journal</w:t>
        </w:r>
        <w:r w:rsidRPr="00832C8A">
          <w:rPr>
            <w:rStyle w:val="Hyperlink"/>
          </w:rPr>
          <w:noBreakHyphen/>
          <w:t>page 7</w:t>
        </w:r>
      </w:hyperlink>
      <w:r w:rsidRPr="00832C8A">
        <w:t>)</w:t>
      </w:r>
    </w:p>
    <w:p w:rsidR="0066307D" w:rsidRDefault="0066307D" w:rsidP="0066307D">
      <w:pPr>
        <w:widowControl w:val="0"/>
        <w:tabs>
          <w:tab w:val="right" w:pos="1008"/>
          <w:tab w:val="left" w:pos="1152"/>
          <w:tab w:val="left" w:pos="1872"/>
          <w:tab w:val="left" w:pos="9187"/>
        </w:tabs>
        <w:ind w:left="2088" w:hanging="2088"/>
        <w:jc w:val="left"/>
      </w:pPr>
    </w:p>
    <w:p w:rsidR="00F874B5" w:rsidRPr="00F874B5" w:rsidRDefault="00F874B5" w:rsidP="00F874B5">
      <w:pPr>
        <w:widowControl w:val="0"/>
        <w:tabs>
          <w:tab w:val="right" w:pos="1008"/>
          <w:tab w:val="left" w:pos="1152"/>
          <w:tab w:val="left" w:pos="1872"/>
          <w:tab w:val="left" w:pos="9187"/>
        </w:tabs>
        <w:ind w:left="2088" w:hanging="2088"/>
        <w:jc w:val="left"/>
      </w:pPr>
    </w:p>
    <w:p w:rsidR="00F874B5" w:rsidRDefault="00F874B5" w:rsidP="00F874B5">
      <w:r w:rsidRPr="00F874B5">
        <w:rPr>
          <w:b/>
        </w:rPr>
        <w:t>VERSIONS OF THIS BILL</w:t>
      </w:r>
    </w:p>
    <w:p w:rsidR="00F874B5" w:rsidRDefault="00F874B5" w:rsidP="00F874B5"/>
    <w:p w:rsidR="00F874B5" w:rsidRDefault="000145B4" w:rsidP="00F874B5">
      <w:hyperlink r:id="rId8" w:history="1">
        <w:r w:rsidR="00F874B5">
          <w:rPr>
            <w:rStyle w:val="Hyperlink"/>
          </w:rPr>
          <w:t>5/2/2012</w:t>
        </w:r>
      </w:hyperlink>
    </w:p>
    <w:p w:rsidR="00F874B5" w:rsidRDefault="00F874B5" w:rsidP="00F874B5"/>
    <w:p w:rsidR="00F874B5" w:rsidRDefault="00F874B5" w:rsidP="00F874B5">
      <w:pPr>
        <w:sectPr w:rsidR="00F874B5" w:rsidSect="00F874B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99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w:t>
      </w:r>
      <w:r w:rsidR="000917CD">
        <w:t xml:space="preserve"> LEXINGTON COUNTY CORONER HARRY O. HARMAN AND THE</w:t>
      </w:r>
      <w:r>
        <w:t xml:space="preserve"> S</w:t>
      </w:r>
      <w:r w:rsidR="000917CD">
        <w:t>TAFF O</w:t>
      </w:r>
      <w:r>
        <w:t>F THE LEXINGTON COUNTY CORONER</w:t>
      </w:r>
      <w:r w:rsidR="007932F6" w:rsidRPr="007932F6">
        <w:t>’</w:t>
      </w:r>
      <w:r>
        <w:t>S OFFICE</w:t>
      </w:r>
      <w:r w:rsidR="000917CD">
        <w:t xml:space="preserve"> FOR THE OUTSTANDING WORK THEY DO ON BEHALF OF LEXINGTON COUNTY</w:t>
      </w:r>
      <w:r>
        <w:t>, AND TO CONGRATULATE THEM FOR SUCCESSFUL ACCREDITATION BY THE INTERNATIONAL ASSOCIATION OF CORONERS AND MEDICAL EXAMINERS.</w:t>
      </w: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A68"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7A68">
        <w:t>the members of the South Carolina Senate are pleased to learn that the Lexington County Coroner</w:t>
      </w:r>
      <w:r w:rsidR="007932F6" w:rsidRPr="007932F6">
        <w:t>’</w:t>
      </w:r>
      <w:r w:rsidR="00817A68">
        <w:t>s Office has received accreditation from the International Association of Coroners and Medical Examiners; and</w:t>
      </w:r>
    </w:p>
    <w:p w:rsidR="00817A68" w:rsidRDefault="00817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68" w:rsidRDefault="00817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advancing the accurate and compassionate determination of the cause and manner of death through the use of science, medicine</w:t>
      </w:r>
      <w:r w:rsidR="00F44599">
        <w:t>,</w:t>
      </w:r>
      <w:r>
        <w:t xml:space="preserve"> and the law, the International Association of Coroners and Medical Examiners (IAC&amp;ME) conducted a thorough audit of the Lexington County Coroner</w:t>
      </w:r>
      <w:r w:rsidR="007932F6" w:rsidRPr="007932F6">
        <w:t>’</w:t>
      </w:r>
      <w:r>
        <w:t>s processes; and</w:t>
      </w:r>
    </w:p>
    <w:p w:rsidR="00817A68" w:rsidRDefault="00817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599" w:rsidRDefault="00817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based on the IAC&amp;ME audit team</w:t>
      </w:r>
      <w:r w:rsidR="007932F6" w:rsidRPr="007932F6">
        <w:t>’</w:t>
      </w:r>
      <w:r>
        <w:t>s review of standards in the areas of administration, forensics, investigation, and facilities, the auditors will be recommending full accreditation of the Lexington County Coroner</w:t>
      </w:r>
      <w:r w:rsidR="007932F6" w:rsidRPr="007932F6">
        <w:t>’</w:t>
      </w:r>
      <w:r>
        <w:t>s Office at the 2012 summer training conference</w:t>
      </w:r>
      <w:r w:rsidR="00F44599">
        <w:t xml:space="preserve"> to be held the week of June 25, 2012; and</w:t>
      </w:r>
    </w:p>
    <w:p w:rsidR="00F44599" w:rsidRDefault="00F44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9D" w:rsidRDefault="00F44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IAC&amp;ME recognizes hard</w:t>
      </w:r>
      <w:r w:rsidR="00A23EBA">
        <w:noBreakHyphen/>
      </w:r>
      <w:r>
        <w:t>working facilities that are compliant with international standards and will present the Lexington County accreditation certificate at the IAC&amp;ME business meeting in Las Vegas, Nevada</w:t>
      </w:r>
      <w:r w:rsidR="000917CD">
        <w:t>; and</w:t>
      </w: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CD" w:rsidRDefault="00091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compassion and dedication to excellence continually exhibited by the Lexington County Coroner’s Office under the able, steadfast leadership of Coroner Harry Harman.  Now therefore,</w:t>
      </w:r>
    </w:p>
    <w:p w:rsidR="000917CD" w:rsidRDefault="00091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44599">
        <w:t>the members of the Senate of the State of South Carolina, by this resolution, recognize and honor</w:t>
      </w:r>
      <w:r w:rsidR="000917CD">
        <w:t xml:space="preserve"> Lexington County Coroner Harry O. Harman and</w:t>
      </w:r>
      <w:r w:rsidR="00F44599">
        <w:t xml:space="preserve"> the </w:t>
      </w:r>
      <w:r w:rsidR="000917CD">
        <w:t>staff of t</w:t>
      </w:r>
      <w:r w:rsidR="00F44599">
        <w:t>he Lexington County Coroner</w:t>
      </w:r>
      <w:r w:rsidR="007932F6" w:rsidRPr="007932F6">
        <w:t>’</w:t>
      </w:r>
      <w:r w:rsidR="00F44599">
        <w:t>s Office</w:t>
      </w:r>
      <w:r w:rsidR="000917CD">
        <w:t xml:space="preserve"> for the outstanding work they do on behalf of Lexington County</w:t>
      </w:r>
      <w:r w:rsidR="00F44599">
        <w:t xml:space="preserve">, and congratulate them for successful </w:t>
      </w:r>
      <w:r w:rsidR="00160112">
        <w:t xml:space="preserve">completion of </w:t>
      </w:r>
      <w:r w:rsidR="00F44599">
        <w:t xml:space="preserve">accreditation </w:t>
      </w:r>
      <w:r w:rsidR="00160112">
        <w:t>through</w:t>
      </w:r>
      <w:r w:rsidR="00F44599">
        <w:t xml:space="preserve"> the International Association of Coroners and Medical Examiners</w:t>
      </w:r>
      <w:r>
        <w:t>.</w:t>
      </w: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F44599">
        <w:t>Coroner Harry O. Harman</w:t>
      </w:r>
      <w:r>
        <w:t>.</w:t>
      </w:r>
    </w:p>
    <w:p w:rsidR="00DB68D0" w:rsidRDefault="00A23EBA" w:rsidP="001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8D0" w:rsidRDefault="00DB68D0" w:rsidP="00F874B5">
      <w:pPr>
        <w:suppressAutoHyphens/>
      </w:pPr>
    </w:p>
    <w:sectPr w:rsidR="00DB68D0" w:rsidSect="00F874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599" w:rsidRDefault="00F44599" w:rsidP="009F0C77">
      <w:r>
        <w:separator/>
      </w:r>
    </w:p>
  </w:endnote>
  <w:endnote w:type="continuationSeparator" w:id="0">
    <w:p w:rsidR="00F44599" w:rsidRDefault="00F445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4FC04D-31EE-47B9-AB62-30D8055F0B17}"/>
    <w:embedBold r:id="rId2" w:fontKey="{950A5461-881D-49A5-8711-855F47A89489}"/>
  </w:font>
  <w:font w:name="Calibri">
    <w:panose1 w:val="020F0502020204030204"/>
    <w:charset w:val="00"/>
    <w:family w:val="swiss"/>
    <w:pitch w:val="variable"/>
    <w:sig w:usb0="E10002FF" w:usb1="4000ACFF" w:usb2="00000009" w:usb3="00000000" w:csb0="0000019F" w:csb1="00000000"/>
    <w:embedRegular r:id="rId3" w:fontKey="{F40380ED-E521-49AE-B07F-C1E27CA019DF}"/>
  </w:font>
  <w:font w:name="Tahoma">
    <w:panose1 w:val="020B0604030504040204"/>
    <w:charset w:val="00"/>
    <w:family w:val="swiss"/>
    <w:pitch w:val="variable"/>
    <w:sig w:usb0="21002A87" w:usb1="80000000" w:usb2="00000008" w:usb3="00000000" w:csb0="000101FF" w:csb1="00000000"/>
    <w:embedRegular r:id="rId4" w:fontKey="{EB3E815F-C8C3-4983-83DB-55A93450AC25}"/>
  </w:font>
  <w:font w:name="Cambria">
    <w:panose1 w:val="02040503050406030204"/>
    <w:charset w:val="00"/>
    <w:family w:val="roman"/>
    <w:pitch w:val="variable"/>
    <w:sig w:usb0="E00002FF" w:usb1="400004FF" w:usb2="00000000" w:usb3="00000000" w:csb0="0000019F" w:csb1="00000000"/>
    <w:embedRegular r:id="rId5" w:fontKey="{CBFB1433-B093-4FEB-8B8A-1C3313DB3F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B5" w:rsidRPr="00DB68D0" w:rsidRDefault="00F874B5" w:rsidP="00DB68D0">
    <w:pPr>
      <w:pStyle w:val="Footer"/>
      <w:tabs>
        <w:tab w:val="clear" w:pos="4680"/>
        <w:tab w:val="clear" w:pos="9360"/>
        <w:tab w:val="center" w:pos="2995"/>
      </w:tabs>
      <w:spacing w:before="120"/>
    </w:pPr>
    <w:r>
      <w:t>[1509]</w:t>
    </w:r>
    <w:r>
      <w:tab/>
    </w:r>
    <w:r w:rsidR="000145B4">
      <w:fldChar w:fldCharType="begin"/>
    </w:r>
    <w:r w:rsidR="000145B4">
      <w:instrText xml:space="preserve"> PAGE  \* MERGEFORMAT </w:instrText>
    </w:r>
    <w:r w:rsidR="000145B4">
      <w:fldChar w:fldCharType="separate"/>
    </w:r>
    <w:r w:rsidR="000145B4">
      <w:rPr>
        <w:noProof/>
      </w:rPr>
      <w:t>1</w:t>
    </w:r>
    <w:r w:rsidR="000145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599" w:rsidRDefault="00F44599" w:rsidP="009F0C77">
      <w:r>
        <w:separator/>
      </w:r>
    </w:p>
  </w:footnote>
  <w:footnote w:type="continuationSeparator" w:id="0">
    <w:p w:rsidR="00F44599" w:rsidRDefault="00F445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63AHB2"/>
    <w:docVar w:name="CoverBillType" w:val="r"/>
    <w:docVar w:name="docpath" w:val="L:\Council\bills\GM\25063AHB2.DOCX"/>
    <w:docVar w:name="dvBillNumber" w:val="1509"/>
    <w:docVar w:name="dvBillNumberPrefix" w:val="S. "/>
    <w:docVar w:name="dvOriginalBody" w:val="Senate"/>
    <w:docVar w:name="dvSteno" w:val="GM"/>
    <w:docVar w:name="NameofBody" w:val="s"/>
    <w:docVar w:name="vgroup2" w:val="Council"/>
  </w:docVars>
  <w:rsids>
    <w:rsidRoot w:val="00682EEF"/>
    <w:rsid w:val="00007CE4"/>
    <w:rsid w:val="000145B4"/>
    <w:rsid w:val="00026C9A"/>
    <w:rsid w:val="000917CD"/>
    <w:rsid w:val="000965A1"/>
    <w:rsid w:val="000E1785"/>
    <w:rsid w:val="001023A4"/>
    <w:rsid w:val="0010776B"/>
    <w:rsid w:val="001136CD"/>
    <w:rsid w:val="00115167"/>
    <w:rsid w:val="00133E66"/>
    <w:rsid w:val="00134ACF"/>
    <w:rsid w:val="00134EA1"/>
    <w:rsid w:val="00144E15"/>
    <w:rsid w:val="0016011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9FD"/>
    <w:rsid w:val="00385A37"/>
    <w:rsid w:val="00393688"/>
    <w:rsid w:val="003D411E"/>
    <w:rsid w:val="003E3C1E"/>
    <w:rsid w:val="003E6148"/>
    <w:rsid w:val="00400EAA"/>
    <w:rsid w:val="00410862"/>
    <w:rsid w:val="0041760A"/>
    <w:rsid w:val="004809EE"/>
    <w:rsid w:val="004A6E8B"/>
    <w:rsid w:val="004D35E5"/>
    <w:rsid w:val="00511EE9"/>
    <w:rsid w:val="00521E00"/>
    <w:rsid w:val="00577C6C"/>
    <w:rsid w:val="0058501B"/>
    <w:rsid w:val="005D657B"/>
    <w:rsid w:val="006215AA"/>
    <w:rsid w:val="00625A8F"/>
    <w:rsid w:val="006340D9"/>
    <w:rsid w:val="00643B8E"/>
    <w:rsid w:val="0066307D"/>
    <w:rsid w:val="00665EBC"/>
    <w:rsid w:val="00682EEF"/>
    <w:rsid w:val="0069470D"/>
    <w:rsid w:val="006A476C"/>
    <w:rsid w:val="006C6A93"/>
    <w:rsid w:val="006E02F9"/>
    <w:rsid w:val="00753C04"/>
    <w:rsid w:val="00756946"/>
    <w:rsid w:val="00757F80"/>
    <w:rsid w:val="00771EEC"/>
    <w:rsid w:val="00786819"/>
    <w:rsid w:val="007932F6"/>
    <w:rsid w:val="00796AE2"/>
    <w:rsid w:val="007A325A"/>
    <w:rsid w:val="007C15D6"/>
    <w:rsid w:val="007F1523"/>
    <w:rsid w:val="007F509E"/>
    <w:rsid w:val="007F5799"/>
    <w:rsid w:val="007F6947"/>
    <w:rsid w:val="00817A68"/>
    <w:rsid w:val="00872729"/>
    <w:rsid w:val="008F4429"/>
    <w:rsid w:val="009352BB"/>
    <w:rsid w:val="009776D2"/>
    <w:rsid w:val="00990668"/>
    <w:rsid w:val="009A1AAF"/>
    <w:rsid w:val="009F0C77"/>
    <w:rsid w:val="009F4DD1"/>
    <w:rsid w:val="00A23EBA"/>
    <w:rsid w:val="00A64E80"/>
    <w:rsid w:val="00A741D9"/>
    <w:rsid w:val="00A9741D"/>
    <w:rsid w:val="00AC1843"/>
    <w:rsid w:val="00AD2A1E"/>
    <w:rsid w:val="00AD4B17"/>
    <w:rsid w:val="00B26FA6"/>
    <w:rsid w:val="00B741CB"/>
    <w:rsid w:val="00B934F3"/>
    <w:rsid w:val="00B97578"/>
    <w:rsid w:val="00BB6347"/>
    <w:rsid w:val="00BD2134"/>
    <w:rsid w:val="00C038D8"/>
    <w:rsid w:val="00C045DD"/>
    <w:rsid w:val="00C2086D"/>
    <w:rsid w:val="00C3136F"/>
    <w:rsid w:val="00C342FD"/>
    <w:rsid w:val="00C3483A"/>
    <w:rsid w:val="00C34979"/>
    <w:rsid w:val="00C74E9D"/>
    <w:rsid w:val="00C82FD3"/>
    <w:rsid w:val="00CC6B7B"/>
    <w:rsid w:val="00CD3619"/>
    <w:rsid w:val="00CF4447"/>
    <w:rsid w:val="00D405E7"/>
    <w:rsid w:val="00D41836"/>
    <w:rsid w:val="00D41D56"/>
    <w:rsid w:val="00D6260D"/>
    <w:rsid w:val="00D6662B"/>
    <w:rsid w:val="00D95E2F"/>
    <w:rsid w:val="00D970A9"/>
    <w:rsid w:val="00DB3AC0"/>
    <w:rsid w:val="00DB68D0"/>
    <w:rsid w:val="00DE40DA"/>
    <w:rsid w:val="00DE68F0"/>
    <w:rsid w:val="00DF3845"/>
    <w:rsid w:val="00DF7E17"/>
    <w:rsid w:val="00EB00A2"/>
    <w:rsid w:val="00EB1BF3"/>
    <w:rsid w:val="00EF3EEE"/>
    <w:rsid w:val="00F149A7"/>
    <w:rsid w:val="00F21305"/>
    <w:rsid w:val="00F44599"/>
    <w:rsid w:val="00F50BAF"/>
    <w:rsid w:val="00F52C10"/>
    <w:rsid w:val="00F81FFD"/>
    <w:rsid w:val="00F85228"/>
    <w:rsid w:val="00F874B5"/>
    <w:rsid w:val="00F9399D"/>
    <w:rsid w:val="00FB6773"/>
    <w:rsid w:val="00FE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43BB1E-C696-4FC5-B7E7-25D94A55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0112"/>
    <w:rPr>
      <w:rFonts w:ascii="Tahoma" w:hAnsi="Tahoma" w:cs="Tahoma"/>
      <w:sz w:val="16"/>
      <w:szCs w:val="16"/>
    </w:rPr>
  </w:style>
  <w:style w:type="character" w:customStyle="1" w:styleId="BalloonTextChar">
    <w:name w:val="Balloon Text Char"/>
    <w:basedOn w:val="DefaultParagraphFont"/>
    <w:link w:val="BalloonText"/>
    <w:uiPriority w:val="99"/>
    <w:semiHidden/>
    <w:rsid w:val="00160112"/>
    <w:rPr>
      <w:rFonts w:ascii="Tahoma" w:eastAsia="Times New Roman" w:hAnsi="Tahoma" w:cs="Tahoma"/>
      <w:sz w:val="16"/>
      <w:szCs w:val="16"/>
    </w:rPr>
  </w:style>
  <w:style w:type="character" w:styleId="Hyperlink">
    <w:name w:val="Hyperlink"/>
    <w:basedOn w:val="DefaultParagraphFont"/>
    <w:uiPriority w:val="99"/>
    <w:unhideWhenUsed/>
    <w:rsid w:val="00F874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09_20120502.docx" TargetMode="External"/><Relationship Id="rId3" Type="http://schemas.openxmlformats.org/officeDocument/2006/relationships/settings" Target="settings.xml"/><Relationship Id="rId7" Type="http://schemas.openxmlformats.org/officeDocument/2006/relationships/hyperlink" Target="file:///h:\sj%20archive\2012\05-0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E77DC-910E-43B5-95D2-1D60D83DA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441</Words>
  <Characters>2609</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1509: Lexington County Coroners office and Harry O. Harman - South Carolina Legislature Online</dc:title>
  <dc:subject/>
  <dc:creator>gailmoore</dc:creator>
  <cp:keywords/>
  <dc:description/>
  <cp:lastModifiedBy>N Cumfer</cp:lastModifiedBy>
  <cp:revision>2</cp:revision>
  <cp:lastPrinted>2012-05-02T17:33:00Z</cp:lastPrinted>
  <dcterms:created xsi:type="dcterms:W3CDTF">2014-11-21T21:21:00Z</dcterms:created>
  <dcterms:modified xsi:type="dcterms:W3CDTF">2014-11-21T21:21:00Z</dcterms:modified>
</cp:coreProperties>
</file>