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21B" w:rsidRDefault="0029621B" w:rsidP="0029621B">
      <w:pPr>
        <w:widowControl w:val="0"/>
        <w:jc w:val="center"/>
      </w:pPr>
      <w:bookmarkStart w:id="0" w:name="_GoBack"/>
      <w:bookmarkEnd w:id="0"/>
      <w:r w:rsidRPr="0029621B">
        <w:rPr>
          <w:b/>
        </w:rPr>
        <w:t>South Carolina General Assembly</w:t>
      </w:r>
    </w:p>
    <w:p w:rsidR="0029621B" w:rsidRDefault="0029621B" w:rsidP="0029621B">
      <w:pPr>
        <w:widowControl w:val="0"/>
        <w:jc w:val="center"/>
      </w:pPr>
      <w:r>
        <w:t>119th Session, 2011-2012</w:t>
      </w:r>
    </w:p>
    <w:p w:rsidR="0029621B" w:rsidRDefault="0029621B" w:rsidP="0029621B">
      <w:pPr>
        <w:widowControl w:val="0"/>
        <w:jc w:val="left"/>
      </w:pPr>
    </w:p>
    <w:p w:rsidR="0029621B" w:rsidRDefault="0029621B" w:rsidP="0029621B">
      <w:pPr>
        <w:widowControl w:val="0"/>
        <w:jc w:val="left"/>
        <w:rPr>
          <w:b/>
        </w:rPr>
      </w:pPr>
      <w:r w:rsidRPr="0029621B">
        <w:rPr>
          <w:b/>
        </w:rPr>
        <w:t>H. 3037</w:t>
      </w:r>
    </w:p>
    <w:p w:rsidR="0029621B" w:rsidRDefault="0029621B" w:rsidP="0029621B">
      <w:pPr>
        <w:widowControl w:val="0"/>
        <w:jc w:val="left"/>
        <w:rPr>
          <w:b/>
        </w:rPr>
      </w:pPr>
    </w:p>
    <w:p w:rsidR="0029621B" w:rsidRDefault="0029621B" w:rsidP="0029621B">
      <w:pPr>
        <w:widowControl w:val="0"/>
        <w:jc w:val="left"/>
      </w:pPr>
      <w:r w:rsidRPr="0029621B">
        <w:rPr>
          <w:b/>
        </w:rPr>
        <w:t>STATUS INFORMATION</w:t>
      </w:r>
    </w:p>
    <w:p w:rsidR="0029621B" w:rsidRDefault="0029621B" w:rsidP="0029621B">
      <w:pPr>
        <w:widowControl w:val="0"/>
        <w:jc w:val="left"/>
      </w:pPr>
    </w:p>
    <w:p w:rsidR="0029621B" w:rsidRDefault="0029621B" w:rsidP="0029621B">
      <w:pPr>
        <w:widowControl w:val="0"/>
        <w:jc w:val="left"/>
      </w:pPr>
      <w:r>
        <w:t>General Bill</w:t>
      </w:r>
    </w:p>
    <w:p w:rsidR="0029621B" w:rsidRDefault="0029621B" w:rsidP="0029621B">
      <w:pPr>
        <w:widowControl w:val="0"/>
        <w:jc w:val="left"/>
      </w:pPr>
      <w:r>
        <w:t>Sponsors: Rep. Gilliard</w:t>
      </w:r>
    </w:p>
    <w:p w:rsidR="0029621B" w:rsidRDefault="0029621B" w:rsidP="0029621B">
      <w:pPr>
        <w:widowControl w:val="0"/>
        <w:jc w:val="left"/>
      </w:pPr>
      <w:r>
        <w:t>Document Path: l:\council\bills\agm\18167bh11.docx</w:t>
      </w:r>
    </w:p>
    <w:p w:rsidR="001B4AFF" w:rsidRDefault="001B4AFF" w:rsidP="0029621B">
      <w:pPr>
        <w:widowControl w:val="0"/>
        <w:jc w:val="left"/>
      </w:pPr>
      <w:r>
        <w:t>Companion/Similar bill(s): 3031</w:t>
      </w:r>
    </w:p>
    <w:p w:rsidR="0029621B" w:rsidRDefault="0029621B" w:rsidP="0029621B">
      <w:pPr>
        <w:widowControl w:val="0"/>
        <w:jc w:val="left"/>
      </w:pPr>
    </w:p>
    <w:p w:rsidR="005F1327" w:rsidRDefault="005F1327" w:rsidP="0029621B">
      <w:pPr>
        <w:widowControl w:val="0"/>
        <w:jc w:val="left"/>
      </w:pPr>
      <w:r>
        <w:t>Introduced in the House on January 11, 2011</w:t>
      </w:r>
    </w:p>
    <w:p w:rsidR="005F1327" w:rsidRPr="005F1327" w:rsidRDefault="005F1327" w:rsidP="0029621B">
      <w:pPr>
        <w:widowControl w:val="0"/>
        <w:jc w:val="left"/>
      </w:pPr>
      <w:r>
        <w:t xml:space="preserve">Currently residing in the House Committee on </w:t>
      </w:r>
      <w:r w:rsidRPr="005F1327">
        <w:rPr>
          <w:b/>
        </w:rPr>
        <w:t>Education and Public Works</w:t>
      </w:r>
    </w:p>
    <w:p w:rsidR="005F1327" w:rsidRDefault="005F1327" w:rsidP="0029621B">
      <w:pPr>
        <w:widowControl w:val="0"/>
        <w:jc w:val="left"/>
      </w:pPr>
    </w:p>
    <w:p w:rsidR="0029621B" w:rsidRDefault="0029621B" w:rsidP="0029621B">
      <w:pPr>
        <w:widowControl w:val="0"/>
        <w:jc w:val="left"/>
      </w:pPr>
      <w:r>
        <w:t xml:space="preserve">Summary: </w:t>
      </w:r>
      <w:r w:rsidR="0013336E">
        <w:t>School courses</w:t>
      </w:r>
    </w:p>
    <w:p w:rsidR="0029621B" w:rsidRDefault="0029621B" w:rsidP="0029621B">
      <w:pPr>
        <w:widowControl w:val="0"/>
        <w:jc w:val="left"/>
      </w:pPr>
    </w:p>
    <w:p w:rsidR="0029621B" w:rsidRDefault="0029621B" w:rsidP="0029621B">
      <w:pPr>
        <w:widowControl w:val="0"/>
        <w:jc w:val="left"/>
      </w:pPr>
    </w:p>
    <w:p w:rsidR="0029621B" w:rsidRDefault="0029621B" w:rsidP="002962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621B">
        <w:rPr>
          <w:b/>
        </w:rPr>
        <w:t>HISTORY OF LEGISLATIVE ACTIONS</w:t>
      </w:r>
    </w:p>
    <w:p w:rsidR="0029621B" w:rsidRDefault="0029621B" w:rsidP="002962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621B" w:rsidRPr="0029621B" w:rsidRDefault="0029621B" w:rsidP="002962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621B">
        <w:rPr>
          <w:u w:val="single"/>
        </w:rPr>
        <w:tab/>
        <w:t>Date</w:t>
      </w:r>
      <w:r w:rsidRPr="0029621B">
        <w:rPr>
          <w:u w:val="single"/>
        </w:rPr>
        <w:tab/>
        <w:t>Body</w:t>
      </w:r>
      <w:r w:rsidRPr="0029621B">
        <w:rPr>
          <w:u w:val="single"/>
        </w:rPr>
        <w:tab/>
        <w:t>Action Description with journal page number</w:t>
      </w:r>
      <w:r w:rsidRPr="0029621B">
        <w:rPr>
          <w:u w:val="single"/>
        </w:rPr>
        <w:tab/>
      </w:r>
    </w:p>
    <w:p w:rsidR="008C5ADF" w:rsidRDefault="008C5ADF" w:rsidP="008C5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C121C2">
        <w:t>Prefiled</w:t>
      </w:r>
    </w:p>
    <w:p w:rsidR="008C5ADF" w:rsidRDefault="008C5ADF" w:rsidP="008C5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C121C2">
        <w:t xml:space="preserve">Referred to Committee on </w:t>
      </w:r>
      <w:r w:rsidRPr="00C121C2">
        <w:rPr>
          <w:b/>
        </w:rPr>
        <w:t>Education and Public Works</w:t>
      </w:r>
    </w:p>
    <w:p w:rsidR="008C5ADF" w:rsidRDefault="008C5ADF" w:rsidP="008C5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121C2">
        <w:t>Introduced and read first time (</w:t>
      </w:r>
      <w:hyperlink r:id="rId7" w:history="1">
        <w:r w:rsidRPr="00C121C2">
          <w:rPr>
            <w:rStyle w:val="Hyperlink"/>
          </w:rPr>
          <w:t>House Journal</w:t>
        </w:r>
        <w:r w:rsidRPr="00C121C2">
          <w:rPr>
            <w:rStyle w:val="Hyperlink"/>
          </w:rPr>
          <w:noBreakHyphen/>
          <w:t>page 19</w:t>
        </w:r>
      </w:hyperlink>
      <w:r w:rsidRPr="00C121C2">
        <w:t>)</w:t>
      </w:r>
    </w:p>
    <w:p w:rsidR="008C5ADF" w:rsidRDefault="008C5ADF" w:rsidP="008C5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121C2">
        <w:t>Referred to Co</w:t>
      </w:r>
      <w:r>
        <w:t xml:space="preserve">mmittee on </w:t>
      </w:r>
      <w:r w:rsidRPr="00C121C2">
        <w:rPr>
          <w:b/>
        </w:rPr>
        <w:t>Education and Public Works</w:t>
      </w:r>
      <w:r w:rsidRPr="00C121C2">
        <w:t xml:space="preserve"> (</w:t>
      </w:r>
      <w:hyperlink r:id="rId8" w:history="1">
        <w:r w:rsidRPr="00C121C2">
          <w:rPr>
            <w:rStyle w:val="Hyperlink"/>
          </w:rPr>
          <w:t>House Journal</w:t>
        </w:r>
        <w:r w:rsidRPr="00C121C2">
          <w:rPr>
            <w:rStyle w:val="Hyperlink"/>
          </w:rPr>
          <w:noBreakHyphen/>
          <w:t>page 19</w:t>
        </w:r>
      </w:hyperlink>
      <w:r w:rsidRPr="00C121C2">
        <w:t>)</w:t>
      </w:r>
    </w:p>
    <w:p w:rsidR="008C5ADF" w:rsidRDefault="008C5ADF" w:rsidP="008C5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621B" w:rsidRPr="0029621B" w:rsidRDefault="0029621B" w:rsidP="002962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621B" w:rsidRDefault="0029621B" w:rsidP="0029621B">
      <w:pPr>
        <w:widowControl w:val="0"/>
        <w:jc w:val="left"/>
      </w:pPr>
      <w:r w:rsidRPr="0029621B">
        <w:rPr>
          <w:b/>
        </w:rPr>
        <w:lastRenderedPageBreak/>
        <w:t>VERSIONS OF THIS BILL</w:t>
      </w:r>
    </w:p>
    <w:p w:rsidR="0029621B" w:rsidRDefault="0029621B" w:rsidP="0029621B">
      <w:pPr>
        <w:widowControl w:val="0"/>
        <w:jc w:val="left"/>
      </w:pPr>
    </w:p>
    <w:p w:rsidR="0029621B" w:rsidRDefault="00D55CBE" w:rsidP="0029621B">
      <w:pPr>
        <w:widowControl w:val="0"/>
        <w:jc w:val="left"/>
      </w:pPr>
      <w:hyperlink r:id="rId9" w:history="1">
        <w:r w:rsidR="0029621B">
          <w:rPr>
            <w:rStyle w:val="Hyperlink"/>
          </w:rPr>
          <w:t>12/7/2010</w:t>
        </w:r>
      </w:hyperlink>
    </w:p>
    <w:p w:rsidR="0029621B" w:rsidRDefault="0029621B" w:rsidP="0029621B"/>
    <w:p w:rsidR="0029621B" w:rsidRDefault="0029621B" w:rsidP="0029621B">
      <w:pPr>
        <w:sectPr w:rsidR="0029621B" w:rsidSect="002962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3251" w:rsidRDefault="00063251" w:rsidP="00063251">
      <w:pPr>
        <w:pStyle w:val="BillDots"/>
      </w:pPr>
    </w:p>
    <w:p w:rsidR="00063251" w:rsidRDefault="00063251" w:rsidP="00063251">
      <w:pPr>
        <w:pStyle w:val="Numbersforbills"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51" w:rsidRDefault="00063251" w:rsidP="00063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73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1990 SO AS TO REQUIRE EVERY PUBLIC MIDDLE SCHOOL AND PUBLIC HIGH SCHOOL OF THIS STATE THAT IS LOCATED WITHIN A SCHOOL DISTRICT THAT IS LOCATED WITHIN A COUNTY THAT HAS A PORT TO OFFER AT LEAST FIVE CAREER AND TECHNOLOGY COURSES TO THEIR RESPECTIVE STUDENTS FOR ELECTIVE CREDIT.</w:t>
      </w:r>
    </w:p>
    <w:p w:rsidR="00C77317" w:rsidRDefault="00C773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7317" w:rsidRDefault="00C773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7317" w:rsidRDefault="00C773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243" w:rsidRDefault="00C77317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637243">
        <w:rPr>
          <w:rFonts w:eastAsiaTheme="minorHAnsi"/>
          <w:color w:val="000000" w:themeColor="text1"/>
          <w:szCs w:val="22"/>
          <w:u w:color="000000" w:themeColor="text1"/>
        </w:rPr>
        <w:t>Article 21, Chapter 53, Title 59 of the 1976 Code is amended by adding:</w:t>
      </w: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1990.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Notwithstanding another provision of law and beginning with the 2011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2012 school year, every public middle school and public high school of this State located in a school district that is located within a county that has a port as defined in Section 54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17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20 shall offer at least five career and technology courses to their respective students for elective credit.  </w:t>
      </w: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As used in this section, </w:t>
      </w:r>
      <w:r w:rsidRPr="00637243">
        <w:rPr>
          <w:rFonts w:eastAsiaTheme="minorHAnsi"/>
          <w:color w:val="000000" w:themeColor="text1"/>
          <w:szCs w:val="22"/>
          <w:u w:color="000000" w:themeColor="text1"/>
        </w:rPr>
        <w:t>‘</w:t>
      </w:r>
      <w:r>
        <w:rPr>
          <w:rFonts w:eastAsiaTheme="minorHAnsi"/>
          <w:color w:val="000000" w:themeColor="text1"/>
          <w:szCs w:val="22"/>
          <w:u w:color="000000" w:themeColor="text1"/>
        </w:rPr>
        <w:t>career and technology course</w:t>
      </w:r>
      <w:r w:rsidRPr="0063724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means a course that provides practical experience in a particular occupational field.”</w:t>
      </w:r>
    </w:p>
    <w:p w:rsidR="00637243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317" w:rsidRDefault="00637243" w:rsidP="0063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D656C" w:rsidRDefault="006372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56C" w:rsidRDefault="00DD656C" w:rsidP="0029621B">
      <w:pPr>
        <w:suppressAutoHyphens/>
      </w:pPr>
    </w:p>
    <w:sectPr w:rsidR="00DD656C" w:rsidSect="002962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317" w:rsidRDefault="00C77317" w:rsidP="009F0C77">
      <w:r>
        <w:separator/>
      </w:r>
    </w:p>
  </w:endnote>
  <w:endnote w:type="continuationSeparator" w:id="0">
    <w:p w:rsidR="00C77317" w:rsidRDefault="00C77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68E35E-5FF1-40B4-B81E-4AC9E90BFE72}"/>
    <w:embedBold r:id="rId2" w:fontKey="{CADBD20C-3328-4D01-A84A-67A7D0E0B1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E4F9A5-9991-4C17-B89D-4CDC4DFF8F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170ADB-CB12-463A-B081-BF8B8B2EEB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B" w:rsidRPr="00DD656C" w:rsidRDefault="0029621B" w:rsidP="00DD65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[3037]</w:t>
    </w:r>
    <w:r>
      <w:tab/>
    </w:r>
    <w:r w:rsidR="00D55CBE">
      <w:fldChar w:fldCharType="begin"/>
    </w:r>
    <w:r w:rsidR="00D55CBE">
      <w:instrText xml:space="preserve"> PAGE  \* MERGEFORMAT </w:instrText>
    </w:r>
    <w:r w:rsidR="00D55CBE">
      <w:fldChar w:fldCharType="separate"/>
    </w:r>
    <w:r w:rsidR="00D55CBE">
      <w:rPr>
        <w:noProof/>
      </w:rPr>
      <w:t>1</w:t>
    </w:r>
    <w:r w:rsidR="00D55C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317" w:rsidRDefault="00C77317" w:rsidP="009F0C77">
      <w:r>
        <w:separator/>
      </w:r>
    </w:p>
  </w:footnote>
  <w:footnote w:type="continuationSeparator" w:id="0">
    <w:p w:rsidR="00C77317" w:rsidRDefault="00C77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67BH11"/>
    <w:docVar w:name="CoverBillType" w:val="b"/>
    <w:docVar w:name="docpath" w:val="L:\Council\bills\AGM\18167BH11.DOCX"/>
    <w:docVar w:name="dvBillNumber" w:val="30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70047"/>
    <w:rsid w:val="00011869"/>
    <w:rsid w:val="00063251"/>
    <w:rsid w:val="000E1785"/>
    <w:rsid w:val="000F40FA"/>
    <w:rsid w:val="0010776B"/>
    <w:rsid w:val="0013336E"/>
    <w:rsid w:val="00133E66"/>
    <w:rsid w:val="001435A3"/>
    <w:rsid w:val="001B4AFF"/>
    <w:rsid w:val="001D08F2"/>
    <w:rsid w:val="001D525B"/>
    <w:rsid w:val="001D7F4F"/>
    <w:rsid w:val="001F5004"/>
    <w:rsid w:val="002321B6"/>
    <w:rsid w:val="00250967"/>
    <w:rsid w:val="002543C8"/>
    <w:rsid w:val="00284AAE"/>
    <w:rsid w:val="0029621B"/>
    <w:rsid w:val="002E5912"/>
    <w:rsid w:val="00325348"/>
    <w:rsid w:val="0032732C"/>
    <w:rsid w:val="00336AD0"/>
    <w:rsid w:val="00360362"/>
    <w:rsid w:val="0037079A"/>
    <w:rsid w:val="003D01E8"/>
    <w:rsid w:val="003E5288"/>
    <w:rsid w:val="003F6D79"/>
    <w:rsid w:val="0041760A"/>
    <w:rsid w:val="00417C01"/>
    <w:rsid w:val="00431782"/>
    <w:rsid w:val="00433E11"/>
    <w:rsid w:val="004809EE"/>
    <w:rsid w:val="00485718"/>
    <w:rsid w:val="004E7D54"/>
    <w:rsid w:val="004F219B"/>
    <w:rsid w:val="0051158F"/>
    <w:rsid w:val="005273C6"/>
    <w:rsid w:val="00530A69"/>
    <w:rsid w:val="00545593"/>
    <w:rsid w:val="00555DA2"/>
    <w:rsid w:val="00577C6C"/>
    <w:rsid w:val="005C2FE2"/>
    <w:rsid w:val="005E2BC9"/>
    <w:rsid w:val="005F1327"/>
    <w:rsid w:val="00605102"/>
    <w:rsid w:val="006215AA"/>
    <w:rsid w:val="00637243"/>
    <w:rsid w:val="006913C9"/>
    <w:rsid w:val="0069470D"/>
    <w:rsid w:val="006B2C64"/>
    <w:rsid w:val="00702E82"/>
    <w:rsid w:val="00707E1E"/>
    <w:rsid w:val="00734F00"/>
    <w:rsid w:val="007A70AE"/>
    <w:rsid w:val="007C4B56"/>
    <w:rsid w:val="008362E8"/>
    <w:rsid w:val="008A1768"/>
    <w:rsid w:val="008A1EA8"/>
    <w:rsid w:val="008B3DE4"/>
    <w:rsid w:val="008C5ADF"/>
    <w:rsid w:val="008F4429"/>
    <w:rsid w:val="0094021A"/>
    <w:rsid w:val="009A5805"/>
    <w:rsid w:val="009C003C"/>
    <w:rsid w:val="009C6A0B"/>
    <w:rsid w:val="009F0C77"/>
    <w:rsid w:val="009F4DD1"/>
    <w:rsid w:val="00A41684"/>
    <w:rsid w:val="00A64E80"/>
    <w:rsid w:val="00A70047"/>
    <w:rsid w:val="00A72BCD"/>
    <w:rsid w:val="00A741D9"/>
    <w:rsid w:val="00A833AB"/>
    <w:rsid w:val="00A9741D"/>
    <w:rsid w:val="00AD4B17"/>
    <w:rsid w:val="00B371AD"/>
    <w:rsid w:val="00B412D4"/>
    <w:rsid w:val="00BE3C22"/>
    <w:rsid w:val="00C0345E"/>
    <w:rsid w:val="00C3483A"/>
    <w:rsid w:val="00C74E9D"/>
    <w:rsid w:val="00C77317"/>
    <w:rsid w:val="00C82FD3"/>
    <w:rsid w:val="00C92819"/>
    <w:rsid w:val="00CC6B7B"/>
    <w:rsid w:val="00CD2089"/>
    <w:rsid w:val="00D06532"/>
    <w:rsid w:val="00D23765"/>
    <w:rsid w:val="00D27001"/>
    <w:rsid w:val="00D55CBE"/>
    <w:rsid w:val="00D73A67"/>
    <w:rsid w:val="00D970A9"/>
    <w:rsid w:val="00DD3D64"/>
    <w:rsid w:val="00DD656C"/>
    <w:rsid w:val="00DF3845"/>
    <w:rsid w:val="00E41911"/>
    <w:rsid w:val="00E469C6"/>
    <w:rsid w:val="00E92EEF"/>
    <w:rsid w:val="00F24442"/>
    <w:rsid w:val="00F45E8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2E9148-3FA8-42BE-BA15-D83F090A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62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37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25D1D-42C6-4EA7-850E-A62FE6D8F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287</Words>
  <Characters>1556</Characters>
  <Application>Microsoft Office Word</Application>
  <DocSecurity>4</DocSecurity>
  <Lines>69</Lines>
  <Paragraphs>27</Paragraphs>
  <ScaleCrop>false</ScaleCrop>
  <Company> </Company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3037: School courses - South Carolina Legislature Online</dc:title>
  <dc:subject/>
  <dc:creator>AngieMorgan</dc:creator>
  <cp:keywords/>
  <dc:description/>
  <cp:lastModifiedBy>N Cumfer</cp:lastModifiedBy>
  <cp:revision>2</cp:revision>
  <cp:lastPrinted>2010-11-17T15:07:00Z</cp:lastPrinted>
  <dcterms:created xsi:type="dcterms:W3CDTF">2014-11-21T21:26:00Z</dcterms:created>
  <dcterms:modified xsi:type="dcterms:W3CDTF">2014-11-21T21:26:00Z</dcterms:modified>
</cp:coreProperties>
</file>