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E87" w:rsidRDefault="00940E87" w:rsidP="00940E87">
      <w:pPr>
        <w:widowControl w:val="0"/>
        <w:jc w:val="center"/>
      </w:pPr>
      <w:bookmarkStart w:id="0" w:name="_GoBack"/>
      <w:bookmarkEnd w:id="0"/>
      <w:r w:rsidRPr="00940E87">
        <w:rPr>
          <w:b/>
        </w:rPr>
        <w:t>South Carolina General Assembly</w:t>
      </w:r>
    </w:p>
    <w:p w:rsidR="00940E87" w:rsidRDefault="00940E87" w:rsidP="00940E87">
      <w:pPr>
        <w:widowControl w:val="0"/>
        <w:jc w:val="center"/>
      </w:pPr>
      <w:r>
        <w:t>119th Session, 2011-2012</w:t>
      </w:r>
    </w:p>
    <w:p w:rsidR="00940E87" w:rsidRDefault="00940E87" w:rsidP="00940E87">
      <w:pPr>
        <w:widowControl w:val="0"/>
        <w:jc w:val="left"/>
      </w:pPr>
    </w:p>
    <w:p w:rsidR="00940E87" w:rsidRDefault="00940E87" w:rsidP="00940E87">
      <w:pPr>
        <w:widowControl w:val="0"/>
        <w:jc w:val="left"/>
        <w:rPr>
          <w:b/>
        </w:rPr>
      </w:pPr>
      <w:r w:rsidRPr="00940E87">
        <w:rPr>
          <w:b/>
        </w:rPr>
        <w:t>H. 3045</w:t>
      </w:r>
    </w:p>
    <w:p w:rsidR="00940E87" w:rsidRDefault="00940E87" w:rsidP="00940E87">
      <w:pPr>
        <w:widowControl w:val="0"/>
        <w:jc w:val="left"/>
        <w:rPr>
          <w:b/>
        </w:rPr>
      </w:pPr>
    </w:p>
    <w:p w:rsidR="00940E87" w:rsidRDefault="00940E87" w:rsidP="00940E87">
      <w:pPr>
        <w:widowControl w:val="0"/>
        <w:jc w:val="left"/>
      </w:pPr>
      <w:r w:rsidRPr="00940E87">
        <w:rPr>
          <w:b/>
        </w:rPr>
        <w:t>STATUS INFORMATION</w:t>
      </w:r>
    </w:p>
    <w:p w:rsidR="00940E87" w:rsidRDefault="00940E87" w:rsidP="00940E87">
      <w:pPr>
        <w:widowControl w:val="0"/>
        <w:jc w:val="left"/>
      </w:pPr>
    </w:p>
    <w:p w:rsidR="00940E87" w:rsidRDefault="00940E87" w:rsidP="00940E87">
      <w:pPr>
        <w:widowControl w:val="0"/>
        <w:jc w:val="left"/>
      </w:pPr>
      <w:r>
        <w:t>General Bill</w:t>
      </w:r>
    </w:p>
    <w:p w:rsidR="00940E87" w:rsidRDefault="00940E87" w:rsidP="00940E87">
      <w:pPr>
        <w:widowControl w:val="0"/>
        <w:jc w:val="left"/>
      </w:pPr>
      <w:r>
        <w:t>Sponsors: Rep. H.B. Brown</w:t>
      </w:r>
    </w:p>
    <w:p w:rsidR="00940E87" w:rsidRDefault="00940E87" w:rsidP="00940E87">
      <w:pPr>
        <w:widowControl w:val="0"/>
        <w:jc w:val="left"/>
      </w:pPr>
      <w:r>
        <w:t>Document Path: l:\council\bills\dka\3138sd11.docx</w:t>
      </w:r>
    </w:p>
    <w:p w:rsidR="00940E87" w:rsidRDefault="00940E87" w:rsidP="00940E87">
      <w:pPr>
        <w:widowControl w:val="0"/>
        <w:jc w:val="left"/>
      </w:pPr>
    </w:p>
    <w:p w:rsidR="002D0887" w:rsidRDefault="002D0887" w:rsidP="00940E87">
      <w:pPr>
        <w:widowControl w:val="0"/>
        <w:jc w:val="left"/>
      </w:pPr>
      <w:r>
        <w:t>Introduced in the House on January 11, 2011</w:t>
      </w:r>
    </w:p>
    <w:p w:rsidR="002D0887" w:rsidRPr="002D0887" w:rsidRDefault="002D0887" w:rsidP="00940E87">
      <w:pPr>
        <w:widowControl w:val="0"/>
        <w:jc w:val="left"/>
      </w:pPr>
      <w:r>
        <w:t xml:space="preserve">Currently residing in the House Committee on </w:t>
      </w:r>
      <w:r w:rsidRPr="002D0887">
        <w:rPr>
          <w:b/>
        </w:rPr>
        <w:t>Agriculture, Natural Resources and Environmental Affairs</w:t>
      </w:r>
    </w:p>
    <w:p w:rsidR="002D0887" w:rsidRDefault="002D0887" w:rsidP="00940E87">
      <w:pPr>
        <w:widowControl w:val="0"/>
        <w:jc w:val="left"/>
      </w:pPr>
    </w:p>
    <w:p w:rsidR="00940E87" w:rsidRDefault="00940E87" w:rsidP="00940E87">
      <w:pPr>
        <w:widowControl w:val="0"/>
        <w:jc w:val="left"/>
      </w:pPr>
      <w:r>
        <w:t xml:space="preserve">Summary: </w:t>
      </w:r>
      <w:r w:rsidR="002B0DB8">
        <w:t>Fishing license fees</w:t>
      </w:r>
    </w:p>
    <w:p w:rsidR="00940E87" w:rsidRDefault="00940E87" w:rsidP="00940E87">
      <w:pPr>
        <w:widowControl w:val="0"/>
        <w:jc w:val="left"/>
      </w:pPr>
    </w:p>
    <w:p w:rsidR="00940E87" w:rsidRDefault="00940E87" w:rsidP="00940E87">
      <w:pPr>
        <w:widowControl w:val="0"/>
        <w:jc w:val="left"/>
      </w:pPr>
    </w:p>
    <w:p w:rsidR="00940E87" w:rsidRDefault="00940E87" w:rsidP="00940E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E87">
        <w:rPr>
          <w:b/>
        </w:rPr>
        <w:t>HISTORY OF LEGISLATIVE ACTIONS</w:t>
      </w:r>
    </w:p>
    <w:p w:rsidR="00940E87" w:rsidRDefault="00940E87" w:rsidP="00940E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0E87" w:rsidRPr="00940E87" w:rsidRDefault="00940E87" w:rsidP="00940E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E87">
        <w:rPr>
          <w:u w:val="single"/>
        </w:rPr>
        <w:tab/>
        <w:t>Date</w:t>
      </w:r>
      <w:r w:rsidRPr="00940E87">
        <w:rPr>
          <w:u w:val="single"/>
        </w:rPr>
        <w:tab/>
        <w:t>Body</w:t>
      </w:r>
      <w:r w:rsidRPr="00940E87">
        <w:rPr>
          <w:u w:val="single"/>
        </w:rPr>
        <w:tab/>
        <w:t>Action Description with journal page number</w:t>
      </w:r>
      <w:r w:rsidRPr="00940E87">
        <w:rPr>
          <w:u w:val="single"/>
        </w:rPr>
        <w:tab/>
      </w:r>
    </w:p>
    <w:p w:rsidR="00A41B47" w:rsidRDefault="00A41B47" w:rsidP="00A41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8E4ADF">
        <w:t>Prefiled</w:t>
      </w:r>
    </w:p>
    <w:p w:rsidR="00A41B47" w:rsidRDefault="00A41B47" w:rsidP="00A41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8E4ADF">
        <w:t>Referred to Co</w:t>
      </w:r>
      <w:r>
        <w:t xml:space="preserve">mmittee on </w:t>
      </w:r>
      <w:r w:rsidRPr="008E4ADF">
        <w:rPr>
          <w:b/>
        </w:rPr>
        <w:t>Agriculture, Natural Resources and Environmental Affairs</w:t>
      </w:r>
    </w:p>
    <w:p w:rsidR="00A41B47" w:rsidRDefault="00A41B47" w:rsidP="00A41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8E4ADF">
        <w:t>Introduced and read first time (</w:t>
      </w:r>
      <w:hyperlink r:id="rId7" w:history="1">
        <w:r w:rsidRPr="008E4ADF">
          <w:rPr>
            <w:rStyle w:val="Hyperlink"/>
          </w:rPr>
          <w:t>House Journal</w:t>
        </w:r>
        <w:r w:rsidRPr="008E4ADF">
          <w:rPr>
            <w:rStyle w:val="Hyperlink"/>
          </w:rPr>
          <w:noBreakHyphen/>
          <w:t>page 22</w:t>
        </w:r>
      </w:hyperlink>
      <w:r w:rsidRPr="008E4ADF">
        <w:t>)</w:t>
      </w:r>
    </w:p>
    <w:p w:rsidR="00A41B47" w:rsidRDefault="00A41B47" w:rsidP="00A41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8E4ADF">
        <w:t>Referred to Co</w:t>
      </w:r>
      <w:r>
        <w:t xml:space="preserve">mmittee on </w:t>
      </w:r>
      <w:r w:rsidRPr="008E4ADF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8E4ADF">
          <w:rPr>
            <w:rStyle w:val="Hyperlink"/>
          </w:rPr>
          <w:t>House Journal</w:t>
        </w:r>
        <w:r w:rsidRPr="008E4ADF">
          <w:rPr>
            <w:rStyle w:val="Hyperlink"/>
          </w:rPr>
          <w:noBreakHyphen/>
          <w:t>page 22</w:t>
        </w:r>
      </w:hyperlink>
      <w:r w:rsidRPr="008E4ADF">
        <w:t>)</w:t>
      </w:r>
    </w:p>
    <w:p w:rsidR="00A41B47" w:rsidRDefault="00A41B47" w:rsidP="00A41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E87" w:rsidRPr="00940E87" w:rsidRDefault="00940E87" w:rsidP="00940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E87" w:rsidRDefault="00940E87" w:rsidP="00940E87">
      <w:pPr>
        <w:widowControl w:val="0"/>
        <w:jc w:val="left"/>
      </w:pPr>
      <w:r w:rsidRPr="00940E87">
        <w:rPr>
          <w:b/>
        </w:rPr>
        <w:t>VERSIONS OF THIS BILL</w:t>
      </w:r>
    </w:p>
    <w:p w:rsidR="00940E87" w:rsidRDefault="00940E87" w:rsidP="00940E87">
      <w:pPr>
        <w:widowControl w:val="0"/>
        <w:jc w:val="left"/>
      </w:pPr>
    </w:p>
    <w:p w:rsidR="00940E87" w:rsidRDefault="00B16B68" w:rsidP="00940E87">
      <w:pPr>
        <w:widowControl w:val="0"/>
        <w:jc w:val="left"/>
      </w:pPr>
      <w:hyperlink r:id="rId9" w:history="1">
        <w:r w:rsidR="00940E87">
          <w:rPr>
            <w:rStyle w:val="Hyperlink"/>
          </w:rPr>
          <w:t>12/7/2010</w:t>
        </w:r>
      </w:hyperlink>
    </w:p>
    <w:p w:rsidR="00940E87" w:rsidRDefault="00940E87" w:rsidP="00940E87"/>
    <w:p w:rsidR="00940E87" w:rsidRDefault="00940E87" w:rsidP="00940E87">
      <w:pPr>
        <w:sectPr w:rsidR="00940E87" w:rsidSect="00940E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4C16" w:rsidRDefault="00624C16" w:rsidP="00624C16">
      <w:pPr>
        <w:pStyle w:val="BillDots"/>
      </w:pPr>
    </w:p>
    <w:p w:rsidR="00624C16" w:rsidRDefault="00624C16" w:rsidP="00624C16">
      <w:pPr>
        <w:pStyle w:val="Numbersforbills"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C16" w:rsidRDefault="00624C16" w:rsidP="0062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5D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067" w:rsidRDefault="00A8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</w:t>
      </w:r>
      <w:r w:rsidR="00AC00F7">
        <w:t>S</w:t>
      </w:r>
      <w:r>
        <w:t xml:space="preserve"> 50</w:t>
      </w:r>
      <w:r w:rsidR="00D57F1F">
        <w:noBreakHyphen/>
      </w:r>
      <w:r w:rsidR="002E3CE0">
        <w:t>5</w:t>
      </w:r>
      <w:r w:rsidR="00D57F1F">
        <w:noBreakHyphen/>
      </w:r>
      <w:r>
        <w:t>3</w:t>
      </w:r>
      <w:r w:rsidR="00AC00F7">
        <w:t>1</w:t>
      </w:r>
      <w:r>
        <w:t>0, CODE OF LAWS OF SOUTH CAROLINA, 1976, RELATING TO COMMERCIAL SALTWATER FISHIN</w:t>
      </w:r>
      <w:r w:rsidR="00AC00F7">
        <w:t>G LICENSE FE</w:t>
      </w:r>
      <w:r w:rsidR="00D57F1F">
        <w:t>E</w:t>
      </w:r>
      <w:r w:rsidR="00AC00F7">
        <w:t>S FOR NONRESIDENTS;</w:t>
      </w:r>
      <w:r>
        <w:t xml:space="preserve"> 50</w:t>
      </w:r>
      <w:r w:rsidR="00D57F1F">
        <w:noBreakHyphen/>
      </w:r>
      <w:r>
        <w:t>9</w:t>
      </w:r>
      <w:r w:rsidR="00D57F1F">
        <w:noBreakHyphen/>
      </w:r>
      <w:r>
        <w:t xml:space="preserve">540, </w:t>
      </w:r>
      <w:r w:rsidR="00F03188">
        <w:t xml:space="preserve">AS AMENDED, </w:t>
      </w:r>
      <w:r>
        <w:t xml:space="preserve">RELATING TO RECREATIONAL FRESHWATER AND SALTWATER FISHING LICENSE FEES FOR </w:t>
      </w:r>
      <w:r w:rsidR="00AC00F7">
        <w:t xml:space="preserve">RESIDENTS AND </w:t>
      </w:r>
      <w:r>
        <w:t>NONRESIDENTS</w:t>
      </w:r>
      <w:r w:rsidR="00AC00F7">
        <w:t>;</w:t>
      </w:r>
      <w:r>
        <w:t xml:space="preserve"> </w:t>
      </w:r>
      <w:r w:rsidR="0025416A">
        <w:t xml:space="preserve">AND </w:t>
      </w:r>
      <w:r>
        <w:t>50</w:t>
      </w:r>
      <w:r w:rsidR="00D57F1F">
        <w:noBreakHyphen/>
      </w:r>
      <w:r>
        <w:t>9</w:t>
      </w:r>
      <w:r w:rsidR="00D57F1F">
        <w:noBreakHyphen/>
      </w:r>
      <w:r>
        <w:t>560, RELATING TO RECREAT</w:t>
      </w:r>
      <w:r w:rsidR="00AC00F7">
        <w:t>IONAL SALTWATER FISHING LICENSE</w:t>
      </w:r>
      <w:r>
        <w:t xml:space="preserve"> FEE</w:t>
      </w:r>
      <w:r w:rsidR="00AC00F7">
        <w:t>S FOR RESIDENTS AND NONRESIDENTS</w:t>
      </w:r>
      <w:r w:rsidR="00102B85">
        <w:t>, ALL SO AS TO INCREASE EACH OF THESE NONRESIDENT LICENSE FEES AND PROVIDE FOR THE USE OF THE FUNDS GENERATED BY THE INCREASES</w:t>
      </w:r>
      <w:r w:rsidR="0025416A">
        <w:t>.</w:t>
      </w:r>
    </w:p>
    <w:p w:rsidR="00965D20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5D20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5D20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D20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83067">
        <w:t>Section 50</w:t>
      </w:r>
      <w:r w:rsidR="00D57F1F">
        <w:noBreakHyphen/>
      </w:r>
      <w:r w:rsidR="00A83067">
        <w:t>5</w:t>
      </w:r>
      <w:r w:rsidR="00D57F1F">
        <w:noBreakHyphen/>
      </w:r>
      <w:r w:rsidR="00A83067">
        <w:t>310</w:t>
      </w:r>
      <w:r w:rsidR="00BF6D4B">
        <w:t>(A)</w:t>
      </w:r>
      <w:r w:rsidR="00A83067">
        <w:t xml:space="preserve"> of the 1976 Code is amended to read:</w:t>
      </w:r>
    </w:p>
    <w:p w:rsidR="00A83067" w:rsidRDefault="00A8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067" w:rsidRPr="00BF6D4B" w:rsidRDefault="00A83067" w:rsidP="00A83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</w:t>
      </w:r>
      <w:r w:rsidRPr="002C76B3">
        <w:t>(A)</w:t>
      </w:r>
      <w:r>
        <w:tab/>
      </w:r>
      <w:r w:rsidRPr="002C76B3">
        <w:t xml:space="preserve">For the privilege of taking or landing anadromous fish, saltwater fish, or fisheries products for commercial purposes, a nonresident </w:t>
      </w:r>
      <w:r w:rsidRPr="00A83067">
        <w:rPr>
          <w:strike/>
        </w:rPr>
        <w:t>must</w:t>
      </w:r>
      <w:r w:rsidRPr="002C76B3">
        <w:t xml:space="preserve"> </w:t>
      </w:r>
      <w:r>
        <w:rPr>
          <w:u w:val="single"/>
        </w:rPr>
        <w:t>shall</w:t>
      </w:r>
      <w:r>
        <w:t xml:space="preserve"> </w:t>
      </w:r>
      <w:r w:rsidRPr="002C76B3">
        <w:t xml:space="preserve">obtain a nonresident commercial saltwater fishing license for a fee of three hundred </w:t>
      </w:r>
      <w:r>
        <w:rPr>
          <w:u w:val="single"/>
        </w:rPr>
        <w:t>fifty</w:t>
      </w:r>
      <w:r>
        <w:t xml:space="preserve"> </w:t>
      </w:r>
      <w:r w:rsidRPr="002C76B3">
        <w:t>dollars unless specific</w:t>
      </w:r>
      <w:r w:rsidR="00AC00F7">
        <w:t xml:space="preserve">ally exempted in this article.  </w:t>
      </w:r>
      <w:r w:rsidR="00AC00F7">
        <w:rPr>
          <w:u w:val="single"/>
        </w:rPr>
        <w:t>Fifty dollars of this license fee must be remitted to the department and used for its general operat</w:t>
      </w:r>
      <w:r w:rsidR="002E3CE0">
        <w:rPr>
          <w:u w:val="single"/>
        </w:rPr>
        <w:t>ions</w:t>
      </w:r>
      <w:r w:rsidR="00AC00F7">
        <w:rPr>
          <w:u w:val="single"/>
        </w:rPr>
        <w:t>.</w:t>
      </w:r>
      <w:r w:rsidR="00AC00F7">
        <w:t xml:space="preserve">  </w:t>
      </w:r>
      <w:r w:rsidRPr="002C76B3">
        <w:t xml:space="preserve">A nonresident </w:t>
      </w:r>
      <w:r w:rsidRPr="00A83067">
        <w:rPr>
          <w:strike/>
        </w:rPr>
        <w:t>must</w:t>
      </w:r>
      <w:r w:rsidRPr="002C76B3">
        <w:t xml:space="preserve"> </w:t>
      </w:r>
      <w:r>
        <w:rPr>
          <w:u w:val="single"/>
        </w:rPr>
        <w:t>shall</w:t>
      </w:r>
      <w:r>
        <w:t xml:space="preserve"> </w:t>
      </w:r>
      <w:r w:rsidRPr="002C76B3">
        <w:t>also obtain a commercial saltwater fishing license for the privilege of selling, exchanging, or bartering such fish or product taken or landed by the nonresident.</w:t>
      </w:r>
      <w:r>
        <w:t>”</w:t>
      </w:r>
    </w:p>
    <w:p w:rsidR="00F03188" w:rsidRDefault="00F03188" w:rsidP="00A83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3188" w:rsidRDefault="00F03188" w:rsidP="00A83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50</w:t>
      </w:r>
      <w:r w:rsidR="00D57F1F">
        <w:noBreakHyphen/>
      </w:r>
      <w:r>
        <w:t>9</w:t>
      </w:r>
      <w:r w:rsidR="00D57F1F">
        <w:noBreakHyphen/>
      </w:r>
      <w:r>
        <w:t>540(D) and (E) of the 1976 Code</w:t>
      </w:r>
      <w:r w:rsidR="002E3CE0">
        <w:t>, as last amended by Act 268 of 2008,</w:t>
      </w:r>
      <w:r>
        <w:t xml:space="preserve"> </w:t>
      </w:r>
      <w:r w:rsidR="002E3CE0">
        <w:t>is further</w:t>
      </w:r>
      <w:r>
        <w:t xml:space="preserve"> amended to read:</w:t>
      </w:r>
    </w:p>
    <w:p w:rsidR="00F03188" w:rsidRDefault="00F03188" w:rsidP="00A83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3188" w:rsidRPr="004D0ABE" w:rsidRDefault="00F03188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4D0ABE">
        <w:t>(D)</w:t>
      </w:r>
      <w:r w:rsidR="003D1D87">
        <w:tab/>
      </w:r>
      <w:r w:rsidRPr="004D0ABE">
        <w:t xml:space="preserve">For the privilege of recreational freshwater fishing throughout South Carolina, a nonresident of this State shall purchase an annual statewide recreational freshwater fishing license for </w:t>
      </w:r>
      <w:r w:rsidRPr="00F03188">
        <w:rPr>
          <w:strike/>
        </w:rPr>
        <w:t>thirty</w:t>
      </w:r>
      <w:r w:rsidR="00D57F1F">
        <w:rPr>
          <w:strike/>
        </w:rPr>
        <w:noBreakHyphen/>
      </w:r>
      <w:r w:rsidRPr="00F03188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="00D57F1F">
        <w:rPr>
          <w:u w:val="single"/>
        </w:rPr>
        <w:noBreakHyphen/>
      </w:r>
      <w:r>
        <w:rPr>
          <w:u w:val="single"/>
        </w:rPr>
        <w:t>five</w:t>
      </w:r>
      <w:r w:rsidRPr="004D0ABE">
        <w:t xml:space="preserve"> dollars, of which one dollar may be retained by the issuing </w:t>
      </w:r>
      <w:r w:rsidR="00BF6D4B" w:rsidRPr="004D0ABE">
        <w:t>agent</w:t>
      </w:r>
      <w:r>
        <w:t xml:space="preserve"> </w:t>
      </w:r>
      <w:r w:rsidRPr="00BF6D4B">
        <w:rPr>
          <w:u w:val="single"/>
        </w:rPr>
        <w:t>and ten dollars</w:t>
      </w:r>
      <w:r w:rsidR="003D1D87" w:rsidRPr="00BF6D4B">
        <w:rPr>
          <w:u w:val="single"/>
        </w:rPr>
        <w:t xml:space="preserve"> of which must be </w:t>
      </w:r>
      <w:r w:rsidR="00AC00F7">
        <w:rPr>
          <w:u w:val="single"/>
        </w:rPr>
        <w:t>remitted to</w:t>
      </w:r>
      <w:r w:rsidR="003D1D87" w:rsidRPr="00BF6D4B">
        <w:rPr>
          <w:u w:val="single"/>
        </w:rPr>
        <w:t xml:space="preserve"> the Department of Natural </w:t>
      </w:r>
      <w:r w:rsidR="00BF6D4B" w:rsidRPr="00BF6D4B">
        <w:rPr>
          <w:u w:val="single"/>
        </w:rPr>
        <w:t>Resources</w:t>
      </w:r>
      <w:r w:rsidR="003D1D87" w:rsidRPr="00BF6D4B">
        <w:rPr>
          <w:u w:val="single"/>
        </w:rPr>
        <w:t xml:space="preserve"> and used for its general operations</w:t>
      </w:r>
      <w:r w:rsidRPr="004D0ABE">
        <w:t xml:space="preserve">. </w:t>
      </w:r>
    </w:p>
    <w:p w:rsidR="00F03188" w:rsidRDefault="003D1D87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F03188" w:rsidRPr="004D0ABE">
        <w:t>(E)</w:t>
      </w:r>
      <w:r>
        <w:tab/>
      </w:r>
      <w:r w:rsidR="00F03188" w:rsidRPr="004D0ABE">
        <w:t xml:space="preserve">In lieu of obtaining a regular annual statewide nonresident freshwater fishing license, a nonresident may purchase a temporary statewide recreational freshwater fishing license valid for seven specified consecutive days for </w:t>
      </w:r>
      <w:r w:rsidR="00F03188" w:rsidRPr="003D1D87">
        <w:rPr>
          <w:strike/>
        </w:rPr>
        <w:t>eleven</w:t>
      </w:r>
      <w:r w:rsidR="00F03188" w:rsidRPr="004D0ABE">
        <w:t xml:space="preserve"> </w:t>
      </w:r>
      <w:r>
        <w:rPr>
          <w:u w:val="single"/>
        </w:rPr>
        <w:t>fifteen</w:t>
      </w:r>
      <w:r>
        <w:t xml:space="preserve"> </w:t>
      </w:r>
      <w:r w:rsidR="00F03188" w:rsidRPr="004D0ABE">
        <w:t>dollars, of which one dollar may be retained by the issuing agent</w:t>
      </w:r>
      <w:r>
        <w:t xml:space="preserve"> </w:t>
      </w:r>
      <w:r>
        <w:rPr>
          <w:u w:val="single"/>
        </w:rPr>
        <w:t xml:space="preserve">and four dollars of which must be </w:t>
      </w:r>
      <w:r w:rsidR="00BA0E9C">
        <w:rPr>
          <w:u w:val="single"/>
        </w:rPr>
        <w:t>remitted to</w:t>
      </w:r>
      <w:r w:rsidR="00CA0554">
        <w:rPr>
          <w:u w:val="single"/>
        </w:rPr>
        <w:t xml:space="preserve"> </w:t>
      </w:r>
      <w:r>
        <w:rPr>
          <w:u w:val="single"/>
        </w:rPr>
        <w:t>the Department of Natural Resources and used for its general operations</w:t>
      </w:r>
      <w:r>
        <w:t>.”</w:t>
      </w:r>
    </w:p>
    <w:p w:rsidR="003D1D87" w:rsidRDefault="003D1D87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D87" w:rsidRDefault="003D1D87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3.</w:t>
      </w:r>
      <w:r>
        <w:tab/>
        <w:t>Section 50</w:t>
      </w:r>
      <w:r w:rsidR="00D57F1F">
        <w:noBreakHyphen/>
      </w:r>
      <w:r>
        <w:t>9</w:t>
      </w:r>
      <w:r w:rsidR="00D57F1F">
        <w:noBreakHyphen/>
      </w:r>
      <w:r>
        <w:t xml:space="preserve">560(A)(3) and (4) of the 1976 Code, as added by Act 15 of 2009, </w:t>
      </w:r>
      <w:r w:rsidR="002E3CE0">
        <w:t>is</w:t>
      </w:r>
      <w:r>
        <w:t xml:space="preserve"> amended to read:</w:t>
      </w:r>
    </w:p>
    <w:p w:rsidR="003D1D87" w:rsidRDefault="003D1D87" w:rsidP="00F0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D87" w:rsidRPr="004D0ABE" w:rsidRDefault="003D1D87" w:rsidP="003D1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“(3)</w:t>
      </w:r>
      <w:r>
        <w:tab/>
      </w:r>
      <w:r w:rsidRPr="004D0ABE">
        <w:t xml:space="preserve">a nonresident shall purchase an annual recreational saltwater fishing license for </w:t>
      </w:r>
      <w:r w:rsidRPr="003D1D87">
        <w:rPr>
          <w:strike/>
        </w:rPr>
        <w:t>thirty</w:t>
      </w:r>
      <w:r w:rsidR="00D57F1F">
        <w:rPr>
          <w:strike/>
        </w:rPr>
        <w:noBreakHyphen/>
      </w:r>
      <w:r w:rsidRPr="003D1D87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="00D57F1F">
        <w:rPr>
          <w:u w:val="single"/>
        </w:rPr>
        <w:noBreakHyphen/>
      </w:r>
      <w:r>
        <w:rPr>
          <w:u w:val="single"/>
        </w:rPr>
        <w:t>five</w:t>
      </w:r>
      <w:r w:rsidRPr="004D0ABE">
        <w:t xml:space="preserve"> dollars, of which one dollar may be retained by the issuing agent</w:t>
      </w:r>
      <w:r>
        <w:rPr>
          <w:u w:val="single"/>
        </w:rPr>
        <w:t xml:space="preserve"> and ten dollars of which must be </w:t>
      </w:r>
      <w:r w:rsidR="00AC00F7">
        <w:rPr>
          <w:u w:val="single"/>
        </w:rPr>
        <w:t>remitted to</w:t>
      </w:r>
      <w:r>
        <w:rPr>
          <w:u w:val="single"/>
        </w:rPr>
        <w:t xml:space="preserve"> the Department of Natural Resources and used for its general operations</w:t>
      </w:r>
      <w:r w:rsidRPr="004D0ABE">
        <w:t xml:space="preserve">;  and </w:t>
      </w:r>
    </w:p>
    <w:p w:rsidR="003D1D87" w:rsidRDefault="003D1D87" w:rsidP="003D1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4D0ABE">
        <w:t xml:space="preserve">in lieu of obtaining an annual recreational saltwater fishing license, a nonresident may purchase a temporary recreational saltwater fishing license valid for fourteen specified consecutive days for </w:t>
      </w:r>
      <w:r w:rsidRPr="003D1D87">
        <w:rPr>
          <w:strike/>
        </w:rPr>
        <w:t>eleven</w:t>
      </w:r>
      <w:r w:rsidRPr="004D0ABE">
        <w:t xml:space="preserve"> </w:t>
      </w:r>
      <w:r>
        <w:rPr>
          <w:u w:val="single"/>
        </w:rPr>
        <w:t>fifteen</w:t>
      </w:r>
      <w:r>
        <w:t xml:space="preserve"> </w:t>
      </w:r>
      <w:r w:rsidRPr="004D0ABE">
        <w:t>dollars, of which one dollar may be</w:t>
      </w:r>
      <w:r>
        <w:t xml:space="preserve"> retained by the issuing agent </w:t>
      </w:r>
      <w:r>
        <w:rPr>
          <w:u w:val="single"/>
        </w:rPr>
        <w:t xml:space="preserve">and four dollars of which must be </w:t>
      </w:r>
      <w:r w:rsidR="0079213E">
        <w:rPr>
          <w:u w:val="single"/>
        </w:rPr>
        <w:t>remitted to</w:t>
      </w:r>
      <w:r>
        <w:rPr>
          <w:u w:val="single"/>
        </w:rPr>
        <w:t xml:space="preserve"> the Department of Natural Resources and used for its general operations</w:t>
      </w:r>
      <w:r>
        <w:t>.”</w:t>
      </w:r>
    </w:p>
    <w:p w:rsidR="003D1D87" w:rsidRDefault="003D1D87" w:rsidP="003D1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965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3CE0">
        <w:t>4</w:t>
      </w:r>
      <w:r>
        <w:t>.</w:t>
      </w:r>
      <w:r>
        <w:tab/>
        <w:t>This act takes effect upon approval by the Governor.</w:t>
      </w:r>
    </w:p>
    <w:p w:rsidR="005A2B30" w:rsidRDefault="00D57F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B30" w:rsidRDefault="005A2B30" w:rsidP="00940E87">
      <w:pPr>
        <w:suppressAutoHyphens/>
      </w:pPr>
    </w:p>
    <w:sectPr w:rsidR="005A2B30" w:rsidSect="00940E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D87" w:rsidRDefault="003D1D87" w:rsidP="009F0C77">
      <w:r>
        <w:separator/>
      </w:r>
    </w:p>
  </w:endnote>
  <w:endnote w:type="continuationSeparator" w:id="0">
    <w:p w:rsidR="003D1D87" w:rsidRDefault="003D1D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E00EB5-3722-45E0-B1AC-94BF1398F7E4}"/>
    <w:embedBold r:id="rId2" w:fontKey="{76DC8DEB-96EB-4FCD-A612-5360F62BF5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71CB09-EB4B-4771-AFF8-BDAD1C4318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ABAE79-F135-41AB-A676-537F0386E8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E87" w:rsidRPr="005A2B30" w:rsidRDefault="00940E87" w:rsidP="005A2B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[3045]</w:t>
    </w:r>
    <w:r>
      <w:tab/>
    </w:r>
    <w:r w:rsidR="00B16B68">
      <w:fldChar w:fldCharType="begin"/>
    </w:r>
    <w:r w:rsidR="00B16B68">
      <w:instrText xml:space="preserve"> PAGE  \* MERGEFORMAT </w:instrText>
    </w:r>
    <w:r w:rsidR="00B16B68">
      <w:fldChar w:fldCharType="separate"/>
    </w:r>
    <w:r w:rsidR="00B16B68">
      <w:rPr>
        <w:noProof/>
      </w:rPr>
      <w:t>1</w:t>
    </w:r>
    <w:r w:rsidR="00B16B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D87" w:rsidRDefault="003D1D87" w:rsidP="009F0C77">
      <w:r>
        <w:separator/>
      </w:r>
    </w:p>
  </w:footnote>
  <w:footnote w:type="continuationSeparator" w:id="0">
    <w:p w:rsidR="003D1D87" w:rsidRDefault="003D1D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38SD11"/>
    <w:docVar w:name="CoverBillType" w:val="b"/>
    <w:docVar w:name="docpath" w:val="L:\Council\bills\DKA\3138SD11.DOCX"/>
    <w:docVar w:name="dvBillNumber" w:val="304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431CD"/>
    <w:rsid w:val="00011869"/>
    <w:rsid w:val="00014349"/>
    <w:rsid w:val="000B1D79"/>
    <w:rsid w:val="000E1785"/>
    <w:rsid w:val="000F40FA"/>
    <w:rsid w:val="00102B85"/>
    <w:rsid w:val="0010776B"/>
    <w:rsid w:val="00133E66"/>
    <w:rsid w:val="001435A3"/>
    <w:rsid w:val="001A5D1B"/>
    <w:rsid w:val="001D08F2"/>
    <w:rsid w:val="001D525B"/>
    <w:rsid w:val="001D7F4F"/>
    <w:rsid w:val="002321B6"/>
    <w:rsid w:val="002426D8"/>
    <w:rsid w:val="00246E19"/>
    <w:rsid w:val="00250967"/>
    <w:rsid w:val="0025416A"/>
    <w:rsid w:val="002543C8"/>
    <w:rsid w:val="00284AAE"/>
    <w:rsid w:val="002A784D"/>
    <w:rsid w:val="002B0DB8"/>
    <w:rsid w:val="002D0887"/>
    <w:rsid w:val="002E3CE0"/>
    <w:rsid w:val="002E5912"/>
    <w:rsid w:val="00325348"/>
    <w:rsid w:val="0032732C"/>
    <w:rsid w:val="00336AD0"/>
    <w:rsid w:val="0037079A"/>
    <w:rsid w:val="003C52FD"/>
    <w:rsid w:val="003D01E8"/>
    <w:rsid w:val="003D1D87"/>
    <w:rsid w:val="003E5288"/>
    <w:rsid w:val="003F6D79"/>
    <w:rsid w:val="0041760A"/>
    <w:rsid w:val="00417C01"/>
    <w:rsid w:val="0042674A"/>
    <w:rsid w:val="004809EE"/>
    <w:rsid w:val="004E7D54"/>
    <w:rsid w:val="005273C6"/>
    <w:rsid w:val="0053039A"/>
    <w:rsid w:val="00530A69"/>
    <w:rsid w:val="00545593"/>
    <w:rsid w:val="00577C6C"/>
    <w:rsid w:val="005A2B30"/>
    <w:rsid w:val="005C2FE2"/>
    <w:rsid w:val="005C3B97"/>
    <w:rsid w:val="005C7E7B"/>
    <w:rsid w:val="005E0922"/>
    <w:rsid w:val="005E2BC9"/>
    <w:rsid w:val="005E361F"/>
    <w:rsid w:val="00605102"/>
    <w:rsid w:val="00614512"/>
    <w:rsid w:val="006215AA"/>
    <w:rsid w:val="00624C16"/>
    <w:rsid w:val="00625B44"/>
    <w:rsid w:val="006431CD"/>
    <w:rsid w:val="006913C9"/>
    <w:rsid w:val="0069470D"/>
    <w:rsid w:val="006979E2"/>
    <w:rsid w:val="006D6B91"/>
    <w:rsid w:val="00734F00"/>
    <w:rsid w:val="0079213E"/>
    <w:rsid w:val="007A70AE"/>
    <w:rsid w:val="0081420D"/>
    <w:rsid w:val="008362E8"/>
    <w:rsid w:val="008A1768"/>
    <w:rsid w:val="008C1C57"/>
    <w:rsid w:val="008C3A99"/>
    <w:rsid w:val="008E7E2D"/>
    <w:rsid w:val="008F4429"/>
    <w:rsid w:val="0094021A"/>
    <w:rsid w:val="00940E87"/>
    <w:rsid w:val="00965D20"/>
    <w:rsid w:val="00970801"/>
    <w:rsid w:val="009C6A0B"/>
    <w:rsid w:val="009E11B0"/>
    <w:rsid w:val="009F0C77"/>
    <w:rsid w:val="009F4DD1"/>
    <w:rsid w:val="00A41684"/>
    <w:rsid w:val="00A41B47"/>
    <w:rsid w:val="00A64E80"/>
    <w:rsid w:val="00A72BCD"/>
    <w:rsid w:val="00A741D9"/>
    <w:rsid w:val="00A83067"/>
    <w:rsid w:val="00A833AB"/>
    <w:rsid w:val="00A9741D"/>
    <w:rsid w:val="00AC00F7"/>
    <w:rsid w:val="00AD0F34"/>
    <w:rsid w:val="00AD4B17"/>
    <w:rsid w:val="00AD6F4A"/>
    <w:rsid w:val="00B02257"/>
    <w:rsid w:val="00B0303C"/>
    <w:rsid w:val="00B16B68"/>
    <w:rsid w:val="00B412D4"/>
    <w:rsid w:val="00BA0E9C"/>
    <w:rsid w:val="00BD2D3E"/>
    <w:rsid w:val="00BE3C22"/>
    <w:rsid w:val="00BF6D4B"/>
    <w:rsid w:val="00C0345E"/>
    <w:rsid w:val="00C3483A"/>
    <w:rsid w:val="00C74E9D"/>
    <w:rsid w:val="00C82FD3"/>
    <w:rsid w:val="00C92819"/>
    <w:rsid w:val="00CA0554"/>
    <w:rsid w:val="00CC6B7B"/>
    <w:rsid w:val="00CD2089"/>
    <w:rsid w:val="00D5542D"/>
    <w:rsid w:val="00D57F1F"/>
    <w:rsid w:val="00D73A67"/>
    <w:rsid w:val="00D970A9"/>
    <w:rsid w:val="00DF3845"/>
    <w:rsid w:val="00E02418"/>
    <w:rsid w:val="00E41911"/>
    <w:rsid w:val="00E773E1"/>
    <w:rsid w:val="00E92EEF"/>
    <w:rsid w:val="00EF26A3"/>
    <w:rsid w:val="00F03188"/>
    <w:rsid w:val="00F24442"/>
    <w:rsid w:val="00F50AE3"/>
    <w:rsid w:val="00F67CF1"/>
    <w:rsid w:val="00F840F0"/>
    <w:rsid w:val="00F96942"/>
    <w:rsid w:val="00FB0D0D"/>
    <w:rsid w:val="00FB43B4"/>
    <w:rsid w:val="00FD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69ADD0-DFF7-4A57-9E6A-F3535A20E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40E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45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61E35-8F4D-49F0-85FE-5DBA03269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582</Words>
  <Characters>3260</Characters>
  <Application>Microsoft Office Word</Application>
  <DocSecurity>4</DocSecurity>
  <Lines>109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3045: Fishing license fees - South Carolina Legislature Online</dc:title>
  <dc:subject/>
  <dc:creator>SharonPair</dc:creator>
  <cp:keywords/>
  <dc:description/>
  <cp:lastModifiedBy>N Cumfer</cp:lastModifiedBy>
  <cp:revision>2</cp:revision>
  <cp:lastPrinted>2010-12-02T18:57:00Z</cp:lastPrinted>
  <dcterms:created xsi:type="dcterms:W3CDTF">2014-11-21T21:26:00Z</dcterms:created>
  <dcterms:modified xsi:type="dcterms:W3CDTF">2014-11-21T21:26:00Z</dcterms:modified>
</cp:coreProperties>
</file>