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B07" w:rsidRDefault="00F95B07" w:rsidP="00F95B07">
      <w:pPr>
        <w:widowControl w:val="0"/>
        <w:jc w:val="center"/>
      </w:pPr>
      <w:bookmarkStart w:id="0" w:name="_GoBack"/>
      <w:bookmarkEnd w:id="0"/>
      <w:r w:rsidRPr="00F95B07">
        <w:rPr>
          <w:b/>
        </w:rPr>
        <w:t>South Carolina General Assembly</w:t>
      </w:r>
    </w:p>
    <w:p w:rsidR="00F95B07" w:rsidRDefault="00F95B07" w:rsidP="00F95B07">
      <w:pPr>
        <w:widowControl w:val="0"/>
        <w:jc w:val="center"/>
      </w:pPr>
      <w:r>
        <w:t>119th Session, 2011-2012</w:t>
      </w:r>
    </w:p>
    <w:p w:rsidR="00F95B07" w:rsidRDefault="00F95B07" w:rsidP="00F95B07">
      <w:pPr>
        <w:widowControl w:val="0"/>
        <w:jc w:val="left"/>
      </w:pPr>
    </w:p>
    <w:p w:rsidR="00F95B07" w:rsidRDefault="00F95B07" w:rsidP="00F95B07">
      <w:pPr>
        <w:widowControl w:val="0"/>
        <w:jc w:val="left"/>
        <w:rPr>
          <w:b/>
        </w:rPr>
      </w:pPr>
      <w:r w:rsidRPr="00F95B07">
        <w:rPr>
          <w:b/>
        </w:rPr>
        <w:t>H. 3099</w:t>
      </w:r>
    </w:p>
    <w:p w:rsidR="00F95B07" w:rsidRDefault="00F95B07" w:rsidP="00F95B07">
      <w:pPr>
        <w:widowControl w:val="0"/>
        <w:jc w:val="left"/>
        <w:rPr>
          <w:b/>
        </w:rPr>
      </w:pPr>
    </w:p>
    <w:p w:rsidR="00F95B07" w:rsidRDefault="00F95B07" w:rsidP="00F95B07">
      <w:pPr>
        <w:widowControl w:val="0"/>
        <w:jc w:val="left"/>
      </w:pPr>
      <w:r w:rsidRPr="00F95B07">
        <w:rPr>
          <w:b/>
        </w:rPr>
        <w:t>STATUS INFORMATION</w:t>
      </w:r>
    </w:p>
    <w:p w:rsidR="00F95B07" w:rsidRDefault="00F95B07" w:rsidP="00F95B07">
      <w:pPr>
        <w:widowControl w:val="0"/>
        <w:jc w:val="left"/>
      </w:pPr>
    </w:p>
    <w:p w:rsidR="00F95B07" w:rsidRDefault="00F95B07" w:rsidP="00F95B07">
      <w:pPr>
        <w:widowControl w:val="0"/>
        <w:jc w:val="left"/>
      </w:pPr>
      <w:r>
        <w:t>General Bill</w:t>
      </w:r>
    </w:p>
    <w:p w:rsidR="00F95B07" w:rsidRDefault="00F95B07" w:rsidP="00F95B07">
      <w:pPr>
        <w:widowControl w:val="0"/>
        <w:jc w:val="left"/>
      </w:pPr>
      <w:r>
        <w:t>Sponsors: Rep. Gilliard</w:t>
      </w:r>
    </w:p>
    <w:p w:rsidR="00F95B07" w:rsidRDefault="00F95B07" w:rsidP="00F95B07">
      <w:pPr>
        <w:widowControl w:val="0"/>
        <w:jc w:val="left"/>
      </w:pPr>
      <w:r>
        <w:t>Document Path: l:\council\bills\agm\18152ab11.docx</w:t>
      </w:r>
    </w:p>
    <w:p w:rsidR="00DF5C3B" w:rsidRDefault="002C1E30" w:rsidP="00F95B07">
      <w:pPr>
        <w:widowControl w:val="0"/>
        <w:jc w:val="left"/>
      </w:pPr>
      <w:r>
        <w:t>Companion/Similar bill(s): 86, 3387</w:t>
      </w:r>
    </w:p>
    <w:p w:rsidR="00F95B07" w:rsidRDefault="00F95B07" w:rsidP="00F95B07">
      <w:pPr>
        <w:widowControl w:val="0"/>
        <w:jc w:val="left"/>
      </w:pPr>
    </w:p>
    <w:p w:rsidR="002A7E57" w:rsidRDefault="002A7E57" w:rsidP="00F95B07">
      <w:pPr>
        <w:widowControl w:val="0"/>
        <w:jc w:val="left"/>
      </w:pPr>
      <w:r>
        <w:t>Introduced in the House on January 11, 2011</w:t>
      </w:r>
    </w:p>
    <w:p w:rsidR="002A7E57" w:rsidRPr="002A7E57" w:rsidRDefault="002A7E57" w:rsidP="00F95B07">
      <w:pPr>
        <w:widowControl w:val="0"/>
        <w:jc w:val="left"/>
      </w:pPr>
      <w:r>
        <w:t xml:space="preserve">Currently residing in the House Committee on </w:t>
      </w:r>
      <w:r w:rsidRPr="002A7E57">
        <w:rPr>
          <w:b/>
        </w:rPr>
        <w:t>Medical, Military, Public and Municipal Affairs</w:t>
      </w:r>
    </w:p>
    <w:p w:rsidR="002A7E57" w:rsidRDefault="002A7E57" w:rsidP="00F95B07">
      <w:pPr>
        <w:widowControl w:val="0"/>
        <w:jc w:val="left"/>
      </w:pPr>
    </w:p>
    <w:p w:rsidR="00F95B07" w:rsidRDefault="00F95B07" w:rsidP="00F95B07">
      <w:pPr>
        <w:widowControl w:val="0"/>
        <w:jc w:val="left"/>
      </w:pPr>
      <w:r>
        <w:t xml:space="preserve">Summary: </w:t>
      </w:r>
      <w:r w:rsidR="001F1F1B">
        <w:t>Hair braiding</w:t>
      </w:r>
    </w:p>
    <w:p w:rsidR="00F95B07" w:rsidRDefault="00F95B07" w:rsidP="00F95B07">
      <w:pPr>
        <w:widowControl w:val="0"/>
        <w:jc w:val="left"/>
      </w:pPr>
    </w:p>
    <w:p w:rsidR="00F95B07" w:rsidRDefault="00F95B07" w:rsidP="00F95B07">
      <w:pPr>
        <w:widowControl w:val="0"/>
        <w:jc w:val="left"/>
      </w:pPr>
    </w:p>
    <w:p w:rsidR="00F95B07" w:rsidRDefault="00F95B07" w:rsidP="00F95B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B07">
        <w:rPr>
          <w:b/>
        </w:rPr>
        <w:t>HISTORY OF LEGISLATIVE ACTIONS</w:t>
      </w:r>
    </w:p>
    <w:p w:rsidR="00F95B07" w:rsidRDefault="00F95B07" w:rsidP="00F95B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5B07" w:rsidRPr="00F95B07" w:rsidRDefault="00F95B07" w:rsidP="00F95B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B07">
        <w:rPr>
          <w:u w:val="single"/>
        </w:rPr>
        <w:tab/>
        <w:t>Date</w:t>
      </w:r>
      <w:r w:rsidRPr="00F95B07">
        <w:rPr>
          <w:u w:val="single"/>
        </w:rPr>
        <w:tab/>
        <w:t>Body</w:t>
      </w:r>
      <w:r w:rsidRPr="00F95B07">
        <w:rPr>
          <w:u w:val="single"/>
        </w:rPr>
        <w:tab/>
        <w:t>Action Description with journal page number</w:t>
      </w:r>
      <w:r w:rsidRPr="00F95B07">
        <w:rPr>
          <w:u w:val="single"/>
        </w:rPr>
        <w:tab/>
      </w:r>
    </w:p>
    <w:p w:rsidR="003A2C72" w:rsidRDefault="003A2C72" w:rsidP="003A2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B7B41">
        <w:t>Prefiled</w:t>
      </w:r>
    </w:p>
    <w:p w:rsidR="003A2C72" w:rsidRDefault="003A2C72" w:rsidP="003A2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B7B41">
        <w:t xml:space="preserve">Referred to </w:t>
      </w:r>
      <w:r>
        <w:t xml:space="preserve">Committee on </w:t>
      </w:r>
      <w:r w:rsidRPr="008B7B41">
        <w:rPr>
          <w:b/>
        </w:rPr>
        <w:t>Medical, Military, Public and Municipal Affairs</w:t>
      </w:r>
    </w:p>
    <w:p w:rsidR="003A2C72" w:rsidRDefault="003A2C72" w:rsidP="003A2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B7B41">
        <w:t>Introduced and read first time (</w:t>
      </w:r>
      <w:hyperlink r:id="rId7" w:history="1">
        <w:r w:rsidRPr="008B7B41">
          <w:rPr>
            <w:rStyle w:val="Hyperlink"/>
          </w:rPr>
          <w:t>House Journal</w:t>
        </w:r>
        <w:r w:rsidRPr="008B7B41">
          <w:rPr>
            <w:rStyle w:val="Hyperlink"/>
          </w:rPr>
          <w:noBreakHyphen/>
          <w:t>page 44</w:t>
        </w:r>
      </w:hyperlink>
      <w:r w:rsidRPr="008B7B41">
        <w:t>)</w:t>
      </w:r>
    </w:p>
    <w:p w:rsidR="003A2C72" w:rsidRDefault="003A2C72" w:rsidP="003A2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B7B41">
        <w:t xml:space="preserve">Referred to </w:t>
      </w:r>
      <w:r>
        <w:t xml:space="preserve">Committee on </w:t>
      </w:r>
      <w:r w:rsidRPr="008B7B41">
        <w:rPr>
          <w:b/>
        </w:rPr>
        <w:t>Medical, Military, Public and Municipal Affairs</w:t>
      </w:r>
      <w:r w:rsidRPr="008B7B41">
        <w:t xml:space="preserve"> (</w:t>
      </w:r>
      <w:hyperlink r:id="rId8" w:history="1">
        <w:r w:rsidRPr="008B7B41">
          <w:rPr>
            <w:rStyle w:val="Hyperlink"/>
          </w:rPr>
          <w:t>House Journal</w:t>
        </w:r>
        <w:r w:rsidRPr="008B7B41">
          <w:rPr>
            <w:rStyle w:val="Hyperlink"/>
          </w:rPr>
          <w:noBreakHyphen/>
          <w:t>page 44</w:t>
        </w:r>
      </w:hyperlink>
      <w:r w:rsidRPr="008B7B41">
        <w:t>)</w:t>
      </w:r>
    </w:p>
    <w:p w:rsidR="003A2C72" w:rsidRDefault="003A2C72" w:rsidP="003A2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B07" w:rsidRPr="00F95B07" w:rsidRDefault="00F95B07" w:rsidP="00F95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B07" w:rsidRDefault="00F95B07" w:rsidP="00F95B07">
      <w:pPr>
        <w:widowControl w:val="0"/>
        <w:jc w:val="left"/>
      </w:pPr>
      <w:r w:rsidRPr="00F95B07">
        <w:rPr>
          <w:b/>
        </w:rPr>
        <w:t>VERSIONS OF THIS BILL</w:t>
      </w:r>
    </w:p>
    <w:p w:rsidR="00F95B07" w:rsidRDefault="00F95B07" w:rsidP="00F95B07">
      <w:pPr>
        <w:widowControl w:val="0"/>
        <w:jc w:val="left"/>
      </w:pPr>
    </w:p>
    <w:p w:rsidR="00F95B07" w:rsidRDefault="009E6269" w:rsidP="00F95B07">
      <w:pPr>
        <w:widowControl w:val="0"/>
        <w:jc w:val="left"/>
      </w:pPr>
      <w:hyperlink r:id="rId9" w:history="1">
        <w:r w:rsidR="00F95B07">
          <w:rPr>
            <w:rStyle w:val="Hyperlink"/>
          </w:rPr>
          <w:t>12/7/2010</w:t>
        </w:r>
      </w:hyperlink>
    </w:p>
    <w:p w:rsidR="00F95B07" w:rsidRDefault="00F95B07" w:rsidP="00F95B07"/>
    <w:p w:rsidR="00F95B07" w:rsidRDefault="00F95B07" w:rsidP="00F95B07">
      <w:pPr>
        <w:sectPr w:rsidR="00F95B07" w:rsidSect="00F95B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6ED3" w:rsidRDefault="00E76ED3" w:rsidP="00E76ED3">
      <w:pPr>
        <w:pStyle w:val="BillDots"/>
      </w:pPr>
    </w:p>
    <w:p w:rsidR="00E76ED3" w:rsidRDefault="00E76ED3" w:rsidP="00E76ED3">
      <w:pPr>
        <w:pStyle w:val="Numbersforbills"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ED3" w:rsidRDefault="00E76ED3" w:rsidP="00E7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25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E6F" w:rsidRDefault="00DF5E6F" w:rsidP="0002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40</w:t>
      </w:r>
      <w:r w:rsidR="00B775E9">
        <w:noBreakHyphen/>
      </w:r>
      <w:r>
        <w:t>7</w:t>
      </w:r>
      <w:r w:rsidR="00B775E9">
        <w:noBreakHyphen/>
      </w:r>
      <w:r>
        <w:t xml:space="preserve">20, AS AMENDED, CODE OF LAWS OF SOUTH CAROLINA, 1976, RELATING TO THE DEFINITION OF “HAIR BRAIDING”, SO AS TO PROVIDE THE TERM INCLUDES THE USE OF HAIR EXTENSIONS IF </w:t>
      </w:r>
      <w:r w:rsidR="009B41FC">
        <w:t xml:space="preserve">PERFORMED </w:t>
      </w:r>
      <w:r>
        <w:t>UNDER THE SUPERVISION OF A LICENSED COSMETOLOGIST.</w:t>
      </w:r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5DB" w:rsidRDefault="000B2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E9" w:rsidRDefault="000B25DB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75E9">
        <w:t>Section 40</w:t>
      </w:r>
      <w:r w:rsidR="00B775E9">
        <w:noBreakHyphen/>
        <w:t>7</w:t>
      </w:r>
      <w:r w:rsidR="00B775E9">
        <w:noBreakHyphen/>
        <w:t>20(2) of the 1976 Code, as last amended by Act 52 of 2005, is further amended to read:</w:t>
      </w: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B775E9">
        <w:t>‘</w:t>
      </w:r>
      <w:r w:rsidRPr="00640E27">
        <w:t>Hair braiding</w:t>
      </w:r>
      <w:r w:rsidRPr="00B775E9">
        <w:t>’</w:t>
      </w:r>
      <w:r w:rsidRPr="00640E27">
        <w:t xml:space="preserve"> means the weaving or interweaving of natural human hair </w:t>
      </w:r>
      <w:r>
        <w:rPr>
          <w:u w:val="single"/>
        </w:rPr>
        <w:t>or hair extensions</w:t>
      </w:r>
      <w:r>
        <w:t xml:space="preserve"> </w:t>
      </w:r>
      <w:r w:rsidRPr="00640E27">
        <w:t xml:space="preserve">for compensation without cutting, coloring, permanent waving, relaxing, removing, or chemical treatment and does not include the use of </w:t>
      </w:r>
      <w:r w:rsidRPr="005603C3">
        <w:rPr>
          <w:strike/>
        </w:rPr>
        <w:t>hair extensions or</w:t>
      </w:r>
      <w:r w:rsidRPr="00640E27">
        <w:t xml:space="preserve"> wefts.</w:t>
      </w:r>
      <w:r>
        <w:t xml:space="preserve">  </w:t>
      </w:r>
      <w:r>
        <w:rPr>
          <w:u w:val="single"/>
        </w:rPr>
        <w:t>The use of a hair extension in hair braiding pursuant to this chapter only may be performed under the supervision of a licensed cosmetologist.</w:t>
      </w:r>
      <w:r>
        <w:t>”</w:t>
      </w:r>
    </w:p>
    <w:p w:rsidR="00B775E9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5DB" w:rsidRDefault="00B775E9" w:rsidP="00B7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0D5D" w:rsidRDefault="00B77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0D5D" w:rsidRDefault="00020D5D" w:rsidP="00F95B07">
      <w:pPr>
        <w:suppressAutoHyphens/>
      </w:pPr>
    </w:p>
    <w:sectPr w:rsidR="00020D5D" w:rsidSect="00F95B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5DB" w:rsidRDefault="000B25DB" w:rsidP="009F0C77">
      <w:r>
        <w:separator/>
      </w:r>
    </w:p>
  </w:endnote>
  <w:endnote w:type="continuationSeparator" w:id="0">
    <w:p w:rsidR="000B25DB" w:rsidRDefault="000B25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544A9C-DF6D-404D-B737-8D12F0C4DFF2}"/>
    <w:embedBold r:id="rId2" w:fontKey="{9A756B52-AFAD-43BA-B387-998981A142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70720-CCF2-47D8-8739-BDFB8B859A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5D9A5F-55F4-4062-BDFF-44D265491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D73E71-07F5-4A69-95FE-6353C78A7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B07" w:rsidRPr="00020D5D" w:rsidRDefault="00F95B07" w:rsidP="00020D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[3099]</w:t>
    </w:r>
    <w:r>
      <w:tab/>
    </w:r>
    <w:r w:rsidR="009E6269">
      <w:fldChar w:fldCharType="begin"/>
    </w:r>
    <w:r w:rsidR="009E6269">
      <w:instrText xml:space="preserve"> PAGE  \* MERGEFORMAT </w:instrText>
    </w:r>
    <w:r w:rsidR="009E6269">
      <w:fldChar w:fldCharType="separate"/>
    </w:r>
    <w:r w:rsidR="009E6269">
      <w:rPr>
        <w:noProof/>
      </w:rPr>
      <w:t>1</w:t>
    </w:r>
    <w:r w:rsidR="009E62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5DB" w:rsidRDefault="000B25DB" w:rsidP="009F0C77">
      <w:r>
        <w:separator/>
      </w:r>
    </w:p>
  </w:footnote>
  <w:footnote w:type="continuationSeparator" w:id="0">
    <w:p w:rsidR="000B25DB" w:rsidRDefault="000B25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52AB11"/>
    <w:docVar w:name="CoverBillType" w:val="b"/>
    <w:docVar w:name="docpath" w:val="L:\Council\bills\AGM\18152AB11.DOCX"/>
    <w:docVar w:name="dvBillNumber" w:val="309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2637A"/>
    <w:rsid w:val="00011869"/>
    <w:rsid w:val="00020D5D"/>
    <w:rsid w:val="00086173"/>
    <w:rsid w:val="000B25DB"/>
    <w:rsid w:val="000B51E6"/>
    <w:rsid w:val="000E1785"/>
    <w:rsid w:val="000E2C46"/>
    <w:rsid w:val="000F40FA"/>
    <w:rsid w:val="0010776B"/>
    <w:rsid w:val="00133E66"/>
    <w:rsid w:val="00136686"/>
    <w:rsid w:val="001435A3"/>
    <w:rsid w:val="001D08F2"/>
    <w:rsid w:val="001D525B"/>
    <w:rsid w:val="001D7F4F"/>
    <w:rsid w:val="001F1F1B"/>
    <w:rsid w:val="002321B6"/>
    <w:rsid w:val="00250967"/>
    <w:rsid w:val="002543C8"/>
    <w:rsid w:val="00284AAE"/>
    <w:rsid w:val="002A7E57"/>
    <w:rsid w:val="002C1E30"/>
    <w:rsid w:val="002E5912"/>
    <w:rsid w:val="00325348"/>
    <w:rsid w:val="0032732C"/>
    <w:rsid w:val="00336AD0"/>
    <w:rsid w:val="0037079A"/>
    <w:rsid w:val="003A2C72"/>
    <w:rsid w:val="003D01E8"/>
    <w:rsid w:val="003D54ED"/>
    <w:rsid w:val="003E5288"/>
    <w:rsid w:val="003F6D79"/>
    <w:rsid w:val="00416E9B"/>
    <w:rsid w:val="0041760A"/>
    <w:rsid w:val="00417C01"/>
    <w:rsid w:val="004809EE"/>
    <w:rsid w:val="004E7D54"/>
    <w:rsid w:val="005273C6"/>
    <w:rsid w:val="00530A69"/>
    <w:rsid w:val="00545593"/>
    <w:rsid w:val="00577C6C"/>
    <w:rsid w:val="00580CDB"/>
    <w:rsid w:val="005A6C02"/>
    <w:rsid w:val="005C2FE2"/>
    <w:rsid w:val="005E2BC9"/>
    <w:rsid w:val="00605102"/>
    <w:rsid w:val="006215AA"/>
    <w:rsid w:val="006913C9"/>
    <w:rsid w:val="0069470D"/>
    <w:rsid w:val="006F2CD2"/>
    <w:rsid w:val="00734F00"/>
    <w:rsid w:val="007A70AE"/>
    <w:rsid w:val="007C48D3"/>
    <w:rsid w:val="007D5C54"/>
    <w:rsid w:val="008362E8"/>
    <w:rsid w:val="008738B4"/>
    <w:rsid w:val="008A1768"/>
    <w:rsid w:val="008F4429"/>
    <w:rsid w:val="0092637A"/>
    <w:rsid w:val="0094021A"/>
    <w:rsid w:val="009B41FC"/>
    <w:rsid w:val="009B4FBA"/>
    <w:rsid w:val="009C6A0B"/>
    <w:rsid w:val="009E6269"/>
    <w:rsid w:val="009F0C77"/>
    <w:rsid w:val="009F3362"/>
    <w:rsid w:val="009F3AB5"/>
    <w:rsid w:val="009F4CA6"/>
    <w:rsid w:val="009F4DD1"/>
    <w:rsid w:val="00A26A1C"/>
    <w:rsid w:val="00A37186"/>
    <w:rsid w:val="00A41684"/>
    <w:rsid w:val="00A43345"/>
    <w:rsid w:val="00A64E80"/>
    <w:rsid w:val="00A72BCD"/>
    <w:rsid w:val="00A741D9"/>
    <w:rsid w:val="00A833AB"/>
    <w:rsid w:val="00A9741D"/>
    <w:rsid w:val="00AD4B17"/>
    <w:rsid w:val="00B412D4"/>
    <w:rsid w:val="00B775E9"/>
    <w:rsid w:val="00BE3C22"/>
    <w:rsid w:val="00C0345E"/>
    <w:rsid w:val="00C3483A"/>
    <w:rsid w:val="00C74E9D"/>
    <w:rsid w:val="00C82FD3"/>
    <w:rsid w:val="00C92819"/>
    <w:rsid w:val="00CC6B7B"/>
    <w:rsid w:val="00CC70B6"/>
    <w:rsid w:val="00CD2089"/>
    <w:rsid w:val="00D73A67"/>
    <w:rsid w:val="00D970A9"/>
    <w:rsid w:val="00DC3980"/>
    <w:rsid w:val="00DF103A"/>
    <w:rsid w:val="00DF3845"/>
    <w:rsid w:val="00DF5C3B"/>
    <w:rsid w:val="00DF5E6F"/>
    <w:rsid w:val="00E41911"/>
    <w:rsid w:val="00E76ED3"/>
    <w:rsid w:val="00E92EEF"/>
    <w:rsid w:val="00EE3297"/>
    <w:rsid w:val="00F24442"/>
    <w:rsid w:val="00F47125"/>
    <w:rsid w:val="00F50AE3"/>
    <w:rsid w:val="00F67CF1"/>
    <w:rsid w:val="00F840F0"/>
    <w:rsid w:val="00F95B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446E7F-0108-4275-8F40-6D8999D1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1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5B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99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0D252-8E4B-4E2A-ADC0-F17FBDAE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256</Words>
  <Characters>1442</Characters>
  <Application>Microsoft Office Word</Application>
  <DocSecurity>4</DocSecurity>
  <Lines>66</Lines>
  <Paragraphs>26</Paragraphs>
  <ScaleCrop>false</ScaleCrop>
  <Company> 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3099: Hair braiding - South Carolina Legislature Online</dc:title>
  <dc:subject/>
  <dc:creator>AngieMorgan</dc:creator>
  <cp:keywords/>
  <dc:description/>
  <cp:lastModifiedBy>N Cumfer</cp:lastModifiedBy>
  <cp:revision>2</cp:revision>
  <cp:lastPrinted>2010-11-17T15:44:00Z</cp:lastPrinted>
  <dcterms:created xsi:type="dcterms:W3CDTF">2014-11-21T21:28:00Z</dcterms:created>
  <dcterms:modified xsi:type="dcterms:W3CDTF">2014-11-21T21:28:00Z</dcterms:modified>
</cp:coreProperties>
</file>