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C36" w:rsidRDefault="001B4C36" w:rsidP="001B4C36">
      <w:pPr>
        <w:widowControl w:val="0"/>
        <w:jc w:val="center"/>
      </w:pPr>
      <w:bookmarkStart w:id="0" w:name="_GoBack"/>
      <w:bookmarkEnd w:id="0"/>
      <w:r w:rsidRPr="001B4C36">
        <w:rPr>
          <w:b/>
        </w:rPr>
        <w:t>South Carolina General Assembly</w:t>
      </w:r>
    </w:p>
    <w:p w:rsidR="001B4C36" w:rsidRDefault="001B4C36" w:rsidP="001B4C36">
      <w:pPr>
        <w:widowControl w:val="0"/>
        <w:jc w:val="center"/>
      </w:pPr>
      <w:r>
        <w:t>119th Session, 2011-2012</w:t>
      </w:r>
    </w:p>
    <w:p w:rsidR="001B4C36" w:rsidRDefault="001B4C36" w:rsidP="001B4C36">
      <w:pPr>
        <w:widowControl w:val="0"/>
        <w:jc w:val="left"/>
      </w:pPr>
    </w:p>
    <w:p w:rsidR="001B4C36" w:rsidRDefault="001B4C36" w:rsidP="001B4C36">
      <w:pPr>
        <w:widowControl w:val="0"/>
        <w:jc w:val="left"/>
        <w:rPr>
          <w:b/>
        </w:rPr>
      </w:pPr>
      <w:r w:rsidRPr="001B4C36">
        <w:rPr>
          <w:b/>
        </w:rPr>
        <w:t>H. 3447</w:t>
      </w:r>
    </w:p>
    <w:p w:rsidR="001B4C36" w:rsidRDefault="001B4C36" w:rsidP="001B4C36">
      <w:pPr>
        <w:widowControl w:val="0"/>
        <w:jc w:val="left"/>
        <w:rPr>
          <w:b/>
        </w:rPr>
      </w:pPr>
    </w:p>
    <w:p w:rsidR="001B4C36" w:rsidRDefault="001B4C36" w:rsidP="001B4C36">
      <w:pPr>
        <w:widowControl w:val="0"/>
        <w:jc w:val="left"/>
      </w:pPr>
      <w:r w:rsidRPr="001B4C36">
        <w:rPr>
          <w:b/>
        </w:rPr>
        <w:t>STATUS INFORMATION</w:t>
      </w:r>
    </w:p>
    <w:p w:rsidR="001B4C36" w:rsidRDefault="001B4C36" w:rsidP="001B4C36">
      <w:pPr>
        <w:widowControl w:val="0"/>
        <w:jc w:val="left"/>
      </w:pPr>
    </w:p>
    <w:p w:rsidR="001B4C36" w:rsidRDefault="001B4C36" w:rsidP="001B4C36">
      <w:pPr>
        <w:widowControl w:val="0"/>
        <w:jc w:val="left"/>
      </w:pPr>
      <w:r>
        <w:t>House Resolution</w:t>
      </w:r>
    </w:p>
    <w:p w:rsidR="001B4C36" w:rsidRDefault="001B4C36" w:rsidP="001B4C36">
      <w:pPr>
        <w:widowControl w:val="0"/>
        <w:jc w:val="left"/>
      </w:pPr>
      <w:r>
        <w:t>Sponsors: Rep. G.A. Brown</w:t>
      </w:r>
    </w:p>
    <w:p w:rsidR="001B4C36" w:rsidRDefault="001B4C36" w:rsidP="001B4C36">
      <w:pPr>
        <w:widowControl w:val="0"/>
        <w:jc w:val="left"/>
      </w:pPr>
      <w:r>
        <w:t>Document Path: l:\council\bills\gm\24634ac11.docx</w:t>
      </w:r>
    </w:p>
    <w:p w:rsidR="001B4C36" w:rsidRDefault="001B4C36" w:rsidP="001B4C36">
      <w:pPr>
        <w:widowControl w:val="0"/>
        <w:jc w:val="left"/>
      </w:pPr>
    </w:p>
    <w:p w:rsidR="001B4C36" w:rsidRDefault="001B4C36" w:rsidP="001B4C36">
      <w:pPr>
        <w:widowControl w:val="0"/>
        <w:jc w:val="left"/>
      </w:pPr>
      <w:r>
        <w:t>Introduced in the House on January 26, 2011</w:t>
      </w:r>
    </w:p>
    <w:p w:rsidR="001B4C36" w:rsidRDefault="001B4C36" w:rsidP="001B4C36">
      <w:pPr>
        <w:widowControl w:val="0"/>
        <w:jc w:val="left"/>
      </w:pPr>
      <w:r>
        <w:t>Adopted by the House on January 26, 2011</w:t>
      </w:r>
    </w:p>
    <w:p w:rsidR="001B4C36" w:rsidRDefault="001B4C36" w:rsidP="001B4C36">
      <w:pPr>
        <w:widowControl w:val="0"/>
        <w:jc w:val="left"/>
      </w:pPr>
    </w:p>
    <w:p w:rsidR="001B4C36" w:rsidRDefault="001B4C36" w:rsidP="001B4C36">
      <w:pPr>
        <w:widowControl w:val="0"/>
        <w:jc w:val="left"/>
      </w:pPr>
      <w:r>
        <w:t xml:space="preserve">Summary: </w:t>
      </w:r>
      <w:r w:rsidR="00594D75">
        <w:t>Richard Gayle Kerr</w:t>
      </w:r>
    </w:p>
    <w:p w:rsidR="001B4C36" w:rsidRDefault="001B4C36" w:rsidP="001B4C36">
      <w:pPr>
        <w:widowControl w:val="0"/>
        <w:jc w:val="left"/>
      </w:pPr>
    </w:p>
    <w:p w:rsidR="001B4C36" w:rsidRDefault="001B4C36" w:rsidP="001B4C36">
      <w:pPr>
        <w:widowControl w:val="0"/>
        <w:jc w:val="left"/>
      </w:pPr>
    </w:p>
    <w:p w:rsidR="001B4C36" w:rsidRDefault="001B4C36" w:rsidP="001B4C36">
      <w:pPr>
        <w:widowControl w:val="0"/>
        <w:tabs>
          <w:tab w:val="center" w:pos="590"/>
          <w:tab w:val="center" w:pos="1440"/>
          <w:tab w:val="left" w:pos="1872"/>
          <w:tab w:val="left" w:pos="9187"/>
        </w:tabs>
        <w:jc w:val="left"/>
      </w:pPr>
      <w:r w:rsidRPr="001B4C36">
        <w:rPr>
          <w:b/>
        </w:rPr>
        <w:t>HISTORY OF LEGISLATIVE ACTIONS</w:t>
      </w:r>
    </w:p>
    <w:p w:rsidR="001B4C36" w:rsidRDefault="001B4C36" w:rsidP="001B4C36">
      <w:pPr>
        <w:widowControl w:val="0"/>
        <w:tabs>
          <w:tab w:val="center" w:pos="590"/>
          <w:tab w:val="center" w:pos="1440"/>
          <w:tab w:val="left" w:pos="1872"/>
          <w:tab w:val="left" w:pos="9187"/>
        </w:tabs>
        <w:jc w:val="left"/>
      </w:pPr>
    </w:p>
    <w:p w:rsidR="001B4C36" w:rsidRPr="001B4C36" w:rsidRDefault="001B4C36" w:rsidP="001B4C36">
      <w:pPr>
        <w:widowControl w:val="0"/>
        <w:tabs>
          <w:tab w:val="center" w:pos="590"/>
          <w:tab w:val="center" w:pos="1440"/>
          <w:tab w:val="left" w:pos="1872"/>
          <w:tab w:val="left" w:pos="9187"/>
        </w:tabs>
        <w:jc w:val="left"/>
      </w:pPr>
      <w:r w:rsidRPr="001B4C36">
        <w:rPr>
          <w:u w:val="single"/>
        </w:rPr>
        <w:tab/>
        <w:t>Date</w:t>
      </w:r>
      <w:r w:rsidRPr="001B4C36">
        <w:rPr>
          <w:u w:val="single"/>
        </w:rPr>
        <w:tab/>
        <w:t>Body</w:t>
      </w:r>
      <w:r w:rsidRPr="001B4C36">
        <w:rPr>
          <w:u w:val="single"/>
        </w:rPr>
        <w:tab/>
        <w:t>Action Description with journal page number</w:t>
      </w:r>
      <w:r w:rsidRPr="001B4C36">
        <w:rPr>
          <w:u w:val="single"/>
        </w:rPr>
        <w:tab/>
      </w:r>
    </w:p>
    <w:p w:rsidR="00913CFA" w:rsidRDefault="00913CFA" w:rsidP="00913CFA">
      <w:pPr>
        <w:widowControl w:val="0"/>
        <w:tabs>
          <w:tab w:val="right" w:pos="1008"/>
          <w:tab w:val="left" w:pos="1152"/>
          <w:tab w:val="left" w:pos="1872"/>
          <w:tab w:val="left" w:pos="9187"/>
        </w:tabs>
        <w:ind w:left="2088" w:hanging="2088"/>
        <w:jc w:val="left"/>
      </w:pPr>
      <w:r>
        <w:tab/>
        <w:t>1/26/2011</w:t>
      </w:r>
      <w:r>
        <w:tab/>
        <w:t>House</w:t>
      </w:r>
      <w:r>
        <w:tab/>
      </w:r>
      <w:r w:rsidRPr="00CA7EE2">
        <w:t>Introduced and adopted (</w:t>
      </w:r>
      <w:hyperlink r:id="rId7" w:history="1">
        <w:r w:rsidRPr="00CA7EE2">
          <w:rPr>
            <w:rStyle w:val="Hyperlink"/>
          </w:rPr>
          <w:t>House Journal</w:t>
        </w:r>
        <w:r w:rsidRPr="00CA7EE2">
          <w:rPr>
            <w:rStyle w:val="Hyperlink"/>
          </w:rPr>
          <w:noBreakHyphen/>
          <w:t>page 13</w:t>
        </w:r>
      </w:hyperlink>
      <w:r w:rsidRPr="00CA7EE2">
        <w:t>)</w:t>
      </w:r>
    </w:p>
    <w:p w:rsidR="00913CFA" w:rsidRDefault="00913CFA" w:rsidP="00913CFA">
      <w:pPr>
        <w:widowControl w:val="0"/>
        <w:tabs>
          <w:tab w:val="right" w:pos="1008"/>
          <w:tab w:val="left" w:pos="1152"/>
          <w:tab w:val="left" w:pos="1872"/>
          <w:tab w:val="left" w:pos="9187"/>
        </w:tabs>
        <w:ind w:left="2088" w:hanging="2088"/>
        <w:jc w:val="left"/>
      </w:pPr>
    </w:p>
    <w:p w:rsidR="001B4C36" w:rsidRPr="001B4C36" w:rsidRDefault="001B4C36" w:rsidP="001B4C36">
      <w:pPr>
        <w:widowControl w:val="0"/>
        <w:tabs>
          <w:tab w:val="right" w:pos="1008"/>
          <w:tab w:val="left" w:pos="1152"/>
          <w:tab w:val="left" w:pos="1872"/>
          <w:tab w:val="left" w:pos="9187"/>
        </w:tabs>
        <w:ind w:left="2088" w:hanging="2088"/>
        <w:jc w:val="left"/>
      </w:pPr>
    </w:p>
    <w:p w:rsidR="001B4C36" w:rsidRDefault="001B4C36" w:rsidP="001B4C36">
      <w:r w:rsidRPr="001B4C36">
        <w:rPr>
          <w:b/>
        </w:rPr>
        <w:t>VERSIONS OF THIS BILL</w:t>
      </w:r>
    </w:p>
    <w:p w:rsidR="001B4C36" w:rsidRDefault="001B4C36" w:rsidP="001B4C36"/>
    <w:p w:rsidR="001B4C36" w:rsidRDefault="00307F94" w:rsidP="001B4C36">
      <w:hyperlink r:id="rId8" w:history="1">
        <w:r w:rsidR="001B4C36">
          <w:rPr>
            <w:rStyle w:val="Hyperlink"/>
          </w:rPr>
          <w:t>1/26/2011</w:t>
        </w:r>
      </w:hyperlink>
    </w:p>
    <w:p w:rsidR="001B4C36" w:rsidRDefault="001B4C36" w:rsidP="001B4C36"/>
    <w:p w:rsidR="001B4C36" w:rsidRDefault="001B4C36" w:rsidP="001B4C36">
      <w:pPr>
        <w:sectPr w:rsidR="001B4C36" w:rsidSect="001B4C3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2FE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RICHARD GAYLE KERR OF LE</w:t>
      </w:r>
      <w:r w:rsidR="00A125D0">
        <w:t>E</w:t>
      </w:r>
      <w:r>
        <w:t xml:space="preserve"> COUNTY, UPON THE OCCASION OF HIS EIGHTIETH BIRTHDAY, AND TO WISH HIM MANY YEARS OF CONTINUED HEALTH AND HAPPINESS.</w:t>
      </w:r>
    </w:p>
    <w:p w:rsidR="00D12FE4"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4AB8"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4AB8">
        <w:t xml:space="preserve">the members of the South Carolina House of Representatives are pleased to learn that Richard Gayle Kerr will  </w:t>
      </w:r>
      <w:r w:rsidR="00C72917">
        <w:t xml:space="preserve">reach the milestone of </w:t>
      </w:r>
      <w:r w:rsidR="00144AB8">
        <w:t>his eightieth birthday</w:t>
      </w:r>
      <w:r w:rsidR="00C72917">
        <w:t xml:space="preserve"> and will celebrate</w:t>
      </w:r>
      <w:r w:rsidR="00144AB8">
        <w:t xml:space="preserve"> surrounded by friends and family on January 27, 2011; and</w:t>
      </w:r>
    </w:p>
    <w:p w:rsidR="00144AB8" w:rsidRDefault="0014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5D0" w:rsidRDefault="0014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Floyd Ellis and Viola Dunning Kerr, Gayle Kerr was born on January 27, 1931, and he married his beloved Elizabeth “</w:t>
      </w:r>
      <w:r w:rsidR="00A125D0">
        <w:t>B. J.” Johnson in April of 1952;</w:t>
      </w:r>
      <w:r>
        <w:t xml:space="preserve"> and </w:t>
      </w:r>
    </w:p>
    <w:p w:rsidR="00A125D0" w:rsidRDefault="00A125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AB8" w:rsidRDefault="00A125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4AB8">
        <w:t>together he</w:t>
      </w:r>
      <w:r>
        <w:t xml:space="preserve"> and his wife</w:t>
      </w:r>
      <w:r w:rsidR="00144AB8">
        <w:t xml:space="preserve"> raised four fine children</w:t>
      </w:r>
      <w:r>
        <w:t>:</w:t>
      </w:r>
      <w:r w:rsidR="00144AB8">
        <w:t xml:space="preserve"> Nona, Rick, Marian, and Tom</w:t>
      </w:r>
      <w:r>
        <w:t>, who blessed them with six adoring grandchildren and six great</w:t>
      </w:r>
      <w:r w:rsidR="00502828">
        <w:noBreakHyphen/>
      </w:r>
      <w:r>
        <w:t>grandchildren</w:t>
      </w:r>
      <w:r w:rsidR="00144AB8">
        <w:t>; and</w:t>
      </w:r>
    </w:p>
    <w:p w:rsidR="00144AB8" w:rsidRDefault="0014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892" w:rsidRDefault="0014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74892">
        <w:t>in 1955</w:t>
      </w:r>
      <w:r w:rsidR="00C5554D">
        <w:t>,</w:t>
      </w:r>
      <w:r w:rsidR="00074892">
        <w:t xml:space="preserve"> when Gayle Kerr was just twenty</w:t>
      </w:r>
      <w:r w:rsidR="00502828">
        <w:noBreakHyphen/>
      </w:r>
      <w:r w:rsidR="00074892">
        <w:t>four years old, he opened Bishopville Tire Company for business on South Main Street, and in 1958, he moved the business to the corner of Nettles and Gregg streets where it remained until 197</w:t>
      </w:r>
      <w:r w:rsidR="007C00A4">
        <w:t>6</w:t>
      </w:r>
      <w:r w:rsidR="00074892">
        <w:t>; and</w:t>
      </w:r>
    </w:p>
    <w:p w:rsidR="00074892" w:rsidRDefault="0007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892" w:rsidRDefault="0007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returned to South Main Street at a new location</w:t>
      </w:r>
      <w:r w:rsidR="00502828">
        <w:t xml:space="preserve"> in 197</w:t>
      </w:r>
      <w:r w:rsidR="007C00A4">
        <w:t>6</w:t>
      </w:r>
      <w:r>
        <w:t>, and his son Tom joined him in the business in 1984; and</w:t>
      </w:r>
    </w:p>
    <w:p w:rsidR="00074892" w:rsidRDefault="0007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892" w:rsidRDefault="0007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genuinely involved in his community, Gayle Kerr was an active member of the Lions Club for many years and served on the board of directors for both the Bishopville Country Club and Robert E. Lee Academy; and</w:t>
      </w:r>
    </w:p>
    <w:p w:rsidR="000D6EC9" w:rsidRDefault="000D6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EC9" w:rsidRDefault="000D6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 number of years, he worked with Reverend Eddie Thomas and the Good Samaritans for All People, allowing Bishopville Tire Company to be used as a </w:t>
      </w:r>
      <w:r w:rsidR="007C00A4">
        <w:t>collection</w:t>
      </w:r>
      <w:r>
        <w:t xml:space="preserve"> site for toys and clothing; and</w:t>
      </w:r>
    </w:p>
    <w:p w:rsidR="00074892" w:rsidRDefault="0007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689" w:rsidRDefault="0007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chaired fund drives for the Red Cross, and he is a member of </w:t>
      </w:r>
      <w:r w:rsidR="00471689">
        <w:t xml:space="preserve">Bishopville Presbyterian Church where he has served on the </w:t>
      </w:r>
      <w:r w:rsidR="00997017">
        <w:t xml:space="preserve">Board </w:t>
      </w:r>
      <w:r w:rsidR="00471689">
        <w:t xml:space="preserve">of </w:t>
      </w:r>
      <w:r w:rsidR="00997017">
        <w:t xml:space="preserve">Deacons </w:t>
      </w:r>
      <w:r w:rsidR="00471689">
        <w:t xml:space="preserve">and the </w:t>
      </w:r>
      <w:r w:rsidR="00997017">
        <w:t>Session</w:t>
      </w:r>
      <w:r w:rsidR="00471689">
        <w:t>; and</w:t>
      </w:r>
    </w:p>
    <w:p w:rsidR="00471689" w:rsidRDefault="00471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917" w:rsidRDefault="00471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2004, the Lee County Chamber of Commerce recognized him </w:t>
      </w:r>
      <w:r w:rsidR="00502828">
        <w:t xml:space="preserve">by presenting him with the Business Person of the Year Award </w:t>
      </w:r>
      <w:r>
        <w:t xml:space="preserve">for his significant contribution to the </w:t>
      </w:r>
      <w:r w:rsidR="00502828">
        <w:t>area</w:t>
      </w:r>
      <w:r w:rsidR="00502828" w:rsidRPr="00502828">
        <w:t>’</w:t>
      </w:r>
      <w:r w:rsidR="00502828">
        <w:t xml:space="preserve">s </w:t>
      </w:r>
      <w:r>
        <w:t xml:space="preserve">economic development and for his active involvement in the community and </w:t>
      </w:r>
      <w:r w:rsidR="00502828">
        <w:t xml:space="preserve">in </w:t>
      </w:r>
      <w:r>
        <w:t>civic organizations; and</w:t>
      </w:r>
    </w:p>
    <w:p w:rsidR="00C72917" w:rsidRDefault="00C729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FE4" w:rsidRDefault="007C0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C72917">
        <w:t>he members of the South Carolina House of Representatives are grateful for the</w:t>
      </w:r>
      <w:r w:rsidR="00471689">
        <w:t xml:space="preserve"> </w:t>
      </w:r>
      <w:r w:rsidR="00C72917">
        <w:t>contributions that</w:t>
      </w:r>
      <w:r w:rsidR="000D6EC9">
        <w:t xml:space="preserve"> Richard Gayle Kerr has made to his community and wish him a joyous eightieth</w:t>
      </w:r>
      <w:r w:rsidR="00502828">
        <w:noBreakHyphen/>
      </w:r>
      <w:r w:rsidR="000D6EC9">
        <w:t>birthday celebration</w:t>
      </w:r>
      <w:r w:rsidR="00D12FE4">
        <w:t>.  Now, therefore,</w:t>
      </w:r>
    </w:p>
    <w:p w:rsidR="00D12FE4"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FE4"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2FE4"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FE4"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44AB8">
        <w:t xml:space="preserve"> the members of the South Carolina House of Representatives, by this resolution, recognize and</w:t>
      </w:r>
      <w:r w:rsidR="00A125D0">
        <w:t xml:space="preserve"> honor Richard Gayle Kerr of Lee</w:t>
      </w:r>
      <w:r w:rsidR="00144AB8">
        <w:t xml:space="preserve"> County, upon the occasion of his eightieth birthday, and wish him many years of continued health and happiness.</w:t>
      </w:r>
    </w:p>
    <w:p w:rsidR="00D12FE4"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44AB8">
        <w:t>present</w:t>
      </w:r>
      <w:r>
        <w:t>ed to</w:t>
      </w:r>
      <w:r w:rsidR="00144AB8">
        <w:t xml:space="preserve"> Richard Gayle Kerr.</w:t>
      </w:r>
    </w:p>
    <w:p w:rsidR="00AF2D00" w:rsidRDefault="005028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D00" w:rsidRDefault="00AF2D00" w:rsidP="001B4C36">
      <w:pPr>
        <w:suppressAutoHyphens/>
      </w:pPr>
    </w:p>
    <w:sectPr w:rsidR="00AF2D00" w:rsidSect="001B4C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828" w:rsidRDefault="00502828" w:rsidP="009F0C77">
      <w:r>
        <w:separator/>
      </w:r>
    </w:p>
  </w:endnote>
  <w:endnote w:type="continuationSeparator" w:id="0">
    <w:p w:rsidR="00502828" w:rsidRDefault="005028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8001F2-1BF8-4929-99E7-760123DB05C8}"/>
    <w:embedBold r:id="rId2" w:fontKey="{5D1C5EBF-C497-40B7-B649-ED72E9D70932}"/>
  </w:font>
  <w:font w:name="Calibri">
    <w:panose1 w:val="020F0502020204030204"/>
    <w:charset w:val="00"/>
    <w:family w:val="swiss"/>
    <w:pitch w:val="variable"/>
    <w:sig w:usb0="E10002FF" w:usb1="4000ACFF" w:usb2="00000009" w:usb3="00000000" w:csb0="0000019F" w:csb1="00000000"/>
    <w:embedRegular r:id="rId3" w:fontKey="{9B6DEA95-72F1-4540-8EFB-D54E399A7E8D}"/>
  </w:font>
  <w:font w:name="Tahoma">
    <w:panose1 w:val="020B0604030504040204"/>
    <w:charset w:val="00"/>
    <w:family w:val="swiss"/>
    <w:pitch w:val="variable"/>
    <w:sig w:usb0="21002A87" w:usb1="80000000" w:usb2="00000008" w:usb3="00000000" w:csb0="000101FF" w:csb1="00000000"/>
    <w:embedRegular r:id="rId4" w:fontKey="{B861F823-7C71-476A-867D-82BCB92EA114}"/>
  </w:font>
  <w:font w:name="Cambria">
    <w:panose1 w:val="02040503050406030204"/>
    <w:charset w:val="00"/>
    <w:family w:val="roman"/>
    <w:pitch w:val="variable"/>
    <w:sig w:usb0="E00002FF" w:usb1="400004FF" w:usb2="00000000" w:usb3="00000000" w:csb0="0000019F" w:csb1="00000000"/>
    <w:embedRegular r:id="rId5" w:fontKey="{F9267260-2E8F-476A-AEEB-F0A60C5591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C36" w:rsidRPr="00AF2D00" w:rsidRDefault="001B4C36" w:rsidP="00AF2D00">
    <w:pPr>
      <w:pStyle w:val="Footer"/>
      <w:tabs>
        <w:tab w:val="clear" w:pos="4680"/>
        <w:tab w:val="clear" w:pos="9360"/>
        <w:tab w:val="center" w:pos="2995"/>
      </w:tabs>
      <w:spacing w:before="120"/>
    </w:pPr>
    <w:r>
      <w:t>[3447]</w:t>
    </w:r>
    <w:r>
      <w:tab/>
    </w:r>
    <w:r w:rsidR="00307F94">
      <w:fldChar w:fldCharType="begin"/>
    </w:r>
    <w:r w:rsidR="00307F94">
      <w:instrText xml:space="preserve"> PAGE  \* MERGEFORMAT </w:instrText>
    </w:r>
    <w:r w:rsidR="00307F94">
      <w:fldChar w:fldCharType="separate"/>
    </w:r>
    <w:r w:rsidR="00307F94">
      <w:rPr>
        <w:noProof/>
      </w:rPr>
      <w:t>1</w:t>
    </w:r>
    <w:r w:rsidR="00307F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828" w:rsidRDefault="00502828" w:rsidP="009F0C77">
      <w:r>
        <w:separator/>
      </w:r>
    </w:p>
  </w:footnote>
  <w:footnote w:type="continuationSeparator" w:id="0">
    <w:p w:rsidR="00502828" w:rsidRDefault="005028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34AC11"/>
    <w:docVar w:name="CoverBillType" w:val="r"/>
    <w:docVar w:name="docpath" w:val="L:\Council\bills\GM\24634AC11.DOCX"/>
    <w:docVar w:name="dvBillNumber" w:val="3447"/>
    <w:docVar w:name="dvBillNumberPrefix" w:val="H. "/>
    <w:docVar w:name="dvOriginalBody" w:val="House"/>
    <w:docVar w:name="dvSteno" w:val="GM"/>
    <w:docVar w:name="NameofBody" w:val="h"/>
    <w:docVar w:name="vgroup2" w:val="Council"/>
  </w:docVars>
  <w:rsids>
    <w:rsidRoot w:val="00194D71"/>
    <w:rsid w:val="00011869"/>
    <w:rsid w:val="00074892"/>
    <w:rsid w:val="000C49EF"/>
    <w:rsid w:val="000C7237"/>
    <w:rsid w:val="000D6EC9"/>
    <w:rsid w:val="000E1785"/>
    <w:rsid w:val="000F40FA"/>
    <w:rsid w:val="0010776B"/>
    <w:rsid w:val="00114087"/>
    <w:rsid w:val="00133E66"/>
    <w:rsid w:val="001435A3"/>
    <w:rsid w:val="00144AB8"/>
    <w:rsid w:val="00193F9D"/>
    <w:rsid w:val="00194D71"/>
    <w:rsid w:val="001B4C36"/>
    <w:rsid w:val="001D08F2"/>
    <w:rsid w:val="001D525B"/>
    <w:rsid w:val="001D7F4F"/>
    <w:rsid w:val="002321B6"/>
    <w:rsid w:val="00250967"/>
    <w:rsid w:val="002543C8"/>
    <w:rsid w:val="00284AAE"/>
    <w:rsid w:val="002C0F8F"/>
    <w:rsid w:val="002E5912"/>
    <w:rsid w:val="00307F94"/>
    <w:rsid w:val="00325348"/>
    <w:rsid w:val="0032732C"/>
    <w:rsid w:val="00336AD0"/>
    <w:rsid w:val="0037079A"/>
    <w:rsid w:val="003D01E8"/>
    <w:rsid w:val="003D5000"/>
    <w:rsid w:val="003E5288"/>
    <w:rsid w:val="003F6D79"/>
    <w:rsid w:val="0041760A"/>
    <w:rsid w:val="00417C01"/>
    <w:rsid w:val="00471689"/>
    <w:rsid w:val="004809EE"/>
    <w:rsid w:val="004E7D54"/>
    <w:rsid w:val="00502828"/>
    <w:rsid w:val="005273C6"/>
    <w:rsid w:val="00530A69"/>
    <w:rsid w:val="00545593"/>
    <w:rsid w:val="00550158"/>
    <w:rsid w:val="00577C6C"/>
    <w:rsid w:val="00583C07"/>
    <w:rsid w:val="00594D75"/>
    <w:rsid w:val="005C2FE2"/>
    <w:rsid w:val="005E2BC9"/>
    <w:rsid w:val="00605102"/>
    <w:rsid w:val="006215AA"/>
    <w:rsid w:val="006913C9"/>
    <w:rsid w:val="0069470D"/>
    <w:rsid w:val="006C09BB"/>
    <w:rsid w:val="006C2E71"/>
    <w:rsid w:val="00734F00"/>
    <w:rsid w:val="007A70AE"/>
    <w:rsid w:val="007C00A4"/>
    <w:rsid w:val="008362E8"/>
    <w:rsid w:val="00840A49"/>
    <w:rsid w:val="00867D69"/>
    <w:rsid w:val="008A1768"/>
    <w:rsid w:val="008D3AA4"/>
    <w:rsid w:val="008F4429"/>
    <w:rsid w:val="00913CFA"/>
    <w:rsid w:val="0094021A"/>
    <w:rsid w:val="009760A1"/>
    <w:rsid w:val="00997017"/>
    <w:rsid w:val="009C6A0B"/>
    <w:rsid w:val="009F0C77"/>
    <w:rsid w:val="009F4DD1"/>
    <w:rsid w:val="00A125D0"/>
    <w:rsid w:val="00A41684"/>
    <w:rsid w:val="00A64E80"/>
    <w:rsid w:val="00A72BCD"/>
    <w:rsid w:val="00A741D9"/>
    <w:rsid w:val="00A833AB"/>
    <w:rsid w:val="00A9741D"/>
    <w:rsid w:val="00AD4B17"/>
    <w:rsid w:val="00AF2D00"/>
    <w:rsid w:val="00B412D4"/>
    <w:rsid w:val="00B46CC3"/>
    <w:rsid w:val="00B6620F"/>
    <w:rsid w:val="00BD1CFE"/>
    <w:rsid w:val="00BE3C22"/>
    <w:rsid w:val="00C0345E"/>
    <w:rsid w:val="00C13D52"/>
    <w:rsid w:val="00C3483A"/>
    <w:rsid w:val="00C5554D"/>
    <w:rsid w:val="00C72917"/>
    <w:rsid w:val="00C74E9D"/>
    <w:rsid w:val="00C82FD3"/>
    <w:rsid w:val="00C92819"/>
    <w:rsid w:val="00CC6B7B"/>
    <w:rsid w:val="00CD2089"/>
    <w:rsid w:val="00CD6674"/>
    <w:rsid w:val="00D12FE4"/>
    <w:rsid w:val="00D73A67"/>
    <w:rsid w:val="00D970A9"/>
    <w:rsid w:val="00DF3845"/>
    <w:rsid w:val="00E41911"/>
    <w:rsid w:val="00E92EEF"/>
    <w:rsid w:val="00EF5280"/>
    <w:rsid w:val="00F24442"/>
    <w:rsid w:val="00F50AE3"/>
    <w:rsid w:val="00F67CF1"/>
    <w:rsid w:val="00F73AD8"/>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A44BB2-2A5C-4854-BF3E-9516D1BB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2828"/>
    <w:rPr>
      <w:rFonts w:ascii="Tahoma" w:hAnsi="Tahoma" w:cs="Tahoma"/>
      <w:sz w:val="16"/>
      <w:szCs w:val="16"/>
    </w:rPr>
  </w:style>
  <w:style w:type="character" w:customStyle="1" w:styleId="BalloonTextChar">
    <w:name w:val="Balloon Text Char"/>
    <w:basedOn w:val="DefaultParagraphFont"/>
    <w:link w:val="BalloonText"/>
    <w:uiPriority w:val="99"/>
    <w:semiHidden/>
    <w:rsid w:val="00502828"/>
    <w:rPr>
      <w:rFonts w:ascii="Tahoma" w:eastAsia="Times New Roman" w:hAnsi="Tahoma" w:cs="Tahoma"/>
      <w:sz w:val="16"/>
      <w:szCs w:val="16"/>
    </w:rPr>
  </w:style>
  <w:style w:type="character" w:styleId="Hyperlink">
    <w:name w:val="Hyperlink"/>
    <w:basedOn w:val="DefaultParagraphFont"/>
    <w:uiPriority w:val="99"/>
    <w:unhideWhenUsed/>
    <w:rsid w:val="001B4C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447_20110126.docx" TargetMode="External"/><Relationship Id="rId3" Type="http://schemas.openxmlformats.org/officeDocument/2006/relationships/settings" Target="settings.xml"/><Relationship Id="rId7" Type="http://schemas.openxmlformats.org/officeDocument/2006/relationships/hyperlink" Target="file:///h:\hj%20archive\2011\01-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F89CB-8F36-453E-BFE9-BDAC404D2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508</Words>
  <Characters>2588</Characters>
  <Application>Microsoft Office Word</Application>
  <DocSecurity>4</DocSecurity>
  <Lines>99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3447: Richard Gayle Kerr - South Carolina Legislature Online</dc:title>
  <dc:subject/>
  <dc:creator>gailmoore</dc:creator>
  <cp:keywords/>
  <dc:description/>
  <cp:lastModifiedBy>N Cumfer</cp:lastModifiedBy>
  <cp:revision>2</cp:revision>
  <cp:lastPrinted>2011-01-25T21:41:00Z</cp:lastPrinted>
  <dcterms:created xsi:type="dcterms:W3CDTF">2014-11-21T21:39:00Z</dcterms:created>
  <dcterms:modified xsi:type="dcterms:W3CDTF">2014-11-21T21:39:00Z</dcterms:modified>
</cp:coreProperties>
</file>