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4E" w:rsidRDefault="000A124E" w:rsidP="000A124E">
      <w:pPr>
        <w:widowControl w:val="0"/>
        <w:jc w:val="center"/>
      </w:pPr>
      <w:bookmarkStart w:id="0" w:name="_GoBack"/>
      <w:bookmarkEnd w:id="0"/>
      <w:r w:rsidRPr="000A124E">
        <w:rPr>
          <w:b/>
        </w:rPr>
        <w:t>South Carolina General Assembly</w:t>
      </w:r>
    </w:p>
    <w:p w:rsidR="000A124E" w:rsidRDefault="000A124E" w:rsidP="000A124E">
      <w:pPr>
        <w:widowControl w:val="0"/>
        <w:jc w:val="center"/>
      </w:pPr>
      <w:r>
        <w:t>119th Session, 2011-2012</w:t>
      </w: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jc w:val="left"/>
        <w:rPr>
          <w:b/>
        </w:rPr>
      </w:pPr>
      <w:r w:rsidRPr="000A124E">
        <w:rPr>
          <w:b/>
        </w:rPr>
        <w:t>H. 3457</w:t>
      </w:r>
    </w:p>
    <w:p w:rsidR="000A124E" w:rsidRDefault="000A124E" w:rsidP="000A124E">
      <w:pPr>
        <w:widowControl w:val="0"/>
        <w:jc w:val="left"/>
        <w:rPr>
          <w:b/>
        </w:rPr>
      </w:pPr>
    </w:p>
    <w:p w:rsidR="000A124E" w:rsidRDefault="000A124E" w:rsidP="000A124E">
      <w:pPr>
        <w:widowControl w:val="0"/>
        <w:jc w:val="left"/>
      </w:pPr>
      <w:r w:rsidRPr="000A124E">
        <w:rPr>
          <w:b/>
        </w:rPr>
        <w:t>STATUS INFORMATION</w:t>
      </w: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jc w:val="left"/>
      </w:pPr>
      <w:r>
        <w:t>Concurrent Resolution</w:t>
      </w:r>
    </w:p>
    <w:p w:rsidR="000A124E" w:rsidRDefault="000A124E" w:rsidP="000A124E">
      <w:pPr>
        <w:widowControl w:val="0"/>
        <w:jc w:val="left"/>
      </w:pPr>
      <w:r>
        <w:t>Sponsors: Reps. Harrison,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A124E" w:rsidRDefault="000A124E" w:rsidP="000A124E">
      <w:pPr>
        <w:widowControl w:val="0"/>
        <w:jc w:val="left"/>
      </w:pPr>
      <w:r>
        <w:t>Document Path: l:\council\bills\dka\3192sd11.docx</w:t>
      </w: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jc w:val="left"/>
      </w:pPr>
      <w:r>
        <w:t>Introduced in the House on January 26, 2011</w:t>
      </w:r>
    </w:p>
    <w:p w:rsidR="000A124E" w:rsidRDefault="000A124E" w:rsidP="000A124E">
      <w:pPr>
        <w:widowControl w:val="0"/>
        <w:jc w:val="left"/>
      </w:pPr>
      <w:r>
        <w:t>Currently residing in the House</w:t>
      </w: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jc w:val="left"/>
      </w:pPr>
      <w:r>
        <w:t xml:space="preserve">Summary: </w:t>
      </w:r>
      <w:r w:rsidR="003D1545">
        <w:t>David F. Williams</w:t>
      </w: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jc w:val="left"/>
      </w:pPr>
    </w:p>
    <w:p w:rsidR="000A124E" w:rsidRDefault="000A124E" w:rsidP="000A1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24E">
        <w:rPr>
          <w:b/>
        </w:rPr>
        <w:t>HISTORY OF LEGISLATIVE ACTIONS</w:t>
      </w:r>
    </w:p>
    <w:p w:rsidR="000A124E" w:rsidRDefault="000A124E" w:rsidP="000A1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124E" w:rsidRPr="000A124E" w:rsidRDefault="000A124E" w:rsidP="000A1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24E">
        <w:rPr>
          <w:u w:val="single"/>
        </w:rPr>
        <w:tab/>
        <w:t>Date</w:t>
      </w:r>
      <w:r w:rsidRPr="000A124E">
        <w:rPr>
          <w:u w:val="single"/>
        </w:rPr>
        <w:tab/>
        <w:t>Body</w:t>
      </w:r>
      <w:r w:rsidRPr="000A124E">
        <w:rPr>
          <w:u w:val="single"/>
        </w:rPr>
        <w:tab/>
        <w:t>Action Description with journal page number</w:t>
      </w:r>
      <w:r w:rsidRPr="000A124E">
        <w:rPr>
          <w:u w:val="single"/>
        </w:rPr>
        <w:tab/>
      </w:r>
    </w:p>
    <w:p w:rsidR="00AF225F" w:rsidRDefault="00AF225F" w:rsidP="00AF2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CC2D88">
        <w:t>Introduced and adopted (</w:t>
      </w:r>
      <w:hyperlink r:id="rId7" w:history="1">
        <w:r w:rsidRPr="00CC2D88">
          <w:rPr>
            <w:rStyle w:val="Hyperlink"/>
          </w:rPr>
          <w:t>House Journal</w:t>
        </w:r>
        <w:r w:rsidRPr="00CC2D88">
          <w:rPr>
            <w:rStyle w:val="Hyperlink"/>
          </w:rPr>
          <w:noBreakHyphen/>
          <w:t>page 16</w:t>
        </w:r>
      </w:hyperlink>
      <w:r w:rsidRPr="00CC2D88">
        <w:t>)</w:t>
      </w:r>
    </w:p>
    <w:p w:rsidR="00AF225F" w:rsidRDefault="00AF225F" w:rsidP="00AF2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24E" w:rsidRPr="000A124E" w:rsidRDefault="000A124E" w:rsidP="000A1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24E" w:rsidRDefault="000A124E" w:rsidP="000A124E">
      <w:r w:rsidRPr="000A124E">
        <w:rPr>
          <w:b/>
        </w:rPr>
        <w:t>VERSIONS OF THIS BILL</w:t>
      </w:r>
    </w:p>
    <w:p w:rsidR="000A124E" w:rsidRDefault="000A124E" w:rsidP="000A124E"/>
    <w:p w:rsidR="000A124E" w:rsidRDefault="001A444D" w:rsidP="000A124E">
      <w:hyperlink r:id="rId8" w:history="1">
        <w:r w:rsidR="000A124E">
          <w:rPr>
            <w:rStyle w:val="Hyperlink"/>
          </w:rPr>
          <w:t>1/26/2011</w:t>
        </w:r>
      </w:hyperlink>
    </w:p>
    <w:p w:rsidR="000A124E" w:rsidRDefault="000A124E" w:rsidP="000A124E"/>
    <w:p w:rsidR="000A124E" w:rsidRDefault="000A124E" w:rsidP="000A124E">
      <w:pPr>
        <w:sectPr w:rsidR="000A124E" w:rsidSect="000A12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09A9" w:rsidRDefault="00F009A9" w:rsidP="00F009A9">
      <w:pPr>
        <w:pStyle w:val="BillDots"/>
      </w:pPr>
    </w:p>
    <w:p w:rsidR="00F009A9" w:rsidRDefault="00F009A9" w:rsidP="00F009A9">
      <w:pPr>
        <w:pStyle w:val="Numbersforbills"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6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52DEE">
        <w:rPr>
          <w:color w:val="000000" w:themeColor="text1"/>
          <w:u w:color="000000" w:themeColor="text1"/>
        </w:rPr>
        <w:t>TO CONGRATULATE DAVID F. WILLIAMS, DEPUTY DIRECTOR OF THE LEGISLATIVE COUNCIL, UPON THE OCCASION OF HIS WELL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DESERVED RETIREMENT, TO COMMEND HIM FOR THIRTY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TWO YEARS OF OUTSTANDING SERVICE TO THE COUNCIL AND THE  SOUTH CAROLINA GENERAL ASSEMBLY, TO ACKNOW</w:t>
      </w:r>
      <w:r>
        <w:rPr>
          <w:color w:val="000000" w:themeColor="text1"/>
          <w:u w:color="000000" w:themeColor="text1"/>
        </w:rPr>
        <w:t>L</w:t>
      </w:r>
      <w:r w:rsidRPr="00152DEE">
        <w:rPr>
          <w:color w:val="000000" w:themeColor="text1"/>
          <w:u w:color="000000" w:themeColor="text1"/>
        </w:rPr>
        <w:t xml:space="preserve">EDGE HIS CONTRIBUTIONS TO </w:t>
      </w:r>
      <w:r>
        <w:rPr>
          <w:color w:val="000000" w:themeColor="text1"/>
          <w:u w:color="000000" w:themeColor="text1"/>
        </w:rPr>
        <w:t>BOTH,</w:t>
      </w:r>
      <w:r w:rsidRPr="00152DEE">
        <w:rPr>
          <w:color w:val="000000" w:themeColor="text1"/>
          <w:u w:color="000000" w:themeColor="text1"/>
        </w:rPr>
        <w:t xml:space="preserve"> AND TO WISH HIM MUCH HAPPINESS AND FULFILLMENT IN ALL OF HIS FUTURE ENDEAVORS. 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 F. Williams joined the staff of the Legislative Council in November, 1978, as a full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time staff attorney after serving for almost five years as General Counsel of the Municipa</w:t>
      </w:r>
      <w:r w:rsidR="003A6278">
        <w:rPr>
          <w:color w:val="000000" w:themeColor="text1"/>
          <w:u w:color="000000" w:themeColor="text1"/>
        </w:rPr>
        <w:t>l Association of South Carolina</w:t>
      </w:r>
      <w:r w:rsidRPr="00152DEE">
        <w:rPr>
          <w:color w:val="000000" w:themeColor="text1"/>
          <w:u w:color="000000" w:themeColor="text1"/>
        </w:rPr>
        <w:t xml:space="preserve">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upon his arrival, the </w:t>
      </w:r>
      <w:r>
        <w:rPr>
          <w:color w:val="000000" w:themeColor="text1"/>
          <w:u w:color="000000" w:themeColor="text1"/>
        </w:rPr>
        <w:t xml:space="preserve">South Carolina Code Commissioner who also serves as Director of </w:t>
      </w:r>
      <w:r w:rsidRPr="00152DEE">
        <w:rPr>
          <w:color w:val="000000" w:themeColor="text1"/>
          <w:u w:color="000000" w:themeColor="text1"/>
        </w:rPr>
        <w:t xml:space="preserve">the Legislative Council immediately assigned David the </w:t>
      </w:r>
      <w:r w:rsidR="005A3958">
        <w:rPr>
          <w:color w:val="000000" w:themeColor="text1"/>
          <w:u w:color="000000" w:themeColor="text1"/>
        </w:rPr>
        <w:t xml:space="preserve">important </w:t>
      </w:r>
      <w:r w:rsidRPr="00152DEE">
        <w:rPr>
          <w:color w:val="000000" w:themeColor="text1"/>
          <w:u w:color="000000" w:themeColor="text1"/>
        </w:rPr>
        <w:t>responsibility for all of the “Code Work”. This involved making sure all of the laws enacted each year were correctly printed, annotated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and indexed in the Code of Laws of South Carolina and all supplements to it, a duty he continued for nearly three decades;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he was promoted to the position of Deputy Director in 1998 which he held until his retirement;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he has trained or he</w:t>
      </w:r>
      <w:r>
        <w:rPr>
          <w:color w:val="000000" w:themeColor="text1"/>
          <w:u w:color="000000" w:themeColor="text1"/>
        </w:rPr>
        <w:t>lp train many of th</w:t>
      </w:r>
      <w:r w:rsidRPr="00152DEE">
        <w:rPr>
          <w:color w:val="000000" w:themeColor="text1"/>
          <w:u w:color="000000" w:themeColor="text1"/>
        </w:rPr>
        <w:t>e attorneys and other staff employed after his hiring;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</w:t>
      </w:r>
      <w:r w:rsidR="00B52A4D" w:rsidRPr="00B52A4D">
        <w:rPr>
          <w:color w:val="000000" w:themeColor="text1"/>
          <w:u w:color="000000" w:themeColor="text1"/>
        </w:rPr>
        <w:t>’</w:t>
      </w:r>
      <w:r w:rsidRPr="00152DEE">
        <w:rPr>
          <w:color w:val="000000" w:themeColor="text1"/>
          <w:u w:color="000000" w:themeColor="text1"/>
        </w:rPr>
        <w:t xml:space="preserve">s ability to draft legislation on a wide range of topics and handle the sensitive issues associated with them </w:t>
      </w:r>
      <w:r>
        <w:rPr>
          <w:color w:val="000000" w:themeColor="text1"/>
          <w:u w:color="000000" w:themeColor="text1"/>
        </w:rPr>
        <w:t>gained him the</w:t>
      </w:r>
      <w:r w:rsidRPr="00152DEE">
        <w:rPr>
          <w:color w:val="000000" w:themeColor="text1"/>
          <w:u w:color="000000" w:themeColor="text1"/>
        </w:rPr>
        <w:t xml:space="preserve"> admiration </w:t>
      </w:r>
      <w:r>
        <w:rPr>
          <w:color w:val="000000" w:themeColor="text1"/>
          <w:u w:color="000000" w:themeColor="text1"/>
        </w:rPr>
        <w:t>of</w:t>
      </w:r>
      <w:r w:rsidRPr="00152DEE">
        <w:rPr>
          <w:color w:val="000000" w:themeColor="text1"/>
          <w:u w:color="000000" w:themeColor="text1"/>
        </w:rPr>
        <w:t xml:space="preserve"> his colleagues and legislators;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David has been most helpful to members in his drafting and preparation of legislation and his legal and legislative research;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because he has always felt that public service is of the highest calling, he has tried to be a good </w:t>
      </w:r>
      <w:r>
        <w:rPr>
          <w:color w:val="000000" w:themeColor="text1"/>
          <w:u w:color="000000" w:themeColor="text1"/>
        </w:rPr>
        <w:t>person</w:t>
      </w:r>
      <w:r w:rsidRPr="00152DEE">
        <w:rPr>
          <w:color w:val="000000" w:themeColor="text1"/>
          <w:u w:color="000000" w:themeColor="text1"/>
        </w:rPr>
        <w:t xml:space="preserve"> on whom any member of the staff or General Assembly could rely to receive the most </w:t>
      </w:r>
      <w:r>
        <w:rPr>
          <w:color w:val="000000" w:themeColor="text1"/>
          <w:u w:color="000000" w:themeColor="text1"/>
        </w:rPr>
        <w:t>sincere advice and counsel;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with a wonderful sense of humor, David has attempted to exemplify the character and loyalty of those staff who came before him and mentored him;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 has arrived at that moment in his life, as one of the longest</w:t>
      </w:r>
      <w:r>
        <w:rPr>
          <w:color w:val="000000" w:themeColor="text1"/>
          <w:u w:color="000000" w:themeColor="text1"/>
        </w:rPr>
        <w:t xml:space="preserve"> </w:t>
      </w:r>
      <w:r w:rsidRPr="00152DEE">
        <w:rPr>
          <w:color w:val="000000" w:themeColor="text1"/>
          <w:u w:color="000000" w:themeColor="text1"/>
        </w:rPr>
        <w:t>serving full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time employee</w:t>
      </w:r>
      <w:r>
        <w:rPr>
          <w:color w:val="000000" w:themeColor="text1"/>
          <w:u w:color="000000" w:themeColor="text1"/>
        </w:rPr>
        <w:t>s</w:t>
      </w:r>
      <w:r w:rsidRPr="00152DEE">
        <w:rPr>
          <w:color w:val="000000" w:themeColor="text1"/>
          <w:u w:color="000000" w:themeColor="text1"/>
        </w:rPr>
        <w:t xml:space="preserve"> in the Legislative Council</w:t>
      </w:r>
      <w:r w:rsidR="00B52A4D" w:rsidRPr="00B52A4D">
        <w:rPr>
          <w:color w:val="000000" w:themeColor="text1"/>
          <w:u w:color="000000" w:themeColor="text1"/>
        </w:rPr>
        <w:t>’</w:t>
      </w:r>
      <w:r w:rsidRPr="00152DEE">
        <w:rPr>
          <w:color w:val="000000" w:themeColor="text1"/>
          <w:u w:color="000000" w:themeColor="text1"/>
        </w:rPr>
        <w:t>s recent history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ere he </w:t>
      </w:r>
      <w:r w:rsidRPr="00152DEE">
        <w:rPr>
          <w:color w:val="000000" w:themeColor="text1"/>
          <w:u w:color="000000" w:themeColor="text1"/>
        </w:rPr>
        <w:t xml:space="preserve">should savor his accomplishments as he retires from the Legislative Council;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with his wife Kathleen, son, Matthew and daughter, Molly, he deserves to spend more time with his family in his well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 xml:space="preserve">deserved retirement;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6D0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2DEE">
        <w:rPr>
          <w:color w:val="000000" w:themeColor="text1"/>
          <w:u w:color="000000" w:themeColor="text1"/>
        </w:rPr>
        <w:t xml:space="preserve">Whereas, it is appropriate for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52DEE">
        <w:rPr>
          <w:color w:val="000000" w:themeColor="text1"/>
          <w:u w:color="000000" w:themeColor="text1"/>
        </w:rPr>
        <w:t xml:space="preserve"> to pause in their deliberations to express their appreciation for his service to the Legislative Council and to the entire General Assembly as he embarks upon his retirement. Now, therefore, </w:t>
      </w:r>
      <w:r w:rsidR="006826D0">
        <w:t xml:space="preserve"> 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7DD1">
        <w:t xml:space="preserve"> the members of the General Assembly congratulate David F. Williams, Deputy Director of the Legisl</w:t>
      </w:r>
      <w:r w:rsidR="00B52A4D">
        <w:t>ative Council, upon the occasion of his well</w:t>
      </w:r>
      <w:r w:rsidR="00B52A4D">
        <w:noBreakHyphen/>
      </w:r>
      <w:r w:rsidR="00B52A4D" w:rsidRPr="00152DEE">
        <w:rPr>
          <w:color w:val="000000" w:themeColor="text1"/>
          <w:u w:color="000000" w:themeColor="text1"/>
        </w:rPr>
        <w:t>deserved retirement, commend him for thirty</w:t>
      </w:r>
      <w:r w:rsidR="00B52A4D">
        <w:rPr>
          <w:color w:val="000000" w:themeColor="text1"/>
          <w:u w:color="000000" w:themeColor="text1"/>
        </w:rPr>
        <w:noBreakHyphen/>
      </w:r>
      <w:r w:rsidR="00B52A4D" w:rsidRPr="00152DEE">
        <w:rPr>
          <w:color w:val="000000" w:themeColor="text1"/>
          <w:u w:color="000000" w:themeColor="text1"/>
        </w:rPr>
        <w:t xml:space="preserve">two years of outstanding </w:t>
      </w:r>
      <w:r w:rsidR="00B52A4D">
        <w:rPr>
          <w:color w:val="000000" w:themeColor="text1"/>
          <w:u w:color="000000" w:themeColor="text1"/>
        </w:rPr>
        <w:t xml:space="preserve">service to the council and the </w:t>
      </w:r>
      <w:r w:rsidR="00B52A4D" w:rsidRPr="00152DEE">
        <w:rPr>
          <w:color w:val="000000" w:themeColor="text1"/>
          <w:u w:color="000000" w:themeColor="text1"/>
        </w:rPr>
        <w:t>South Carolina General Assembly, acknow</w:t>
      </w:r>
      <w:r w:rsidR="00B52A4D">
        <w:rPr>
          <w:color w:val="000000" w:themeColor="text1"/>
          <w:u w:color="000000" w:themeColor="text1"/>
        </w:rPr>
        <w:t>l</w:t>
      </w:r>
      <w:r w:rsidR="00B52A4D" w:rsidRPr="00152DEE">
        <w:rPr>
          <w:color w:val="000000" w:themeColor="text1"/>
          <w:u w:color="000000" w:themeColor="text1"/>
        </w:rPr>
        <w:t xml:space="preserve">edge his contributions to </w:t>
      </w:r>
      <w:r w:rsidR="00B52A4D">
        <w:rPr>
          <w:color w:val="000000" w:themeColor="text1"/>
          <w:u w:color="000000" w:themeColor="text1"/>
        </w:rPr>
        <w:t>both,</w:t>
      </w:r>
      <w:r w:rsidR="00B52A4D" w:rsidRPr="00152DEE">
        <w:rPr>
          <w:color w:val="000000" w:themeColor="text1"/>
          <w:u w:color="000000" w:themeColor="text1"/>
        </w:rPr>
        <w:t xml:space="preserve"> and wish him much happiness and fulfillment in all of his future endeavors.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52A4D">
        <w:t xml:space="preserve"> David F. Williams.</w:t>
      </w:r>
    </w:p>
    <w:p w:rsidR="00857A04" w:rsidRDefault="00B52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A04" w:rsidRDefault="00857A04" w:rsidP="000A124E">
      <w:pPr>
        <w:suppressAutoHyphens/>
      </w:pPr>
    </w:p>
    <w:sectPr w:rsidR="00857A04" w:rsidSect="000A12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278" w:rsidRDefault="003A6278" w:rsidP="009F0C77">
      <w:r>
        <w:separator/>
      </w:r>
    </w:p>
  </w:endnote>
  <w:endnote w:type="continuationSeparator" w:id="0">
    <w:p w:rsidR="003A6278" w:rsidRDefault="003A62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DC40F-5562-4631-B0F8-5425BFF4A2FE}"/>
    <w:embedBold r:id="rId2" w:fontKey="{FBB2ECF1-6AD4-415D-9440-4A5E4BB710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AE2836-9617-45D3-913D-715A42A84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BFCAA8-7AF6-4F7D-A21A-E6CE917A6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4E" w:rsidRPr="00857A04" w:rsidRDefault="000A124E" w:rsidP="00857A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[3457]</w:t>
    </w:r>
    <w:r>
      <w:tab/>
    </w:r>
    <w:r w:rsidR="001A444D">
      <w:fldChar w:fldCharType="begin"/>
    </w:r>
    <w:r w:rsidR="001A444D">
      <w:instrText xml:space="preserve"> PAGE  \* MERGEFORMAT </w:instrText>
    </w:r>
    <w:r w:rsidR="001A444D">
      <w:fldChar w:fldCharType="separate"/>
    </w:r>
    <w:r w:rsidR="001A444D">
      <w:rPr>
        <w:noProof/>
      </w:rPr>
      <w:t>1</w:t>
    </w:r>
    <w:r w:rsidR="001A44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278" w:rsidRDefault="003A6278" w:rsidP="009F0C77">
      <w:r>
        <w:separator/>
      </w:r>
    </w:p>
  </w:footnote>
  <w:footnote w:type="continuationSeparator" w:id="0">
    <w:p w:rsidR="003A6278" w:rsidRDefault="003A62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92SD11"/>
    <w:docVar w:name="CoverBillType" w:val="c"/>
    <w:docVar w:name="docpath" w:val="L:\Council\bills\DKA\3192SD11.DOCX"/>
    <w:docVar w:name="dvBillNumber" w:val="345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55661"/>
    <w:rsid w:val="00011869"/>
    <w:rsid w:val="00024184"/>
    <w:rsid w:val="00075902"/>
    <w:rsid w:val="000A124E"/>
    <w:rsid w:val="000E1785"/>
    <w:rsid w:val="000F40FA"/>
    <w:rsid w:val="0010776B"/>
    <w:rsid w:val="00130A3B"/>
    <w:rsid w:val="00133E66"/>
    <w:rsid w:val="001435A3"/>
    <w:rsid w:val="00144C11"/>
    <w:rsid w:val="00157C95"/>
    <w:rsid w:val="001A444D"/>
    <w:rsid w:val="001D08F2"/>
    <w:rsid w:val="001D525B"/>
    <w:rsid w:val="001D7F4F"/>
    <w:rsid w:val="002321B6"/>
    <w:rsid w:val="00250967"/>
    <w:rsid w:val="002543C8"/>
    <w:rsid w:val="002746AC"/>
    <w:rsid w:val="00284AAE"/>
    <w:rsid w:val="002B3994"/>
    <w:rsid w:val="002E5912"/>
    <w:rsid w:val="00325348"/>
    <w:rsid w:val="0032732C"/>
    <w:rsid w:val="00336AD0"/>
    <w:rsid w:val="0037079A"/>
    <w:rsid w:val="003A6278"/>
    <w:rsid w:val="003D01E8"/>
    <w:rsid w:val="003D1545"/>
    <w:rsid w:val="003E5288"/>
    <w:rsid w:val="003F4DD0"/>
    <w:rsid w:val="003F6D79"/>
    <w:rsid w:val="0040632E"/>
    <w:rsid w:val="0041760A"/>
    <w:rsid w:val="00417C01"/>
    <w:rsid w:val="004809EE"/>
    <w:rsid w:val="004B446D"/>
    <w:rsid w:val="004D266C"/>
    <w:rsid w:val="004E7D54"/>
    <w:rsid w:val="00513B37"/>
    <w:rsid w:val="005273C6"/>
    <w:rsid w:val="00530A69"/>
    <w:rsid w:val="00545593"/>
    <w:rsid w:val="00577C6C"/>
    <w:rsid w:val="005A3958"/>
    <w:rsid w:val="005C2FE2"/>
    <w:rsid w:val="005E2BC9"/>
    <w:rsid w:val="00605102"/>
    <w:rsid w:val="006215AA"/>
    <w:rsid w:val="006826D0"/>
    <w:rsid w:val="006913C9"/>
    <w:rsid w:val="0069470D"/>
    <w:rsid w:val="00705264"/>
    <w:rsid w:val="00734F00"/>
    <w:rsid w:val="007A70AE"/>
    <w:rsid w:val="008362E8"/>
    <w:rsid w:val="00857A04"/>
    <w:rsid w:val="008A1768"/>
    <w:rsid w:val="008F4429"/>
    <w:rsid w:val="0094021A"/>
    <w:rsid w:val="009C6A0B"/>
    <w:rsid w:val="009E71DC"/>
    <w:rsid w:val="009F0C77"/>
    <w:rsid w:val="009F4DD1"/>
    <w:rsid w:val="00A41684"/>
    <w:rsid w:val="00A55661"/>
    <w:rsid w:val="00A64E80"/>
    <w:rsid w:val="00A72BCD"/>
    <w:rsid w:val="00A741D9"/>
    <w:rsid w:val="00A767BC"/>
    <w:rsid w:val="00A80ABC"/>
    <w:rsid w:val="00A833AB"/>
    <w:rsid w:val="00A9741D"/>
    <w:rsid w:val="00AD464D"/>
    <w:rsid w:val="00AD4B17"/>
    <w:rsid w:val="00AF225F"/>
    <w:rsid w:val="00B412D4"/>
    <w:rsid w:val="00B52A4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34F2"/>
    <w:rsid w:val="00D970A9"/>
    <w:rsid w:val="00DF3845"/>
    <w:rsid w:val="00E41911"/>
    <w:rsid w:val="00E92EEF"/>
    <w:rsid w:val="00EA3BAA"/>
    <w:rsid w:val="00EB65C4"/>
    <w:rsid w:val="00ED68F1"/>
    <w:rsid w:val="00F009A9"/>
    <w:rsid w:val="00F07DD1"/>
    <w:rsid w:val="00F24442"/>
    <w:rsid w:val="00F50AE3"/>
    <w:rsid w:val="00F67CF1"/>
    <w:rsid w:val="00F840F0"/>
    <w:rsid w:val="00FB0D0D"/>
    <w:rsid w:val="00FB43B4"/>
    <w:rsid w:val="00F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78DE76-2251-4CC0-894C-13CAB92D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12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7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47C2-E2C0-4BD4-9E67-C03CB7D6F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713</Words>
  <Characters>4043</Characters>
  <Application>Microsoft Office Word</Application>
  <DocSecurity>4</DocSecurity>
  <Lines>124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3457: David F. Williams - South Carolina Legislature Online</dc:title>
  <dc:subject/>
  <dc:creator>SharonPair</dc:creator>
  <cp:keywords/>
  <dc:description/>
  <cp:lastModifiedBy>N Cumfer</cp:lastModifiedBy>
  <cp:revision>2</cp:revision>
  <cp:lastPrinted>2011-01-14T20:48:00Z</cp:lastPrinted>
  <dcterms:created xsi:type="dcterms:W3CDTF">2014-11-21T21:39:00Z</dcterms:created>
  <dcterms:modified xsi:type="dcterms:W3CDTF">2014-11-21T21:39:00Z</dcterms:modified>
</cp:coreProperties>
</file>