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C6F29" w:rsidRDefault="00AC6F29" w:rsidP="00AC6F29">
      <w:pPr>
        <w:widowControl w:val="0"/>
        <w:jc w:val="center"/>
      </w:pPr>
      <w:bookmarkStart w:id="0" w:name="_GoBack"/>
      <w:bookmarkEnd w:id="0"/>
      <w:r w:rsidRPr="00AC6F29">
        <w:rPr>
          <w:b/>
        </w:rPr>
        <w:t>South Carolina General Assembly</w:t>
      </w:r>
    </w:p>
    <w:p w:rsidR="00AC6F29" w:rsidRDefault="00AC6F29" w:rsidP="00AC6F29">
      <w:pPr>
        <w:widowControl w:val="0"/>
        <w:jc w:val="center"/>
      </w:pPr>
      <w:r>
        <w:t>119th Session, 2011-2012</w:t>
      </w:r>
    </w:p>
    <w:p w:rsidR="00AC6F29" w:rsidRDefault="00AC6F29" w:rsidP="00AC6F29">
      <w:pPr>
        <w:widowControl w:val="0"/>
        <w:jc w:val="left"/>
      </w:pPr>
    </w:p>
    <w:p w:rsidR="00AC6F29" w:rsidRDefault="00AC6F29" w:rsidP="00AC6F29">
      <w:pPr>
        <w:widowControl w:val="0"/>
        <w:jc w:val="left"/>
        <w:rPr>
          <w:b/>
        </w:rPr>
      </w:pPr>
      <w:r w:rsidRPr="00AC6F29">
        <w:rPr>
          <w:b/>
        </w:rPr>
        <w:t>H. 3462</w:t>
      </w:r>
    </w:p>
    <w:p w:rsidR="00AC6F29" w:rsidRDefault="00AC6F29" w:rsidP="00AC6F29">
      <w:pPr>
        <w:widowControl w:val="0"/>
        <w:jc w:val="left"/>
        <w:rPr>
          <w:b/>
        </w:rPr>
      </w:pPr>
    </w:p>
    <w:p w:rsidR="00AC6F29" w:rsidRDefault="00AC6F29" w:rsidP="00AC6F29">
      <w:pPr>
        <w:widowControl w:val="0"/>
        <w:jc w:val="left"/>
      </w:pPr>
      <w:r w:rsidRPr="00AC6F29">
        <w:rPr>
          <w:b/>
        </w:rPr>
        <w:t>STATUS INFORMATION</w:t>
      </w:r>
    </w:p>
    <w:p w:rsidR="00AC6F29" w:rsidRDefault="00AC6F29" w:rsidP="00AC6F29">
      <w:pPr>
        <w:widowControl w:val="0"/>
        <w:jc w:val="left"/>
      </w:pPr>
    </w:p>
    <w:p w:rsidR="00AC6F29" w:rsidRDefault="00AC6F29" w:rsidP="00AC6F29">
      <w:pPr>
        <w:widowControl w:val="0"/>
        <w:jc w:val="left"/>
      </w:pPr>
      <w:r>
        <w:t>House Resolution</w:t>
      </w:r>
    </w:p>
    <w:p w:rsidR="00AC6F29" w:rsidRDefault="00AC6F29" w:rsidP="00AC6F29">
      <w:pPr>
        <w:widowControl w:val="0"/>
        <w:jc w:val="left"/>
      </w:pPr>
      <w:r>
        <w:t>Sponsors: Rep. Brannon</w:t>
      </w:r>
    </w:p>
    <w:p w:rsidR="00AC6F29" w:rsidRDefault="00AC6F29" w:rsidP="00AC6F29">
      <w:pPr>
        <w:widowControl w:val="0"/>
        <w:jc w:val="left"/>
      </w:pPr>
      <w:r>
        <w:t>Document Path: l:\council\bills\gm\24626ab11.docx</w:t>
      </w:r>
    </w:p>
    <w:p w:rsidR="00AC6F29" w:rsidRDefault="00AC6F29" w:rsidP="00AC6F29">
      <w:pPr>
        <w:widowControl w:val="0"/>
        <w:jc w:val="left"/>
      </w:pPr>
    </w:p>
    <w:p w:rsidR="00AC6F29" w:rsidRDefault="00AC6F29" w:rsidP="00AC6F29">
      <w:pPr>
        <w:widowControl w:val="0"/>
        <w:jc w:val="left"/>
      </w:pPr>
      <w:r>
        <w:t>Introduced in the House on January 27, 2011</w:t>
      </w:r>
    </w:p>
    <w:p w:rsidR="00AC6F29" w:rsidRDefault="00AC6F29" w:rsidP="00AC6F29">
      <w:pPr>
        <w:widowControl w:val="0"/>
        <w:jc w:val="left"/>
      </w:pPr>
      <w:r>
        <w:t>Adopted by the House on January 27, 2011</w:t>
      </w:r>
    </w:p>
    <w:p w:rsidR="00AC6F29" w:rsidRDefault="00AC6F29" w:rsidP="00AC6F29">
      <w:pPr>
        <w:widowControl w:val="0"/>
        <w:jc w:val="left"/>
      </w:pPr>
    </w:p>
    <w:p w:rsidR="00AC6F29" w:rsidRDefault="00AC6F29" w:rsidP="00AC6F29">
      <w:pPr>
        <w:widowControl w:val="0"/>
        <w:jc w:val="left"/>
      </w:pPr>
      <w:r>
        <w:t xml:space="preserve">Summary: </w:t>
      </w:r>
      <w:r w:rsidR="00DF5D72">
        <w:t>Landrum High School Boys Cross-Country Team</w:t>
      </w:r>
    </w:p>
    <w:p w:rsidR="00AC6F29" w:rsidRDefault="00AC6F29" w:rsidP="00AC6F29">
      <w:pPr>
        <w:widowControl w:val="0"/>
        <w:jc w:val="left"/>
      </w:pPr>
    </w:p>
    <w:p w:rsidR="00AC6F29" w:rsidRDefault="00AC6F29" w:rsidP="00AC6F29">
      <w:pPr>
        <w:widowControl w:val="0"/>
        <w:jc w:val="left"/>
      </w:pPr>
    </w:p>
    <w:p w:rsidR="00AC6F29" w:rsidRDefault="00AC6F29" w:rsidP="00AC6F2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C6F29">
        <w:rPr>
          <w:b/>
        </w:rPr>
        <w:t>HISTORY OF LEGISLATIVE ACTIONS</w:t>
      </w:r>
    </w:p>
    <w:p w:rsidR="00AC6F29" w:rsidRDefault="00AC6F29" w:rsidP="00AC6F2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AC6F29" w:rsidRPr="00AC6F29" w:rsidRDefault="00AC6F29" w:rsidP="00AC6F2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C6F29">
        <w:rPr>
          <w:u w:val="single"/>
        </w:rPr>
        <w:tab/>
        <w:t>Date</w:t>
      </w:r>
      <w:r w:rsidRPr="00AC6F29">
        <w:rPr>
          <w:u w:val="single"/>
        </w:rPr>
        <w:tab/>
        <w:t>Body</w:t>
      </w:r>
      <w:r w:rsidRPr="00AC6F29">
        <w:rPr>
          <w:u w:val="single"/>
        </w:rPr>
        <w:tab/>
        <w:t>Action Description with journal page number</w:t>
      </w:r>
      <w:r w:rsidRPr="00AC6F29">
        <w:rPr>
          <w:u w:val="single"/>
        </w:rPr>
        <w:tab/>
      </w:r>
    </w:p>
    <w:p w:rsidR="00155CCD" w:rsidRDefault="00155CCD" w:rsidP="00155CC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1/27/2011</w:t>
      </w:r>
      <w:r>
        <w:tab/>
        <w:t>House</w:t>
      </w:r>
      <w:r>
        <w:tab/>
      </w:r>
      <w:r w:rsidRPr="00B932E1">
        <w:t>Introduced and adopted (</w:t>
      </w:r>
      <w:hyperlink r:id="rId7" w:history="1">
        <w:r w:rsidRPr="00B932E1">
          <w:rPr>
            <w:rStyle w:val="Hyperlink"/>
          </w:rPr>
          <w:t>House Journal</w:t>
        </w:r>
        <w:r w:rsidRPr="00B932E1">
          <w:rPr>
            <w:rStyle w:val="Hyperlink"/>
          </w:rPr>
          <w:noBreakHyphen/>
          <w:t>page 4</w:t>
        </w:r>
      </w:hyperlink>
      <w:r w:rsidRPr="00B932E1">
        <w:t>)</w:t>
      </w:r>
    </w:p>
    <w:p w:rsidR="00155CCD" w:rsidRDefault="00155CCD" w:rsidP="00155CC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C6F29" w:rsidRPr="00AC6F29" w:rsidRDefault="00AC6F29" w:rsidP="00AC6F2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C6F29" w:rsidRDefault="00AC6F29" w:rsidP="00AC6F29">
      <w:r w:rsidRPr="00AC6F29">
        <w:rPr>
          <w:b/>
        </w:rPr>
        <w:t>VERSIONS OF THIS BILL</w:t>
      </w:r>
    </w:p>
    <w:p w:rsidR="00AC6F29" w:rsidRDefault="00AC6F29" w:rsidP="00AC6F29"/>
    <w:p w:rsidR="00AC6F29" w:rsidRDefault="004D3774" w:rsidP="00AC6F29">
      <w:hyperlink r:id="rId8" w:history="1">
        <w:r w:rsidR="00AC6F29">
          <w:rPr>
            <w:rStyle w:val="Hyperlink"/>
          </w:rPr>
          <w:t>1/27/2011</w:t>
        </w:r>
      </w:hyperlink>
    </w:p>
    <w:p w:rsidR="00AC6F29" w:rsidRDefault="00AC6F29" w:rsidP="00AC6F29"/>
    <w:p w:rsidR="00AC6F29" w:rsidRDefault="00AC6F29" w:rsidP="00AC6F29">
      <w:pPr>
        <w:sectPr w:rsidR="00AC6F29" w:rsidSect="00AC6F29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D09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B3BD3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9140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RECOGNIZE AND HONOR THE </w:t>
      </w:r>
      <w:r w:rsidR="00A908B2">
        <w:t>LANDRUM HIGH SCHOOL BOYS CROSS</w:t>
      </w:r>
      <w:r w:rsidR="00D64ADD">
        <w:noBreakHyphen/>
      </w:r>
      <w:r>
        <w:t>COUNTRY TEAM FOR AN OUTSTANDING</w:t>
      </w:r>
      <w:r w:rsidR="00F82AE1">
        <w:t>, UNDEFEATED</w:t>
      </w:r>
      <w:r>
        <w:t xml:space="preserve"> SEASON, AND TO CONGRATULATE THE TEAM MEMBERS, COACHES, AND SCHOOL OFFICIALS FOR GARNERING THE 2010</w:t>
      </w:r>
      <w:r w:rsidR="00AB0B52">
        <w:t xml:space="preserve"> CLASS A STATE CHAMPIONSHIP TITLE.</w:t>
      </w:r>
    </w:p>
    <w:p w:rsidR="005B3BD3" w:rsidRDefault="005B3BD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B0B52" w:rsidRDefault="005B3BD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AB0B52">
        <w:t>the members of the South Carolina House of Representatives are pleased to learn that the Landrum High School cross</w:t>
      </w:r>
      <w:r w:rsidR="00D64ADD">
        <w:noBreakHyphen/>
      </w:r>
      <w:r w:rsidR="00AB0B52">
        <w:t xml:space="preserve">country team took top honors at the state meet held on </w:t>
      </w:r>
      <w:r w:rsidR="00EE35E7">
        <w:t>November 6, 2010</w:t>
      </w:r>
      <w:r w:rsidR="00AB0B52">
        <w:t>; and</w:t>
      </w:r>
    </w:p>
    <w:p w:rsidR="00AB0B52" w:rsidRDefault="00AB0B5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B0B52" w:rsidRDefault="00AB0B5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to the delight of their fans and the chagrin of their foes, the Landrum High School Cardinals flew over their </w:t>
      </w:r>
      <w:r w:rsidR="00EE35E7">
        <w:t>twenty</w:t>
      </w:r>
      <w:r w:rsidR="00D64ADD">
        <w:noBreakHyphen/>
      </w:r>
      <w:r w:rsidR="00EE35E7">
        <w:t xml:space="preserve">one </w:t>
      </w:r>
      <w:r>
        <w:t xml:space="preserve">challengers </w:t>
      </w:r>
      <w:r w:rsidR="00EE35E7">
        <w:t>at the state meet and defeated their nearest</w:t>
      </w:r>
      <w:r w:rsidR="00D64ADD">
        <w:t xml:space="preserve"> opponent, Christ Church, in a 7</w:t>
      </w:r>
      <w:r w:rsidR="00EE35E7">
        <w:t>4</w:t>
      </w:r>
      <w:r w:rsidR="00D64ADD">
        <w:noBreakHyphen/>
        <w:t>4</w:t>
      </w:r>
      <w:r w:rsidR="00EE35E7">
        <w:t xml:space="preserve">4 victory, which </w:t>
      </w:r>
      <w:r>
        <w:t>add</w:t>
      </w:r>
      <w:r w:rsidR="00EE35E7">
        <w:t>ed</w:t>
      </w:r>
      <w:r>
        <w:t xml:space="preserve"> yet another</w:t>
      </w:r>
      <w:r w:rsidR="00F82AE1">
        <w:t xml:space="preserve"> s</w:t>
      </w:r>
      <w:r>
        <w:t>tate trophy to the</w:t>
      </w:r>
      <w:r w:rsidR="00EE35E7">
        <w:t>ir</w:t>
      </w:r>
      <w:r>
        <w:t xml:space="preserve"> pair from the previous two years; and</w:t>
      </w:r>
    </w:p>
    <w:p w:rsidR="00AB0B52" w:rsidRDefault="00AB0B5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B0B52" w:rsidRDefault="00AB0B5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EE35E7">
        <w:t>this third consecutive state championship for the Landrum Cardinals crown</w:t>
      </w:r>
      <w:r w:rsidR="00F82AE1">
        <w:t>ed</w:t>
      </w:r>
      <w:r w:rsidR="00EE35E7">
        <w:t xml:space="preserve"> their third </w:t>
      </w:r>
      <w:r w:rsidR="004D1DE1">
        <w:t xml:space="preserve">consecutive </w:t>
      </w:r>
      <w:r w:rsidR="00EE35E7">
        <w:t>undefeated season; and</w:t>
      </w:r>
    </w:p>
    <w:p w:rsidR="00EE35E7" w:rsidRDefault="00EE35E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B0B52" w:rsidRDefault="00AB0B5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F82AE1">
        <w:t>named to the all</w:t>
      </w:r>
      <w:r w:rsidR="00D64ADD">
        <w:noBreakHyphen/>
      </w:r>
      <w:r w:rsidR="00F82AE1">
        <w:t>state team, Cardinal s</w:t>
      </w:r>
      <w:r>
        <w:t>enior</w:t>
      </w:r>
      <w:r w:rsidR="00F82AE1">
        <w:t>s Kenneth Human, Levi Wedde, J. J. Carruth, Danny Bruce, and Phil Salle all placed in the top fifteen as their team soared to the state victory;  and</w:t>
      </w:r>
    </w:p>
    <w:p w:rsidR="00AB0B52" w:rsidRDefault="00AB0B5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B0B52" w:rsidRDefault="00AB0B5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in a sport that requires strength, endurance</w:t>
      </w:r>
      <w:r w:rsidR="00D87B57">
        <w:t>,</w:t>
      </w:r>
      <w:r>
        <w:t xml:space="preserve"> and cunning, Head Coach </w:t>
      </w:r>
      <w:r w:rsidR="00F82AE1">
        <w:t>Jeremy Darby</w:t>
      </w:r>
      <w:r>
        <w:t xml:space="preserve"> and his talented coaching staff used their own athletic ability and training to forge a championship team through rigorous practices and demanding drills and have instilled a standard of excellence in these young athletes that will prove invaluable to them throughout </w:t>
      </w:r>
      <w:r w:rsidR="00D87B57">
        <w:t xml:space="preserve">the track of </w:t>
      </w:r>
      <w:r>
        <w:t>life; and</w:t>
      </w:r>
    </w:p>
    <w:p w:rsidR="00AB0B52" w:rsidRDefault="00AB0B5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B3BD3" w:rsidRDefault="00AB0B5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members of the South Carolina House of Representatives are grateful for the pride and recognition that these fine athletes have brought to their school and to their community</w:t>
      </w:r>
      <w:r w:rsidR="00A908B2">
        <w:t xml:space="preserve"> and look to hear of their </w:t>
      </w:r>
      <w:r w:rsidR="00D87B57">
        <w:t>accomplishments</w:t>
      </w:r>
      <w:r w:rsidR="00A908B2">
        <w:t xml:space="preserve"> in the future</w:t>
      </w:r>
      <w:r w:rsidR="005B3BD3">
        <w:t>.  Now, therefore,</w:t>
      </w:r>
    </w:p>
    <w:p w:rsidR="005B3BD3" w:rsidRDefault="005B3BD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B3BD3" w:rsidRDefault="005B3BD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5B3BD3" w:rsidRDefault="005B3BD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908B2" w:rsidRDefault="005B3BD3" w:rsidP="00A908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That</w:t>
      </w:r>
      <w:r w:rsidR="00A944FE">
        <w:t xml:space="preserve"> the members of the South Carolina House of Representatives, by this resolution, </w:t>
      </w:r>
      <w:r w:rsidR="00A908B2">
        <w:t>recognize and honor the Landrum High School boys cross</w:t>
      </w:r>
      <w:r w:rsidR="00D64ADD">
        <w:noBreakHyphen/>
      </w:r>
      <w:r w:rsidR="00A908B2">
        <w:t>country team for an outstanding</w:t>
      </w:r>
      <w:r w:rsidR="00F82AE1">
        <w:t>, undefeated</w:t>
      </w:r>
      <w:r w:rsidR="00A908B2">
        <w:t xml:space="preserve"> season, and congratulate the team members, coaches, and school officials for garnering the 2010 Class A State Championship title.</w:t>
      </w:r>
    </w:p>
    <w:p w:rsidR="005B3BD3" w:rsidRDefault="005B3BD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B3BD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A944FE">
        <w:t>presented</w:t>
      </w:r>
      <w:r>
        <w:t xml:space="preserve"> to</w:t>
      </w:r>
      <w:r w:rsidR="00A944FE">
        <w:t xml:space="preserve"> Principal</w:t>
      </w:r>
      <w:r w:rsidR="00D87B57">
        <w:t xml:space="preserve"> Brian Sherman</w:t>
      </w:r>
      <w:r w:rsidR="00A944FE">
        <w:t xml:space="preserve"> and Head Coach</w:t>
      </w:r>
      <w:r w:rsidR="00F82AE1">
        <w:t xml:space="preserve"> Jeremy Darby</w:t>
      </w:r>
      <w:r w:rsidR="00A944FE">
        <w:t>.</w:t>
      </w:r>
    </w:p>
    <w:p w:rsidR="00ED099B" w:rsidRDefault="00D64ADD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D099B" w:rsidRDefault="00ED099B" w:rsidP="00AC6F29">
      <w:pPr>
        <w:suppressAutoHyphens/>
      </w:pPr>
    </w:p>
    <w:sectPr w:rsidR="00ED099B" w:rsidSect="00AC6F29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82AE1" w:rsidRDefault="00F82AE1" w:rsidP="009F0C77">
      <w:r>
        <w:separator/>
      </w:r>
    </w:p>
  </w:endnote>
  <w:endnote w:type="continuationSeparator" w:id="0">
    <w:p w:rsidR="00F82AE1" w:rsidRDefault="00F82AE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847EB89-8BC4-40A9-A2C5-06671F14DD1E}"/>
    <w:embedBold r:id="rId2" w:fontKey="{F16997B1-F3DB-44EE-9BBD-BE637B08C9B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685A4566-9244-4364-97D8-6F55AE795EC0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F0CB2ED5-8BBA-4591-A802-32EF5FAAA81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348CF3A-E642-40B8-B111-8D689D406FD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C6F29" w:rsidRPr="00ED099B" w:rsidRDefault="00AC6F29" w:rsidP="00ED099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[3462]</w:t>
    </w:r>
    <w:r>
      <w:tab/>
    </w:r>
    <w:r w:rsidR="004D3774">
      <w:fldChar w:fldCharType="begin"/>
    </w:r>
    <w:r w:rsidR="004D3774">
      <w:instrText xml:space="preserve"> PAGE  \* MERGEFORMAT </w:instrText>
    </w:r>
    <w:r w:rsidR="004D3774">
      <w:fldChar w:fldCharType="separate"/>
    </w:r>
    <w:r w:rsidR="004D3774">
      <w:rPr>
        <w:noProof/>
      </w:rPr>
      <w:t>1</w:t>
    </w:r>
    <w:r w:rsidR="004D3774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82AE1" w:rsidRDefault="00F82AE1" w:rsidP="009F0C77">
      <w:r>
        <w:separator/>
      </w:r>
    </w:p>
  </w:footnote>
  <w:footnote w:type="continuationSeparator" w:id="0">
    <w:p w:rsidR="00F82AE1" w:rsidRDefault="00F82AE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4626AB11"/>
    <w:docVar w:name="CoverBillType" w:val="r"/>
    <w:docVar w:name="docpath" w:val="L:\Council\bills\GM\24626AB11.DOCX"/>
    <w:docVar w:name="dvBillNumber" w:val="3462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3A25FB"/>
    <w:rsid w:val="00011869"/>
    <w:rsid w:val="00037DF4"/>
    <w:rsid w:val="00057CD7"/>
    <w:rsid w:val="000E1785"/>
    <w:rsid w:val="000F40FA"/>
    <w:rsid w:val="0010776B"/>
    <w:rsid w:val="00133E66"/>
    <w:rsid w:val="001435A3"/>
    <w:rsid w:val="00155CCD"/>
    <w:rsid w:val="001D08F2"/>
    <w:rsid w:val="001D525B"/>
    <w:rsid w:val="001D7F4F"/>
    <w:rsid w:val="00206389"/>
    <w:rsid w:val="002321B6"/>
    <w:rsid w:val="00235C16"/>
    <w:rsid w:val="00243221"/>
    <w:rsid w:val="00250967"/>
    <w:rsid w:val="00251726"/>
    <w:rsid w:val="002543C8"/>
    <w:rsid w:val="002632DA"/>
    <w:rsid w:val="00270F14"/>
    <w:rsid w:val="00284AAE"/>
    <w:rsid w:val="002E1DFF"/>
    <w:rsid w:val="002E5912"/>
    <w:rsid w:val="002F0588"/>
    <w:rsid w:val="00325348"/>
    <w:rsid w:val="0032732C"/>
    <w:rsid w:val="00336AD0"/>
    <w:rsid w:val="0037079A"/>
    <w:rsid w:val="003A25FB"/>
    <w:rsid w:val="003D01E8"/>
    <w:rsid w:val="003E1D5F"/>
    <w:rsid w:val="003E5288"/>
    <w:rsid w:val="003F6D79"/>
    <w:rsid w:val="0041760A"/>
    <w:rsid w:val="00417C01"/>
    <w:rsid w:val="004322E3"/>
    <w:rsid w:val="004464DD"/>
    <w:rsid w:val="004809EE"/>
    <w:rsid w:val="004D1DE1"/>
    <w:rsid w:val="004D3774"/>
    <w:rsid w:val="004E7D54"/>
    <w:rsid w:val="005273C6"/>
    <w:rsid w:val="00530A69"/>
    <w:rsid w:val="00545593"/>
    <w:rsid w:val="00577C6C"/>
    <w:rsid w:val="005B3BD3"/>
    <w:rsid w:val="005C2FE2"/>
    <w:rsid w:val="005E2BC9"/>
    <w:rsid w:val="00605102"/>
    <w:rsid w:val="006215AA"/>
    <w:rsid w:val="006913C9"/>
    <w:rsid w:val="0069470D"/>
    <w:rsid w:val="006C6BDC"/>
    <w:rsid w:val="00734F00"/>
    <w:rsid w:val="00791402"/>
    <w:rsid w:val="007A70AE"/>
    <w:rsid w:val="007B0173"/>
    <w:rsid w:val="007B0199"/>
    <w:rsid w:val="007F30FE"/>
    <w:rsid w:val="00831A06"/>
    <w:rsid w:val="008362E8"/>
    <w:rsid w:val="008A1768"/>
    <w:rsid w:val="008A37AB"/>
    <w:rsid w:val="008F4429"/>
    <w:rsid w:val="00913D8E"/>
    <w:rsid w:val="0094021A"/>
    <w:rsid w:val="00970321"/>
    <w:rsid w:val="009C6A0B"/>
    <w:rsid w:val="009F0C77"/>
    <w:rsid w:val="009F4DD1"/>
    <w:rsid w:val="00A41684"/>
    <w:rsid w:val="00A46550"/>
    <w:rsid w:val="00A64E80"/>
    <w:rsid w:val="00A72BCD"/>
    <w:rsid w:val="00A741D9"/>
    <w:rsid w:val="00A833AB"/>
    <w:rsid w:val="00A908B2"/>
    <w:rsid w:val="00A944FE"/>
    <w:rsid w:val="00A9741D"/>
    <w:rsid w:val="00AB0B52"/>
    <w:rsid w:val="00AC6F29"/>
    <w:rsid w:val="00AD4B17"/>
    <w:rsid w:val="00B412D4"/>
    <w:rsid w:val="00BC449E"/>
    <w:rsid w:val="00BE3C22"/>
    <w:rsid w:val="00C0345E"/>
    <w:rsid w:val="00C3483A"/>
    <w:rsid w:val="00C74E9D"/>
    <w:rsid w:val="00C82FD3"/>
    <w:rsid w:val="00C92819"/>
    <w:rsid w:val="00CC6B7B"/>
    <w:rsid w:val="00CD2089"/>
    <w:rsid w:val="00D64ADD"/>
    <w:rsid w:val="00D73A67"/>
    <w:rsid w:val="00D87B57"/>
    <w:rsid w:val="00D970A9"/>
    <w:rsid w:val="00DA18B9"/>
    <w:rsid w:val="00DF3845"/>
    <w:rsid w:val="00DF5D72"/>
    <w:rsid w:val="00E41911"/>
    <w:rsid w:val="00E92EEF"/>
    <w:rsid w:val="00ED099B"/>
    <w:rsid w:val="00EE35E7"/>
    <w:rsid w:val="00F24442"/>
    <w:rsid w:val="00F50AE3"/>
    <w:rsid w:val="00F67CF1"/>
    <w:rsid w:val="00F82AE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BE915ED6-0B44-4B6F-AF06-FB7B49332B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82AE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2AE1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AC6F2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3462_20110127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1\01-27-11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C84717-C6FA-41D0-B8D3-F3CA1E399A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17BC28D8.dotm</Template>
  <TotalTime>0</TotalTime>
  <Pages>3</Pages>
  <Words>423</Words>
  <Characters>2314</Characters>
  <Application>Microsoft Office Word</Application>
  <DocSecurity>4</DocSecurity>
  <Lines>89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2713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3462: Landrum High School Boys Cross-Country Team - South Carolina Legislature Online</dc:title>
  <dc:subject/>
  <dc:creator>gailmoore</dc:creator>
  <cp:keywords/>
  <dc:description/>
  <cp:lastModifiedBy>N Cumfer</cp:lastModifiedBy>
  <cp:revision>2</cp:revision>
  <cp:lastPrinted>2011-01-26T16:45:00Z</cp:lastPrinted>
  <dcterms:created xsi:type="dcterms:W3CDTF">2014-11-21T21:39:00Z</dcterms:created>
  <dcterms:modified xsi:type="dcterms:W3CDTF">2014-11-21T21:39:00Z</dcterms:modified>
</cp:coreProperties>
</file>