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65E" w:rsidRDefault="00E5365E" w:rsidP="00E5365E">
      <w:pPr>
        <w:widowControl w:val="0"/>
        <w:jc w:val="center"/>
      </w:pPr>
      <w:bookmarkStart w:id="0" w:name="_GoBack"/>
      <w:bookmarkEnd w:id="0"/>
      <w:r w:rsidRPr="00E5365E">
        <w:rPr>
          <w:b/>
        </w:rPr>
        <w:t>South Carolina General Assembly</w:t>
      </w:r>
    </w:p>
    <w:p w:rsidR="00E5365E" w:rsidRDefault="00E5365E" w:rsidP="00E5365E">
      <w:pPr>
        <w:widowControl w:val="0"/>
        <w:jc w:val="center"/>
      </w:pPr>
      <w:r>
        <w:t>119th Session, 2011-2012</w:t>
      </w:r>
    </w:p>
    <w:p w:rsidR="00E5365E" w:rsidRDefault="00E5365E" w:rsidP="00E5365E">
      <w:pPr>
        <w:widowControl w:val="0"/>
        <w:jc w:val="left"/>
      </w:pPr>
    </w:p>
    <w:p w:rsidR="00E5365E" w:rsidRDefault="00E5365E" w:rsidP="00E5365E">
      <w:pPr>
        <w:widowControl w:val="0"/>
        <w:jc w:val="left"/>
        <w:rPr>
          <w:b/>
        </w:rPr>
      </w:pPr>
      <w:r w:rsidRPr="00E5365E">
        <w:rPr>
          <w:b/>
        </w:rPr>
        <w:t>H. 3524</w:t>
      </w:r>
    </w:p>
    <w:p w:rsidR="00E5365E" w:rsidRDefault="00E5365E" w:rsidP="00E5365E">
      <w:pPr>
        <w:widowControl w:val="0"/>
        <w:jc w:val="left"/>
        <w:rPr>
          <w:b/>
        </w:rPr>
      </w:pPr>
    </w:p>
    <w:p w:rsidR="00E5365E" w:rsidRDefault="00E5365E" w:rsidP="00E5365E">
      <w:pPr>
        <w:widowControl w:val="0"/>
        <w:jc w:val="left"/>
      </w:pPr>
      <w:r w:rsidRPr="00E5365E">
        <w:rPr>
          <w:b/>
        </w:rPr>
        <w:t>STATUS INFORMATION</w:t>
      </w:r>
    </w:p>
    <w:p w:rsidR="00E5365E" w:rsidRDefault="00E5365E" w:rsidP="00E5365E">
      <w:pPr>
        <w:widowControl w:val="0"/>
        <w:jc w:val="left"/>
      </w:pPr>
    </w:p>
    <w:p w:rsidR="00E5365E" w:rsidRDefault="00E5365E" w:rsidP="00E5365E">
      <w:pPr>
        <w:widowControl w:val="0"/>
        <w:jc w:val="left"/>
      </w:pPr>
      <w:r>
        <w:t>House Resolution</w:t>
      </w:r>
    </w:p>
    <w:p w:rsidR="00E5365E" w:rsidRDefault="00E5365E" w:rsidP="00E5365E">
      <w:pPr>
        <w:widowControl w:val="0"/>
        <w:jc w:val="left"/>
      </w:pPr>
      <w:r>
        <w:t>Sponsors: Reps. Agnew and Gambrell</w:t>
      </w:r>
    </w:p>
    <w:p w:rsidR="00E5365E" w:rsidRDefault="00E5365E" w:rsidP="00E5365E">
      <w:pPr>
        <w:widowControl w:val="0"/>
        <w:jc w:val="left"/>
      </w:pPr>
      <w:r>
        <w:t>Document Path: l:\council\bills\gm\24619bh11.docx</w:t>
      </w:r>
    </w:p>
    <w:p w:rsidR="00AD45BF" w:rsidRDefault="00AD45BF" w:rsidP="00E5365E">
      <w:pPr>
        <w:widowControl w:val="0"/>
        <w:jc w:val="left"/>
      </w:pPr>
      <w:r>
        <w:t>Companion/Similar bill(s): 3525</w:t>
      </w:r>
    </w:p>
    <w:p w:rsidR="00E5365E" w:rsidRDefault="00E5365E" w:rsidP="00E5365E">
      <w:pPr>
        <w:widowControl w:val="0"/>
        <w:jc w:val="left"/>
      </w:pPr>
    </w:p>
    <w:p w:rsidR="00E5365E" w:rsidRDefault="00E5365E" w:rsidP="00E5365E">
      <w:pPr>
        <w:widowControl w:val="0"/>
        <w:jc w:val="left"/>
      </w:pPr>
      <w:r>
        <w:t>Introduced in the House on February 2, 2011</w:t>
      </w:r>
    </w:p>
    <w:p w:rsidR="00E5365E" w:rsidRDefault="00E5365E" w:rsidP="00E5365E">
      <w:pPr>
        <w:widowControl w:val="0"/>
        <w:jc w:val="left"/>
      </w:pPr>
      <w:r>
        <w:t>Adopted by the House on February 2, 2011</w:t>
      </w:r>
    </w:p>
    <w:p w:rsidR="00E5365E" w:rsidRDefault="00E5365E" w:rsidP="00E5365E">
      <w:pPr>
        <w:widowControl w:val="0"/>
        <w:jc w:val="left"/>
      </w:pPr>
    </w:p>
    <w:p w:rsidR="00E5365E" w:rsidRDefault="00E5365E" w:rsidP="00E5365E">
      <w:pPr>
        <w:widowControl w:val="0"/>
        <w:jc w:val="left"/>
      </w:pPr>
      <w:r>
        <w:t xml:space="preserve">Summary: </w:t>
      </w:r>
      <w:r w:rsidR="0099447F">
        <w:t>Abbeville High School Football Team</w:t>
      </w:r>
    </w:p>
    <w:p w:rsidR="00E5365E" w:rsidRDefault="00E5365E" w:rsidP="00E5365E">
      <w:pPr>
        <w:widowControl w:val="0"/>
        <w:jc w:val="left"/>
      </w:pPr>
    </w:p>
    <w:p w:rsidR="00E5365E" w:rsidRDefault="00E5365E" w:rsidP="00E5365E">
      <w:pPr>
        <w:widowControl w:val="0"/>
        <w:jc w:val="left"/>
      </w:pPr>
    </w:p>
    <w:p w:rsidR="00E5365E" w:rsidRDefault="00E5365E" w:rsidP="00E536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365E">
        <w:rPr>
          <w:b/>
        </w:rPr>
        <w:t>HISTORY OF LEGISLATIVE ACTIONS</w:t>
      </w:r>
    </w:p>
    <w:p w:rsidR="00E5365E" w:rsidRDefault="00E5365E" w:rsidP="00E536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365E" w:rsidRPr="00E5365E" w:rsidRDefault="00E5365E" w:rsidP="00E536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365E">
        <w:rPr>
          <w:u w:val="single"/>
        </w:rPr>
        <w:tab/>
        <w:t>Date</w:t>
      </w:r>
      <w:r w:rsidRPr="00E5365E">
        <w:rPr>
          <w:u w:val="single"/>
        </w:rPr>
        <w:tab/>
        <w:t>Body</w:t>
      </w:r>
      <w:r w:rsidRPr="00E5365E">
        <w:rPr>
          <w:u w:val="single"/>
        </w:rPr>
        <w:tab/>
        <w:t>Action Description with journal page number</w:t>
      </w:r>
      <w:r w:rsidRPr="00E5365E">
        <w:rPr>
          <w:u w:val="single"/>
        </w:rPr>
        <w:tab/>
      </w:r>
    </w:p>
    <w:p w:rsidR="00FF2783" w:rsidRDefault="00FF2783" w:rsidP="00FF27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436A91">
        <w:t>Introduced and adopted (</w:t>
      </w:r>
      <w:hyperlink r:id="rId7" w:history="1">
        <w:r w:rsidRPr="00436A91">
          <w:rPr>
            <w:rStyle w:val="Hyperlink"/>
          </w:rPr>
          <w:t>House Journal</w:t>
        </w:r>
        <w:r w:rsidRPr="00436A91">
          <w:rPr>
            <w:rStyle w:val="Hyperlink"/>
          </w:rPr>
          <w:noBreakHyphen/>
          <w:t>page 8</w:t>
        </w:r>
      </w:hyperlink>
      <w:r w:rsidRPr="00436A91">
        <w:t>)</w:t>
      </w:r>
    </w:p>
    <w:p w:rsidR="00FF2783" w:rsidRDefault="00FF2783" w:rsidP="00FF27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365E" w:rsidRPr="00E5365E" w:rsidRDefault="00E5365E" w:rsidP="00E536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365E" w:rsidRDefault="00E5365E" w:rsidP="00E5365E">
      <w:r w:rsidRPr="00E5365E">
        <w:rPr>
          <w:b/>
        </w:rPr>
        <w:t>VERSIONS OF THIS BILL</w:t>
      </w:r>
    </w:p>
    <w:p w:rsidR="00E5365E" w:rsidRDefault="00E5365E" w:rsidP="00E5365E"/>
    <w:p w:rsidR="00E5365E" w:rsidRDefault="00B74D1B" w:rsidP="00E5365E">
      <w:hyperlink r:id="rId8" w:history="1">
        <w:r w:rsidR="00E5365E">
          <w:rPr>
            <w:rStyle w:val="Hyperlink"/>
          </w:rPr>
          <w:t>2/2/2011</w:t>
        </w:r>
      </w:hyperlink>
    </w:p>
    <w:p w:rsidR="00E5365E" w:rsidRDefault="00E5365E" w:rsidP="00E5365E"/>
    <w:p w:rsidR="00E5365E" w:rsidRDefault="00E5365E" w:rsidP="00E5365E">
      <w:pPr>
        <w:sectPr w:rsidR="00E5365E" w:rsidSect="00E536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7C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ABBEVILLE HIGH SCHOOL FOOTBALL TEAM, AND TO CONGRATULATE THE TEAM MEMBERS, COACHES, AND SCHOOL OFFICIALS FOR A STELLAR SEASON AND FOR CAPTURING </w:t>
      </w:r>
      <w:r w:rsidR="00822213">
        <w:t>THE UPPER STATE CHAMPIONSHIP AND THE 2010 CLASS A</w:t>
      </w:r>
      <w:r>
        <w:t xml:space="preserve"> DIVISION I STATE CHAMPIONSHIP TITLE.</w:t>
      </w:r>
    </w:p>
    <w:p w:rsidR="006F7C15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5CA8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5CA8">
        <w:t>the members of the South Carolina House of Representatives are pleased to learn that the Abbeville High School foo</w:t>
      </w:r>
      <w:r w:rsidR="00822213">
        <w:t>tball team garnered the Class A</w:t>
      </w:r>
      <w:r w:rsidR="00045CA8">
        <w:t xml:space="preserve"> Division I State Championship </w:t>
      </w:r>
      <w:r w:rsidR="00DB0D64">
        <w:t xml:space="preserve">title </w:t>
      </w:r>
      <w:r w:rsidR="00045CA8">
        <w:t>on November 26, 2010; and</w:t>
      </w: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10B9">
        <w:t>to the delight of their fans and the disappointment of their foes, the Abbeville High School Panthers defeated the Lamar High School Silver Foxes 20 to 12</w:t>
      </w:r>
      <w:r w:rsidR="00DB0D64">
        <w:t>,</w:t>
      </w:r>
      <w:r w:rsidR="004A10B9">
        <w:t xml:space="preserve"> </w:t>
      </w:r>
      <w:r w:rsidR="0050718E">
        <w:t>earning</w:t>
      </w:r>
      <w:r w:rsidR="00822213">
        <w:t xml:space="preserve"> the Upper S</w:t>
      </w:r>
      <w:r>
        <w:t>tate</w:t>
      </w:r>
      <w:r w:rsidR="004A10B9">
        <w:t xml:space="preserve"> </w:t>
      </w:r>
      <w:r w:rsidR="00822213">
        <w:t>f</w:t>
      </w:r>
      <w:r w:rsidR="004A10B9">
        <w:t>ootball champions</w:t>
      </w:r>
      <w:r w:rsidR="0050718E">
        <w:t>hip</w:t>
      </w:r>
      <w:r w:rsidR="004A10B9">
        <w:t xml:space="preserve"> and the </w:t>
      </w:r>
      <w:r w:rsidR="00A876AA">
        <w:t>opportunity to win their first state championship since 1996</w:t>
      </w:r>
      <w:r w:rsidR="004A10B9">
        <w:t>; and</w:t>
      </w: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718E">
        <w:t xml:space="preserve">honoring the reputation of the school </w:t>
      </w:r>
      <w:r>
        <w:t>mascot</w:t>
      </w:r>
      <w:r w:rsidR="0050718E">
        <w:t>,</w:t>
      </w:r>
      <w:r>
        <w:t xml:space="preserve"> </w:t>
      </w:r>
      <w:r w:rsidR="0050718E">
        <w:t xml:space="preserve">the </w:t>
      </w:r>
      <w:r>
        <w:t>Panther</w:t>
      </w:r>
      <w:r w:rsidR="0050718E">
        <w:t xml:space="preserve">s rushed four hundred </w:t>
      </w:r>
      <w:r w:rsidR="00822213">
        <w:t>thirty</w:t>
      </w:r>
      <w:r w:rsidR="0050718E">
        <w:t xml:space="preserve"> yards on their way to a </w:t>
      </w:r>
      <w:r w:rsidR="00DB0D64">
        <w:t xml:space="preserve">crushing </w:t>
      </w:r>
      <w:r w:rsidR="0050718E">
        <w:t>42</w:t>
      </w:r>
      <w:r w:rsidR="00822213">
        <w:t xml:space="preserve"> </w:t>
      </w:r>
      <w:r w:rsidR="0050718E">
        <w:t>to</w:t>
      </w:r>
      <w:r w:rsidR="00822213">
        <w:t xml:space="preserve"> </w:t>
      </w:r>
      <w:r w:rsidR="0050718E">
        <w:t>13 victory over the Bamberg</w:t>
      </w:r>
      <w:r w:rsidR="00487B78">
        <w:noBreakHyphen/>
      </w:r>
      <w:r w:rsidR="0050718E">
        <w:t>Ehrhardt Red Raiders and controlled the ball for thirty of the forty</w:t>
      </w:r>
      <w:r w:rsidR="00487B78">
        <w:noBreakHyphen/>
      </w:r>
      <w:r w:rsidR="0050718E">
        <w:t>eight minutes of regulation play; and</w:t>
      </w: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</w:t>
      </w:r>
      <w:r w:rsidR="000D5BC2">
        <w:t xml:space="preserve"> Panther </w:t>
      </w:r>
      <w:r>
        <w:t>Ashton Heard</w:t>
      </w:r>
      <w:r w:rsidR="0050718E">
        <w:t xml:space="preserve"> ran the ball two hundred thirty yards and</w:t>
      </w:r>
      <w:r w:rsidR="00DB0D64">
        <w:t xml:space="preserve"> scored</w:t>
      </w:r>
      <w:r w:rsidR="0050718E">
        <w:t xml:space="preserve"> two touchdowns</w:t>
      </w:r>
      <w:r w:rsidR="002D070F">
        <w:t xml:space="preserve"> on twenty</w:t>
      </w:r>
      <w:r w:rsidR="00487B78">
        <w:noBreakHyphen/>
      </w:r>
      <w:r w:rsidR="002D070F">
        <w:t>five carries</w:t>
      </w:r>
      <w:r w:rsidR="00DB0D64">
        <w:t>;</w:t>
      </w:r>
      <w:r w:rsidR="0050718E">
        <w:t xml:space="preserve"> </w:t>
      </w:r>
      <w:r w:rsidR="000D5BC2">
        <w:t xml:space="preserve">teammate </w:t>
      </w:r>
      <w:r>
        <w:t>La</w:t>
      </w:r>
      <w:r w:rsidR="00487B78" w:rsidRPr="00487B78">
        <w:t>’</w:t>
      </w:r>
      <w:r>
        <w:t>Quavas Watt</w:t>
      </w:r>
      <w:r w:rsidR="0050718E">
        <w:t xml:space="preserve"> staked out one hundred sixty</w:t>
      </w:r>
      <w:r w:rsidR="00487B78">
        <w:noBreakHyphen/>
      </w:r>
      <w:r w:rsidR="0050718E">
        <w:t xml:space="preserve">seven yards and two touchdowns </w:t>
      </w:r>
      <w:r w:rsidR="002D070F">
        <w:t>on twenty</w:t>
      </w:r>
      <w:r w:rsidR="00487B78">
        <w:noBreakHyphen/>
      </w:r>
      <w:r w:rsidR="002D070F">
        <w:t>six carries and caught a touchdown pass as well, and Tyler Boyles completed two passes</w:t>
      </w:r>
      <w:r w:rsidR="00822213">
        <w:t>,</w:t>
      </w:r>
      <w:r w:rsidR="002D070F">
        <w:t xml:space="preserve"> both for touchdowns; and</w:t>
      </w: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0B9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0D64">
        <w:t xml:space="preserve"> the Panthers domination on the field offensively was matched by their</w:t>
      </w:r>
      <w:r w:rsidR="002D070F">
        <w:t xml:space="preserve"> </w:t>
      </w:r>
      <w:r>
        <w:t>defense</w:t>
      </w:r>
      <w:r w:rsidR="004A10B9">
        <w:t xml:space="preserve"> </w:t>
      </w:r>
      <w:r w:rsidR="000D5BC2">
        <w:t>that</w:t>
      </w:r>
      <w:r w:rsidR="00DB0D64">
        <w:t xml:space="preserve"> </w:t>
      </w:r>
      <w:r w:rsidR="004A10B9">
        <w:t xml:space="preserve">stopped three Raider attempts in the red zone, </w:t>
      </w:r>
      <w:r w:rsidR="002D070F">
        <w:t xml:space="preserve">and </w:t>
      </w:r>
      <w:r w:rsidR="004A10B9">
        <w:t>two of th</w:t>
      </w:r>
      <w:r w:rsidR="002D070F">
        <w:t>ose</w:t>
      </w:r>
      <w:r w:rsidR="004A10B9">
        <w:t xml:space="preserve"> at the goal line resulted in successful ninety</w:t>
      </w:r>
      <w:r w:rsidR="00487B78">
        <w:noBreakHyphen/>
      </w:r>
      <w:r w:rsidR="004A10B9">
        <w:t>nine</w:t>
      </w:r>
      <w:r w:rsidR="00487B78">
        <w:noBreakHyphen/>
      </w:r>
      <w:r w:rsidR="004A10B9">
        <w:t>yard touchdown runs for the Panthers</w:t>
      </w:r>
      <w:r w:rsidR="002D070F">
        <w:t>; and</w:t>
      </w:r>
    </w:p>
    <w:p w:rsidR="004A10B9" w:rsidRDefault="004A10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CA8" w:rsidRDefault="004A10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070F">
        <w:t xml:space="preserve">adding to a stellar performance by the Panther defense, </w:t>
      </w:r>
      <w:r w:rsidR="00045CA8">
        <w:t xml:space="preserve">Andrew Osborne </w:t>
      </w:r>
      <w:r w:rsidR="002D070F">
        <w:t xml:space="preserve">brought down four tackles and </w:t>
      </w:r>
      <w:r w:rsidR="00DB0D64">
        <w:t>blocked</w:t>
      </w:r>
      <w:r w:rsidR="00045CA8">
        <w:t xml:space="preserve"> </w:t>
      </w:r>
      <w:r w:rsidR="00DB0D64">
        <w:t>two punt attempts by</w:t>
      </w:r>
      <w:r w:rsidR="002D070F">
        <w:t xml:space="preserve"> the Red Raiders; and</w:t>
      </w:r>
    </w:p>
    <w:p w:rsidR="000D5BC2" w:rsidRDefault="000D5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BC2" w:rsidRDefault="000D5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Abbeville Panthers finished the season with an outstanding 13</w:t>
      </w:r>
      <w:r w:rsidR="00487B78">
        <w:noBreakHyphen/>
      </w:r>
      <w:r>
        <w:t xml:space="preserve">1 record and remained undefeated in Region I play; and </w:t>
      </w:r>
    </w:p>
    <w:p w:rsidR="00045CA8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70F" w:rsidRDefault="002D070F" w:rsidP="002D0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using their own athletic ability and training, Head Coach Jamie Nickles and his superb coaching staff forged a championship football team through rigorous practices and demanding drills and </w:t>
      </w:r>
      <w:r w:rsidR="00DB0D64">
        <w:t>instilled a standard of excellence in these players that will prove invaluable to them throughout life both on and off the gridiron; and</w:t>
      </w:r>
    </w:p>
    <w:p w:rsidR="002D070F" w:rsidRDefault="002D070F" w:rsidP="002D0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C15" w:rsidRDefault="00045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10B9">
        <w:t>the members of the South Carolina House of Representatives are grateful for the pride and recognition that the Abbeville High School football team ha</w:t>
      </w:r>
      <w:r w:rsidR="002D070F">
        <w:t>s</w:t>
      </w:r>
      <w:r w:rsidR="004A10B9">
        <w:t xml:space="preserve"> brought to the school and the community and expect to hear of the continued success </w:t>
      </w:r>
      <w:r w:rsidR="00DB0D64">
        <w:t xml:space="preserve">of these fine athletes </w:t>
      </w:r>
      <w:r w:rsidR="004A10B9">
        <w:t>in the future</w:t>
      </w:r>
      <w:r w:rsidR="006F7C15">
        <w:t>.  Now, therefore,</w:t>
      </w:r>
    </w:p>
    <w:p w:rsidR="006F7C15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C15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7C15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C15" w:rsidRDefault="006F7C15" w:rsidP="00CD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53FE7">
        <w:t xml:space="preserve"> the members of the South Carolina House of Representatives, by this resolution, </w:t>
      </w:r>
      <w:r w:rsidR="00045CA8">
        <w:t>recognize and honor the Abbeville High School football team, and congratulate the team members, coaches, and school officials for a stellar season and</w:t>
      </w:r>
      <w:r w:rsidR="00822213">
        <w:t xml:space="preserve"> for capturing the Upper State championship and the 2010 Class A</w:t>
      </w:r>
      <w:r w:rsidR="00045CA8">
        <w:t xml:space="preserve"> Division I State Championship title.</w:t>
      </w:r>
    </w:p>
    <w:p w:rsidR="006F7C15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45CA8">
        <w:t>present</w:t>
      </w:r>
      <w:r>
        <w:t>ed to</w:t>
      </w:r>
      <w:r w:rsidR="00045CA8">
        <w:t xml:space="preserve"> Principal Steve Glenn and Head Coach Jamie Nickles.</w:t>
      </w:r>
    </w:p>
    <w:p w:rsidR="00CD512D" w:rsidRDefault="00487B78" w:rsidP="00352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512D" w:rsidRDefault="00CD512D" w:rsidP="00E5365E">
      <w:pPr>
        <w:suppressAutoHyphens/>
      </w:pPr>
    </w:p>
    <w:sectPr w:rsidR="00CD512D" w:rsidSect="00E5365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BC2" w:rsidRDefault="000D5BC2" w:rsidP="009F0C77">
      <w:r>
        <w:separator/>
      </w:r>
    </w:p>
  </w:endnote>
  <w:endnote w:type="continuationSeparator" w:id="0">
    <w:p w:rsidR="000D5BC2" w:rsidRDefault="000D5B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AD72CF-9C89-4ADA-AF70-ABB0B1B58EAC}"/>
    <w:embedBold r:id="rId2" w:fontKey="{DF77524F-F8CE-4167-969F-C3633FC2CB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4F6A3C-1030-4DFB-9E6C-F533698953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009E40-B238-4EBA-A3D7-9953BCD979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51B9AB-F8D2-48FB-A694-C24C00864C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65E" w:rsidRPr="00CD512D" w:rsidRDefault="00E5365E" w:rsidP="00CD51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[3524]</w:t>
    </w:r>
    <w:r>
      <w:tab/>
    </w:r>
    <w:r w:rsidR="00B74D1B">
      <w:fldChar w:fldCharType="begin"/>
    </w:r>
    <w:r w:rsidR="00B74D1B">
      <w:instrText xml:space="preserve"> PAGE  \* MERGEFORMAT </w:instrText>
    </w:r>
    <w:r w:rsidR="00B74D1B">
      <w:fldChar w:fldCharType="separate"/>
    </w:r>
    <w:r w:rsidR="00B74D1B">
      <w:rPr>
        <w:noProof/>
      </w:rPr>
      <w:t>1</w:t>
    </w:r>
    <w:r w:rsidR="00B74D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BC2" w:rsidRDefault="000D5BC2" w:rsidP="009F0C77">
      <w:r>
        <w:separator/>
      </w:r>
    </w:p>
  </w:footnote>
  <w:footnote w:type="continuationSeparator" w:id="0">
    <w:p w:rsidR="000D5BC2" w:rsidRDefault="000D5B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619BH11"/>
    <w:docVar w:name="CoverBillType" w:val="r"/>
    <w:docVar w:name="docpath" w:val="L:\Council\bills\GM\24619BH11.DOCX"/>
    <w:docVar w:name="dvBillNumber" w:val="35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22DE4"/>
    <w:rsid w:val="00011869"/>
    <w:rsid w:val="00015C77"/>
    <w:rsid w:val="00045CA8"/>
    <w:rsid w:val="000655ED"/>
    <w:rsid w:val="0009508C"/>
    <w:rsid w:val="000D5BC2"/>
    <w:rsid w:val="000E1785"/>
    <w:rsid w:val="000F40FA"/>
    <w:rsid w:val="0010776B"/>
    <w:rsid w:val="00120A38"/>
    <w:rsid w:val="00133E66"/>
    <w:rsid w:val="001435A3"/>
    <w:rsid w:val="00154E21"/>
    <w:rsid w:val="001C031C"/>
    <w:rsid w:val="001D08F2"/>
    <w:rsid w:val="001D525B"/>
    <w:rsid w:val="001D7F4F"/>
    <w:rsid w:val="002321B6"/>
    <w:rsid w:val="00250967"/>
    <w:rsid w:val="002543C8"/>
    <w:rsid w:val="00284AAE"/>
    <w:rsid w:val="002D070F"/>
    <w:rsid w:val="002E5912"/>
    <w:rsid w:val="00311F4D"/>
    <w:rsid w:val="00323F3E"/>
    <w:rsid w:val="00325348"/>
    <w:rsid w:val="0032732C"/>
    <w:rsid w:val="00336AD0"/>
    <w:rsid w:val="00352BE9"/>
    <w:rsid w:val="0037079A"/>
    <w:rsid w:val="003D01E8"/>
    <w:rsid w:val="003E5288"/>
    <w:rsid w:val="003F6D79"/>
    <w:rsid w:val="0041760A"/>
    <w:rsid w:val="00417C01"/>
    <w:rsid w:val="00422DE4"/>
    <w:rsid w:val="004809EE"/>
    <w:rsid w:val="00487B78"/>
    <w:rsid w:val="004A10B9"/>
    <w:rsid w:val="004C529E"/>
    <w:rsid w:val="004E7D54"/>
    <w:rsid w:val="005024D7"/>
    <w:rsid w:val="0050718E"/>
    <w:rsid w:val="005273C6"/>
    <w:rsid w:val="00530A69"/>
    <w:rsid w:val="00545593"/>
    <w:rsid w:val="00577C6C"/>
    <w:rsid w:val="00594773"/>
    <w:rsid w:val="005C2FE2"/>
    <w:rsid w:val="005E2BC9"/>
    <w:rsid w:val="00605102"/>
    <w:rsid w:val="006215AA"/>
    <w:rsid w:val="006913C9"/>
    <w:rsid w:val="0069470D"/>
    <w:rsid w:val="006D16E0"/>
    <w:rsid w:val="006F7C15"/>
    <w:rsid w:val="00734F00"/>
    <w:rsid w:val="00785C3C"/>
    <w:rsid w:val="007A70AE"/>
    <w:rsid w:val="00822213"/>
    <w:rsid w:val="008362E8"/>
    <w:rsid w:val="008A1768"/>
    <w:rsid w:val="008A2EC2"/>
    <w:rsid w:val="008F4429"/>
    <w:rsid w:val="009312A1"/>
    <w:rsid w:val="0094021A"/>
    <w:rsid w:val="00962A93"/>
    <w:rsid w:val="009672B9"/>
    <w:rsid w:val="0099447F"/>
    <w:rsid w:val="009C6A0B"/>
    <w:rsid w:val="009F0C77"/>
    <w:rsid w:val="009F4DD1"/>
    <w:rsid w:val="00A41684"/>
    <w:rsid w:val="00A53FE7"/>
    <w:rsid w:val="00A64E80"/>
    <w:rsid w:val="00A64FE4"/>
    <w:rsid w:val="00A72BCD"/>
    <w:rsid w:val="00A741D9"/>
    <w:rsid w:val="00A833AB"/>
    <w:rsid w:val="00A876AA"/>
    <w:rsid w:val="00A9741D"/>
    <w:rsid w:val="00AD45BF"/>
    <w:rsid w:val="00AD4B17"/>
    <w:rsid w:val="00B412D4"/>
    <w:rsid w:val="00B74D1B"/>
    <w:rsid w:val="00BA2A45"/>
    <w:rsid w:val="00BC5420"/>
    <w:rsid w:val="00BE3C22"/>
    <w:rsid w:val="00C0345E"/>
    <w:rsid w:val="00C3483A"/>
    <w:rsid w:val="00C44C03"/>
    <w:rsid w:val="00C74E9D"/>
    <w:rsid w:val="00C82FD3"/>
    <w:rsid w:val="00C92819"/>
    <w:rsid w:val="00CC6B7B"/>
    <w:rsid w:val="00CD2089"/>
    <w:rsid w:val="00CD512D"/>
    <w:rsid w:val="00CF72DB"/>
    <w:rsid w:val="00D55FF3"/>
    <w:rsid w:val="00D73A67"/>
    <w:rsid w:val="00D970A9"/>
    <w:rsid w:val="00DB0D64"/>
    <w:rsid w:val="00DF3845"/>
    <w:rsid w:val="00E41911"/>
    <w:rsid w:val="00E5365E"/>
    <w:rsid w:val="00E92EEF"/>
    <w:rsid w:val="00F24442"/>
    <w:rsid w:val="00F50AE3"/>
    <w:rsid w:val="00F67CF1"/>
    <w:rsid w:val="00F840F0"/>
    <w:rsid w:val="00FB0D0D"/>
    <w:rsid w:val="00FB1F3D"/>
    <w:rsid w:val="00FB43B4"/>
    <w:rsid w:val="00FF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96653BC-F652-4B61-8AFE-11EE1AED4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5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BC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36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524_201102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2E7CD-D66E-4AE7-83E3-B321A0A68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560</Words>
  <Characters>3031</Characters>
  <Application>Microsoft Office Word</Application>
  <DocSecurity>4</DocSecurity>
  <Lines>108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3524: Abbeville High School Football Team - South Carolina Legislature Online</dc:title>
  <dc:subject/>
  <dc:creator>gailmoore</dc:creator>
  <cp:keywords/>
  <dc:description/>
  <cp:lastModifiedBy>N Cumfer</cp:lastModifiedBy>
  <cp:revision>2</cp:revision>
  <cp:lastPrinted>2011-01-18T21:34:00Z</cp:lastPrinted>
  <dcterms:created xsi:type="dcterms:W3CDTF">2014-11-21T21:41:00Z</dcterms:created>
  <dcterms:modified xsi:type="dcterms:W3CDTF">2014-11-21T21:41:00Z</dcterms:modified>
</cp:coreProperties>
</file>