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766" w:rsidRDefault="00011766" w:rsidP="00011766">
      <w:pPr>
        <w:widowControl w:val="0"/>
        <w:jc w:val="center"/>
      </w:pPr>
      <w:bookmarkStart w:id="0" w:name="_GoBack"/>
      <w:bookmarkEnd w:id="0"/>
      <w:r w:rsidRPr="00011766">
        <w:rPr>
          <w:b/>
        </w:rPr>
        <w:t>South Carolina General Assembly</w:t>
      </w:r>
    </w:p>
    <w:p w:rsidR="00011766" w:rsidRDefault="00011766" w:rsidP="00011766">
      <w:pPr>
        <w:widowControl w:val="0"/>
        <w:jc w:val="center"/>
      </w:pPr>
      <w:r>
        <w:t>119th Session, 2011-2012</w:t>
      </w:r>
    </w:p>
    <w:p w:rsidR="00011766" w:rsidRDefault="00011766" w:rsidP="00011766">
      <w:pPr>
        <w:widowControl w:val="0"/>
        <w:jc w:val="left"/>
      </w:pPr>
    </w:p>
    <w:p w:rsidR="00011766" w:rsidRDefault="00011766" w:rsidP="00011766">
      <w:pPr>
        <w:widowControl w:val="0"/>
        <w:jc w:val="left"/>
        <w:rPr>
          <w:b/>
        </w:rPr>
      </w:pPr>
      <w:r w:rsidRPr="00011766">
        <w:rPr>
          <w:b/>
        </w:rPr>
        <w:t>H. 3532</w:t>
      </w:r>
    </w:p>
    <w:p w:rsidR="00011766" w:rsidRDefault="00011766" w:rsidP="00011766">
      <w:pPr>
        <w:widowControl w:val="0"/>
        <w:jc w:val="left"/>
        <w:rPr>
          <w:b/>
        </w:rPr>
      </w:pPr>
    </w:p>
    <w:p w:rsidR="00011766" w:rsidRDefault="00011766" w:rsidP="00011766">
      <w:pPr>
        <w:widowControl w:val="0"/>
        <w:jc w:val="left"/>
      </w:pPr>
      <w:r w:rsidRPr="00011766">
        <w:rPr>
          <w:b/>
        </w:rPr>
        <w:t>STATUS INFORMATION</w:t>
      </w:r>
    </w:p>
    <w:p w:rsidR="00011766" w:rsidRDefault="00011766" w:rsidP="00011766">
      <w:pPr>
        <w:widowControl w:val="0"/>
        <w:jc w:val="left"/>
      </w:pPr>
    </w:p>
    <w:p w:rsidR="00011766" w:rsidRDefault="00011766" w:rsidP="00011766">
      <w:pPr>
        <w:widowControl w:val="0"/>
        <w:jc w:val="left"/>
      </w:pPr>
      <w:r>
        <w:t>General Bill</w:t>
      </w:r>
    </w:p>
    <w:p w:rsidR="00011766" w:rsidRDefault="00011766" w:rsidP="00011766">
      <w:pPr>
        <w:widowControl w:val="0"/>
        <w:jc w:val="left"/>
      </w:pPr>
      <w:r>
        <w:t>Sponsors: Rep. Crawford</w:t>
      </w:r>
    </w:p>
    <w:p w:rsidR="00011766" w:rsidRDefault="00011766" w:rsidP="00011766">
      <w:pPr>
        <w:widowControl w:val="0"/>
        <w:jc w:val="left"/>
      </w:pPr>
      <w:r>
        <w:t>Document Path: l:\council\bills\nbd\11139ac11.docx</w:t>
      </w:r>
    </w:p>
    <w:p w:rsidR="00011766" w:rsidRDefault="00011766" w:rsidP="00011766">
      <w:pPr>
        <w:widowControl w:val="0"/>
        <w:jc w:val="left"/>
      </w:pPr>
    </w:p>
    <w:p w:rsidR="00011766" w:rsidRDefault="00011766" w:rsidP="00011766">
      <w:pPr>
        <w:widowControl w:val="0"/>
        <w:jc w:val="left"/>
      </w:pPr>
      <w:r>
        <w:t>Introduced in the House on February 2, 2011</w:t>
      </w:r>
    </w:p>
    <w:p w:rsidR="00011766" w:rsidRDefault="00011766" w:rsidP="00011766">
      <w:pPr>
        <w:widowControl w:val="0"/>
        <w:jc w:val="left"/>
      </w:pPr>
      <w:r>
        <w:t xml:space="preserve">Currently residing in the House Committee on </w:t>
      </w:r>
      <w:r w:rsidRPr="00011766">
        <w:rPr>
          <w:b/>
        </w:rPr>
        <w:t>Education and Public Works</w:t>
      </w:r>
    </w:p>
    <w:p w:rsidR="00011766" w:rsidRDefault="00011766" w:rsidP="00011766">
      <w:pPr>
        <w:widowControl w:val="0"/>
        <w:jc w:val="left"/>
      </w:pPr>
    </w:p>
    <w:p w:rsidR="00011766" w:rsidRDefault="00011766" w:rsidP="00011766">
      <w:pPr>
        <w:widowControl w:val="0"/>
        <w:jc w:val="left"/>
      </w:pPr>
      <w:r>
        <w:t xml:space="preserve">Summary: </w:t>
      </w:r>
      <w:r w:rsidR="009556DF">
        <w:t>Department of Education</w:t>
      </w:r>
    </w:p>
    <w:p w:rsidR="00011766" w:rsidRDefault="00011766" w:rsidP="00011766">
      <w:pPr>
        <w:widowControl w:val="0"/>
        <w:jc w:val="left"/>
      </w:pPr>
    </w:p>
    <w:p w:rsidR="00011766" w:rsidRDefault="00011766" w:rsidP="00011766">
      <w:pPr>
        <w:widowControl w:val="0"/>
        <w:jc w:val="left"/>
      </w:pPr>
    </w:p>
    <w:p w:rsidR="00011766" w:rsidRDefault="00011766" w:rsidP="00011766">
      <w:pPr>
        <w:widowControl w:val="0"/>
        <w:tabs>
          <w:tab w:val="center" w:pos="590"/>
          <w:tab w:val="center" w:pos="1440"/>
          <w:tab w:val="left" w:pos="1872"/>
          <w:tab w:val="left" w:pos="9187"/>
        </w:tabs>
        <w:jc w:val="left"/>
      </w:pPr>
      <w:r w:rsidRPr="00011766">
        <w:rPr>
          <w:b/>
        </w:rPr>
        <w:t>HISTORY OF LEGISLATIVE ACTIONS</w:t>
      </w:r>
    </w:p>
    <w:p w:rsidR="00011766" w:rsidRDefault="00011766" w:rsidP="00011766">
      <w:pPr>
        <w:widowControl w:val="0"/>
        <w:tabs>
          <w:tab w:val="center" w:pos="590"/>
          <w:tab w:val="center" w:pos="1440"/>
          <w:tab w:val="left" w:pos="1872"/>
          <w:tab w:val="left" w:pos="9187"/>
        </w:tabs>
        <w:jc w:val="left"/>
      </w:pPr>
    </w:p>
    <w:p w:rsidR="00011766" w:rsidRPr="00011766" w:rsidRDefault="00011766" w:rsidP="00011766">
      <w:pPr>
        <w:widowControl w:val="0"/>
        <w:tabs>
          <w:tab w:val="center" w:pos="590"/>
          <w:tab w:val="center" w:pos="1440"/>
          <w:tab w:val="left" w:pos="1872"/>
          <w:tab w:val="left" w:pos="9187"/>
        </w:tabs>
        <w:jc w:val="left"/>
      </w:pPr>
      <w:r w:rsidRPr="00011766">
        <w:rPr>
          <w:u w:val="single"/>
        </w:rPr>
        <w:tab/>
        <w:t>Date</w:t>
      </w:r>
      <w:r w:rsidRPr="00011766">
        <w:rPr>
          <w:u w:val="single"/>
        </w:rPr>
        <w:tab/>
        <w:t>Body</w:t>
      </w:r>
      <w:r w:rsidRPr="00011766">
        <w:rPr>
          <w:u w:val="single"/>
        </w:rPr>
        <w:tab/>
        <w:t>Action Description with journal page number</w:t>
      </w:r>
      <w:r w:rsidRPr="00011766">
        <w:rPr>
          <w:u w:val="single"/>
        </w:rPr>
        <w:tab/>
      </w:r>
    </w:p>
    <w:p w:rsidR="005A076E" w:rsidRDefault="005A076E" w:rsidP="005A076E">
      <w:pPr>
        <w:widowControl w:val="0"/>
        <w:tabs>
          <w:tab w:val="right" w:pos="1008"/>
          <w:tab w:val="left" w:pos="1152"/>
          <w:tab w:val="left" w:pos="1872"/>
          <w:tab w:val="left" w:pos="9187"/>
        </w:tabs>
        <w:ind w:left="2088" w:hanging="2088"/>
        <w:jc w:val="left"/>
      </w:pPr>
      <w:r>
        <w:tab/>
        <w:t>2/2/2011</w:t>
      </w:r>
      <w:r>
        <w:tab/>
        <w:t>House</w:t>
      </w:r>
      <w:r>
        <w:tab/>
      </w:r>
      <w:r w:rsidRPr="00417C0A">
        <w:t>Introduced and read first time (</w:t>
      </w:r>
      <w:hyperlink r:id="rId7" w:history="1">
        <w:r w:rsidRPr="00417C0A">
          <w:rPr>
            <w:rStyle w:val="Hyperlink"/>
          </w:rPr>
          <w:t>House Journal</w:t>
        </w:r>
        <w:r w:rsidRPr="00417C0A">
          <w:rPr>
            <w:rStyle w:val="Hyperlink"/>
          </w:rPr>
          <w:noBreakHyphen/>
          <w:t>page 11</w:t>
        </w:r>
      </w:hyperlink>
      <w:r w:rsidRPr="00417C0A">
        <w:t>)</w:t>
      </w:r>
    </w:p>
    <w:p w:rsidR="005A076E" w:rsidRDefault="005A076E" w:rsidP="005A076E">
      <w:pPr>
        <w:widowControl w:val="0"/>
        <w:tabs>
          <w:tab w:val="right" w:pos="1008"/>
          <w:tab w:val="left" w:pos="1152"/>
          <w:tab w:val="left" w:pos="1872"/>
          <w:tab w:val="left" w:pos="9187"/>
        </w:tabs>
        <w:ind w:left="2088" w:hanging="2088"/>
        <w:jc w:val="left"/>
      </w:pPr>
      <w:r>
        <w:tab/>
        <w:t>2/2/2011</w:t>
      </w:r>
      <w:r>
        <w:tab/>
        <w:t>House</w:t>
      </w:r>
      <w:r>
        <w:tab/>
      </w:r>
      <w:r w:rsidRPr="00417C0A">
        <w:t>Referred to Co</w:t>
      </w:r>
      <w:r>
        <w:t xml:space="preserve">mmittee on </w:t>
      </w:r>
      <w:r w:rsidRPr="00417C0A">
        <w:rPr>
          <w:b/>
        </w:rPr>
        <w:t>Education and Public Works</w:t>
      </w:r>
      <w:r w:rsidRPr="00417C0A">
        <w:t xml:space="preserve"> (</w:t>
      </w:r>
      <w:hyperlink r:id="rId8" w:history="1">
        <w:r w:rsidRPr="00417C0A">
          <w:rPr>
            <w:rStyle w:val="Hyperlink"/>
          </w:rPr>
          <w:t>House Journal</w:t>
        </w:r>
        <w:r w:rsidRPr="00417C0A">
          <w:rPr>
            <w:rStyle w:val="Hyperlink"/>
          </w:rPr>
          <w:noBreakHyphen/>
          <w:t>page 11</w:t>
        </w:r>
      </w:hyperlink>
      <w:r w:rsidRPr="00417C0A">
        <w:t>)</w:t>
      </w:r>
    </w:p>
    <w:p w:rsidR="005A076E" w:rsidRDefault="005A076E" w:rsidP="005A076E">
      <w:pPr>
        <w:widowControl w:val="0"/>
        <w:tabs>
          <w:tab w:val="right" w:pos="1008"/>
          <w:tab w:val="left" w:pos="1152"/>
          <w:tab w:val="left" w:pos="1872"/>
          <w:tab w:val="left" w:pos="9187"/>
        </w:tabs>
        <w:ind w:left="2088" w:hanging="2088"/>
        <w:jc w:val="left"/>
      </w:pPr>
    </w:p>
    <w:p w:rsidR="00011766" w:rsidRPr="00011766" w:rsidRDefault="00011766" w:rsidP="00011766">
      <w:pPr>
        <w:widowControl w:val="0"/>
        <w:tabs>
          <w:tab w:val="right" w:pos="1008"/>
          <w:tab w:val="left" w:pos="1152"/>
          <w:tab w:val="left" w:pos="1872"/>
          <w:tab w:val="left" w:pos="9187"/>
        </w:tabs>
        <w:ind w:left="2088" w:hanging="2088"/>
        <w:jc w:val="left"/>
      </w:pPr>
    </w:p>
    <w:p w:rsidR="00011766" w:rsidRDefault="00011766" w:rsidP="00011766">
      <w:pPr>
        <w:widowControl w:val="0"/>
        <w:jc w:val="left"/>
      </w:pPr>
      <w:r w:rsidRPr="00011766">
        <w:rPr>
          <w:b/>
        </w:rPr>
        <w:t>VERSIONS OF THIS BILL</w:t>
      </w:r>
    </w:p>
    <w:p w:rsidR="00011766" w:rsidRDefault="00011766" w:rsidP="00011766">
      <w:pPr>
        <w:widowControl w:val="0"/>
        <w:jc w:val="left"/>
      </w:pPr>
    </w:p>
    <w:p w:rsidR="00011766" w:rsidRDefault="00260834" w:rsidP="00011766">
      <w:pPr>
        <w:widowControl w:val="0"/>
        <w:jc w:val="left"/>
      </w:pPr>
      <w:hyperlink r:id="rId9" w:history="1">
        <w:r w:rsidR="00011766">
          <w:rPr>
            <w:rStyle w:val="Hyperlink"/>
          </w:rPr>
          <w:t>2/2/2011</w:t>
        </w:r>
      </w:hyperlink>
    </w:p>
    <w:p w:rsidR="00011766" w:rsidRDefault="00011766" w:rsidP="00011766"/>
    <w:p w:rsidR="00011766" w:rsidRDefault="00011766" w:rsidP="00011766">
      <w:pPr>
        <w:sectPr w:rsidR="00011766" w:rsidSect="00011766">
          <w:pgSz w:w="12240" w:h="15840" w:code="1"/>
          <w:pgMar w:top="1080" w:right="1440" w:bottom="1080" w:left="1440" w:header="720" w:footer="720" w:gutter="0"/>
          <w:cols w:space="720"/>
          <w:noEndnote/>
          <w:docGrid w:linePitch="360"/>
        </w:sectPr>
      </w:pPr>
    </w:p>
    <w:p w:rsidR="00E01DE4" w:rsidRDefault="00E01DE4" w:rsidP="00E01DE4">
      <w:pPr>
        <w:pStyle w:val="BillDots"/>
      </w:pPr>
    </w:p>
    <w:p w:rsidR="00E01DE4" w:rsidRDefault="00E01DE4" w:rsidP="00E01DE4">
      <w:pPr>
        <w:pStyle w:val="Numbersforbills"/>
      </w:pPr>
    </w:p>
    <w:p w:rsidR="00E01DE4" w:rsidRDefault="00E01DE4" w:rsidP="00E01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E4" w:rsidRDefault="00E01DE4" w:rsidP="00E01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E4" w:rsidRDefault="00E01DE4" w:rsidP="00E01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E4" w:rsidRDefault="00E01DE4" w:rsidP="00E01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E4" w:rsidRDefault="00E01DE4" w:rsidP="00E01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09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0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rsidR="00E7388D">
        <w:noBreakHyphen/>
      </w:r>
      <w:r>
        <w:t>30</w:t>
      </w:r>
      <w:r w:rsidR="00E7388D">
        <w:noBreakHyphen/>
      </w:r>
      <w:r>
        <w:t>40</w:t>
      </w:r>
      <w:r w:rsidR="00726475">
        <w:t>,</w:t>
      </w:r>
      <w:r>
        <w:t xml:space="preserve"> CODE OF LAWS OF SOUTH CAROLINA, 1976, RELATING TO AGENCIES PREVIOUSLY TRANSFERRED TO THE DEPARTMENT OF EDUCATION, SO AS TO TRANSFER TO AND</w:t>
      </w:r>
      <w:r w:rsidR="0099437C">
        <w:t xml:space="preserve"> THEREBY</w:t>
      </w:r>
      <w:r>
        <w:t xml:space="preserve"> DEVOLVE</w:t>
      </w:r>
      <w:r w:rsidR="00ED0CB7">
        <w:t xml:space="preserve"> UPON THE DEPARTMENT OF EDUCATION</w:t>
      </w:r>
      <w:r>
        <w:t xml:space="preserve"> THE POWERS AND DUTIES OF THE SOUTH CAROLINA SCHOOL FOR THE DEAF AND BLIND, THE JOHN DE LA HOWE SCHOOL, AND THE </w:t>
      </w:r>
      <w:r w:rsidR="00ED0CB7">
        <w:t>WIL LOU GRAY OPPORTUNITY SCHOOL</w:t>
      </w:r>
      <w:r>
        <w:t>; TO AMEND CHAPTER 47, TITLE 59, RELATING TO THE GOVERNANCE, ORGANIZATION, AND OPERATION OF THE SOUTH CAROLINA SCHOOL FOR THE DEAF AND BLIND, SO AS TO PROVIDE THAT</w:t>
      </w:r>
      <w:r w:rsidR="0099437C">
        <w:t xml:space="preserve"> THE SCHOOL IS UNDER THE ADMINISTRATION AND SUPERVISION OF THE DEPARTMENT OF EDUCATION, TO PROVIDE THAT</w:t>
      </w:r>
      <w:r>
        <w:t xml:space="preserve"> ITS BOARD OF COMMISSIONERS </w:t>
      </w:r>
      <w:r w:rsidR="00ED0CB7">
        <w:t>IS</w:t>
      </w:r>
      <w:r>
        <w:t xml:space="preserve"> AN ADVISORY BOARD TO THE SCHOOL</w:t>
      </w:r>
      <w:r w:rsidR="0099437C">
        <w:t>,</w:t>
      </w:r>
      <w:r>
        <w:t xml:space="preserve"> AND TO CONFORM THIS CHAPTER TO THE PROVISIONS OF THIS ACT; TO AMEND CHAPTER 49, TITLE 59, RELATING TO THE GOVERNANCE, ORGANIZATION, AND OPERATION OF THE JOHN DE LA HOWE SCHOOL, SO AS TO PROVIDE THAT</w:t>
      </w:r>
      <w:r w:rsidR="0099437C">
        <w:t xml:space="preserve"> THE SCHOOL IS UNDER THE ADMINISTRATION AND SUPERVISION OF THE DEPARTMENT OF EDUCATION, TO PROVIDE THAT</w:t>
      </w:r>
      <w:r>
        <w:t xml:space="preserve"> ITS BOARD OF TRUSTEES </w:t>
      </w:r>
      <w:r w:rsidR="00ED0CB7">
        <w:t>IS</w:t>
      </w:r>
      <w:r>
        <w:t xml:space="preserve"> AN ADVISORY BOARD TO THE SCHOOL AND TO CONFORM THIS CHAPTER TO THE PROVISIONS OF THIS ACT; AND TO AMEND CHAPTER 51, TITLE </w:t>
      </w:r>
      <w:r w:rsidR="00726475">
        <w:t>5</w:t>
      </w:r>
      <w:r>
        <w:t>9, RELATING TO</w:t>
      </w:r>
      <w:r w:rsidR="0099437C">
        <w:t xml:space="preserve"> THE</w:t>
      </w:r>
      <w:r>
        <w:t xml:space="preserve"> GOVERNANCE, ORGANIZATION, AND OPERATION OF THE WIL LOU GRAY OPPORTUNITY SCHOOL, SO AS </w:t>
      </w:r>
      <w:r>
        <w:lastRenderedPageBreak/>
        <w:t>TO PROVIDE THAT</w:t>
      </w:r>
      <w:r w:rsidR="0099437C">
        <w:t xml:space="preserve"> THE SCHOOL IS UNDER THE ADMINISTRATION AND SUPERVISION OF THE DEPARTMENT OF EDUCATION, TO PROVIDE THAT</w:t>
      </w:r>
      <w:r>
        <w:t xml:space="preserve"> ITS BOARD OF TRUSTEES </w:t>
      </w:r>
      <w:r w:rsidR="00ED0CB7">
        <w:t>I</w:t>
      </w:r>
      <w:r>
        <w:t>S AN ADVISORY BOARD TO THE SCHOOL AND TO CONFORM THIS CHAPTER TO THE PROVISIONS OF THIS ACT.</w:t>
      </w:r>
    </w:p>
    <w:p w:rsidR="00FB09DF" w:rsidRDefault="00FB0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09DF" w:rsidRDefault="00FB0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09DF" w:rsidRDefault="00FB0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DF" w:rsidRDefault="00FB0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221F">
        <w:t>Section 1</w:t>
      </w:r>
      <w:r w:rsidR="00E7388D">
        <w:noBreakHyphen/>
      </w:r>
      <w:r w:rsidR="00DD221F">
        <w:t>30</w:t>
      </w:r>
      <w:r w:rsidR="00E7388D">
        <w:noBreakHyphen/>
      </w:r>
      <w:r w:rsidR="00DD221F">
        <w:t>40 of the 1976 Code is amended to read:</w:t>
      </w:r>
    </w:p>
    <w:p w:rsidR="00DD221F" w:rsidRDefault="00DD2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21F" w:rsidRPr="0008348B" w:rsidRDefault="00DD221F" w:rsidP="00DD2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E7388D">
        <w:noBreakHyphen/>
      </w:r>
      <w:r>
        <w:t>30</w:t>
      </w:r>
      <w:r w:rsidR="00E7388D">
        <w:noBreakHyphen/>
      </w:r>
      <w:r>
        <w:t>40.</w:t>
      </w:r>
      <w:r>
        <w:tab/>
      </w:r>
      <w:r>
        <w:rPr>
          <w:u w:val="single"/>
        </w:rPr>
        <w:t>(A)</w:t>
      </w:r>
      <w:r>
        <w:tab/>
      </w:r>
      <w:r w:rsidRPr="0008348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Education: </w:t>
      </w:r>
    </w:p>
    <w:p w:rsidR="00DD221F" w:rsidRDefault="00DD221F" w:rsidP="00DD2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348B">
        <w:t>State Department of Education, provided for at Section 59</w:t>
      </w:r>
      <w:r w:rsidR="00E7388D">
        <w:noBreakHyphen/>
      </w:r>
      <w:r w:rsidRPr="0008348B">
        <w:t>5</w:t>
      </w:r>
      <w:r w:rsidR="00E7388D">
        <w:noBreakHyphen/>
      </w:r>
      <w:r w:rsidRPr="0008348B">
        <w:t>10, et seq.</w:t>
      </w:r>
    </w:p>
    <w:p w:rsidR="00DD221F" w:rsidRDefault="00DD221F" w:rsidP="00DD2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4F0743" w:rsidRPr="004F0743">
        <w:tab/>
      </w:r>
      <w:r>
        <w:rPr>
          <w:u w:val="single"/>
        </w:rPr>
        <w:t>Effective on July 1 2011,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Education:</w:t>
      </w:r>
    </w:p>
    <w:p w:rsidR="00DD221F" w:rsidRDefault="004F0743" w:rsidP="00DD2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F0743">
        <w:tab/>
      </w:r>
      <w:r w:rsidRPr="004F0743">
        <w:tab/>
      </w:r>
      <w:r w:rsidR="00DD221F">
        <w:rPr>
          <w:u w:val="single"/>
        </w:rPr>
        <w:t>(1)</w:t>
      </w:r>
      <w:r w:rsidRPr="004F0743">
        <w:tab/>
      </w:r>
      <w:r w:rsidR="00DD221F">
        <w:rPr>
          <w:u w:val="single"/>
        </w:rPr>
        <w:t xml:space="preserve">South Carolina School for the </w:t>
      </w:r>
      <w:r w:rsidR="0011247D">
        <w:rPr>
          <w:u w:val="single"/>
        </w:rPr>
        <w:t xml:space="preserve">Deaf </w:t>
      </w:r>
      <w:r w:rsidR="00DD221F">
        <w:rPr>
          <w:u w:val="single"/>
        </w:rPr>
        <w:t>and</w:t>
      </w:r>
      <w:r w:rsidR="0011247D">
        <w:rPr>
          <w:u w:val="single"/>
        </w:rPr>
        <w:t xml:space="preserve"> the</w:t>
      </w:r>
      <w:r w:rsidR="00DD221F">
        <w:rPr>
          <w:u w:val="single"/>
        </w:rPr>
        <w:t xml:space="preserve"> </w:t>
      </w:r>
      <w:r w:rsidR="0011247D">
        <w:rPr>
          <w:u w:val="single"/>
        </w:rPr>
        <w:t>Blind</w:t>
      </w:r>
      <w:r w:rsidR="00DD221F">
        <w:rPr>
          <w:u w:val="single"/>
        </w:rPr>
        <w:t xml:space="preserve">, formerly provided for </w:t>
      </w:r>
      <w:r w:rsidR="0011247D">
        <w:rPr>
          <w:u w:val="single"/>
        </w:rPr>
        <w:t>in</w:t>
      </w:r>
      <w:r w:rsidR="00DD221F">
        <w:rPr>
          <w:u w:val="single"/>
        </w:rPr>
        <w:t xml:space="preserve"> Chapter 47, Title 59;</w:t>
      </w:r>
    </w:p>
    <w:p w:rsidR="00DD221F" w:rsidRDefault="004F0743" w:rsidP="00DD2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F0743">
        <w:tab/>
      </w:r>
      <w:r w:rsidRPr="004F0743">
        <w:tab/>
      </w:r>
      <w:r w:rsidR="00DD221F">
        <w:rPr>
          <w:u w:val="single"/>
        </w:rPr>
        <w:t>(2)</w:t>
      </w:r>
      <w:r w:rsidRPr="004F0743">
        <w:tab/>
      </w:r>
      <w:r w:rsidR="00DD221F">
        <w:rPr>
          <w:u w:val="single"/>
        </w:rPr>
        <w:t>John De La Howe</w:t>
      </w:r>
      <w:r w:rsidR="006A3DA3">
        <w:rPr>
          <w:u w:val="single"/>
        </w:rPr>
        <w:t xml:space="preserve"> School, </w:t>
      </w:r>
      <w:r w:rsidR="00DD221F">
        <w:rPr>
          <w:u w:val="single"/>
        </w:rPr>
        <w:t xml:space="preserve">formerly provided for </w:t>
      </w:r>
      <w:r w:rsidR="0011247D">
        <w:rPr>
          <w:u w:val="single"/>
        </w:rPr>
        <w:t>in</w:t>
      </w:r>
      <w:r w:rsidR="00DD221F">
        <w:rPr>
          <w:u w:val="single"/>
        </w:rPr>
        <w:t xml:space="preserve"> Chapter 49, Title 5;</w:t>
      </w:r>
    </w:p>
    <w:p w:rsidR="00DD221F" w:rsidRDefault="004F0743" w:rsidP="00DD2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0743">
        <w:tab/>
      </w:r>
      <w:r w:rsidRPr="004F0743">
        <w:tab/>
      </w:r>
      <w:r w:rsidR="00DD221F">
        <w:rPr>
          <w:u w:val="single"/>
        </w:rPr>
        <w:t>(3)</w:t>
      </w:r>
      <w:r w:rsidRPr="004F0743">
        <w:tab/>
      </w:r>
      <w:r w:rsidR="00DD221F">
        <w:rPr>
          <w:u w:val="single"/>
        </w:rPr>
        <w:t>Wil Lou Gray Opportunity S</w:t>
      </w:r>
      <w:r w:rsidR="0011247D">
        <w:rPr>
          <w:u w:val="single"/>
        </w:rPr>
        <w:t>chool, formerly provided for in</w:t>
      </w:r>
      <w:r w:rsidR="00DD221F">
        <w:rPr>
          <w:u w:val="single"/>
        </w:rPr>
        <w:t xml:space="preserve"> Chapter 51, Title 59.</w:t>
      </w:r>
      <w:r w:rsidR="00DD221F">
        <w:t>”</w:t>
      </w:r>
    </w:p>
    <w:p w:rsidR="00DD221F" w:rsidRDefault="00DD221F" w:rsidP="00DD2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21F" w:rsidRPr="00DD221F" w:rsidRDefault="00DD221F" w:rsidP="00DD2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47</w:t>
      </w:r>
      <w:r w:rsidR="00726475">
        <w:t>,</w:t>
      </w:r>
      <w:r>
        <w:t xml:space="preserve"> Title 59 of the 1976 Code is amended to read:</w:t>
      </w:r>
    </w:p>
    <w:p w:rsidR="00ED7C3A" w:rsidRDefault="00ED7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C3A" w:rsidRDefault="00DD221F"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D7C3A">
        <w:t>CHAPTER 47</w:t>
      </w:r>
    </w:p>
    <w:p w:rsid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D7C3A" w:rsidRPr="00F61C9B"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School f</w:t>
      </w:r>
      <w:r w:rsidRPr="00F61C9B">
        <w:t xml:space="preserve">or </w:t>
      </w:r>
      <w:r>
        <w:t>t</w:t>
      </w:r>
      <w:r w:rsidRPr="00F61C9B">
        <w:t xml:space="preserve">he Deaf </w:t>
      </w:r>
      <w:r>
        <w:t>a</w:t>
      </w:r>
      <w:r w:rsidRPr="00F61C9B">
        <w:t xml:space="preserve">nd </w:t>
      </w:r>
      <w:r>
        <w:t>t</w:t>
      </w:r>
      <w:r w:rsidRPr="00F61C9B">
        <w:t>he Blind</w:t>
      </w:r>
    </w:p>
    <w:p w:rsidR="00ED7C3A" w:rsidRPr="00F61C9B"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3683"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D7C3A">
        <w:t>Section 59</w:t>
      </w:r>
      <w:r w:rsidR="00E7388D">
        <w:noBreakHyphen/>
      </w:r>
      <w:r w:rsidRPr="00ED7C3A">
        <w:t>47</w:t>
      </w:r>
      <w:r w:rsidR="00E7388D">
        <w:noBreakHyphen/>
      </w:r>
      <w:r w:rsidRPr="00ED7C3A">
        <w:t xml:space="preserve">10. </w:t>
      </w:r>
      <w:r w:rsidR="00A33683">
        <w:rPr>
          <w:u w:val="single"/>
        </w:rPr>
        <w:t>(A)</w:t>
      </w:r>
      <w:r w:rsidR="00E7388D" w:rsidRPr="00E7388D">
        <w:tab/>
      </w:r>
      <w:r>
        <w:tab/>
      </w:r>
      <w:r w:rsidRPr="00ED7C3A">
        <w:t xml:space="preserve">The </w:t>
      </w:r>
      <w:r w:rsidRPr="004E3EB2">
        <w:rPr>
          <w:strike/>
        </w:rPr>
        <w:t>board of commissioners of the</w:t>
      </w:r>
      <w:r w:rsidRPr="00ED7C3A">
        <w:t xml:space="preserve"> South Carolina School for the Deaf and the Blind </w:t>
      </w:r>
      <w:r w:rsidRPr="004E3EB2">
        <w:rPr>
          <w:strike/>
        </w:rPr>
        <w:t>shall consist</w:t>
      </w:r>
      <w:r w:rsidR="004E3EB2">
        <w:t xml:space="preserve"> </w:t>
      </w:r>
      <w:r w:rsidR="004E3EB2">
        <w:rPr>
          <w:u w:val="single"/>
        </w:rPr>
        <w:t>is under</w:t>
      </w:r>
      <w:r w:rsidR="00A33683">
        <w:rPr>
          <w:u w:val="single"/>
        </w:rPr>
        <w:t xml:space="preserve"> the administration and supervision of</w:t>
      </w:r>
      <w:r w:rsidR="004E3EB2">
        <w:rPr>
          <w:u w:val="single"/>
        </w:rPr>
        <w:t xml:space="preserve"> the Department of Education</w:t>
      </w:r>
      <w:r w:rsidR="00A33683">
        <w:rPr>
          <w:u w:val="single"/>
        </w:rPr>
        <w:t>.</w:t>
      </w:r>
    </w:p>
    <w:p w:rsidR="00ED7C3A" w:rsidRPr="00ED7C3A" w:rsidRDefault="00E7388D"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88D">
        <w:tab/>
      </w:r>
      <w:r w:rsidR="00A33683">
        <w:rPr>
          <w:u w:val="single"/>
        </w:rPr>
        <w:t>(B)</w:t>
      </w:r>
      <w:r w:rsidRPr="00E7388D">
        <w:tab/>
      </w:r>
      <w:r w:rsidR="00A33683">
        <w:rPr>
          <w:u w:val="single"/>
        </w:rPr>
        <w:t xml:space="preserve">The school is </w:t>
      </w:r>
      <w:r w:rsidR="004E3EB2">
        <w:rPr>
          <w:u w:val="single"/>
        </w:rPr>
        <w:t>supported by an advisory board consisting</w:t>
      </w:r>
      <w:r w:rsidR="00ED7C3A" w:rsidRPr="00ED7C3A">
        <w:t xml:space="preserve"> of ten members appointed by the Governor for terms of six years and until their successors are appointed and qualify.  Each congressional district must be represented by one board member, who must be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executive officer of the Department of Health and Environmental Control are ex officio members of the board.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20.</w:t>
      </w:r>
      <w:r>
        <w:tab/>
      </w:r>
      <w:r w:rsidRPr="002E02B3">
        <w:rPr>
          <w:strike/>
        </w:rPr>
        <w:t>The board</w:t>
      </w:r>
      <w:r w:rsidR="002E02B3">
        <w:t xml:space="preserve"> </w:t>
      </w:r>
      <w:r w:rsidR="002E02B3">
        <w:rPr>
          <w:u w:val="single"/>
        </w:rPr>
        <w:t>Advisory board members</w:t>
      </w:r>
      <w:r w:rsidR="0011247D" w:rsidRPr="0011247D">
        <w:t xml:space="preserve"> shall</w:t>
      </w:r>
      <w:r w:rsidR="0011247D">
        <w:t xml:space="preserve"> </w:t>
      </w:r>
      <w:r w:rsidRPr="00ED7C3A">
        <w:t xml:space="preserve">receive no compensation for </w:t>
      </w:r>
      <w:r w:rsidRPr="002E02B3">
        <w:rPr>
          <w:strike/>
        </w:rPr>
        <w:t>its</w:t>
      </w:r>
      <w:r w:rsidR="002E02B3">
        <w:t xml:space="preserve"> </w:t>
      </w:r>
      <w:r w:rsidR="002E02B3">
        <w:rPr>
          <w:u w:val="single"/>
        </w:rPr>
        <w:t>their</w:t>
      </w:r>
      <w:r w:rsidRPr="00ED7C3A">
        <w:t xml:space="preserve"> services</w:t>
      </w:r>
      <w:r w:rsidRPr="002E02B3">
        <w:rPr>
          <w:strike/>
        </w:rPr>
        <w:t>.  It shall be allowed actual expenses, to be paid by the superintendent of the school</w:t>
      </w:r>
      <w:r w:rsidR="002E02B3">
        <w:t xml:space="preserve"> </w:t>
      </w:r>
      <w:r w:rsidR="002E02B3">
        <w:rPr>
          <w:u w:val="single"/>
        </w:rPr>
        <w:t>but are entitled to entitled to mileage, per diem, and subsistence as provided to members of state boards, committees, and commissions</w:t>
      </w:r>
      <w:r w:rsidRPr="00ED7C3A">
        <w:t xml:space="preserv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30.</w:t>
      </w:r>
      <w:r>
        <w:tab/>
      </w:r>
      <w:r w:rsidRPr="00ED7C3A">
        <w:t xml:space="preserve">The </w:t>
      </w:r>
      <w:r w:rsidRPr="002E02B3">
        <w:rPr>
          <w:strike/>
        </w:rPr>
        <w:t>board of commissioners</w:t>
      </w:r>
      <w:r w:rsidR="002E02B3">
        <w:t xml:space="preserve"> </w:t>
      </w:r>
      <w:r w:rsidR="002E02B3">
        <w:rPr>
          <w:u w:val="single"/>
        </w:rPr>
        <w:t>Department of Education</w:t>
      </w:r>
      <w:r w:rsidRPr="00ED7C3A">
        <w:t xml:space="preserve"> is vested with the supervision and control of the affairs and government of </w:t>
      </w:r>
      <w:r w:rsidRPr="002E02B3">
        <w:rPr>
          <w:strike/>
        </w:rPr>
        <w:t>said</w:t>
      </w:r>
      <w:r w:rsidR="002E02B3">
        <w:t xml:space="preserve"> </w:t>
      </w:r>
      <w:r w:rsidR="002E02B3">
        <w:rPr>
          <w:u w:val="single"/>
        </w:rPr>
        <w:t>the</w:t>
      </w:r>
      <w:r w:rsidRPr="00ED7C3A">
        <w:t xml:space="preserve"> school, with power to regulate salaries of officers and teachers, to establish conditions, forms and regulations for the admission of pupils </w:t>
      </w:r>
      <w:r w:rsidRPr="002E02B3">
        <w:rPr>
          <w:strike/>
        </w:rPr>
        <w:t>therein</w:t>
      </w:r>
      <w:r w:rsidR="002E02B3">
        <w:rPr>
          <w:u w:val="single"/>
        </w:rPr>
        <w:t>,</w:t>
      </w:r>
      <w:r w:rsidRPr="00ED7C3A">
        <w:t xml:space="preserve"> and to prescribe </w:t>
      </w:r>
      <w:r w:rsidRPr="002E02B3">
        <w:rPr>
          <w:strike/>
        </w:rPr>
        <w:t>such</w:t>
      </w:r>
      <w:r w:rsidRPr="00ED7C3A">
        <w:t xml:space="preserve"> rules and bylaws as </w:t>
      </w:r>
      <w:r w:rsidRPr="002E02B3">
        <w:rPr>
          <w:strike/>
        </w:rPr>
        <w:t>in its judgment shall be</w:t>
      </w:r>
      <w:r w:rsidRPr="00ED7C3A">
        <w:t xml:space="preserve"> necessary for the management and good government </w:t>
      </w:r>
      <w:r w:rsidRPr="002E02B3">
        <w:rPr>
          <w:strike/>
        </w:rPr>
        <w:t>thereof</w:t>
      </w:r>
      <w:r w:rsidR="002E02B3">
        <w:t xml:space="preserve"> </w:t>
      </w:r>
      <w:r w:rsidR="002E02B3">
        <w:rPr>
          <w:u w:val="single"/>
        </w:rPr>
        <w:t>of the school</w:t>
      </w:r>
      <w:r w:rsidRPr="00ED7C3A">
        <w:t xml:space="preserv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40.</w:t>
      </w:r>
      <w:r>
        <w:tab/>
      </w:r>
      <w:r w:rsidRPr="00ED7C3A">
        <w:t>The</w:t>
      </w:r>
      <w:r w:rsidR="002E02B3">
        <w:t xml:space="preserve"> </w:t>
      </w:r>
      <w:r w:rsidR="002E02B3">
        <w:rPr>
          <w:u w:val="single"/>
        </w:rPr>
        <w:t>advisory</w:t>
      </w:r>
      <w:r w:rsidRPr="00ED7C3A">
        <w:t xml:space="preserve"> board </w:t>
      </w:r>
      <w:r w:rsidRPr="002E02B3">
        <w:rPr>
          <w:strike/>
        </w:rPr>
        <w:t>of commissioners</w:t>
      </w:r>
      <w:r w:rsidRPr="00ED7C3A">
        <w:t xml:space="preserve"> shall elect a chairman, vice chairman and secretary from their number and shall meet annually at the </w:t>
      </w:r>
      <w:r w:rsidRPr="002E02B3">
        <w:rPr>
          <w:strike/>
        </w:rPr>
        <w:t>institution</w:t>
      </w:r>
      <w:r w:rsidR="002E02B3">
        <w:t xml:space="preserve"> </w:t>
      </w:r>
      <w:r w:rsidR="002E02B3">
        <w:rPr>
          <w:u w:val="single"/>
        </w:rPr>
        <w:t>school</w:t>
      </w:r>
      <w:r w:rsidRPr="00ED7C3A">
        <w:t xml:space="preserve"> and at such other times and places as the chairman of the</w:t>
      </w:r>
      <w:r w:rsidR="002E02B3">
        <w:t xml:space="preserve"> </w:t>
      </w:r>
      <w:r w:rsidR="002E02B3">
        <w:rPr>
          <w:u w:val="single"/>
        </w:rPr>
        <w:t>advisory</w:t>
      </w:r>
      <w:r w:rsidRPr="00ED7C3A">
        <w:t xml:space="preserve"> board shall direct.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50.</w:t>
      </w:r>
      <w:r>
        <w:tab/>
      </w:r>
      <w:r w:rsidRPr="00ED7C3A">
        <w:t xml:space="preserve">The president of the school </w:t>
      </w:r>
      <w:r w:rsidRPr="002E02B3">
        <w:rPr>
          <w:strike/>
        </w:rPr>
        <w:t>shall</w:t>
      </w:r>
      <w:r w:rsidR="002E02B3">
        <w:t xml:space="preserve"> </w:t>
      </w:r>
      <w:r w:rsidR="002E02B3">
        <w:rPr>
          <w:u w:val="single"/>
        </w:rPr>
        <w:t>must</w:t>
      </w:r>
      <w:r w:rsidRPr="00ED7C3A">
        <w:t xml:space="preserve"> be </w:t>
      </w:r>
      <w:r w:rsidRPr="002E02B3">
        <w:rPr>
          <w:strike/>
        </w:rPr>
        <w:t>elected</w:t>
      </w:r>
      <w:r w:rsidR="002E02B3">
        <w:t xml:space="preserve"> </w:t>
      </w:r>
      <w:r w:rsidR="00A33683">
        <w:rPr>
          <w:u w:val="single"/>
        </w:rPr>
        <w:t>employed</w:t>
      </w:r>
      <w:r w:rsidRPr="00ED7C3A">
        <w:t xml:space="preserve"> by</w:t>
      </w:r>
      <w:r w:rsidR="00A33683">
        <w:rPr>
          <w:u w:val="single"/>
        </w:rPr>
        <w:t>, and serves at the pleasure of,</w:t>
      </w:r>
      <w:r w:rsidRPr="00ED7C3A">
        <w:t xml:space="preserve"> the </w:t>
      </w:r>
      <w:r w:rsidRPr="002E02B3">
        <w:rPr>
          <w:strike/>
        </w:rPr>
        <w:t>board of commissioners</w:t>
      </w:r>
      <w:r w:rsidR="002E02B3">
        <w:t xml:space="preserve"> </w:t>
      </w:r>
      <w:r w:rsidR="002E02B3">
        <w:rPr>
          <w:u w:val="single"/>
        </w:rPr>
        <w:t>Superintendent of Education</w:t>
      </w:r>
      <w:r w:rsidRPr="00ED7C3A">
        <w:t xml:space="preserve"> and </w:t>
      </w:r>
      <w:r w:rsidRPr="002E02B3">
        <w:rPr>
          <w:strike/>
        </w:rPr>
        <w:t>shall be</w:t>
      </w:r>
      <w:r w:rsidR="002E02B3">
        <w:t xml:space="preserve"> </w:t>
      </w:r>
      <w:r w:rsidR="002E02B3">
        <w:rPr>
          <w:u w:val="single"/>
        </w:rPr>
        <w:t>is</w:t>
      </w:r>
      <w:r w:rsidRPr="00ED7C3A">
        <w:t xml:space="preserve"> the immediate executive head of the school.  </w:t>
      </w:r>
      <w:r w:rsidRPr="002E02B3">
        <w:rPr>
          <w:strike/>
        </w:rPr>
        <w:t>He shall be</w:t>
      </w:r>
      <w:r w:rsidR="002E02B3">
        <w:t xml:space="preserve"> </w:t>
      </w:r>
      <w:r w:rsidR="002E02B3">
        <w:rPr>
          <w:u w:val="single"/>
        </w:rPr>
        <w:t>The president</w:t>
      </w:r>
      <w:r w:rsidR="006A3DA3">
        <w:rPr>
          <w:u w:val="single"/>
        </w:rPr>
        <w:t xml:space="preserve"> of the school</w:t>
      </w:r>
      <w:r w:rsidR="002E02B3">
        <w:rPr>
          <w:u w:val="single"/>
        </w:rPr>
        <w:t xml:space="preserve"> is</w:t>
      </w:r>
      <w:r w:rsidRPr="00ED7C3A">
        <w:t xml:space="preserve"> responsible to the </w:t>
      </w:r>
      <w:r w:rsidRPr="002E02B3">
        <w:rPr>
          <w:strike/>
        </w:rPr>
        <w:t>board of commissioners</w:t>
      </w:r>
      <w:r w:rsidR="002E02B3">
        <w:t xml:space="preserve"> </w:t>
      </w:r>
      <w:r w:rsidR="002E02B3">
        <w:rPr>
          <w:u w:val="single"/>
        </w:rPr>
        <w:t>Department of Education</w:t>
      </w:r>
      <w:r w:rsidRPr="00ED7C3A">
        <w:t xml:space="preserv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A8404C"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D7C3A">
        <w:t>Section 59</w:t>
      </w:r>
      <w:r w:rsidR="00E7388D">
        <w:noBreakHyphen/>
      </w:r>
      <w:r w:rsidRPr="00ED7C3A">
        <w:t>47</w:t>
      </w:r>
      <w:r w:rsidR="00E7388D">
        <w:noBreakHyphen/>
      </w:r>
      <w:r w:rsidRPr="00ED7C3A">
        <w:t>60.</w:t>
      </w:r>
      <w:r>
        <w:tab/>
      </w:r>
      <w:r w:rsidRPr="00ED7C3A">
        <w:t>The president</w:t>
      </w:r>
      <w:r w:rsidR="006A3DA3">
        <w:t xml:space="preserve"> </w:t>
      </w:r>
      <w:r w:rsidR="006A3DA3">
        <w:rPr>
          <w:u w:val="single"/>
        </w:rPr>
        <w:t>of the school</w:t>
      </w:r>
      <w:r w:rsidRPr="00ED7C3A">
        <w:t xml:space="preserve"> shall </w:t>
      </w:r>
      <w:r w:rsidRPr="0071026E">
        <w:rPr>
          <w:strike/>
        </w:rPr>
        <w:t>nominate all his</w:t>
      </w:r>
      <w:r w:rsidR="002E02B3" w:rsidRPr="00A33683">
        <w:rPr>
          <w:strike/>
        </w:rPr>
        <w:t xml:space="preserve"> </w:t>
      </w:r>
      <w:r w:rsidR="00A33683" w:rsidRPr="00A33683">
        <w:rPr>
          <w:strike/>
        </w:rPr>
        <w:t>subordinate officers and</w:t>
      </w:r>
      <w:r w:rsidR="00A33683" w:rsidRPr="00ED7C3A">
        <w:t xml:space="preserve"> </w:t>
      </w:r>
      <w:r w:rsidR="0071026E">
        <w:rPr>
          <w:u w:val="single"/>
        </w:rPr>
        <w:t>employ</w:t>
      </w:r>
      <w:r w:rsidR="00A33683">
        <w:rPr>
          <w:u w:val="single"/>
        </w:rPr>
        <w:t>,</w:t>
      </w:r>
      <w:r w:rsidR="00A33683">
        <w:t xml:space="preserve"> teachers</w:t>
      </w:r>
      <w:r w:rsidR="00726475">
        <w:rPr>
          <w:u w:val="single"/>
        </w:rPr>
        <w:t>,</w:t>
      </w:r>
      <w:r w:rsidR="00A33683" w:rsidRPr="00A33683">
        <w:t xml:space="preserve"> </w:t>
      </w:r>
      <w:r w:rsidR="00A33683">
        <w:rPr>
          <w:u w:val="single"/>
        </w:rPr>
        <w:t xml:space="preserve">staff, and other personnel </w:t>
      </w:r>
      <w:r w:rsidR="002E02B3">
        <w:rPr>
          <w:u w:val="single"/>
        </w:rPr>
        <w:t>for the school</w:t>
      </w:r>
      <w:r w:rsidRPr="00ED7C3A">
        <w:t xml:space="preserve">, subject to the approval of the </w:t>
      </w:r>
      <w:r w:rsidRPr="002E02B3">
        <w:rPr>
          <w:strike/>
        </w:rPr>
        <w:t>board of commissioners</w:t>
      </w:r>
      <w:r w:rsidR="002E02B3">
        <w:t xml:space="preserve"> </w:t>
      </w:r>
      <w:r w:rsidR="002E02B3">
        <w:rPr>
          <w:u w:val="single"/>
        </w:rPr>
        <w:t>department</w:t>
      </w:r>
      <w:r w:rsidRPr="00ED7C3A">
        <w:t xml:space="preserve">. </w:t>
      </w:r>
      <w:r w:rsidRPr="0071026E">
        <w:rPr>
          <w:strike/>
        </w:rPr>
        <w:t xml:space="preserve"> He shall be</w:t>
      </w:r>
      <w:r w:rsidR="0071026E">
        <w:t xml:space="preserve"> </w:t>
      </w:r>
      <w:r w:rsidR="006A3DA3">
        <w:rPr>
          <w:u w:val="single"/>
        </w:rPr>
        <w:t xml:space="preserve">The </w:t>
      </w:r>
      <w:r w:rsidR="0071026E">
        <w:rPr>
          <w:u w:val="single"/>
        </w:rPr>
        <w:t>president is</w:t>
      </w:r>
      <w:r w:rsidRPr="00ED7C3A">
        <w:t xml:space="preserve"> the official medium of communication between the </w:t>
      </w:r>
      <w:r w:rsidRPr="0071026E">
        <w:rPr>
          <w:strike/>
        </w:rPr>
        <w:t>board</w:t>
      </w:r>
      <w:r w:rsidR="0071026E">
        <w:t xml:space="preserve"> </w:t>
      </w:r>
      <w:r w:rsidR="0071026E">
        <w:rPr>
          <w:u w:val="single"/>
        </w:rPr>
        <w:t>school</w:t>
      </w:r>
      <w:r w:rsidRPr="00ED7C3A">
        <w:t xml:space="preserve"> and the </w:t>
      </w:r>
      <w:r w:rsidRPr="0071026E">
        <w:rPr>
          <w:strike/>
        </w:rPr>
        <w:t>subordinate officers and employees, shall make all regulations</w:t>
      </w:r>
      <w:r w:rsidR="0071026E">
        <w:rPr>
          <w:strike/>
        </w:rPr>
        <w:t xml:space="preserve"> of</w:t>
      </w:r>
      <w:r w:rsidR="0071026E">
        <w:t xml:space="preserve"> </w:t>
      </w:r>
      <w:r w:rsidR="006A3DA3">
        <w:rPr>
          <w:u w:val="single"/>
        </w:rPr>
        <w:t>department.</w:t>
      </w:r>
      <w:r w:rsidR="0071026E">
        <w:rPr>
          <w:u w:val="single"/>
        </w:rPr>
        <w:t xml:space="preserve"> </w:t>
      </w:r>
      <w:r w:rsidR="006A3DA3">
        <w:rPr>
          <w:u w:val="single"/>
        </w:rPr>
        <w:t>The president</w:t>
      </w:r>
      <w:r w:rsidR="0071026E">
        <w:rPr>
          <w:u w:val="single"/>
        </w:rPr>
        <w:t xml:space="preserve"> shall establish</w:t>
      </w:r>
      <w:r w:rsidRPr="00ED7C3A">
        <w:t xml:space="preserve"> internal policy, </w:t>
      </w:r>
      <w:r w:rsidRPr="0071026E">
        <w:rPr>
          <w:strike/>
        </w:rPr>
        <w:t>shall</w:t>
      </w:r>
      <w:r w:rsidRPr="00ED7C3A">
        <w:t xml:space="preserve"> authorize the purchase of ordinary supplies</w:t>
      </w:r>
      <w:r w:rsidR="0071026E">
        <w:rPr>
          <w:u w:val="single"/>
        </w:rPr>
        <w:t>,</w:t>
      </w:r>
      <w:r w:rsidRPr="00ED7C3A">
        <w:t xml:space="preserve"> and </w:t>
      </w:r>
      <w:r w:rsidRPr="0071026E">
        <w:rPr>
          <w:strike/>
        </w:rPr>
        <w:t>shall</w:t>
      </w:r>
      <w:r w:rsidRPr="00ED7C3A">
        <w:t xml:space="preserve"> examine and certify to the correctness of all bills of </w:t>
      </w:r>
      <w:r w:rsidRPr="006A3DA3">
        <w:rPr>
          <w:strike/>
        </w:rPr>
        <w:t>such</w:t>
      </w:r>
      <w:r w:rsidR="006A3DA3">
        <w:t xml:space="preserve"> </w:t>
      </w:r>
      <w:r w:rsidR="006A3DA3">
        <w:rPr>
          <w:u w:val="single"/>
        </w:rPr>
        <w:t>these</w:t>
      </w:r>
      <w:r w:rsidRPr="00ED7C3A">
        <w:t xml:space="preserve"> supplies.</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70.</w:t>
      </w:r>
      <w:r>
        <w:tab/>
      </w:r>
      <w:r w:rsidRPr="00ED7C3A">
        <w:t xml:space="preserve">All deaf, hard of hearing, blind, and visually impaired persons of the State who are eligible, each case to be decided by the </w:t>
      </w:r>
      <w:r w:rsidRPr="00A8404C">
        <w:rPr>
          <w:strike/>
        </w:rPr>
        <w:t>board of commissioners</w:t>
      </w:r>
      <w:r w:rsidR="00A8404C">
        <w:t xml:space="preserve"> </w:t>
      </w:r>
      <w:r w:rsidR="006A3DA3">
        <w:rPr>
          <w:u w:val="single"/>
        </w:rPr>
        <w:t>president</w:t>
      </w:r>
      <w:r w:rsidRPr="00ED7C3A">
        <w:t xml:space="preserve">, must be admitted to the benefits of the school.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80.</w:t>
      </w:r>
      <w:r>
        <w:tab/>
      </w:r>
      <w:r w:rsidRPr="00ED7C3A">
        <w:t xml:space="preserve">The whole or part of the expenses of the </w:t>
      </w:r>
      <w:r w:rsidRPr="00A8404C">
        <w:rPr>
          <w:strike/>
        </w:rPr>
        <w:t>several</w:t>
      </w:r>
      <w:r w:rsidRPr="00ED7C3A">
        <w:t xml:space="preserve"> applicants </w:t>
      </w:r>
      <w:r w:rsidRPr="00A8404C">
        <w:rPr>
          <w:strike/>
        </w:rPr>
        <w:t>shall</w:t>
      </w:r>
      <w:r w:rsidR="00A8404C">
        <w:t xml:space="preserve"> </w:t>
      </w:r>
      <w:r w:rsidR="00A8404C">
        <w:rPr>
          <w:u w:val="single"/>
        </w:rPr>
        <w:t>must</w:t>
      </w:r>
      <w:r w:rsidRPr="00ED7C3A">
        <w:t xml:space="preserve"> be paid,</w:t>
      </w:r>
      <w:r w:rsidR="00A8404C">
        <w:t xml:space="preserve"> </w:t>
      </w:r>
      <w:r w:rsidRPr="00ED7C3A">
        <w:t xml:space="preserve">according to the </w:t>
      </w:r>
      <w:r w:rsidRPr="00A8404C">
        <w:rPr>
          <w:strike/>
        </w:rPr>
        <w:t>opinion which the commissioners may form as to the</w:t>
      </w:r>
      <w:r w:rsidRPr="00ED7C3A">
        <w:t xml:space="preserve"> pecuniary condition of the applicants.  In case there are more applicants than </w:t>
      </w:r>
      <w:r w:rsidRPr="00A8404C">
        <w:rPr>
          <w:strike/>
        </w:rPr>
        <w:t>would exhaust</w:t>
      </w:r>
      <w:r w:rsidRPr="00ED7C3A">
        <w:t xml:space="preserve"> the</w:t>
      </w:r>
      <w:r w:rsidR="00A8404C">
        <w:t xml:space="preserve"> </w:t>
      </w:r>
      <w:r w:rsidR="00A8404C">
        <w:rPr>
          <w:u w:val="single"/>
        </w:rPr>
        <w:t>school</w:t>
      </w:r>
      <w:r w:rsidR="00E7388D" w:rsidRPr="00E7388D">
        <w:rPr>
          <w:u w:val="single"/>
        </w:rPr>
        <w:t>’</w:t>
      </w:r>
      <w:r w:rsidR="00A8404C">
        <w:rPr>
          <w:u w:val="single"/>
        </w:rPr>
        <w:t>s</w:t>
      </w:r>
      <w:r w:rsidRPr="00ED7C3A">
        <w:t xml:space="preserve"> annual appropriation</w:t>
      </w:r>
      <w:r w:rsidR="00A8404C">
        <w:t xml:space="preserve"> </w:t>
      </w:r>
      <w:r w:rsidR="00A8404C">
        <w:rPr>
          <w:u w:val="single"/>
        </w:rPr>
        <w:t>for this purpose</w:t>
      </w:r>
      <w:r w:rsidRPr="00ED7C3A">
        <w:t xml:space="preserve">, the </w:t>
      </w:r>
      <w:r w:rsidRPr="00A8404C">
        <w:rPr>
          <w:strike/>
        </w:rPr>
        <w:t>commissioners</w:t>
      </w:r>
      <w:r w:rsidR="00A8404C">
        <w:t xml:space="preserve"> </w:t>
      </w:r>
      <w:r w:rsidR="006A3DA3">
        <w:rPr>
          <w:u w:val="single"/>
        </w:rPr>
        <w:t>president,</w:t>
      </w:r>
      <w:r w:rsidR="00A33683">
        <w:t xml:space="preserve"> </w:t>
      </w:r>
      <w:r w:rsidRPr="00ED7C3A">
        <w:t>shall make selection according to</w:t>
      </w:r>
      <w:r w:rsidRPr="00A33683">
        <w:t xml:space="preserve"> </w:t>
      </w:r>
      <w:r w:rsidRPr="00A33683">
        <w:rPr>
          <w:strike/>
        </w:rPr>
        <w:t xml:space="preserve">their </w:t>
      </w:r>
      <w:r w:rsidRPr="00A8404C">
        <w:rPr>
          <w:strike/>
        </w:rPr>
        <w:t>opinion of the deserts of</w:t>
      </w:r>
      <w:r w:rsidRPr="006A3DA3">
        <w:rPr>
          <w:strike/>
        </w:rPr>
        <w:t xml:space="preserve"> the</w:t>
      </w:r>
      <w:r w:rsidR="00A8404C">
        <w:t xml:space="preserve"> </w:t>
      </w:r>
      <w:r w:rsidR="00A8404C">
        <w:rPr>
          <w:u w:val="single"/>
        </w:rPr>
        <w:t>evaluation of the</w:t>
      </w:r>
      <w:r w:rsidRPr="00ED7C3A">
        <w:t xml:space="preserve"> various applicants.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90.</w:t>
      </w:r>
      <w:r>
        <w:tab/>
      </w:r>
      <w:r w:rsidRPr="00ED7C3A">
        <w:t>Pursuant to the authority of Section 59</w:t>
      </w:r>
      <w:r w:rsidR="00E7388D">
        <w:noBreakHyphen/>
      </w:r>
      <w:r w:rsidRPr="00ED7C3A">
        <w:t>47</w:t>
      </w:r>
      <w:r w:rsidR="00E7388D">
        <w:noBreakHyphen/>
      </w:r>
      <w:r w:rsidRPr="00ED7C3A">
        <w:t xml:space="preserve">80, the </w:t>
      </w:r>
      <w:r w:rsidRPr="00A8404C">
        <w:rPr>
          <w:strike/>
        </w:rPr>
        <w:t>board of commissioners</w:t>
      </w:r>
      <w:r w:rsidR="00A8404C">
        <w:t xml:space="preserve"> </w:t>
      </w:r>
      <w:r w:rsidR="006A3DA3">
        <w:rPr>
          <w:u w:val="single"/>
        </w:rPr>
        <w:t>president</w:t>
      </w:r>
      <w:r w:rsidRPr="00ED7C3A">
        <w:t xml:space="preserve"> shall establish a maintenance fee schedule to be charged students attending the school.  </w:t>
      </w:r>
      <w:r w:rsidRPr="00A8404C">
        <w:rPr>
          <w:strike/>
        </w:rPr>
        <w:t>Such</w:t>
      </w:r>
      <w:r w:rsidR="00A8404C">
        <w:t xml:space="preserve"> </w:t>
      </w:r>
      <w:r w:rsidR="00A8404C">
        <w:rPr>
          <w:u w:val="single"/>
        </w:rPr>
        <w:t>The</w:t>
      </w:r>
      <w:r w:rsidRPr="00ED7C3A">
        <w:t xml:space="preserve"> schedule may</w:t>
      </w:r>
      <w:r w:rsidRPr="00A8404C">
        <w:rPr>
          <w:strike/>
        </w:rPr>
        <w:t>, in the discretion of the board,</w:t>
      </w:r>
      <w:r w:rsidRPr="00ED7C3A">
        <w:t xml:space="preserve"> be graduated in accordance with the financial resources and income of the parent or guardian of the student concerned, or may be excused entirely in proper cases.  Failure to pay maintenance fees in accordance with the schedule prescribed by the </w:t>
      </w:r>
      <w:r w:rsidRPr="00A8404C">
        <w:rPr>
          <w:strike/>
        </w:rPr>
        <w:t>board</w:t>
      </w:r>
      <w:r w:rsidR="00A8404C">
        <w:t xml:space="preserve"> </w:t>
      </w:r>
      <w:r w:rsidR="006A3DA3">
        <w:rPr>
          <w:u w:val="single"/>
        </w:rPr>
        <w:t>president</w:t>
      </w:r>
      <w:r w:rsidRPr="00ED7C3A">
        <w:t xml:space="preserve"> may result in the discharge of a student from the school when the </w:t>
      </w:r>
      <w:r w:rsidRPr="00A8404C">
        <w:rPr>
          <w:strike/>
        </w:rPr>
        <w:t>board</w:t>
      </w:r>
      <w:r w:rsidR="00A8404C">
        <w:t xml:space="preserve"> </w:t>
      </w:r>
      <w:r w:rsidR="006A3DA3">
        <w:rPr>
          <w:u w:val="single"/>
        </w:rPr>
        <w:t>president</w:t>
      </w:r>
      <w:r w:rsidRPr="00ED7C3A">
        <w:t xml:space="preserve"> determines that payment of fees would not be an unreasonable burden upon those persons obligated to pay </w:t>
      </w:r>
      <w:r w:rsidRPr="00A8404C">
        <w:rPr>
          <w:strike/>
        </w:rPr>
        <w:t>such</w:t>
      </w:r>
      <w:r w:rsidR="00A8404C">
        <w:t xml:space="preserve"> </w:t>
      </w:r>
      <w:r w:rsidR="00A8404C">
        <w:rPr>
          <w:u w:val="single"/>
        </w:rPr>
        <w:t>the</w:t>
      </w:r>
      <w:r w:rsidRPr="00ED7C3A">
        <w:t xml:space="preserve"> fees.  All funds collected as maintenance fees</w:t>
      </w:r>
      <w:r w:rsidRPr="00A8404C">
        <w:rPr>
          <w:strike/>
        </w:rPr>
        <w:t>, including any such fees collected prior to July 1 1970, shall</w:t>
      </w:r>
      <w:r w:rsidR="00A8404C">
        <w:t xml:space="preserve"> </w:t>
      </w:r>
      <w:r w:rsidR="00A8404C">
        <w:rPr>
          <w:u w:val="single"/>
        </w:rPr>
        <w:t>must</w:t>
      </w:r>
      <w:r w:rsidRPr="00ED7C3A">
        <w:t xml:space="preserve"> be remitted to the State Treasurer for deposit in a special fund to be used for capital improvements at the school.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100.</w:t>
      </w:r>
      <w:r>
        <w:tab/>
      </w:r>
      <w:r w:rsidRPr="00ED7C3A">
        <w:t>The</w:t>
      </w:r>
      <w:r w:rsidRPr="00A8404C">
        <w:rPr>
          <w:strike/>
        </w:rPr>
        <w:t xml:space="preserve"> board of commissioners</w:t>
      </w:r>
      <w:r w:rsidR="00A8404C">
        <w:t xml:space="preserve"> </w:t>
      </w:r>
      <w:r w:rsidR="00A8404C">
        <w:rPr>
          <w:u w:val="single"/>
        </w:rPr>
        <w:t>department</w:t>
      </w:r>
      <w:r w:rsidRPr="00ED7C3A">
        <w:t xml:space="preserve"> shall draw the annual appropriations as made by the General Assembly for the support and maintenance of </w:t>
      </w:r>
      <w:r w:rsidRPr="00A8404C">
        <w:rPr>
          <w:strike/>
        </w:rPr>
        <w:t>said</w:t>
      </w:r>
      <w:r w:rsidR="00A8404C">
        <w:t xml:space="preserve"> </w:t>
      </w:r>
      <w:r w:rsidR="00A8404C">
        <w:rPr>
          <w:u w:val="single"/>
        </w:rPr>
        <w:t>the</w:t>
      </w:r>
      <w:r w:rsidRPr="00ED7C3A">
        <w:t xml:space="preserve"> school and </w:t>
      </w:r>
      <w:r w:rsidRPr="00A8404C">
        <w:rPr>
          <w:strike/>
        </w:rPr>
        <w:t>shall</w:t>
      </w:r>
      <w:r w:rsidRPr="00ED7C3A">
        <w:t xml:space="preserve"> annually</w:t>
      </w:r>
      <w:r w:rsidR="00A8404C">
        <w:t xml:space="preserve"> </w:t>
      </w:r>
      <w:r w:rsidR="00A8404C">
        <w:rPr>
          <w:u w:val="single"/>
        </w:rPr>
        <w:t>shall</w:t>
      </w:r>
      <w:r w:rsidRPr="00ED7C3A">
        <w:t xml:space="preserve"> report to the General Assembly </w:t>
      </w:r>
      <w:r w:rsidRPr="00A8404C">
        <w:rPr>
          <w:strike/>
        </w:rPr>
        <w:t>an exact statement of their various acts and doings</w:t>
      </w:r>
      <w:r w:rsidR="00A8404C">
        <w:t xml:space="preserve"> </w:t>
      </w:r>
      <w:r w:rsidR="00A8404C">
        <w:rPr>
          <w:u w:val="single"/>
        </w:rPr>
        <w:t>activities and events</w:t>
      </w:r>
      <w:r w:rsidRPr="00ED7C3A">
        <w:t xml:space="preserve"> during the past year, showing exactly how </w:t>
      </w:r>
      <w:r w:rsidRPr="00A8404C">
        <w:rPr>
          <w:strike/>
        </w:rPr>
        <w:t>they</w:t>
      </w:r>
      <w:r w:rsidR="00A8404C">
        <w:t xml:space="preserve"> </w:t>
      </w:r>
      <w:r w:rsidR="00A8404C">
        <w:rPr>
          <w:u w:val="single"/>
        </w:rPr>
        <w:t xml:space="preserve">the </w:t>
      </w:r>
      <w:r w:rsidR="00A33683">
        <w:rPr>
          <w:u w:val="single"/>
        </w:rPr>
        <w:t>department</w:t>
      </w:r>
      <w:r w:rsidRPr="00ED7C3A">
        <w:t xml:space="preserve"> disbursed the money received and expended</w:t>
      </w:r>
      <w:r w:rsidRPr="00A33683">
        <w:rPr>
          <w:strike/>
        </w:rPr>
        <w:t>,</w:t>
      </w:r>
      <w:r w:rsidR="00A33683">
        <w:t xml:space="preserve"> </w:t>
      </w:r>
      <w:r w:rsidR="00A33683">
        <w:rPr>
          <w:u w:val="single"/>
        </w:rPr>
        <w:t>to the school. The president shall submit to the department</w:t>
      </w:r>
      <w:r w:rsidRPr="00ED7C3A">
        <w:t xml:space="preserve"> the names of the persons who have received the </w:t>
      </w:r>
      <w:r w:rsidRPr="00A8404C">
        <w:rPr>
          <w:strike/>
        </w:rPr>
        <w:t>bounty</w:t>
      </w:r>
      <w:r w:rsidR="00A8404C">
        <w:t xml:space="preserve"> </w:t>
      </w:r>
      <w:r w:rsidR="00A8404C">
        <w:rPr>
          <w:u w:val="single"/>
        </w:rPr>
        <w:t>funds</w:t>
      </w:r>
      <w:r w:rsidRPr="00ED7C3A">
        <w:t xml:space="preserve">, the ages and places of residence of </w:t>
      </w:r>
      <w:r w:rsidRPr="00A8404C">
        <w:rPr>
          <w:strike/>
        </w:rPr>
        <w:t>such</w:t>
      </w:r>
      <w:r w:rsidR="00A8404C">
        <w:t xml:space="preserve"> </w:t>
      </w:r>
      <w:r w:rsidR="00A8404C">
        <w:rPr>
          <w:u w:val="single"/>
        </w:rPr>
        <w:t>these</w:t>
      </w:r>
      <w:r w:rsidRPr="00ED7C3A">
        <w:t xml:space="preserve"> persons and information as to their progress.  Vouchers covering </w:t>
      </w:r>
      <w:r w:rsidRPr="00A8404C">
        <w:rPr>
          <w:strike/>
        </w:rPr>
        <w:t>all such</w:t>
      </w:r>
      <w:r w:rsidR="00A8404C">
        <w:t xml:space="preserve"> </w:t>
      </w:r>
      <w:r w:rsidR="00A8404C">
        <w:rPr>
          <w:u w:val="single"/>
        </w:rPr>
        <w:t>these</w:t>
      </w:r>
      <w:r w:rsidRPr="00ED7C3A">
        <w:t xml:space="preserve"> disbursements </w:t>
      </w:r>
      <w:r w:rsidRPr="00A8404C">
        <w:rPr>
          <w:strike/>
        </w:rPr>
        <w:t>shall</w:t>
      </w:r>
      <w:r w:rsidR="00A8404C">
        <w:t xml:space="preserve"> </w:t>
      </w:r>
      <w:r w:rsidR="00A8404C">
        <w:rPr>
          <w:u w:val="single"/>
        </w:rPr>
        <w:t>must</w:t>
      </w:r>
      <w:r w:rsidRPr="00ED7C3A">
        <w:t xml:space="preserve"> be filed in the </w:t>
      </w:r>
      <w:r w:rsidR="0011247D" w:rsidRPr="00ED7C3A">
        <w:t xml:space="preserve">Office </w:t>
      </w:r>
      <w:r w:rsidRPr="00ED7C3A">
        <w:t xml:space="preserve">of the Comptroller General.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 xml:space="preserve">110. </w:t>
      </w:r>
      <w:r>
        <w:tab/>
      </w:r>
      <w:r w:rsidRPr="00A8404C">
        <w:rPr>
          <w:strike/>
        </w:rPr>
        <w:t>(1)</w:t>
      </w:r>
      <w:r w:rsidR="00A8404C">
        <w:rPr>
          <w:u w:val="single"/>
        </w:rPr>
        <w:t>(A)</w:t>
      </w:r>
      <w:r w:rsidR="004F0743" w:rsidRPr="004F0743">
        <w:tab/>
      </w:r>
      <w:r w:rsidRPr="00ED7C3A">
        <w:t xml:space="preserve">The </w:t>
      </w:r>
      <w:r w:rsidRPr="00A8404C">
        <w:rPr>
          <w:strike/>
        </w:rPr>
        <w:t>board of commissioners of the</w:t>
      </w:r>
      <w:r w:rsidRPr="00ED7C3A">
        <w:t xml:space="preserve"> South Carolina School for the Deaf and the Blind</w:t>
      </w:r>
      <w:r w:rsidR="00A8404C">
        <w:t xml:space="preserve"> </w:t>
      </w:r>
      <w:r w:rsidR="00A8404C">
        <w:rPr>
          <w:u w:val="single"/>
        </w:rPr>
        <w:t xml:space="preserve">under </w:t>
      </w:r>
      <w:r w:rsidR="00A33683">
        <w:rPr>
          <w:u w:val="single"/>
        </w:rPr>
        <w:t>overall administration and supervision</w:t>
      </w:r>
      <w:r w:rsidR="00A8404C">
        <w:rPr>
          <w:u w:val="single"/>
        </w:rPr>
        <w:t xml:space="preserve"> of the Department of Education</w:t>
      </w:r>
      <w:r w:rsidRPr="00ED7C3A">
        <w:t xml:space="preserve"> is </w:t>
      </w:r>
      <w:r w:rsidRPr="00A8404C">
        <w:rPr>
          <w:strike/>
        </w:rPr>
        <w:t>hereby</w:t>
      </w:r>
      <w:r w:rsidRPr="00ED7C3A">
        <w:t xml:space="preserve"> empowered to employ campus police to police the buildings and grounds of the school.  </w:t>
      </w:r>
      <w:r w:rsidRPr="00A8404C">
        <w:rPr>
          <w:strike/>
        </w:rPr>
        <w:t>Such</w:t>
      </w:r>
      <w:r w:rsidRPr="00ED7C3A">
        <w:t xml:space="preserve"> </w:t>
      </w:r>
      <w:r w:rsidR="00A8404C" w:rsidRPr="00ED7C3A">
        <w:t xml:space="preserve">Campus </w:t>
      </w:r>
      <w:r w:rsidRPr="00ED7C3A">
        <w:t>police shall work under the supervision of the South Carolina Law Enforcement Division</w:t>
      </w:r>
      <w:r w:rsidRPr="00C2299B">
        <w:rPr>
          <w:strike/>
        </w:rPr>
        <w:t>,</w:t>
      </w:r>
      <w:r w:rsidRPr="00ED7C3A">
        <w:t xml:space="preserve"> and </w:t>
      </w:r>
      <w:r w:rsidRPr="00C2299B">
        <w:rPr>
          <w:strike/>
        </w:rPr>
        <w:t>shall</w:t>
      </w:r>
      <w:r w:rsidR="00C2299B">
        <w:t xml:space="preserve"> </w:t>
      </w:r>
      <w:r w:rsidR="00C2299B">
        <w:rPr>
          <w:u w:val="single"/>
        </w:rPr>
        <w:t>must</w:t>
      </w:r>
      <w:r w:rsidRPr="00ED7C3A">
        <w:t xml:space="preserve"> not enter into such employment unless and until they have been appointed Governor</w:t>
      </w:r>
      <w:r w:rsidR="00E7388D" w:rsidRPr="00E7388D">
        <w:t>’</w:t>
      </w:r>
      <w:r w:rsidRPr="00ED7C3A">
        <w:t xml:space="preserve">s constables with general authority as peace officers.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99B">
        <w:rPr>
          <w:strike/>
        </w:rPr>
        <w:t>(2)</w:t>
      </w:r>
      <w:r w:rsidR="00C2299B">
        <w:rPr>
          <w:u w:val="single"/>
        </w:rPr>
        <w:t>(B)</w:t>
      </w:r>
      <w:r>
        <w:tab/>
      </w:r>
      <w:r w:rsidRPr="00ED7C3A">
        <w:t xml:space="preserve">All traffic laws of the State </w:t>
      </w:r>
      <w:r w:rsidRPr="00C2299B">
        <w:rPr>
          <w:strike/>
        </w:rPr>
        <w:t>shall be</w:t>
      </w:r>
      <w:r w:rsidR="00C2299B">
        <w:t xml:space="preserve"> </w:t>
      </w:r>
      <w:r w:rsidR="00C2299B">
        <w:rPr>
          <w:u w:val="single"/>
        </w:rPr>
        <w:t>are</w:t>
      </w:r>
      <w:r w:rsidRPr="00ED7C3A">
        <w:t xml:space="preserve"> in full force and effect on the streets and roads of the school, whether </w:t>
      </w:r>
      <w:r w:rsidRPr="00C2299B">
        <w:rPr>
          <w:strike/>
        </w:rPr>
        <w:t>such</w:t>
      </w:r>
      <w:r w:rsidR="00C2299B">
        <w:t xml:space="preserve"> </w:t>
      </w:r>
      <w:r w:rsidR="00C2299B">
        <w:rPr>
          <w:u w:val="single"/>
        </w:rPr>
        <w:t>these</w:t>
      </w:r>
      <w:r w:rsidRPr="00ED7C3A">
        <w:t xml:space="preserve"> streets and roads are deemed public or private.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99B">
        <w:rPr>
          <w:strike/>
        </w:rPr>
        <w:t>(3)</w:t>
      </w:r>
      <w:r w:rsidR="00C2299B">
        <w:rPr>
          <w:u w:val="single"/>
        </w:rPr>
        <w:t>(C)</w:t>
      </w:r>
      <w:r>
        <w:tab/>
      </w:r>
      <w:r w:rsidRPr="00ED7C3A">
        <w:t xml:space="preserve">The </w:t>
      </w:r>
      <w:r w:rsidRPr="00C2299B">
        <w:rPr>
          <w:strike/>
        </w:rPr>
        <w:t>board</w:t>
      </w:r>
      <w:r w:rsidR="00C2299B">
        <w:t xml:space="preserve"> </w:t>
      </w:r>
      <w:r w:rsidR="00C2299B">
        <w:rPr>
          <w:u w:val="single"/>
        </w:rPr>
        <w:t>department</w:t>
      </w:r>
      <w:r w:rsidRPr="00ED7C3A">
        <w:t xml:space="preserve"> </w:t>
      </w:r>
      <w:r w:rsidRPr="006A3DA3">
        <w:rPr>
          <w:strike/>
        </w:rPr>
        <w:t>is h</w:t>
      </w:r>
      <w:r w:rsidRPr="00C2299B">
        <w:rPr>
          <w:strike/>
        </w:rPr>
        <w:t>ereby empowered to</w:t>
      </w:r>
      <w:r w:rsidR="00C2299B">
        <w:t xml:space="preserve"> </w:t>
      </w:r>
      <w:r w:rsidR="00C2299B">
        <w:rPr>
          <w:u w:val="single"/>
        </w:rPr>
        <w:t>may</w:t>
      </w:r>
      <w:r w:rsidRPr="00ED7C3A">
        <w:t xml:space="preserve"> promulgate </w:t>
      </w:r>
      <w:r w:rsidRPr="00C2299B">
        <w:rPr>
          <w:strike/>
        </w:rPr>
        <w:t>reasonable additional rules and</w:t>
      </w:r>
      <w:r w:rsidRPr="00ED7C3A">
        <w:t xml:space="preserve"> regulations relating to vehicular traffic within the grounds of the school including, but not limited to, parking of vehicles and reduced vehicular speeds, notwithstanding any other provision of law;  and to provide penalties for the </w:t>
      </w:r>
      <w:r w:rsidRPr="00C2299B">
        <w:rPr>
          <w:strike/>
        </w:rPr>
        <w:t>violation thereof</w:t>
      </w:r>
      <w:r w:rsidR="00C2299B">
        <w:t xml:space="preserve"> </w:t>
      </w:r>
      <w:r w:rsidR="00C2299B">
        <w:rPr>
          <w:u w:val="single"/>
        </w:rPr>
        <w:t>violations</w:t>
      </w:r>
      <w:r w:rsidRPr="00ED7C3A">
        <w:t>, not to exceed a fine of one hundred dollars</w:t>
      </w:r>
      <w:r w:rsidRPr="00C2299B">
        <w:rPr>
          <w:strike/>
        </w:rPr>
        <w:t>;  and such rules and</w:t>
      </w:r>
      <w:r w:rsidR="00C2299B">
        <w:t xml:space="preserve"> </w:t>
      </w:r>
      <w:r w:rsidR="00C2299B">
        <w:rPr>
          <w:u w:val="single"/>
        </w:rPr>
        <w:t>these</w:t>
      </w:r>
      <w:r w:rsidRPr="00ED7C3A">
        <w:t xml:space="preserve"> regulations, when </w:t>
      </w:r>
      <w:r w:rsidRPr="00C2299B">
        <w:rPr>
          <w:strike/>
        </w:rPr>
        <w:t>duly</w:t>
      </w:r>
      <w:r w:rsidRPr="00ED7C3A">
        <w:t xml:space="preserve"> promulgated</w:t>
      </w:r>
      <w:r w:rsidRPr="00C2299B">
        <w:rPr>
          <w:strike/>
        </w:rPr>
        <w:t>, shall</w:t>
      </w:r>
      <w:r w:rsidR="00C2299B">
        <w:t xml:space="preserve"> </w:t>
      </w:r>
      <w:r w:rsidR="00C2299B">
        <w:rPr>
          <w:u w:val="single"/>
        </w:rPr>
        <w:t>pursuant to the Administrative Procedures Act</w:t>
      </w:r>
      <w:r w:rsidRPr="00ED7C3A">
        <w:t xml:space="preserve"> have the full force and effect of law and violations </w:t>
      </w:r>
      <w:r w:rsidRPr="00C2299B">
        <w:rPr>
          <w:strike/>
        </w:rPr>
        <w:t>thereof shall be</w:t>
      </w:r>
      <w:r w:rsidR="00C2299B">
        <w:t xml:space="preserve"> </w:t>
      </w:r>
      <w:r w:rsidR="00C2299B">
        <w:rPr>
          <w:u w:val="single"/>
        </w:rPr>
        <w:t>are</w:t>
      </w:r>
      <w:r w:rsidRPr="00ED7C3A">
        <w:t xml:space="preserve"> triable in </w:t>
      </w:r>
      <w:r w:rsidRPr="0011247D">
        <w:rPr>
          <w:strike/>
        </w:rPr>
        <w:t>magistrate</w:t>
      </w:r>
      <w:r w:rsidR="00E7388D" w:rsidRPr="00E7388D">
        <w:rPr>
          <w:strike/>
        </w:rPr>
        <w:t>’</w:t>
      </w:r>
      <w:r w:rsidRPr="0011247D">
        <w:rPr>
          <w:strike/>
        </w:rPr>
        <w:t>s</w:t>
      </w:r>
      <w:r w:rsidR="0011247D">
        <w:t xml:space="preserve"> </w:t>
      </w:r>
      <w:r w:rsidR="0011247D">
        <w:rPr>
          <w:u w:val="single"/>
        </w:rPr>
        <w:t>magistrates</w:t>
      </w:r>
      <w:r w:rsidRPr="00ED7C3A">
        <w:t xml:space="preserve"> court.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47</w:t>
      </w:r>
      <w:r w:rsidR="00E7388D">
        <w:noBreakHyphen/>
      </w:r>
      <w:r w:rsidRPr="00ED7C3A">
        <w:t>120.</w:t>
      </w:r>
      <w:r>
        <w:tab/>
      </w:r>
      <w:r w:rsidRPr="00ED7C3A">
        <w:t>(A)</w:t>
      </w:r>
      <w:r>
        <w:tab/>
      </w:r>
      <w:r w:rsidRPr="00ED7C3A">
        <w:t xml:space="preserve">Teaching or clinical staff employed by the school who attend advanced training paid for by the school may be required to enter a contract with the school to remain in the employment of the school for a minimum of one year beyond completion of the training.  If an employee breaches this contract, the employee shall reimburse the school for all expenses incurred by the school in providing this training for the employee.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(B)</w:t>
      </w:r>
      <w:r>
        <w:tab/>
      </w:r>
      <w:r w:rsidRPr="00ED7C3A">
        <w:t>For purposes of this section, “advanced training” means an educational course or program as defin</w:t>
      </w:r>
      <w:r w:rsidR="00DD221F">
        <w:t>ed by the school in regulation.”</w:t>
      </w:r>
    </w:p>
    <w:p w:rsidR="00ED7C3A" w:rsidRPr="00ED7C3A" w:rsidRDefault="00ED7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C3A" w:rsidRDefault="00DD2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49</w:t>
      </w:r>
      <w:r w:rsidR="00726475">
        <w:t>,</w:t>
      </w:r>
      <w:r>
        <w:t xml:space="preserve"> Title 59 of the 1976 Code is amended to read:</w:t>
      </w:r>
    </w:p>
    <w:p w:rsidR="00DD221F" w:rsidRPr="00ED7C3A" w:rsidRDefault="00DD2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C3A" w:rsidRPr="00ED7C3A" w:rsidRDefault="00DD221F"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11247D">
        <w:t>CHAPTER 49</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D7C3A">
        <w:t xml:space="preserve"> John De La Howe School</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A33683"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D7C3A">
        <w:t>Section 59</w:t>
      </w:r>
      <w:r w:rsidR="00E7388D">
        <w:noBreakHyphen/>
      </w:r>
      <w:r w:rsidRPr="00ED7C3A">
        <w:t>49</w:t>
      </w:r>
      <w:r w:rsidR="00E7388D">
        <w:noBreakHyphen/>
      </w:r>
      <w:r w:rsidRPr="00ED7C3A">
        <w:t>10.</w:t>
      </w:r>
      <w:r>
        <w:tab/>
      </w:r>
      <w:r w:rsidRPr="00ED7C3A">
        <w:t xml:space="preserve">There is </w:t>
      </w:r>
      <w:r w:rsidRPr="00C2299B">
        <w:rPr>
          <w:strike/>
        </w:rPr>
        <w:t>hereby</w:t>
      </w:r>
      <w:r w:rsidRPr="00ED7C3A">
        <w:t xml:space="preserve"> established under the provisions of this chapter</w:t>
      </w:r>
      <w:r w:rsidR="00A33683">
        <w:rPr>
          <w:u w:val="single"/>
        </w:rPr>
        <w:t>, and under the administration and supervision of the Department of Education,</w:t>
      </w:r>
      <w:r w:rsidRPr="00ED7C3A">
        <w:t xml:space="preserve"> an institution to be known as the John De La Howe School. </w:t>
      </w:r>
      <w:r w:rsidR="00A33683">
        <w:rPr>
          <w:u w:val="single"/>
        </w:rPr>
        <w:t>The business, property, and affairs of the school must be under the control of the department.</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20.</w:t>
      </w:r>
      <w:r>
        <w:tab/>
      </w:r>
      <w:r w:rsidRPr="00A33683">
        <w:rPr>
          <w:strike/>
        </w:rPr>
        <w:t>The business, property, and affairs of the school must be under the control of a</w:t>
      </w:r>
      <w:r w:rsidR="00C2299B">
        <w:t xml:space="preserve"> </w:t>
      </w:r>
      <w:r w:rsidR="006A3DA3" w:rsidRPr="00A33683">
        <w:rPr>
          <w:strike/>
          <w:u w:val="single"/>
        </w:rPr>
        <w:t>t</w:t>
      </w:r>
      <w:r w:rsidR="00C2299B" w:rsidRPr="00A33683">
        <w:rPr>
          <w:strike/>
          <w:u w:val="single"/>
        </w:rPr>
        <w:t xml:space="preserve">he Department of </w:t>
      </w:r>
      <w:r w:rsidR="00D87253" w:rsidRPr="00A33683">
        <w:rPr>
          <w:strike/>
          <w:u w:val="single"/>
        </w:rPr>
        <w:t>Education</w:t>
      </w:r>
      <w:r w:rsidR="00C2299B">
        <w:rPr>
          <w:u w:val="single"/>
        </w:rPr>
        <w:t xml:space="preserve"> </w:t>
      </w:r>
      <w:r w:rsidR="00A33683">
        <w:rPr>
          <w:u w:val="single"/>
        </w:rPr>
        <w:t xml:space="preserve">The school is </w:t>
      </w:r>
      <w:r w:rsidR="00C2299B">
        <w:rPr>
          <w:u w:val="single"/>
        </w:rPr>
        <w:t>supported by an advisory</w:t>
      </w:r>
      <w:r w:rsidRPr="00ED7C3A">
        <w:t xml:space="preserve"> board</w:t>
      </w:r>
      <w:r w:rsidRPr="00C2299B">
        <w:t xml:space="preserve"> </w:t>
      </w:r>
      <w:r w:rsidRPr="00C2299B">
        <w:rPr>
          <w:strike/>
        </w:rPr>
        <w:t>of trustees</w:t>
      </w:r>
      <w:r w:rsidRPr="00ED7C3A">
        <w:t>, consisting of nine members, appointed by the Governor</w:t>
      </w:r>
      <w:r w:rsidRPr="006A3DA3">
        <w:rPr>
          <w:strike/>
        </w:rPr>
        <w:t>, subject to confirmation by the Senate</w:t>
      </w:r>
      <w:r w:rsidRPr="00ED7C3A">
        <w:t>.  The terms of the members of the</w:t>
      </w:r>
      <w:r w:rsidR="00C2299B">
        <w:t xml:space="preserve"> </w:t>
      </w:r>
      <w:r w:rsidR="00C2299B">
        <w:rPr>
          <w:u w:val="single"/>
        </w:rPr>
        <w:t>advisory</w:t>
      </w:r>
      <w:r w:rsidRPr="00ED7C3A">
        <w:t xml:space="preserve"> board must be for terms of five years.  Appointments to fill vacancies must be for the remainder of the terms in the same manner of original appointments.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30.</w:t>
      </w:r>
      <w:r>
        <w:tab/>
      </w:r>
      <w:r w:rsidRPr="00ED7C3A">
        <w:t>The members of the</w:t>
      </w:r>
      <w:r w:rsidR="00C2299B">
        <w:t xml:space="preserve"> </w:t>
      </w:r>
      <w:r w:rsidR="00C2299B">
        <w:rPr>
          <w:u w:val="single"/>
        </w:rPr>
        <w:t>advisory</w:t>
      </w:r>
      <w:r w:rsidRPr="00ED7C3A">
        <w:t xml:space="preserve"> board may at any time be removed by the Governor for good cause.  The failure of </w:t>
      </w:r>
      <w:r w:rsidRPr="00C2299B">
        <w:rPr>
          <w:strike/>
        </w:rPr>
        <w:t>any</w:t>
      </w:r>
      <w:r w:rsidR="00C2299B">
        <w:t xml:space="preserve"> </w:t>
      </w:r>
      <w:r w:rsidR="00C2299B">
        <w:rPr>
          <w:u w:val="single"/>
        </w:rPr>
        <w:t>a</w:t>
      </w:r>
      <w:r w:rsidRPr="00ED7C3A">
        <w:t xml:space="preserve"> member of the</w:t>
      </w:r>
      <w:r w:rsidR="00C2299B">
        <w:t xml:space="preserve"> </w:t>
      </w:r>
      <w:r w:rsidR="00C2299B">
        <w:rPr>
          <w:u w:val="single"/>
        </w:rPr>
        <w:t>advisory</w:t>
      </w:r>
      <w:r w:rsidRPr="00ED7C3A">
        <w:t xml:space="preserve"> board to attend at least one meeting </w:t>
      </w:r>
      <w:r w:rsidRPr="00C2299B">
        <w:rPr>
          <w:strike/>
        </w:rPr>
        <w:t>thereof</w:t>
      </w:r>
      <w:r w:rsidRPr="00ED7C3A">
        <w:t xml:space="preserve"> in any year, unless excused by formal vote of the</w:t>
      </w:r>
      <w:r w:rsidR="00C2299B">
        <w:t xml:space="preserve"> </w:t>
      </w:r>
      <w:r w:rsidR="00C2299B">
        <w:rPr>
          <w:u w:val="single"/>
        </w:rPr>
        <w:t>advisory</w:t>
      </w:r>
      <w:r w:rsidRPr="00ED7C3A">
        <w:t xml:space="preserve"> board, may be construed by the Governor as the resignation of </w:t>
      </w:r>
      <w:r w:rsidRPr="00C2299B">
        <w:rPr>
          <w:strike/>
        </w:rPr>
        <w:t>such</w:t>
      </w:r>
      <w:r w:rsidR="00C2299B">
        <w:t xml:space="preserve"> </w:t>
      </w:r>
      <w:r w:rsidR="00C2299B">
        <w:rPr>
          <w:u w:val="single"/>
        </w:rPr>
        <w:t>the</w:t>
      </w:r>
      <w:r w:rsidRPr="00ED7C3A">
        <w:t xml:space="preserve"> nonattending member.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40.</w:t>
      </w:r>
      <w:r>
        <w:tab/>
      </w:r>
      <w:r w:rsidRPr="00ED7C3A">
        <w:t xml:space="preserve">The </w:t>
      </w:r>
      <w:r w:rsidRPr="00C2299B">
        <w:rPr>
          <w:strike/>
        </w:rPr>
        <w:t>said</w:t>
      </w:r>
      <w:r w:rsidR="00C2299B">
        <w:t xml:space="preserve"> </w:t>
      </w:r>
      <w:r w:rsidR="00C2299B">
        <w:rPr>
          <w:u w:val="single"/>
        </w:rPr>
        <w:t>advisory</w:t>
      </w:r>
      <w:r w:rsidRPr="00ED7C3A">
        <w:t xml:space="preserve"> board shall meet quarterly and </w:t>
      </w:r>
      <w:r w:rsidRPr="00C2299B">
        <w:rPr>
          <w:strike/>
        </w:rPr>
        <w:t>oftener</w:t>
      </w:r>
      <w:r w:rsidR="00C2299B">
        <w:t xml:space="preserve"> </w:t>
      </w:r>
      <w:r w:rsidR="00C2299B">
        <w:rPr>
          <w:u w:val="single"/>
        </w:rPr>
        <w:t>more often</w:t>
      </w:r>
      <w:r w:rsidRPr="00ED7C3A">
        <w:t xml:space="preserve"> as may be required</w:t>
      </w:r>
      <w:r w:rsidRPr="00C2299B">
        <w:rPr>
          <w:strike/>
        </w:rPr>
        <w:t>,</w:t>
      </w:r>
      <w:r w:rsidR="00C2299B">
        <w:rPr>
          <w:u w:val="single"/>
        </w:rPr>
        <w:t>.</w:t>
      </w:r>
      <w:r w:rsidRPr="00ED7C3A">
        <w:t xml:space="preserve"> </w:t>
      </w:r>
      <w:r w:rsidR="00C2299B">
        <w:t xml:space="preserve"> </w:t>
      </w:r>
      <w:r w:rsidR="00C2299B" w:rsidRPr="00ED7C3A">
        <w:t xml:space="preserve">At </w:t>
      </w:r>
      <w:r w:rsidRPr="00ED7C3A">
        <w:t xml:space="preserve">least one meeting each year </w:t>
      </w:r>
      <w:r w:rsidRPr="00C2299B">
        <w:rPr>
          <w:strike/>
        </w:rPr>
        <w:t>being</w:t>
      </w:r>
      <w:r w:rsidR="00C2299B">
        <w:t xml:space="preserve"> </w:t>
      </w:r>
      <w:r w:rsidR="00C2299B">
        <w:rPr>
          <w:u w:val="single"/>
        </w:rPr>
        <w:t>must be</w:t>
      </w:r>
      <w:r w:rsidRPr="00ED7C3A">
        <w:t xml:space="preserve"> held at the school.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60.</w:t>
      </w:r>
      <w:r>
        <w:tab/>
      </w:r>
      <w:r w:rsidRPr="00ED7C3A">
        <w:t>All members of the</w:t>
      </w:r>
      <w:r w:rsidR="00C2299B">
        <w:t xml:space="preserve"> </w:t>
      </w:r>
      <w:r w:rsidR="00C2299B">
        <w:rPr>
          <w:u w:val="single"/>
        </w:rPr>
        <w:t>advisory</w:t>
      </w:r>
      <w:r w:rsidRPr="00ED7C3A">
        <w:t xml:space="preserve"> board shall receive per diem and mileage as provided by law for members of state boards, committees, and commissions.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C2299B"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1247D">
        <w:rPr>
          <w:strike/>
        </w:rPr>
        <w:t>Section 59</w:t>
      </w:r>
      <w:r w:rsidR="00E7388D">
        <w:rPr>
          <w:strike/>
        </w:rPr>
        <w:noBreakHyphen/>
      </w:r>
      <w:r w:rsidRPr="0011247D">
        <w:rPr>
          <w:strike/>
        </w:rPr>
        <w:t>49</w:t>
      </w:r>
      <w:r w:rsidR="00E7388D">
        <w:rPr>
          <w:strike/>
        </w:rPr>
        <w:noBreakHyphen/>
      </w:r>
      <w:r w:rsidRPr="0011247D">
        <w:rPr>
          <w:strike/>
        </w:rPr>
        <w:t>70.</w:t>
      </w:r>
      <w:r w:rsidR="00E7388D" w:rsidRPr="00E7388D">
        <w:tab/>
      </w:r>
      <w:r w:rsidRPr="00C2299B">
        <w:rPr>
          <w:strike/>
        </w:rPr>
        <w:t xml:space="preserve">The John De La Howe School is hereby declared to be a body corporate and, as such, may sue and be sued and plead and be impleaded in its corporate name, may have and use a proper seal, which it may alter at its pleasure and may acquire by purchase, deed, devise, lease for a term of years, bequest or otherwise such property, real and personal, in fee simple without limitations as may be necessary or proper for carrying out the purposes of its organization as herein declared.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80.</w:t>
      </w:r>
      <w:r>
        <w:tab/>
      </w:r>
      <w:r w:rsidRPr="00ED7C3A">
        <w:t xml:space="preserve">The </w:t>
      </w:r>
      <w:r w:rsidRPr="00C2299B">
        <w:rPr>
          <w:strike/>
        </w:rPr>
        <w:t>board</w:t>
      </w:r>
      <w:r w:rsidR="00C2299B">
        <w:t xml:space="preserve"> </w:t>
      </w:r>
      <w:r w:rsidR="006A3DA3">
        <w:rPr>
          <w:u w:val="single"/>
        </w:rPr>
        <w:t xml:space="preserve">Superintendent </w:t>
      </w:r>
      <w:r w:rsidR="00C2299B">
        <w:rPr>
          <w:u w:val="single"/>
        </w:rPr>
        <w:t xml:space="preserve">of the </w:t>
      </w:r>
      <w:r w:rsidR="006A3DA3">
        <w:rPr>
          <w:u w:val="single"/>
        </w:rPr>
        <w:t>Department of Education</w:t>
      </w:r>
      <w:r w:rsidR="006A3DA3" w:rsidRPr="00ED7C3A">
        <w:t xml:space="preserve"> </w:t>
      </w:r>
      <w:r w:rsidRPr="00ED7C3A">
        <w:t xml:space="preserve">shall </w:t>
      </w:r>
      <w:r w:rsidRPr="00C2299B">
        <w:rPr>
          <w:strike/>
        </w:rPr>
        <w:t>elect</w:t>
      </w:r>
      <w:r w:rsidR="00C2299B">
        <w:t xml:space="preserve"> </w:t>
      </w:r>
      <w:r w:rsidR="00A33683">
        <w:rPr>
          <w:u w:val="single"/>
        </w:rPr>
        <w:t>employ</w:t>
      </w:r>
      <w:r w:rsidRPr="00ED7C3A">
        <w:t xml:space="preserve"> a superintendent</w:t>
      </w:r>
      <w:r w:rsidR="00A33683">
        <w:rPr>
          <w:u w:val="single"/>
        </w:rPr>
        <w:t>, who serves at the pleasure of the superintendent of the department</w:t>
      </w:r>
      <w:r w:rsidRPr="00ED7C3A">
        <w:t xml:space="preserve"> for </w:t>
      </w:r>
      <w:r w:rsidRPr="00C2299B">
        <w:rPr>
          <w:strike/>
        </w:rPr>
        <w:t>said</w:t>
      </w:r>
      <w:r w:rsidR="00C2299B">
        <w:t xml:space="preserve"> </w:t>
      </w:r>
      <w:r w:rsidR="00C2299B">
        <w:rPr>
          <w:u w:val="single"/>
        </w:rPr>
        <w:t>the</w:t>
      </w:r>
      <w:r w:rsidRPr="00ED7C3A">
        <w:t xml:space="preserve"> school at such salary and for such term as </w:t>
      </w:r>
      <w:r w:rsidRPr="00C2299B">
        <w:rPr>
          <w:strike/>
        </w:rPr>
        <w:t>it</w:t>
      </w:r>
      <w:r w:rsidR="00C2299B">
        <w:t xml:space="preserve"> </w:t>
      </w:r>
      <w:r w:rsidR="00C2299B">
        <w:rPr>
          <w:u w:val="single"/>
        </w:rPr>
        <w:t>the superintendent of the department</w:t>
      </w:r>
      <w:r w:rsidR="00C2299B" w:rsidRPr="00ED7C3A">
        <w:t xml:space="preserve"> </w:t>
      </w:r>
      <w:r w:rsidRPr="00ED7C3A">
        <w:t>may fix.  The superintendent</w:t>
      </w:r>
      <w:r w:rsidR="00C2299B">
        <w:t xml:space="preserve"> </w:t>
      </w:r>
      <w:r w:rsidR="00C2299B">
        <w:rPr>
          <w:u w:val="single"/>
        </w:rPr>
        <w:t>for the school</w:t>
      </w:r>
      <w:r w:rsidRPr="00ED7C3A">
        <w:t xml:space="preserve"> shall employ and discharge all employees of the school, subject to the approval of the </w:t>
      </w:r>
      <w:r w:rsidRPr="00C2299B">
        <w:rPr>
          <w:strike/>
        </w:rPr>
        <w:t>board</w:t>
      </w:r>
      <w:r w:rsidR="00C2299B" w:rsidRPr="00C2299B">
        <w:t xml:space="preserve"> </w:t>
      </w:r>
      <w:r w:rsidR="00C2299B">
        <w:rPr>
          <w:u w:val="single"/>
        </w:rPr>
        <w:t>department</w:t>
      </w:r>
      <w:r w:rsidRPr="00ED7C3A">
        <w:t xml:space="preserv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3DA3">
        <w:rPr>
          <w:strike/>
        </w:rPr>
        <w:t>Section 59</w:t>
      </w:r>
      <w:r w:rsidR="00E7388D">
        <w:rPr>
          <w:strike/>
        </w:rPr>
        <w:noBreakHyphen/>
      </w:r>
      <w:r w:rsidRPr="006A3DA3">
        <w:rPr>
          <w:strike/>
        </w:rPr>
        <w:t>49</w:t>
      </w:r>
      <w:r w:rsidR="00E7388D">
        <w:rPr>
          <w:strike/>
        </w:rPr>
        <w:noBreakHyphen/>
      </w:r>
      <w:r w:rsidRPr="006A3DA3">
        <w:rPr>
          <w:strike/>
        </w:rPr>
        <w:t>90.</w:t>
      </w:r>
      <w:r w:rsidR="00E7388D" w:rsidRPr="00E7388D">
        <w:tab/>
      </w:r>
      <w:r w:rsidRPr="006A3DA3">
        <w:rPr>
          <w:strike/>
        </w:rPr>
        <w:t>All of the members of the</w:t>
      </w:r>
      <w:r w:rsidR="00C2299B" w:rsidRPr="006A3DA3">
        <w:rPr>
          <w:strike/>
        </w:rPr>
        <w:t xml:space="preserve"> </w:t>
      </w:r>
      <w:r w:rsidRPr="006A3DA3">
        <w:rPr>
          <w:strike/>
        </w:rPr>
        <w:t xml:space="preserve">board and </w:t>
      </w:r>
      <w:r w:rsidR="006A3DA3" w:rsidRPr="006A3DA3">
        <w:rPr>
          <w:strike/>
        </w:rPr>
        <w:t xml:space="preserve">The </w:t>
      </w:r>
      <w:r w:rsidRPr="006A3DA3">
        <w:rPr>
          <w:strike/>
        </w:rPr>
        <w:t>superintendent of the school shall, before entering upon the discharge of their</w:t>
      </w:r>
      <w:r w:rsidR="006A3DA3" w:rsidRPr="006A3DA3">
        <w:rPr>
          <w:strike/>
        </w:rPr>
        <w:t xml:space="preserve"> </w:t>
      </w:r>
      <w:r w:rsidRPr="006A3DA3">
        <w:rPr>
          <w:strike/>
        </w:rPr>
        <w:t>duties, take an oath faithfully to perform any and all duties imposed upon them under this chapter.  The superintendent</w:t>
      </w:r>
      <w:r w:rsidR="00C2299B" w:rsidRPr="006A3DA3">
        <w:rPr>
          <w:strike/>
        </w:rPr>
        <w:t xml:space="preserve"> </w:t>
      </w:r>
      <w:r w:rsidR="00C2299B" w:rsidRPr="006A3DA3">
        <w:rPr>
          <w:strike/>
          <w:u w:val="single"/>
        </w:rPr>
        <w:t>of the school</w:t>
      </w:r>
      <w:r w:rsidRPr="006A3DA3">
        <w:rPr>
          <w:strike/>
        </w:rPr>
        <w:t xml:space="preserve"> shall execute a bond payable to the State in such sum as shall be</w:t>
      </w:r>
      <w:r w:rsidR="00C2299B" w:rsidRPr="006A3DA3">
        <w:rPr>
          <w:strike/>
        </w:rPr>
        <w:t xml:space="preserve"> </w:t>
      </w:r>
      <w:r w:rsidRPr="006A3DA3">
        <w:rPr>
          <w:strike/>
        </w:rPr>
        <w:t xml:space="preserve">required by the board, with sufficient security, which shall be filed in the office of the Secretary of State.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100.</w:t>
      </w:r>
      <w:r>
        <w:tab/>
      </w:r>
      <w:r>
        <w:tab/>
      </w:r>
      <w:r w:rsidRPr="00ED7C3A">
        <w:t xml:space="preserve">It is </w:t>
      </w:r>
      <w:r w:rsidRPr="00A86AD3">
        <w:rPr>
          <w:strike/>
        </w:rPr>
        <w:t>declared to be</w:t>
      </w:r>
      <w:r w:rsidRPr="00ED7C3A">
        <w:t xml:space="preserve"> the purpose and policy of the State to maintain and develop the school property in accordance with the purposes of the will of Dr. John De La Howe as interpreted by the Supreme Court of South Carolina, Mars v. Gibert, 93 SC 455, which fo</w:t>
      </w:r>
      <w:r w:rsidR="00A86AD3">
        <w:t xml:space="preserve">r historical reference reads:  </w:t>
      </w:r>
      <w:r w:rsidR="00E7388D" w:rsidRPr="00E7388D">
        <w:t>‘</w:t>
      </w:r>
      <w:r w:rsidRPr="00ED7C3A">
        <w:t>First, the establishment and maintenance of an agricultural and mechanical school as an institution in Abbeville County, stimulating and improving the industrial life of the entire community;  second, the training, free of charge, of twenty</w:t>
      </w:r>
      <w:r w:rsidR="00E7388D">
        <w:noBreakHyphen/>
      </w:r>
      <w:r w:rsidRPr="00ED7C3A">
        <w:t>four boys and girls, not as college men and women, but in the beginning of school life;  and, third, the like training of the children of the neighborhood not supported by the fund.</w:t>
      </w:r>
      <w:r w:rsidR="00E7388D" w:rsidRPr="00E7388D">
        <w:t>’</w:t>
      </w:r>
      <w:r w:rsidRPr="00ED7C3A">
        <w:t xml:space="preserve"> </w:t>
      </w:r>
      <w:r w:rsidR="00A86AD3">
        <w:t xml:space="preserve">  It is declared that the term </w:t>
      </w:r>
      <w:r w:rsidR="00E7388D" w:rsidRPr="00E7388D">
        <w:t>‘</w:t>
      </w:r>
      <w:r w:rsidRPr="00ED7C3A">
        <w:t>Abbeville County</w:t>
      </w:r>
      <w:r w:rsidR="00E7388D" w:rsidRPr="00E7388D">
        <w:t>’</w:t>
      </w:r>
      <w:r w:rsidRPr="00ED7C3A">
        <w:t xml:space="preserve"> shall be understood to mean that portion of South Carolina known as Abbeville County at the time the will of Dr. John De La Howe was dated, namely January 2, 1797.  The property is now in McCormick County.  </w:t>
      </w:r>
      <w:r w:rsidRPr="00A86AD3">
        <w:rPr>
          <w:strike/>
        </w:rPr>
        <w:t>It is further declared that,</w:t>
      </w:r>
      <w:r w:rsidRPr="00ED7C3A">
        <w:t xml:space="preserve"> </w:t>
      </w:r>
      <w:r w:rsidR="00A86AD3" w:rsidRPr="00ED7C3A">
        <w:t xml:space="preserve">Given </w:t>
      </w:r>
      <w:r w:rsidRPr="00ED7C3A">
        <w:t xml:space="preserve">the above historical perspective, the </w:t>
      </w:r>
      <w:r w:rsidRPr="00A86AD3">
        <w:rPr>
          <w:strike/>
        </w:rPr>
        <w:t>Board of Trustees of John De La Howe School</w:t>
      </w:r>
      <w:r w:rsidR="00A86AD3">
        <w:t xml:space="preserve"> </w:t>
      </w:r>
      <w:r w:rsidR="00A86AD3">
        <w:rPr>
          <w:u w:val="single"/>
        </w:rPr>
        <w:t>department</w:t>
      </w:r>
      <w:r w:rsidRPr="00ED7C3A">
        <w:t xml:space="preserve"> shall instruct the </w:t>
      </w:r>
      <w:r w:rsidR="00A86AD3">
        <w:t>s</w:t>
      </w:r>
      <w:r w:rsidRPr="00ED7C3A">
        <w:t xml:space="preserve">uperintendent of the school to implement programs which shall meet the needs of children from all of South Carolina who for some urgent reason need to be separated from their home or community.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110.</w:t>
      </w:r>
      <w:r>
        <w:tab/>
      </w:r>
      <w:r w:rsidRPr="00ED7C3A">
        <w:t xml:space="preserve">The </w:t>
      </w:r>
      <w:r w:rsidRPr="00A86AD3">
        <w:rPr>
          <w:strike/>
        </w:rPr>
        <w:t>trustees of the</w:t>
      </w:r>
      <w:r w:rsidRPr="00ED7C3A">
        <w:t xml:space="preserve"> John De La Howe School may carry out improved forestry and farm practices on the timber holdings and farmland of the school property and apply the revenues derived from them and any other revenue source on the property for the further improvement and development of the school forest and farmlands and for other school purposes.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120.</w:t>
      </w:r>
      <w:r>
        <w:tab/>
      </w:r>
      <w:r w:rsidRPr="00ED7C3A">
        <w:t xml:space="preserve">All of the money in the hands of trustees of the estate of Dr. John De La Howe shall by them be delivered to the </w:t>
      </w:r>
      <w:r w:rsidRPr="0011247D">
        <w:rPr>
          <w:strike/>
        </w:rPr>
        <w:t>board of trustees</w:t>
      </w:r>
      <w:r w:rsidR="0011247D" w:rsidRPr="00E7388D">
        <w:rPr>
          <w:strike/>
        </w:rPr>
        <w:t xml:space="preserve"> </w:t>
      </w:r>
      <w:r w:rsidRPr="00E7388D">
        <w:rPr>
          <w:strike/>
        </w:rPr>
        <w:t>created by this chapter</w:t>
      </w:r>
      <w:r w:rsidR="00E7388D">
        <w:t xml:space="preserve"> </w:t>
      </w:r>
      <w:r w:rsidR="00E7388D">
        <w:rPr>
          <w:u w:val="single"/>
        </w:rPr>
        <w:t>superintendent of the school</w:t>
      </w:r>
      <w:r w:rsidRPr="00ED7C3A">
        <w:t xml:space="preserve"> when </w:t>
      </w:r>
      <w:r w:rsidRPr="00E7388D">
        <w:rPr>
          <w:strike/>
        </w:rPr>
        <w:t>so</w:t>
      </w:r>
      <w:r w:rsidRPr="00ED7C3A">
        <w:t xml:space="preserve"> requested to do by the </w:t>
      </w:r>
      <w:r w:rsidRPr="00E7388D">
        <w:rPr>
          <w:strike/>
        </w:rPr>
        <w:t>board of trustees</w:t>
      </w:r>
      <w:r w:rsidR="00E7388D">
        <w:t xml:space="preserve"> </w:t>
      </w:r>
      <w:r w:rsidR="00E7388D">
        <w:rPr>
          <w:u w:val="single"/>
        </w:rPr>
        <w:t>superintendent</w:t>
      </w:r>
      <w:r w:rsidRPr="00ED7C3A">
        <w:t xml:space="preserve">.  All amounts received from </w:t>
      </w:r>
      <w:r w:rsidRPr="00E7388D">
        <w:rPr>
          <w:strike/>
        </w:rPr>
        <w:t>said</w:t>
      </w:r>
      <w:r w:rsidR="00E7388D">
        <w:t xml:space="preserve"> </w:t>
      </w:r>
      <w:r w:rsidR="00E7388D">
        <w:rPr>
          <w:u w:val="single"/>
        </w:rPr>
        <w:t>the</w:t>
      </w:r>
      <w:r w:rsidRPr="00ED7C3A">
        <w:t xml:space="preserve"> estate and its operation </w:t>
      </w:r>
      <w:r w:rsidRPr="00E7388D">
        <w:rPr>
          <w:strike/>
        </w:rPr>
        <w:t>shall</w:t>
      </w:r>
      <w:r w:rsidR="00E7388D">
        <w:t xml:space="preserve"> </w:t>
      </w:r>
      <w:r w:rsidR="00E7388D">
        <w:rPr>
          <w:u w:val="single"/>
        </w:rPr>
        <w:t>must</w:t>
      </w:r>
      <w:r w:rsidRPr="00ED7C3A">
        <w:t xml:space="preserve"> be appropriated for the support and development of the school, in the discretion of the </w:t>
      </w:r>
      <w:r w:rsidRPr="00E7388D">
        <w:rPr>
          <w:strike/>
        </w:rPr>
        <w:t>board of trustees</w:t>
      </w:r>
      <w:r w:rsidR="00E7388D" w:rsidRPr="00E7388D">
        <w:t xml:space="preserve"> </w:t>
      </w:r>
      <w:r w:rsidR="00E7388D">
        <w:rPr>
          <w:u w:val="single"/>
        </w:rPr>
        <w:t>superintendent of the school</w:t>
      </w:r>
      <w:r w:rsidRPr="00ED7C3A">
        <w:t xml:space="preserv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130.</w:t>
      </w:r>
      <w:r>
        <w:tab/>
      </w:r>
      <w:r w:rsidRPr="00ED7C3A">
        <w:t xml:space="preserve">The John De La Howe School may use all </w:t>
      </w:r>
      <w:r w:rsidRPr="0011247D">
        <w:rPr>
          <w:strike/>
        </w:rPr>
        <w:t>moneys</w:t>
      </w:r>
      <w:r w:rsidR="0011247D">
        <w:t xml:space="preserve"> </w:t>
      </w:r>
      <w:r w:rsidR="0011247D" w:rsidRPr="0011247D">
        <w:rPr>
          <w:u w:val="single"/>
        </w:rPr>
        <w:t>monies</w:t>
      </w:r>
      <w:r w:rsidRPr="00ED7C3A">
        <w:t xml:space="preserve"> received by it through condemnation or otherwise for land and other properties of the school used in connection with the development of what is known as the Clark</w:t>
      </w:r>
      <w:r w:rsidR="00E7388D" w:rsidRPr="00E7388D">
        <w:t>’</w:t>
      </w:r>
      <w:r w:rsidRPr="00ED7C3A">
        <w:t>s Hill Project or for the development of any other similar project in the construction, erection</w:t>
      </w:r>
      <w:r w:rsidR="00A86AD3">
        <w:rPr>
          <w:u w:val="single"/>
        </w:rPr>
        <w:t>,</w:t>
      </w:r>
      <w:r w:rsidRPr="00ED7C3A">
        <w:t xml:space="preserve"> and building of permanent improvements of and for the school and for </w:t>
      </w:r>
      <w:r w:rsidRPr="00A86AD3">
        <w:rPr>
          <w:strike/>
        </w:rPr>
        <w:t>the</w:t>
      </w:r>
      <w:r w:rsidRPr="00ED7C3A">
        <w:t xml:space="preserve"> equipping </w:t>
      </w:r>
      <w:r w:rsidRPr="00A86AD3">
        <w:rPr>
          <w:strike/>
        </w:rPr>
        <w:t>of such</w:t>
      </w:r>
      <w:r w:rsidR="00A86AD3">
        <w:t xml:space="preserve"> </w:t>
      </w:r>
      <w:r w:rsidR="00A86AD3">
        <w:rPr>
          <w:u w:val="single"/>
        </w:rPr>
        <w:t>these</w:t>
      </w:r>
      <w:r w:rsidRPr="00ED7C3A">
        <w:t xml:space="preserve"> improvements.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140.</w:t>
      </w:r>
      <w:r>
        <w:tab/>
      </w:r>
      <w:r w:rsidRPr="00ED7C3A">
        <w:t xml:space="preserve">In accordance with the purposes of the school as </w:t>
      </w:r>
      <w:r w:rsidRPr="00A86AD3">
        <w:rPr>
          <w:strike/>
        </w:rPr>
        <w:t>herein</w:t>
      </w:r>
      <w:r w:rsidRPr="00ED7C3A">
        <w:t xml:space="preserve"> defined</w:t>
      </w:r>
      <w:r w:rsidR="00A86AD3">
        <w:t xml:space="preserve"> </w:t>
      </w:r>
      <w:r w:rsidR="00A86AD3">
        <w:rPr>
          <w:u w:val="single"/>
        </w:rPr>
        <w:t>in this chapter,</w:t>
      </w:r>
      <w:r w:rsidRPr="00ED7C3A">
        <w:t xml:space="preserve"> the </w:t>
      </w:r>
      <w:r w:rsidRPr="00A86AD3">
        <w:rPr>
          <w:strike/>
        </w:rPr>
        <w:t>board of trustees</w:t>
      </w:r>
      <w:r w:rsidR="00A86AD3">
        <w:t xml:space="preserve"> </w:t>
      </w:r>
      <w:r w:rsidR="00E7388D">
        <w:rPr>
          <w:u w:val="single"/>
        </w:rPr>
        <w:t>superintendent of the school</w:t>
      </w:r>
      <w:r w:rsidRPr="00ED7C3A">
        <w:t xml:space="preserve"> shall </w:t>
      </w:r>
      <w:r w:rsidRPr="00A86AD3">
        <w:rPr>
          <w:strike/>
        </w:rPr>
        <w:t>make such rules and</w:t>
      </w:r>
      <w:r w:rsidR="00A86AD3">
        <w:t xml:space="preserve"> </w:t>
      </w:r>
      <w:r w:rsidR="00A86AD3">
        <w:rPr>
          <w:u w:val="single"/>
        </w:rPr>
        <w:t>promulgate</w:t>
      </w:r>
      <w:r w:rsidRPr="00ED7C3A">
        <w:t xml:space="preserve"> regulations for </w:t>
      </w:r>
      <w:r w:rsidRPr="00E7388D">
        <w:t xml:space="preserve">its own government and for </w:t>
      </w:r>
      <w:r w:rsidRPr="00ED7C3A">
        <w:t xml:space="preserve">the management of the school as </w:t>
      </w:r>
      <w:r w:rsidRPr="00A86AD3">
        <w:rPr>
          <w:strike/>
        </w:rPr>
        <w:t>it may deem</w:t>
      </w:r>
      <w:r w:rsidR="00A86AD3">
        <w:t xml:space="preserve"> </w:t>
      </w:r>
      <w:r w:rsidR="00A86AD3">
        <w:rPr>
          <w:u w:val="single"/>
        </w:rPr>
        <w:t xml:space="preserve">the </w:t>
      </w:r>
      <w:r w:rsidR="00E7388D">
        <w:rPr>
          <w:u w:val="single"/>
        </w:rPr>
        <w:t>superintendent</w:t>
      </w:r>
      <w:r w:rsidR="00A86AD3">
        <w:rPr>
          <w:u w:val="single"/>
        </w:rPr>
        <w:t xml:space="preserve"> considers</w:t>
      </w:r>
      <w:r w:rsidRPr="00ED7C3A">
        <w:t xml:space="preserve"> necessary, consistent with the laws of this State and with the terms of the will of Dr. John De La Howe.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49</w:t>
      </w:r>
      <w:r w:rsidR="00E7388D">
        <w:noBreakHyphen/>
      </w:r>
      <w:r w:rsidRPr="00ED7C3A">
        <w:t>150.</w:t>
      </w:r>
      <w:r>
        <w:tab/>
      </w:r>
      <w:r w:rsidRPr="00ED7C3A">
        <w:t xml:space="preserve">Pupils at the school whose estates are sufficient or the relatives of the pupils liable in law for their support whose estates are sufficient shall pay for the maintenance of the pupils in whole or in part.  Policies concerning the manner and method of determining financial ability and the collecting and retention of amounts required to be paid must be determined by the </w:t>
      </w:r>
      <w:r w:rsidRPr="00A86AD3">
        <w:rPr>
          <w:strike/>
        </w:rPr>
        <w:t>Board of Trustees</w:t>
      </w:r>
      <w:r w:rsidR="00A86AD3">
        <w:t xml:space="preserve"> </w:t>
      </w:r>
      <w:r w:rsidR="006A3DA3">
        <w:rPr>
          <w:u w:val="single"/>
        </w:rPr>
        <w:t>superin</w:t>
      </w:r>
      <w:r w:rsidR="00827EC3">
        <w:rPr>
          <w:u w:val="single"/>
        </w:rPr>
        <w:t>ten</w:t>
      </w:r>
      <w:r w:rsidR="006A3DA3">
        <w:rPr>
          <w:u w:val="single"/>
        </w:rPr>
        <w:t>dent of the school</w:t>
      </w:r>
      <w:r w:rsidRPr="00ED7C3A">
        <w:t>, i</w:t>
      </w:r>
      <w:r w:rsidR="00DD221F">
        <w:t>n accordance with state policy.”</w:t>
      </w:r>
    </w:p>
    <w:p w:rsidR="00DD221F" w:rsidRDefault="00DD221F"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221F" w:rsidRPr="00ED7C3A" w:rsidRDefault="00DD221F"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Chapter 51</w:t>
      </w:r>
      <w:r w:rsidR="00726475">
        <w:t>,</w:t>
      </w:r>
      <w:r>
        <w:t xml:space="preserve"> Title 59 of the 1976 Code is amended to read</w:t>
      </w:r>
      <w:r w:rsidR="00726475">
        <w:t>:</w:t>
      </w:r>
    </w:p>
    <w:p w:rsidR="00ED7C3A" w:rsidRPr="00ED7C3A" w:rsidRDefault="00DD2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ED7C3A" w:rsidRPr="00ED7C3A" w:rsidRDefault="00DD221F"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D7C3A" w:rsidRPr="00ED7C3A">
        <w:t>CHAPTER 51</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D7C3A">
        <w:t xml:space="preserve"> The Wil Lou Gray Opportunity School</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51</w:t>
      </w:r>
      <w:r w:rsidR="00E7388D">
        <w:noBreakHyphen/>
      </w:r>
      <w:r w:rsidRPr="00ED7C3A">
        <w:t>10.</w:t>
      </w:r>
      <w:r>
        <w:tab/>
      </w:r>
      <w:r w:rsidRPr="00ED7C3A">
        <w:t xml:space="preserve">The Wil Lou Gray Opportunity School is established </w:t>
      </w:r>
      <w:r w:rsidR="00E7388D">
        <w:rPr>
          <w:u w:val="single"/>
        </w:rPr>
        <w:t>under the administration and supervision of the Department of Education</w:t>
      </w:r>
      <w:r w:rsidR="00E7388D">
        <w:t xml:space="preserve"> </w:t>
      </w:r>
      <w:r w:rsidRPr="00ED7C3A">
        <w:t xml:space="preserve">and must be located in Lexington County on the property formerly occupied by the Army Air Force and known as the Columbia Air Base, which property the State received by quitclaim deed in September 1947 for the joint use of the Opportunity School and the South Carolina Trade School.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51</w:t>
      </w:r>
      <w:r w:rsidR="00E7388D">
        <w:noBreakHyphen/>
      </w:r>
      <w:r w:rsidRPr="00ED7C3A">
        <w:t>20.</w:t>
      </w:r>
      <w:r>
        <w:tab/>
      </w:r>
      <w:r w:rsidRPr="00ED7C3A">
        <w:t>The</w:t>
      </w:r>
      <w:r w:rsidR="00E7388D">
        <w:t xml:space="preserve"> </w:t>
      </w:r>
      <w:r w:rsidR="00E7388D">
        <w:rPr>
          <w:u w:val="single"/>
        </w:rPr>
        <w:t>Opportunity</w:t>
      </w:r>
      <w:r w:rsidRPr="00ED7C3A">
        <w:t xml:space="preserve"> </w:t>
      </w:r>
      <w:r w:rsidR="00E7388D" w:rsidRPr="00ED7C3A">
        <w:t>School</w:t>
      </w:r>
      <w:r w:rsidR="00E7388D">
        <w:rPr>
          <w:u w:val="single"/>
        </w:rPr>
        <w:t>, under the overall administration,</w:t>
      </w:r>
      <w:r w:rsidR="00726475">
        <w:rPr>
          <w:u w:val="single"/>
        </w:rPr>
        <w:t xml:space="preserve"> supervision,</w:t>
      </w:r>
      <w:r w:rsidR="00E7388D">
        <w:rPr>
          <w:u w:val="single"/>
        </w:rPr>
        <w:t xml:space="preserve"> management, and control of the Department of Education,</w:t>
      </w:r>
      <w:r w:rsidR="00E7388D" w:rsidRPr="00ED7C3A">
        <w:t xml:space="preserve"> </w:t>
      </w:r>
      <w:r w:rsidRPr="00ED7C3A">
        <w:t xml:space="preserve">shall: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(1)</w:t>
      </w:r>
      <w:r>
        <w:tab/>
      </w:r>
      <w:r w:rsidRPr="00ED7C3A">
        <w:t xml:space="preserve">serve as an alternative school cooperating with other agencies and organizations;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(2)</w:t>
      </w:r>
      <w:r>
        <w:tab/>
      </w:r>
      <w:r w:rsidRPr="00ED7C3A">
        <w:t xml:space="preserve">provide training for persons interested in continuing their elementary or high school education or in taking refresher courses preparatory to college, with emphasis on personal development, vocational efficiency, and effective citizenship;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(3)</w:t>
      </w:r>
      <w:r>
        <w:tab/>
      </w:r>
      <w:r w:rsidRPr="00ED7C3A">
        <w:t xml:space="preserve">disseminate information concerning practices that have proven to be effective in working with its students;  and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(4)</w:t>
      </w:r>
      <w:r>
        <w:tab/>
      </w:r>
      <w:r w:rsidRPr="00ED7C3A">
        <w:t xml:space="preserve">cooperate with the vocational rehabilitation department in providing personal and social adjustment and prevocational and vocational courses for persons with disabilities.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51</w:t>
      </w:r>
      <w:r w:rsidR="00E7388D">
        <w:noBreakHyphen/>
      </w:r>
      <w:r w:rsidRPr="00ED7C3A">
        <w:t>30.</w:t>
      </w:r>
      <w:r>
        <w:tab/>
      </w:r>
      <w:r w:rsidRPr="00ED7C3A">
        <w:t xml:space="preserve">The </w:t>
      </w:r>
      <w:r w:rsidRPr="00E7388D">
        <w:rPr>
          <w:strike/>
        </w:rPr>
        <w:t xml:space="preserve">Opportunity School is under the management and control of </w:t>
      </w:r>
      <w:r w:rsidRPr="004F0743">
        <w:rPr>
          <w:strike/>
        </w:rPr>
        <w:t>a</w:t>
      </w:r>
      <w:r w:rsidR="004F0743">
        <w:t xml:space="preserve"> </w:t>
      </w:r>
      <w:r w:rsidR="00E7388D">
        <w:rPr>
          <w:u w:val="single"/>
        </w:rPr>
        <w:t xml:space="preserve">school is </w:t>
      </w:r>
      <w:r w:rsidR="004F0743">
        <w:rPr>
          <w:u w:val="single"/>
        </w:rPr>
        <w:t>supported by an advisory</w:t>
      </w:r>
      <w:r w:rsidRPr="00ED7C3A">
        <w:t xml:space="preserve"> board of fourteen </w:t>
      </w:r>
      <w:r w:rsidRPr="00827EC3">
        <w:rPr>
          <w:strike/>
        </w:rPr>
        <w:t>trustees</w:t>
      </w:r>
      <w:r w:rsidR="00827EC3">
        <w:t xml:space="preserve"> </w:t>
      </w:r>
      <w:r w:rsidR="00827EC3">
        <w:rPr>
          <w:u w:val="single"/>
        </w:rPr>
        <w:t>members</w:t>
      </w:r>
      <w:r w:rsidRPr="00ED7C3A">
        <w:t xml:space="preserve">, twelve of whom must be </w:t>
      </w:r>
      <w:r w:rsidRPr="004F0743">
        <w:rPr>
          <w:strike/>
        </w:rPr>
        <w:t>elected</w:t>
      </w:r>
      <w:r w:rsidR="004F0743">
        <w:t xml:space="preserve"> </w:t>
      </w:r>
      <w:r w:rsidR="004F0743">
        <w:rPr>
          <w:u w:val="single"/>
        </w:rPr>
        <w:t>appointed</w:t>
      </w:r>
      <w:r w:rsidRPr="00ED7C3A">
        <w:t xml:space="preserve"> by the </w:t>
      </w:r>
      <w:r w:rsidRPr="004F0743">
        <w:rPr>
          <w:strike/>
        </w:rPr>
        <w:t>General Assembly</w:t>
      </w:r>
      <w:r w:rsidR="004F0743">
        <w:t xml:space="preserve"> </w:t>
      </w:r>
      <w:r w:rsidR="004F0743">
        <w:rPr>
          <w:u w:val="single"/>
        </w:rPr>
        <w:t>Superintendent of Education</w:t>
      </w:r>
      <w:r w:rsidRPr="00ED7C3A">
        <w:t xml:space="preserve">.  The </w:t>
      </w:r>
      <w:r w:rsidRPr="004F0743">
        <w:rPr>
          <w:strike/>
        </w:rPr>
        <w:t>trustees so elected</w:t>
      </w:r>
      <w:r w:rsidR="004F0743">
        <w:t xml:space="preserve"> </w:t>
      </w:r>
      <w:r w:rsidR="004F0743">
        <w:rPr>
          <w:u w:val="single"/>
        </w:rPr>
        <w:t>advisory board members</w:t>
      </w:r>
      <w:r w:rsidRPr="00ED7C3A">
        <w:t xml:space="preserve"> must be citizens of the State who are interested in the aims and ambitions of the school.  The thirteenth member is the State Superintendent of Education, who shall serve ex officio.  The fourteenth member is the Governor who </w:t>
      </w:r>
      <w:r w:rsidRPr="004F0743">
        <w:rPr>
          <w:strike/>
        </w:rPr>
        <w:t>is a member of the board,</w:t>
      </w:r>
      <w:r w:rsidR="004F0743">
        <w:t xml:space="preserve"> </w:t>
      </w:r>
      <w:r w:rsidR="004F0743">
        <w:rPr>
          <w:u w:val="single"/>
        </w:rPr>
        <w:t>shall serve</w:t>
      </w:r>
      <w:r w:rsidRPr="00ED7C3A">
        <w:t xml:space="preserve"> ex officio.  Members of the board who are </w:t>
      </w:r>
      <w:r w:rsidRPr="004F0743">
        <w:rPr>
          <w:strike/>
        </w:rPr>
        <w:t>elected</w:t>
      </w:r>
      <w:r w:rsidR="004F0743">
        <w:t xml:space="preserve"> </w:t>
      </w:r>
      <w:r w:rsidR="004F0743">
        <w:rPr>
          <w:u w:val="single"/>
        </w:rPr>
        <w:t>appointed</w:t>
      </w:r>
      <w:r w:rsidRPr="00ED7C3A">
        <w:t xml:space="preserve"> by the </w:t>
      </w:r>
      <w:r w:rsidRPr="004F0743">
        <w:rPr>
          <w:strike/>
        </w:rPr>
        <w:t>General Assembly</w:t>
      </w:r>
      <w:r w:rsidR="004F0743" w:rsidRPr="004F0743">
        <w:t xml:space="preserve"> </w:t>
      </w:r>
      <w:r w:rsidR="004F0743">
        <w:rPr>
          <w:u w:val="single"/>
        </w:rPr>
        <w:t>Superintendent of Education</w:t>
      </w:r>
      <w:r w:rsidRPr="00ED7C3A">
        <w:t xml:space="preserve"> shall serve for terms of four years and until their successors are </w:t>
      </w:r>
      <w:r w:rsidRPr="004F0743">
        <w:rPr>
          <w:strike/>
        </w:rPr>
        <w:t>elected</w:t>
      </w:r>
      <w:r w:rsidR="004F0743">
        <w:t xml:space="preserve"> </w:t>
      </w:r>
      <w:r w:rsidR="004F0743">
        <w:rPr>
          <w:u w:val="single"/>
        </w:rPr>
        <w:t>appointed</w:t>
      </w:r>
      <w:r w:rsidRPr="00ED7C3A">
        <w:t xml:space="preserve"> and qualify.  The</w:t>
      </w:r>
      <w:r w:rsidR="004F0743">
        <w:t xml:space="preserve"> </w:t>
      </w:r>
      <w:r w:rsidR="004F0743">
        <w:rPr>
          <w:u w:val="single"/>
        </w:rPr>
        <w:t>advisory</w:t>
      </w:r>
      <w:r w:rsidRPr="00ED7C3A">
        <w:t xml:space="preserve"> board shall elect a chairman, </w:t>
      </w:r>
      <w:r w:rsidRPr="0011247D">
        <w:rPr>
          <w:strike/>
        </w:rPr>
        <w:t>vice</w:t>
      </w:r>
      <w:r w:rsidR="00E7388D">
        <w:rPr>
          <w:strike/>
        </w:rPr>
        <w:noBreakHyphen/>
      </w:r>
      <w:r w:rsidRPr="0011247D">
        <w:rPr>
          <w:strike/>
        </w:rPr>
        <w:t>chairman</w:t>
      </w:r>
      <w:r w:rsidR="0011247D">
        <w:t xml:space="preserve"> </w:t>
      </w:r>
      <w:r w:rsidR="0011247D">
        <w:rPr>
          <w:u w:val="single"/>
        </w:rPr>
        <w:t>vice chairman</w:t>
      </w:r>
      <w:r w:rsidRPr="00ED7C3A">
        <w:t>, secretary, and treasurer.  In case a vacancy occurs on the</w:t>
      </w:r>
      <w:r w:rsidR="004F0743">
        <w:t xml:space="preserve"> </w:t>
      </w:r>
      <w:r w:rsidR="004F0743">
        <w:rPr>
          <w:u w:val="single"/>
        </w:rPr>
        <w:t>advisory</w:t>
      </w:r>
      <w:r w:rsidRPr="00ED7C3A">
        <w:t xml:space="preserve"> board among the </w:t>
      </w:r>
      <w:r w:rsidRPr="004F0743">
        <w:rPr>
          <w:strike/>
        </w:rPr>
        <w:t>elected</w:t>
      </w:r>
      <w:r w:rsidR="004F0743">
        <w:t xml:space="preserve"> </w:t>
      </w:r>
      <w:r w:rsidR="004F0743">
        <w:rPr>
          <w:u w:val="single"/>
        </w:rPr>
        <w:t>appointed</w:t>
      </w:r>
      <w:r w:rsidRPr="00ED7C3A">
        <w:t xml:space="preserve"> members f</w:t>
      </w:r>
      <w:r w:rsidRPr="004F0743">
        <w:rPr>
          <w:strike/>
        </w:rPr>
        <w:t>or any reason other than expiration of a term when the General Assembly is not in session</w:t>
      </w:r>
      <w:r w:rsidRPr="0011247D">
        <w:t>,</w:t>
      </w:r>
      <w:r w:rsidRPr="00ED7C3A">
        <w:t xml:space="preserve"> the </w:t>
      </w:r>
      <w:r w:rsidRPr="004F0743">
        <w:rPr>
          <w:strike/>
        </w:rPr>
        <w:t>Governor</w:t>
      </w:r>
      <w:r w:rsidR="004F0743">
        <w:t xml:space="preserve"> </w:t>
      </w:r>
      <w:r w:rsidR="004F0743">
        <w:rPr>
          <w:u w:val="single"/>
        </w:rPr>
        <w:t>Superintendent</w:t>
      </w:r>
      <w:r w:rsidRPr="00ED7C3A">
        <w:t xml:space="preserve"> may fill it by appointment </w:t>
      </w:r>
      <w:r w:rsidRPr="004F0743">
        <w:rPr>
          <w:strike/>
        </w:rPr>
        <w:t>until the next session of the General Assembly at which time a successor must be elected for the remainder of</w:t>
      </w:r>
      <w:r w:rsidR="004F0743">
        <w:t xml:space="preserve"> </w:t>
      </w:r>
      <w:r w:rsidR="004F0743">
        <w:rPr>
          <w:u w:val="single"/>
        </w:rPr>
        <w:t>for</w:t>
      </w:r>
      <w:r w:rsidRPr="00ED7C3A">
        <w:t xml:space="preserve"> the unexpired</w:t>
      </w:r>
      <w:r w:rsidR="004F0743">
        <w:t xml:space="preserve"> </w:t>
      </w:r>
      <w:r w:rsidR="004F0743">
        <w:rPr>
          <w:u w:val="single"/>
        </w:rPr>
        <w:t>portion of the</w:t>
      </w:r>
      <w:r w:rsidRPr="00ED7C3A">
        <w:t xml:space="preserve"> term.  </w:t>
      </w:r>
      <w:r w:rsidRPr="004F0743">
        <w:rPr>
          <w:strike/>
        </w:rPr>
        <w:t>Elections to fill vacancies which are caused for any reason other than expiration of a term may be held earlier than the first day of April of the year the vacancy is filled.</w:t>
      </w:r>
      <w:r w:rsidRPr="00ED7C3A">
        <w:t xml:space="preserv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 xml:space="preserve">A quorum of the board is seven members.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7EC3">
        <w:rPr>
          <w:strike/>
        </w:rPr>
        <w:t>Section 59</w:t>
      </w:r>
      <w:r w:rsidR="00E7388D">
        <w:rPr>
          <w:strike/>
        </w:rPr>
        <w:noBreakHyphen/>
      </w:r>
      <w:r w:rsidRPr="00827EC3">
        <w:rPr>
          <w:strike/>
        </w:rPr>
        <w:t>51</w:t>
      </w:r>
      <w:r w:rsidR="00E7388D">
        <w:rPr>
          <w:strike/>
        </w:rPr>
        <w:noBreakHyphen/>
      </w:r>
      <w:r w:rsidRPr="00827EC3">
        <w:rPr>
          <w:strike/>
        </w:rPr>
        <w:t>40.</w:t>
      </w:r>
      <w:r w:rsidR="00E7388D" w:rsidRPr="00E7388D">
        <w:tab/>
      </w:r>
      <w:r w:rsidRPr="004F0743">
        <w:rPr>
          <w:strike/>
        </w:rPr>
        <w:t>The board of trustees is a body politic, under the name and style of the Wil Lou Gray Opportunity School.  It shall have a seal, which it may change at its discretion, and in its name it may contract for, purchase, and hold property for the purposes provided for in this chapter.  It may take any property or money given or conveyed by deed, devised, or bequeathed to the school, and hold it for its benefit and use.  The conditions of the gifts or conveyances in no case may be inconsistent with the purposes of the school, and the board may not by the acceptance thereof incur any obligation on the part of the State.  It shall securely invest all funds and keep all property which may come into its possession.  It may sue and be sued in its name and may do all things necessary to carry out the provisions of this chapter.</w:t>
      </w:r>
      <w:r w:rsidRPr="00ED7C3A">
        <w:t xml:space="preserve"> </w:t>
      </w:r>
    </w:p>
    <w:p w:rsidR="00ED7C3A" w:rsidRP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C3A" w:rsidRDefault="00ED7C3A"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C3A">
        <w:t>Section 59</w:t>
      </w:r>
      <w:r w:rsidR="00E7388D">
        <w:noBreakHyphen/>
      </w:r>
      <w:r w:rsidRPr="00ED7C3A">
        <w:t>51</w:t>
      </w:r>
      <w:r w:rsidR="00E7388D">
        <w:noBreakHyphen/>
      </w:r>
      <w:r w:rsidRPr="00ED7C3A">
        <w:t>50.</w:t>
      </w:r>
      <w:r>
        <w:tab/>
      </w:r>
      <w:r w:rsidRPr="00ED7C3A">
        <w:t xml:space="preserve">The </w:t>
      </w:r>
      <w:r w:rsidRPr="004F0743">
        <w:rPr>
          <w:strike/>
        </w:rPr>
        <w:t>board of trustees</w:t>
      </w:r>
      <w:r w:rsidR="004F0743">
        <w:t xml:space="preserve"> </w:t>
      </w:r>
      <w:r w:rsidR="004F0743">
        <w:rPr>
          <w:u w:val="single"/>
        </w:rPr>
        <w:t>Superintendent of Education</w:t>
      </w:r>
      <w:r w:rsidRPr="00ED7C3A">
        <w:t xml:space="preserve"> shall </w:t>
      </w:r>
      <w:r w:rsidRPr="00E7388D">
        <w:t>employ</w:t>
      </w:r>
      <w:r w:rsidR="004F0743" w:rsidRPr="00E7388D">
        <w:t xml:space="preserve"> </w:t>
      </w:r>
      <w:r w:rsidRPr="00ED7C3A">
        <w:t xml:space="preserve">a director who shall serve under conditions as prescribed by the </w:t>
      </w:r>
      <w:r w:rsidRPr="004F0743">
        <w:rPr>
          <w:strike/>
        </w:rPr>
        <w:t>board</w:t>
      </w:r>
      <w:r w:rsidR="004F0743">
        <w:t xml:space="preserve"> </w:t>
      </w:r>
      <w:r w:rsidR="004F0743">
        <w:rPr>
          <w:u w:val="single"/>
        </w:rPr>
        <w:t>department</w:t>
      </w:r>
      <w:r w:rsidRPr="00ED7C3A">
        <w:t xml:space="preserve">.  The director shall recommend and employ all personnel, as approved by the </w:t>
      </w:r>
      <w:r w:rsidRPr="004F0743">
        <w:rPr>
          <w:strike/>
        </w:rPr>
        <w:t>board of trustees</w:t>
      </w:r>
      <w:r w:rsidR="004F0743">
        <w:t xml:space="preserve"> </w:t>
      </w:r>
      <w:r w:rsidR="004F0743">
        <w:rPr>
          <w:u w:val="single"/>
        </w:rPr>
        <w:t>department</w:t>
      </w:r>
      <w:r w:rsidRPr="00ED7C3A">
        <w:t xml:space="preserve">, and shall define their duties.  The director shall prescribe the courses of study and </w:t>
      </w:r>
      <w:r w:rsidRPr="00E7388D">
        <w:t>make all rules and</w:t>
      </w:r>
      <w:r w:rsidRPr="00ED7C3A">
        <w:t xml:space="preserve"> regulations for the government of the school</w:t>
      </w:r>
      <w:r w:rsidRPr="004F0743">
        <w:rPr>
          <w:strike/>
        </w:rPr>
        <w:t>, within board policy,</w:t>
      </w:r>
      <w:r w:rsidRPr="00ED7C3A">
        <w:t xml:space="preserve"> and is responsible for its operation and management within the limitations of appropriations pr</w:t>
      </w:r>
      <w:r w:rsidR="00DD221F">
        <w:t>ovided by the General Assembly.”</w:t>
      </w:r>
    </w:p>
    <w:p w:rsidR="00827EC3" w:rsidRDefault="00827EC3"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4334" w:rsidRDefault="00274334" w:rsidP="0027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827EC3">
        <w:rPr>
          <w:u w:color="000000" w:themeColor="text1"/>
        </w:rPr>
        <w:t>5</w:t>
      </w:r>
      <w:r>
        <w:rPr>
          <w:u w:color="000000" w:themeColor="text1"/>
        </w:rPr>
        <w:t>.</w:t>
      </w:r>
      <w:r>
        <w:rPr>
          <w:u w:color="000000" w:themeColor="text1"/>
        </w:rPr>
        <w:tab/>
        <w:t>(A)</w:t>
      </w:r>
      <w:r>
        <w:rPr>
          <w:u w:color="000000" w:themeColor="text1"/>
        </w:rPr>
        <w:tab/>
        <w:t>Where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w:t>
      </w:r>
      <w:r w:rsidR="00E7388D" w:rsidRPr="00E7388D">
        <w:rPr>
          <w:u w:color="000000" w:themeColor="text1"/>
        </w:rPr>
        <w:t>’</w:t>
      </w:r>
      <w:r>
        <w:rPr>
          <w:u w:color="000000" w:themeColor="text1"/>
        </w:rPr>
        <w:t xml:space="preserve"> action in facilitating the provisions of this section are ministerial in nature and shall not be construed as an approval process over any of the transfers. </w:t>
      </w:r>
    </w:p>
    <w:p w:rsidR="00274334" w:rsidRDefault="00274334" w:rsidP="0027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Where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w:t>
      </w:r>
      <w:r w:rsidR="00ED0CB7">
        <w:rPr>
          <w:u w:color="000000" w:themeColor="text1"/>
        </w:rPr>
        <w:t>,</w:t>
      </w:r>
      <w:r>
        <w:rPr>
          <w:u w:color="000000" w:themeColor="text1"/>
        </w:rPr>
        <w:t xml:space="preserve"> until such time as the regulations are amended or repealed or new regulations are promulgated by the agency, department, entity or official to w</w:t>
      </w:r>
      <w:r w:rsidR="00ED0CB7">
        <w:rPr>
          <w:u w:color="000000" w:themeColor="text1"/>
        </w:rPr>
        <w:t>hich another agency, department</w:t>
      </w:r>
      <w:r>
        <w:rPr>
          <w:u w:color="000000" w:themeColor="text1"/>
        </w:rPr>
        <w:t xml:space="preserve">, entity or official was transferred to or consolidated with. </w:t>
      </w:r>
    </w:p>
    <w:p w:rsidR="00274334" w:rsidRDefault="00274334" w:rsidP="0027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274334" w:rsidRDefault="00274334" w:rsidP="0027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274334" w:rsidRDefault="00274334" w:rsidP="0027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such funds must continue to be used for these purposes. </w:t>
      </w:r>
    </w:p>
    <w:p w:rsidR="00274334" w:rsidRDefault="00274334" w:rsidP="0027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 xml:space="preserve">The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where agreement between the affected agencies cannot be obtained. </w:t>
      </w:r>
    </w:p>
    <w:p w:rsidR="00274334" w:rsidRDefault="00274334" w:rsidP="0027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(G)</w:t>
      </w:r>
      <w:r>
        <w:rPr>
          <w:u w:color="000000" w:themeColor="text1"/>
        </w:rPr>
        <w:tab/>
        <w:t xml:space="preserve">The membership of the Legislative Council shall cause the changes to the 1976 Code as contained in this act to be printed in replacement volumes or in cumulative supplements as they consider practical and economical. </w:t>
      </w:r>
    </w:p>
    <w:p w:rsidR="00274334" w:rsidRDefault="00274334"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221F" w:rsidRDefault="00DD221F"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74334">
        <w:t>6</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D221F" w:rsidRPr="00ED7C3A" w:rsidRDefault="00DD221F" w:rsidP="00ED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221F" w:rsidRDefault="00274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DD221F">
        <w:t>.</w:t>
      </w:r>
      <w:r w:rsidR="00DD221F">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09DF" w:rsidRPr="00ED7C3A" w:rsidRDefault="00FB0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D7C3A" w:rsidRDefault="00FB0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C3A">
        <w:t>SECTION</w:t>
      </w:r>
      <w:r w:rsidRPr="00ED7C3A">
        <w:tab/>
      </w:r>
      <w:r w:rsidR="00274334">
        <w:t>8</w:t>
      </w:r>
      <w:r w:rsidRPr="00ED7C3A">
        <w:t>.</w:t>
      </w:r>
      <w:r w:rsidRPr="00ED7C3A">
        <w:tab/>
        <w:t xml:space="preserve">This act takes effect </w:t>
      </w:r>
      <w:r w:rsidR="00DD221F">
        <w:t>July 1, 2011</w:t>
      </w:r>
      <w:r w:rsidRPr="00ED7C3A">
        <w:t>.</w:t>
      </w:r>
    </w:p>
    <w:p w:rsidR="004C7231" w:rsidRDefault="00E738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ED7C3A">
        <w:t>XX</w:t>
      </w:r>
      <w:r>
        <w:noBreakHyphen/>
      </w:r>
      <w:r>
        <w:noBreakHyphen/>
      </w:r>
      <w:r>
        <w:noBreakHyphen/>
      </w:r>
      <w:r>
        <w:noBreakHyphen/>
      </w:r>
    </w:p>
    <w:p w:rsidR="004C7231" w:rsidRDefault="004C7231" w:rsidP="00011766">
      <w:pPr>
        <w:suppressAutoHyphens/>
      </w:pPr>
    </w:p>
    <w:sectPr w:rsidR="004C7231" w:rsidSect="000117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683" w:rsidRDefault="00A33683" w:rsidP="009F0C77">
      <w:r>
        <w:separator/>
      </w:r>
    </w:p>
  </w:endnote>
  <w:endnote w:type="continuationSeparator" w:id="0">
    <w:p w:rsidR="00A33683" w:rsidRDefault="00A336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3A809C-4623-4C47-AFAF-6599497E5AED}"/>
    <w:embedBold r:id="rId2" w:fontKey="{57C20941-6505-4C1C-B4A8-818939E1F3B2}"/>
  </w:font>
  <w:font w:name="Calibri">
    <w:panose1 w:val="020F0502020204030204"/>
    <w:charset w:val="00"/>
    <w:family w:val="swiss"/>
    <w:pitch w:val="variable"/>
    <w:sig w:usb0="E10002FF" w:usb1="4000ACFF" w:usb2="00000009" w:usb3="00000000" w:csb0="0000019F" w:csb1="00000000"/>
    <w:embedRegular r:id="rId3" w:fontKey="{8FC4FB9B-3C01-4120-AAE2-C4BE2B2982A4}"/>
  </w:font>
  <w:font w:name="Cambria">
    <w:panose1 w:val="02040503050406030204"/>
    <w:charset w:val="00"/>
    <w:family w:val="roman"/>
    <w:pitch w:val="variable"/>
    <w:sig w:usb0="E00002FF" w:usb1="400004FF" w:usb2="00000000" w:usb3="00000000" w:csb0="0000019F" w:csb1="00000000"/>
    <w:embedRegular r:id="rId4" w:fontKey="{A4FACA02-4CDF-4C32-AE73-C38764C2F0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766" w:rsidRPr="004C7231" w:rsidRDefault="00011766" w:rsidP="004C7231">
    <w:pPr>
      <w:pStyle w:val="Footer"/>
      <w:tabs>
        <w:tab w:val="clear" w:pos="4680"/>
        <w:tab w:val="clear" w:pos="9360"/>
        <w:tab w:val="center" w:pos="2995"/>
      </w:tabs>
      <w:spacing w:before="120"/>
    </w:pPr>
    <w:r>
      <w:t>[3532]</w:t>
    </w:r>
    <w:r>
      <w:tab/>
    </w:r>
    <w:r w:rsidR="00260834">
      <w:fldChar w:fldCharType="begin"/>
    </w:r>
    <w:r w:rsidR="00260834">
      <w:instrText xml:space="preserve"> PAGE  \* MERGEFORMAT </w:instrText>
    </w:r>
    <w:r w:rsidR="00260834">
      <w:fldChar w:fldCharType="separate"/>
    </w:r>
    <w:r w:rsidR="00260834">
      <w:rPr>
        <w:noProof/>
      </w:rPr>
      <w:t>1</w:t>
    </w:r>
    <w:r w:rsidR="002608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683" w:rsidRDefault="00A33683" w:rsidP="009F0C77">
      <w:r>
        <w:separator/>
      </w:r>
    </w:p>
  </w:footnote>
  <w:footnote w:type="continuationSeparator" w:id="0">
    <w:p w:rsidR="00A33683" w:rsidRDefault="00A336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39AC11"/>
    <w:docVar w:name="CoverBillType" w:val="b"/>
    <w:docVar w:name="docpath" w:val="L:\Council\bills\NBD\11139AC11.DOCX"/>
    <w:docVar w:name="dvBillNumber" w:val="3532"/>
    <w:docVar w:name="dvBillNumberPrefix" w:val="H. "/>
    <w:docVar w:name="dvOriginalBody" w:val="House"/>
    <w:docVar w:name="dvSteno" w:val="NBD"/>
    <w:docVar w:name="NameofBody" w:val="h"/>
    <w:docVar w:name="vgroup2" w:val="Council"/>
  </w:docVars>
  <w:rsids>
    <w:rsidRoot w:val="00C3269C"/>
    <w:rsid w:val="00011766"/>
    <w:rsid w:val="00011869"/>
    <w:rsid w:val="00081064"/>
    <w:rsid w:val="000E1785"/>
    <w:rsid w:val="000E3650"/>
    <w:rsid w:val="000F40FA"/>
    <w:rsid w:val="0010776B"/>
    <w:rsid w:val="0011247D"/>
    <w:rsid w:val="00133E66"/>
    <w:rsid w:val="00142091"/>
    <w:rsid w:val="001435A3"/>
    <w:rsid w:val="0017279A"/>
    <w:rsid w:val="001B0AB3"/>
    <w:rsid w:val="001D08F2"/>
    <w:rsid w:val="001D525B"/>
    <w:rsid w:val="001D7F4F"/>
    <w:rsid w:val="001E2873"/>
    <w:rsid w:val="002321B6"/>
    <w:rsid w:val="00250967"/>
    <w:rsid w:val="0025214F"/>
    <w:rsid w:val="002543C8"/>
    <w:rsid w:val="00260834"/>
    <w:rsid w:val="00264B20"/>
    <w:rsid w:val="00274334"/>
    <w:rsid w:val="00284AAE"/>
    <w:rsid w:val="002E02B3"/>
    <w:rsid w:val="002E5912"/>
    <w:rsid w:val="00325348"/>
    <w:rsid w:val="0032732C"/>
    <w:rsid w:val="00336AD0"/>
    <w:rsid w:val="00342B42"/>
    <w:rsid w:val="0037079A"/>
    <w:rsid w:val="003D01E8"/>
    <w:rsid w:val="003E5288"/>
    <w:rsid w:val="003F6D79"/>
    <w:rsid w:val="0041760A"/>
    <w:rsid w:val="00417C01"/>
    <w:rsid w:val="00425D2D"/>
    <w:rsid w:val="004809EE"/>
    <w:rsid w:val="004B490C"/>
    <w:rsid w:val="004C7231"/>
    <w:rsid w:val="004D4CA3"/>
    <w:rsid w:val="004E3EB2"/>
    <w:rsid w:val="004E7D54"/>
    <w:rsid w:val="004F0743"/>
    <w:rsid w:val="00503D3F"/>
    <w:rsid w:val="005273C6"/>
    <w:rsid w:val="00530A69"/>
    <w:rsid w:val="005448E2"/>
    <w:rsid w:val="00545593"/>
    <w:rsid w:val="00577C6C"/>
    <w:rsid w:val="00583C57"/>
    <w:rsid w:val="005A076E"/>
    <w:rsid w:val="005C2FE2"/>
    <w:rsid w:val="005E2BC9"/>
    <w:rsid w:val="005F411B"/>
    <w:rsid w:val="00603317"/>
    <w:rsid w:val="00605102"/>
    <w:rsid w:val="006215AA"/>
    <w:rsid w:val="006913C9"/>
    <w:rsid w:val="0069470D"/>
    <w:rsid w:val="006A307F"/>
    <w:rsid w:val="006A3DA3"/>
    <w:rsid w:val="0071026E"/>
    <w:rsid w:val="00726475"/>
    <w:rsid w:val="00734F00"/>
    <w:rsid w:val="007A4044"/>
    <w:rsid w:val="007A70AE"/>
    <w:rsid w:val="00827EC3"/>
    <w:rsid w:val="008362E8"/>
    <w:rsid w:val="00846329"/>
    <w:rsid w:val="00852FF6"/>
    <w:rsid w:val="00871DE9"/>
    <w:rsid w:val="00872612"/>
    <w:rsid w:val="008A1768"/>
    <w:rsid w:val="008F4429"/>
    <w:rsid w:val="0094021A"/>
    <w:rsid w:val="009556DF"/>
    <w:rsid w:val="00964E61"/>
    <w:rsid w:val="0099437C"/>
    <w:rsid w:val="009A1DD2"/>
    <w:rsid w:val="009B4DE8"/>
    <w:rsid w:val="009C6A0B"/>
    <w:rsid w:val="009E07D6"/>
    <w:rsid w:val="009F0C77"/>
    <w:rsid w:val="009F4DD1"/>
    <w:rsid w:val="00A33683"/>
    <w:rsid w:val="00A41684"/>
    <w:rsid w:val="00A64E80"/>
    <w:rsid w:val="00A72BCD"/>
    <w:rsid w:val="00A741D9"/>
    <w:rsid w:val="00A833AB"/>
    <w:rsid w:val="00A8404C"/>
    <w:rsid w:val="00A86AD3"/>
    <w:rsid w:val="00A9741D"/>
    <w:rsid w:val="00AD4B17"/>
    <w:rsid w:val="00B412D4"/>
    <w:rsid w:val="00BE3C22"/>
    <w:rsid w:val="00C0345E"/>
    <w:rsid w:val="00C2299B"/>
    <w:rsid w:val="00C3269C"/>
    <w:rsid w:val="00C3483A"/>
    <w:rsid w:val="00C35E72"/>
    <w:rsid w:val="00C74E9D"/>
    <w:rsid w:val="00C82FD3"/>
    <w:rsid w:val="00C92819"/>
    <w:rsid w:val="00CC6B7B"/>
    <w:rsid w:val="00CD2089"/>
    <w:rsid w:val="00D242B7"/>
    <w:rsid w:val="00D5018D"/>
    <w:rsid w:val="00D5585E"/>
    <w:rsid w:val="00D73A67"/>
    <w:rsid w:val="00D87253"/>
    <w:rsid w:val="00D970A9"/>
    <w:rsid w:val="00DD221F"/>
    <w:rsid w:val="00DF3845"/>
    <w:rsid w:val="00E01DE4"/>
    <w:rsid w:val="00E13C03"/>
    <w:rsid w:val="00E41911"/>
    <w:rsid w:val="00E7388D"/>
    <w:rsid w:val="00E92EEF"/>
    <w:rsid w:val="00ED0CB7"/>
    <w:rsid w:val="00ED7C3A"/>
    <w:rsid w:val="00EE53C3"/>
    <w:rsid w:val="00F24442"/>
    <w:rsid w:val="00F50AE3"/>
    <w:rsid w:val="00F67CF1"/>
    <w:rsid w:val="00F840F0"/>
    <w:rsid w:val="00FB09D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778006-6259-4028-B06F-0395519B1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117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32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E95D6-18B2-4DF3-80CB-13AC5F288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4452</Words>
  <Characters>23158</Characters>
  <Application>Microsoft Office Word</Application>
  <DocSecurity>4</DocSecurity>
  <Lines>551</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3532: Department of Education - South Carolina Legislature Online</dc:title>
  <dc:subject/>
  <dc:creator>NikiDowney</dc:creator>
  <cp:keywords/>
  <dc:description/>
  <cp:lastModifiedBy>N Cumfer</cp:lastModifiedBy>
  <cp:revision>2</cp:revision>
  <dcterms:created xsi:type="dcterms:W3CDTF">2014-11-21T21:41:00Z</dcterms:created>
  <dcterms:modified xsi:type="dcterms:W3CDTF">2014-11-21T21:41:00Z</dcterms:modified>
</cp:coreProperties>
</file>