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424B" w:rsidRDefault="0031424B" w:rsidP="0031424B">
      <w:pPr>
        <w:widowControl w:val="0"/>
        <w:jc w:val="center"/>
      </w:pPr>
      <w:bookmarkStart w:id="0" w:name="_GoBack"/>
      <w:bookmarkEnd w:id="0"/>
      <w:r w:rsidRPr="0031424B">
        <w:rPr>
          <w:b/>
        </w:rPr>
        <w:t>South Carolina General Assembly</w:t>
      </w:r>
    </w:p>
    <w:p w:rsidR="0031424B" w:rsidRDefault="0031424B" w:rsidP="0031424B">
      <w:pPr>
        <w:widowControl w:val="0"/>
        <w:jc w:val="center"/>
      </w:pPr>
      <w:r>
        <w:t>119th Session, 2011-2012</w:t>
      </w:r>
    </w:p>
    <w:p w:rsidR="0031424B" w:rsidRDefault="0031424B" w:rsidP="0031424B">
      <w:pPr>
        <w:widowControl w:val="0"/>
        <w:jc w:val="left"/>
      </w:pPr>
    </w:p>
    <w:p w:rsidR="0031424B" w:rsidRDefault="0031424B" w:rsidP="0031424B">
      <w:pPr>
        <w:widowControl w:val="0"/>
        <w:jc w:val="left"/>
        <w:rPr>
          <w:b/>
        </w:rPr>
      </w:pPr>
      <w:r w:rsidRPr="0031424B">
        <w:rPr>
          <w:b/>
        </w:rPr>
        <w:t>H. 3536</w:t>
      </w:r>
    </w:p>
    <w:p w:rsidR="0031424B" w:rsidRDefault="0031424B" w:rsidP="0031424B">
      <w:pPr>
        <w:widowControl w:val="0"/>
        <w:jc w:val="left"/>
        <w:rPr>
          <w:b/>
        </w:rPr>
      </w:pPr>
    </w:p>
    <w:p w:rsidR="0031424B" w:rsidRDefault="0031424B" w:rsidP="0031424B">
      <w:pPr>
        <w:widowControl w:val="0"/>
        <w:jc w:val="left"/>
      </w:pPr>
      <w:r w:rsidRPr="0031424B">
        <w:rPr>
          <w:b/>
        </w:rPr>
        <w:t>STATUS INFORMATION</w:t>
      </w:r>
    </w:p>
    <w:p w:rsidR="0031424B" w:rsidRDefault="0031424B" w:rsidP="0031424B">
      <w:pPr>
        <w:widowControl w:val="0"/>
        <w:jc w:val="left"/>
      </w:pPr>
    </w:p>
    <w:p w:rsidR="0031424B" w:rsidRDefault="0031424B" w:rsidP="0031424B">
      <w:pPr>
        <w:widowControl w:val="0"/>
        <w:jc w:val="left"/>
      </w:pPr>
      <w:r>
        <w:t>General Bill</w:t>
      </w:r>
    </w:p>
    <w:p w:rsidR="0031424B" w:rsidRDefault="0031424B" w:rsidP="0031424B">
      <w:pPr>
        <w:widowControl w:val="0"/>
        <w:jc w:val="left"/>
      </w:pPr>
      <w:r>
        <w:t>Sponsors: Reps. Hart and King</w:t>
      </w:r>
    </w:p>
    <w:p w:rsidR="0031424B" w:rsidRDefault="0031424B" w:rsidP="0031424B">
      <w:pPr>
        <w:widowControl w:val="0"/>
        <w:jc w:val="left"/>
      </w:pPr>
      <w:r>
        <w:t>Document Path: l:\council\bills\agm\18450ab11.docx</w:t>
      </w:r>
    </w:p>
    <w:p w:rsidR="0031424B" w:rsidRDefault="0031424B" w:rsidP="0031424B">
      <w:pPr>
        <w:widowControl w:val="0"/>
        <w:jc w:val="left"/>
      </w:pPr>
    </w:p>
    <w:p w:rsidR="0031424B" w:rsidRDefault="0031424B" w:rsidP="0031424B">
      <w:pPr>
        <w:widowControl w:val="0"/>
        <w:jc w:val="left"/>
      </w:pPr>
      <w:r>
        <w:t>Introduced in the House on February 2, 2011</w:t>
      </w:r>
    </w:p>
    <w:p w:rsidR="0031424B" w:rsidRDefault="0031424B" w:rsidP="0031424B">
      <w:pPr>
        <w:widowControl w:val="0"/>
        <w:jc w:val="left"/>
      </w:pPr>
      <w:r>
        <w:t xml:space="preserve">Currently residing in the House Committee on </w:t>
      </w:r>
      <w:r w:rsidRPr="0031424B">
        <w:rPr>
          <w:b/>
        </w:rPr>
        <w:t>Labor, Commerce and Industry</w:t>
      </w:r>
    </w:p>
    <w:p w:rsidR="0031424B" w:rsidRDefault="0031424B" w:rsidP="0031424B">
      <w:pPr>
        <w:widowControl w:val="0"/>
        <w:jc w:val="left"/>
      </w:pPr>
    </w:p>
    <w:p w:rsidR="0031424B" w:rsidRDefault="0031424B" w:rsidP="0031424B">
      <w:pPr>
        <w:widowControl w:val="0"/>
        <w:jc w:val="left"/>
      </w:pPr>
      <w:r>
        <w:t xml:space="preserve">Summary: </w:t>
      </w:r>
      <w:r w:rsidR="00746E76">
        <w:t>Mortgages</w:t>
      </w:r>
    </w:p>
    <w:p w:rsidR="0031424B" w:rsidRDefault="0031424B" w:rsidP="0031424B">
      <w:pPr>
        <w:widowControl w:val="0"/>
        <w:jc w:val="left"/>
      </w:pPr>
    </w:p>
    <w:p w:rsidR="0031424B" w:rsidRDefault="0031424B" w:rsidP="0031424B">
      <w:pPr>
        <w:widowControl w:val="0"/>
        <w:jc w:val="left"/>
      </w:pPr>
    </w:p>
    <w:p w:rsidR="0031424B" w:rsidRDefault="0031424B" w:rsidP="003142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1424B">
        <w:rPr>
          <w:b/>
        </w:rPr>
        <w:t>HISTORY OF LEGISLATIVE ACTIONS</w:t>
      </w:r>
    </w:p>
    <w:p w:rsidR="0031424B" w:rsidRDefault="0031424B" w:rsidP="003142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1424B" w:rsidRPr="0031424B" w:rsidRDefault="0031424B" w:rsidP="003142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1424B">
        <w:rPr>
          <w:u w:val="single"/>
        </w:rPr>
        <w:tab/>
        <w:t>Date</w:t>
      </w:r>
      <w:r w:rsidRPr="0031424B">
        <w:rPr>
          <w:u w:val="single"/>
        </w:rPr>
        <w:tab/>
        <w:t>Body</w:t>
      </w:r>
      <w:r w:rsidRPr="0031424B">
        <w:rPr>
          <w:u w:val="single"/>
        </w:rPr>
        <w:tab/>
        <w:t>Action Description with journal page number</w:t>
      </w:r>
      <w:r w:rsidRPr="0031424B">
        <w:rPr>
          <w:u w:val="single"/>
        </w:rPr>
        <w:tab/>
      </w:r>
    </w:p>
    <w:p w:rsidR="00BA1063" w:rsidRDefault="00BA1063" w:rsidP="00BA10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2/2/2011</w:t>
      </w:r>
      <w:r>
        <w:tab/>
        <w:t>House</w:t>
      </w:r>
      <w:r>
        <w:tab/>
      </w:r>
      <w:r w:rsidRPr="004B0BA2">
        <w:t>Introduced and read first time (</w:t>
      </w:r>
      <w:hyperlink r:id="rId7" w:history="1">
        <w:r w:rsidRPr="004B0BA2">
          <w:rPr>
            <w:rStyle w:val="Hyperlink"/>
          </w:rPr>
          <w:t>House Journal</w:t>
        </w:r>
        <w:r w:rsidRPr="004B0BA2">
          <w:rPr>
            <w:rStyle w:val="Hyperlink"/>
          </w:rPr>
          <w:noBreakHyphen/>
          <w:t>page 14</w:t>
        </w:r>
      </w:hyperlink>
      <w:r w:rsidRPr="004B0BA2">
        <w:t>)</w:t>
      </w:r>
    </w:p>
    <w:p w:rsidR="00BA1063" w:rsidRDefault="00BA1063" w:rsidP="00BA10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2/2/2011</w:t>
      </w:r>
      <w:r>
        <w:tab/>
        <w:t>House</w:t>
      </w:r>
      <w:r>
        <w:tab/>
      </w:r>
      <w:r w:rsidRPr="004B0BA2">
        <w:t>Referred to C</w:t>
      </w:r>
      <w:r>
        <w:t xml:space="preserve">ommittee on </w:t>
      </w:r>
      <w:r w:rsidRPr="004B0BA2">
        <w:rPr>
          <w:b/>
        </w:rPr>
        <w:t>Labor, Commerce and Industry</w:t>
      </w:r>
      <w:r w:rsidRPr="004B0BA2">
        <w:t xml:space="preserve"> (</w:t>
      </w:r>
      <w:hyperlink r:id="rId8" w:history="1">
        <w:r w:rsidRPr="004B0BA2">
          <w:rPr>
            <w:rStyle w:val="Hyperlink"/>
          </w:rPr>
          <w:t>House Journal</w:t>
        </w:r>
        <w:r w:rsidRPr="004B0BA2">
          <w:rPr>
            <w:rStyle w:val="Hyperlink"/>
          </w:rPr>
          <w:noBreakHyphen/>
          <w:t>page 14</w:t>
        </w:r>
      </w:hyperlink>
      <w:r w:rsidRPr="004B0BA2">
        <w:t>)</w:t>
      </w:r>
    </w:p>
    <w:p w:rsidR="00BA1063" w:rsidRDefault="00BA1063" w:rsidP="00BA10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424B" w:rsidRPr="0031424B" w:rsidRDefault="0031424B" w:rsidP="003142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424B" w:rsidRDefault="0031424B" w:rsidP="0031424B">
      <w:pPr>
        <w:widowControl w:val="0"/>
        <w:jc w:val="left"/>
      </w:pPr>
      <w:r w:rsidRPr="0031424B">
        <w:rPr>
          <w:b/>
        </w:rPr>
        <w:t>VERSIONS OF THIS BILL</w:t>
      </w:r>
    </w:p>
    <w:p w:rsidR="0031424B" w:rsidRDefault="0031424B" w:rsidP="0031424B">
      <w:pPr>
        <w:widowControl w:val="0"/>
        <w:jc w:val="left"/>
      </w:pPr>
    </w:p>
    <w:p w:rsidR="0031424B" w:rsidRDefault="00986CFB" w:rsidP="0031424B">
      <w:pPr>
        <w:widowControl w:val="0"/>
        <w:jc w:val="left"/>
      </w:pPr>
      <w:hyperlink r:id="rId9" w:history="1">
        <w:r w:rsidR="0031424B">
          <w:rPr>
            <w:rStyle w:val="Hyperlink"/>
          </w:rPr>
          <w:t>2/2/2011</w:t>
        </w:r>
      </w:hyperlink>
    </w:p>
    <w:p w:rsidR="0031424B" w:rsidRDefault="0031424B" w:rsidP="0031424B"/>
    <w:p w:rsidR="0031424B" w:rsidRDefault="0031424B" w:rsidP="0031424B">
      <w:pPr>
        <w:sectPr w:rsidR="0031424B" w:rsidSect="0031424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177FD" w:rsidRDefault="007177FD" w:rsidP="007177FD">
      <w:pPr>
        <w:pStyle w:val="BillDots"/>
      </w:pPr>
    </w:p>
    <w:p w:rsidR="007177FD" w:rsidRDefault="007177FD" w:rsidP="007177FD">
      <w:pPr>
        <w:pStyle w:val="Numbersforbills"/>
      </w:pPr>
    </w:p>
    <w:p w:rsidR="007177FD" w:rsidRDefault="007177FD" w:rsidP="0071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77FD" w:rsidRDefault="007177FD" w:rsidP="0071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77FD" w:rsidRDefault="007177FD" w:rsidP="0071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77FD" w:rsidRDefault="007177FD" w:rsidP="0071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77FD" w:rsidRDefault="007177FD" w:rsidP="0071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2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36E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CF5" w:rsidRDefault="00A04CF5" w:rsidP="00A04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29</w:t>
      </w:r>
      <w:r>
        <w:noBreakHyphen/>
        <w:t>1</w:t>
      </w:r>
      <w:r>
        <w:noBreakHyphen/>
        <w:t>60 SO AS TO PROVIDE NOTWITHSTANDING ANOTHER PROVISION OF LAW OR CONTRACT, WHEN A MORTGAGEE MAKES A PAYMENT ON A LOAN SECURED BY A MORTGAGE, THE MORTGAGOR SHALL APPLY AT LEAST THIRTY PERCENT OF THE PAYMENT RECEIVED TOWARD THE PRINCIPAL BALANCE OF THE LOAN SECURED BY THE MORTGAGE, AND TO PROVIDE A PENALTY.</w:t>
      </w:r>
    </w:p>
    <w:p w:rsidR="00CD36EE" w:rsidRDefault="00CD36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D36EE" w:rsidRDefault="00CD36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D36EE" w:rsidRDefault="00CD36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CF5" w:rsidRDefault="00CD36EE" w:rsidP="00A04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04CF5">
        <w:t>Chapter 1, Title 29 of the 1976 Code is amended by adding:</w:t>
      </w:r>
    </w:p>
    <w:p w:rsidR="00A04CF5" w:rsidRDefault="00A04CF5" w:rsidP="00A04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CF5" w:rsidRDefault="00A04CF5" w:rsidP="00A04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29</w:t>
      </w:r>
      <w:r>
        <w:noBreakHyphen/>
        <w:t>1</w:t>
      </w:r>
      <w:r>
        <w:noBreakHyphen/>
        <w:t>60.</w:t>
      </w:r>
      <w:r>
        <w:tab/>
        <w:t>(A)</w:t>
      </w:r>
      <w:r>
        <w:tab/>
        <w:t>Notwithstanding another provision of law or contract, when a mortgagee makes a payment on a loan secured by a mortgage, the mortgagor shall apply at least thirty percent of the payment received toward the principal balance of the loan secured by the mortgage.</w:t>
      </w:r>
    </w:p>
    <w:p w:rsidR="00A04CF5" w:rsidRDefault="00A04CF5" w:rsidP="00A04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violation of this section must result in a civil penalty against the mortgagor and payable to the mortgagee in an amount equal to treble the amount of the mortgage payment.”</w:t>
      </w:r>
    </w:p>
    <w:p w:rsidR="00A04CF5" w:rsidRDefault="00A04CF5" w:rsidP="00A04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36EE" w:rsidRDefault="00A04CF5" w:rsidP="00A04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C22C41" w:rsidRDefault="00A04CF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22C41" w:rsidRDefault="00C22C41" w:rsidP="0031424B">
      <w:pPr>
        <w:suppressAutoHyphens/>
      </w:pPr>
    </w:p>
    <w:sectPr w:rsidR="00C22C41" w:rsidSect="0031424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36EE" w:rsidRDefault="00CD36EE" w:rsidP="009F0C77">
      <w:r>
        <w:separator/>
      </w:r>
    </w:p>
  </w:endnote>
  <w:endnote w:type="continuationSeparator" w:id="0">
    <w:p w:rsidR="00CD36EE" w:rsidRDefault="00CD36E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9C9104-1E76-4923-97B8-EE5B7DBA0D52}"/>
    <w:embedBold r:id="rId2" w:fontKey="{18D5A12A-E081-4433-873B-AA5A7B64268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E3B218B-BBC2-4F2F-A376-EE75FF0944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4C64781-D61B-4E0D-815E-61AFFF238B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424B" w:rsidRPr="00C22C41" w:rsidRDefault="0031424B" w:rsidP="00C22C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[3536]</w:t>
    </w:r>
    <w:r>
      <w:tab/>
    </w:r>
    <w:r w:rsidR="00986CFB">
      <w:fldChar w:fldCharType="begin"/>
    </w:r>
    <w:r w:rsidR="00986CFB">
      <w:instrText xml:space="preserve"> PAGE  \* MERGEFORMAT </w:instrText>
    </w:r>
    <w:r w:rsidR="00986CFB">
      <w:fldChar w:fldCharType="separate"/>
    </w:r>
    <w:r w:rsidR="00986CFB">
      <w:rPr>
        <w:noProof/>
      </w:rPr>
      <w:t>1</w:t>
    </w:r>
    <w:r w:rsidR="00986CF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36EE" w:rsidRDefault="00CD36EE" w:rsidP="009F0C77">
      <w:r>
        <w:separator/>
      </w:r>
    </w:p>
  </w:footnote>
  <w:footnote w:type="continuationSeparator" w:id="0">
    <w:p w:rsidR="00CD36EE" w:rsidRDefault="00CD36E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450AB11"/>
    <w:docVar w:name="CoverBillType" w:val="b"/>
    <w:docVar w:name="docpath" w:val="L:\Council\bills\AGM\18450AB11.DOCX"/>
    <w:docVar w:name="dvBillNumber" w:val="3536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C1C19"/>
    <w:rsid w:val="00011869"/>
    <w:rsid w:val="00041878"/>
    <w:rsid w:val="00055D8E"/>
    <w:rsid w:val="000B1D30"/>
    <w:rsid w:val="000E1785"/>
    <w:rsid w:val="000F40FA"/>
    <w:rsid w:val="0010776B"/>
    <w:rsid w:val="00133E66"/>
    <w:rsid w:val="001435A3"/>
    <w:rsid w:val="001747CF"/>
    <w:rsid w:val="00192715"/>
    <w:rsid w:val="001D08F2"/>
    <w:rsid w:val="001D4AA5"/>
    <w:rsid w:val="001D525B"/>
    <w:rsid w:val="001D7F4F"/>
    <w:rsid w:val="002321B6"/>
    <w:rsid w:val="00250967"/>
    <w:rsid w:val="002543C8"/>
    <w:rsid w:val="002715F9"/>
    <w:rsid w:val="00284AAE"/>
    <w:rsid w:val="002E5912"/>
    <w:rsid w:val="0031424B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43D8"/>
    <w:rsid w:val="004809EE"/>
    <w:rsid w:val="004C1C19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177FD"/>
    <w:rsid w:val="00734F00"/>
    <w:rsid w:val="00746E76"/>
    <w:rsid w:val="007A70AE"/>
    <w:rsid w:val="00820B84"/>
    <w:rsid w:val="008362E8"/>
    <w:rsid w:val="008A0F74"/>
    <w:rsid w:val="008A1768"/>
    <w:rsid w:val="008F4429"/>
    <w:rsid w:val="0094021A"/>
    <w:rsid w:val="00986CFB"/>
    <w:rsid w:val="009C6A0B"/>
    <w:rsid w:val="009E7725"/>
    <w:rsid w:val="009F0C77"/>
    <w:rsid w:val="009F4DD1"/>
    <w:rsid w:val="00A04CF5"/>
    <w:rsid w:val="00A41684"/>
    <w:rsid w:val="00A64E80"/>
    <w:rsid w:val="00A72BCD"/>
    <w:rsid w:val="00A741D9"/>
    <w:rsid w:val="00A80E3D"/>
    <w:rsid w:val="00A833AB"/>
    <w:rsid w:val="00A9741D"/>
    <w:rsid w:val="00AD4B17"/>
    <w:rsid w:val="00B412D4"/>
    <w:rsid w:val="00B41678"/>
    <w:rsid w:val="00B6359E"/>
    <w:rsid w:val="00BA1063"/>
    <w:rsid w:val="00BE3C22"/>
    <w:rsid w:val="00BE5160"/>
    <w:rsid w:val="00C0345E"/>
    <w:rsid w:val="00C22C41"/>
    <w:rsid w:val="00C3483A"/>
    <w:rsid w:val="00C74E9D"/>
    <w:rsid w:val="00C82FD3"/>
    <w:rsid w:val="00C92819"/>
    <w:rsid w:val="00CC6B7B"/>
    <w:rsid w:val="00CD2089"/>
    <w:rsid w:val="00CD36EE"/>
    <w:rsid w:val="00D73A67"/>
    <w:rsid w:val="00D96AFC"/>
    <w:rsid w:val="00D970A9"/>
    <w:rsid w:val="00DF3845"/>
    <w:rsid w:val="00E004F8"/>
    <w:rsid w:val="00E41911"/>
    <w:rsid w:val="00E608E9"/>
    <w:rsid w:val="00E92EEF"/>
    <w:rsid w:val="00F24442"/>
    <w:rsid w:val="00F50AE3"/>
    <w:rsid w:val="00F67CF1"/>
    <w:rsid w:val="00F840F0"/>
    <w:rsid w:val="00FA5E66"/>
    <w:rsid w:val="00FB0D0D"/>
    <w:rsid w:val="00FB43B4"/>
    <w:rsid w:val="00FF1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CCB6240-6269-4181-A324-7FC74965C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142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2-02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02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536_20110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C70B07-EFD6-4549-BD95-A4419C9BD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268</Words>
  <Characters>1391</Characters>
  <Application>Microsoft Office Word</Application>
  <DocSecurity>4</DocSecurity>
  <Lines>67</Lines>
  <Paragraphs>24</Paragraphs>
  <ScaleCrop>false</ScaleCrop>
  <Company> </Company>
  <LinksUpToDate>false</LinksUpToDate>
  <CharactersWithSpaces>1639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3536: Mortgages - South Carolina Legislature Online</dc:title>
  <dc:subject/>
  <dc:creator>AngieMorgan</dc:creator>
  <cp:keywords/>
  <dc:description/>
  <cp:lastModifiedBy>N Cumfer</cp:lastModifiedBy>
  <cp:revision>2</cp:revision>
  <cp:lastPrinted>2011-01-31T20:02:00Z</cp:lastPrinted>
  <dcterms:created xsi:type="dcterms:W3CDTF">2014-11-21T21:41:00Z</dcterms:created>
  <dcterms:modified xsi:type="dcterms:W3CDTF">2014-11-21T21:41:00Z</dcterms:modified>
</cp:coreProperties>
</file>