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275" w:rsidRDefault="001F2275" w:rsidP="001F2275">
      <w:pPr>
        <w:widowControl w:val="0"/>
        <w:jc w:val="center"/>
      </w:pPr>
      <w:bookmarkStart w:id="0" w:name="_GoBack"/>
      <w:bookmarkEnd w:id="0"/>
      <w:r w:rsidRPr="001F2275">
        <w:rPr>
          <w:b/>
        </w:rPr>
        <w:t>South Carolina General Assembly</w:t>
      </w:r>
    </w:p>
    <w:p w:rsidR="001F2275" w:rsidRDefault="001F2275" w:rsidP="001F2275">
      <w:pPr>
        <w:widowControl w:val="0"/>
        <w:jc w:val="center"/>
      </w:pPr>
      <w:r>
        <w:t>119th Session, 2011-2012</w:t>
      </w:r>
    </w:p>
    <w:p w:rsidR="001F2275" w:rsidRDefault="001F2275" w:rsidP="001F2275">
      <w:pPr>
        <w:widowControl w:val="0"/>
        <w:jc w:val="left"/>
      </w:pPr>
    </w:p>
    <w:p w:rsidR="001F2275" w:rsidRDefault="001F2275" w:rsidP="001F2275">
      <w:pPr>
        <w:widowControl w:val="0"/>
        <w:jc w:val="left"/>
        <w:rPr>
          <w:b/>
        </w:rPr>
      </w:pPr>
      <w:r w:rsidRPr="001F2275">
        <w:rPr>
          <w:b/>
        </w:rPr>
        <w:t>S.</w:t>
      </w:r>
      <w:r>
        <w:rPr>
          <w:b/>
        </w:rPr>
        <w:t xml:space="preserve"> </w:t>
      </w:r>
      <w:r w:rsidRPr="001F2275">
        <w:rPr>
          <w:b/>
        </w:rPr>
        <w:t>364</w:t>
      </w:r>
    </w:p>
    <w:p w:rsidR="001F2275" w:rsidRDefault="001F2275" w:rsidP="001F2275">
      <w:pPr>
        <w:widowControl w:val="0"/>
        <w:jc w:val="left"/>
        <w:rPr>
          <w:b/>
        </w:rPr>
      </w:pPr>
    </w:p>
    <w:p w:rsidR="001F2275" w:rsidRDefault="001F2275" w:rsidP="001F2275">
      <w:pPr>
        <w:widowControl w:val="0"/>
        <w:jc w:val="left"/>
      </w:pPr>
      <w:r w:rsidRPr="001F2275">
        <w:rPr>
          <w:b/>
        </w:rPr>
        <w:t>STATUS INFORMATION</w:t>
      </w:r>
    </w:p>
    <w:p w:rsidR="001F2275" w:rsidRDefault="001F2275" w:rsidP="001F2275">
      <w:pPr>
        <w:widowControl w:val="0"/>
        <w:jc w:val="left"/>
      </w:pPr>
    </w:p>
    <w:p w:rsidR="001F2275" w:rsidRDefault="001F2275" w:rsidP="001F2275">
      <w:pPr>
        <w:widowControl w:val="0"/>
        <w:jc w:val="left"/>
      </w:pPr>
      <w:r>
        <w:t>Senate Resolution</w:t>
      </w:r>
    </w:p>
    <w:p w:rsidR="001F2275" w:rsidRDefault="001F2275" w:rsidP="001F2275">
      <w:pPr>
        <w:widowControl w:val="0"/>
        <w:jc w:val="left"/>
      </w:pPr>
      <w:r>
        <w:t>Sponsors: Senator Elliott</w:t>
      </w:r>
    </w:p>
    <w:p w:rsidR="001F2275" w:rsidRDefault="001F2275" w:rsidP="001F2275">
      <w:pPr>
        <w:widowControl w:val="0"/>
        <w:jc w:val="left"/>
      </w:pPr>
      <w:r>
        <w:t>Document Path: l:\council\bills\rm\1008ab11.docx</w:t>
      </w:r>
    </w:p>
    <w:p w:rsidR="001F2275" w:rsidRDefault="001F2275" w:rsidP="001F2275">
      <w:pPr>
        <w:widowControl w:val="0"/>
        <w:jc w:val="left"/>
      </w:pPr>
    </w:p>
    <w:p w:rsidR="001F2275" w:rsidRDefault="001F2275" w:rsidP="001F2275">
      <w:pPr>
        <w:widowControl w:val="0"/>
        <w:jc w:val="left"/>
      </w:pPr>
      <w:r>
        <w:t>Introduced in the Senate on January 13, 2011</w:t>
      </w:r>
    </w:p>
    <w:p w:rsidR="001F2275" w:rsidRDefault="001F2275" w:rsidP="001F2275">
      <w:pPr>
        <w:widowControl w:val="0"/>
        <w:jc w:val="left"/>
      </w:pPr>
      <w:r>
        <w:t>Adopted by the Senate on January 13, 2011</w:t>
      </w:r>
    </w:p>
    <w:p w:rsidR="001F2275" w:rsidRDefault="001F2275" w:rsidP="001F2275">
      <w:pPr>
        <w:widowControl w:val="0"/>
        <w:jc w:val="left"/>
      </w:pPr>
    </w:p>
    <w:p w:rsidR="001F2275" w:rsidRDefault="001F2275" w:rsidP="001F2275">
      <w:pPr>
        <w:widowControl w:val="0"/>
        <w:jc w:val="left"/>
      </w:pPr>
      <w:r>
        <w:t xml:space="preserve">Summary: </w:t>
      </w:r>
      <w:r w:rsidR="00852C04">
        <w:t>Daniel H. Isaac, Jr.</w:t>
      </w:r>
    </w:p>
    <w:p w:rsidR="001F2275" w:rsidRDefault="001F2275" w:rsidP="001F2275">
      <w:pPr>
        <w:widowControl w:val="0"/>
        <w:jc w:val="left"/>
      </w:pPr>
    </w:p>
    <w:p w:rsidR="001F2275" w:rsidRDefault="001F2275" w:rsidP="001F2275">
      <w:pPr>
        <w:widowControl w:val="0"/>
        <w:jc w:val="left"/>
      </w:pPr>
    </w:p>
    <w:p w:rsidR="001F2275" w:rsidRDefault="001F2275" w:rsidP="001F2275">
      <w:pPr>
        <w:widowControl w:val="0"/>
        <w:tabs>
          <w:tab w:val="center" w:pos="590"/>
          <w:tab w:val="center" w:pos="1440"/>
          <w:tab w:val="left" w:pos="1872"/>
          <w:tab w:val="left" w:pos="9187"/>
        </w:tabs>
        <w:jc w:val="left"/>
      </w:pPr>
      <w:r w:rsidRPr="001F2275">
        <w:rPr>
          <w:b/>
        </w:rPr>
        <w:t>HISTORY OF LEGISLATIVE ACTIONS</w:t>
      </w:r>
    </w:p>
    <w:p w:rsidR="001F2275" w:rsidRDefault="001F2275" w:rsidP="001F2275">
      <w:pPr>
        <w:widowControl w:val="0"/>
        <w:tabs>
          <w:tab w:val="center" w:pos="590"/>
          <w:tab w:val="center" w:pos="1440"/>
          <w:tab w:val="left" w:pos="1872"/>
          <w:tab w:val="left" w:pos="9187"/>
        </w:tabs>
        <w:jc w:val="left"/>
      </w:pPr>
    </w:p>
    <w:p w:rsidR="001F2275" w:rsidRPr="001F2275" w:rsidRDefault="001F2275" w:rsidP="001F2275">
      <w:pPr>
        <w:widowControl w:val="0"/>
        <w:tabs>
          <w:tab w:val="center" w:pos="590"/>
          <w:tab w:val="center" w:pos="1440"/>
          <w:tab w:val="left" w:pos="1872"/>
          <w:tab w:val="left" w:pos="9187"/>
        </w:tabs>
        <w:jc w:val="left"/>
      </w:pPr>
      <w:r w:rsidRPr="001F2275">
        <w:rPr>
          <w:u w:val="single"/>
        </w:rPr>
        <w:tab/>
        <w:t>Date</w:t>
      </w:r>
      <w:r w:rsidRPr="001F2275">
        <w:rPr>
          <w:u w:val="single"/>
        </w:rPr>
        <w:tab/>
        <w:t>Body</w:t>
      </w:r>
      <w:r w:rsidRPr="001F2275">
        <w:rPr>
          <w:u w:val="single"/>
        </w:rPr>
        <w:tab/>
        <w:t>Action Description with journal page number</w:t>
      </w:r>
      <w:r w:rsidRPr="001F2275">
        <w:rPr>
          <w:u w:val="single"/>
        </w:rPr>
        <w:tab/>
      </w:r>
    </w:p>
    <w:p w:rsidR="000F4F0A" w:rsidRDefault="000F4F0A" w:rsidP="000F4F0A">
      <w:pPr>
        <w:widowControl w:val="0"/>
        <w:tabs>
          <w:tab w:val="right" w:pos="1008"/>
          <w:tab w:val="left" w:pos="1152"/>
          <w:tab w:val="left" w:pos="1872"/>
          <w:tab w:val="left" w:pos="9187"/>
        </w:tabs>
        <w:ind w:left="2088" w:hanging="2088"/>
        <w:jc w:val="left"/>
      </w:pPr>
      <w:r>
        <w:tab/>
        <w:t>1/13/2011</w:t>
      </w:r>
      <w:r>
        <w:tab/>
        <w:t>Senate</w:t>
      </w:r>
      <w:r>
        <w:tab/>
      </w:r>
      <w:r w:rsidRPr="005940E2">
        <w:t>Introduced and adopted (</w:t>
      </w:r>
      <w:hyperlink r:id="rId7" w:history="1">
        <w:r w:rsidRPr="005940E2">
          <w:rPr>
            <w:rStyle w:val="Hyperlink"/>
          </w:rPr>
          <w:t>Senate Journal</w:t>
        </w:r>
        <w:r w:rsidRPr="005940E2">
          <w:rPr>
            <w:rStyle w:val="Hyperlink"/>
          </w:rPr>
          <w:noBreakHyphen/>
          <w:t>page 14</w:t>
        </w:r>
      </w:hyperlink>
      <w:r w:rsidRPr="005940E2">
        <w:t>)</w:t>
      </w:r>
    </w:p>
    <w:p w:rsidR="000F4F0A" w:rsidRDefault="000F4F0A" w:rsidP="000F4F0A">
      <w:pPr>
        <w:widowControl w:val="0"/>
        <w:tabs>
          <w:tab w:val="right" w:pos="1008"/>
          <w:tab w:val="left" w:pos="1152"/>
          <w:tab w:val="left" w:pos="1872"/>
          <w:tab w:val="left" w:pos="9187"/>
        </w:tabs>
        <w:ind w:left="2088" w:hanging="2088"/>
        <w:jc w:val="left"/>
      </w:pPr>
    </w:p>
    <w:p w:rsidR="001F2275" w:rsidRPr="001F2275" w:rsidRDefault="001F2275" w:rsidP="001F2275">
      <w:pPr>
        <w:widowControl w:val="0"/>
        <w:tabs>
          <w:tab w:val="right" w:pos="1008"/>
          <w:tab w:val="left" w:pos="1152"/>
          <w:tab w:val="left" w:pos="1872"/>
          <w:tab w:val="left" w:pos="9187"/>
        </w:tabs>
        <w:ind w:left="2088" w:hanging="2088"/>
        <w:jc w:val="left"/>
      </w:pPr>
    </w:p>
    <w:p w:rsidR="001F2275" w:rsidRDefault="001F2275" w:rsidP="001F2275">
      <w:r w:rsidRPr="001F2275">
        <w:rPr>
          <w:b/>
        </w:rPr>
        <w:t>VERSIONS OF THIS BILL</w:t>
      </w:r>
    </w:p>
    <w:p w:rsidR="001F2275" w:rsidRDefault="001F2275" w:rsidP="001F2275"/>
    <w:p w:rsidR="001F2275" w:rsidRDefault="00E565D9" w:rsidP="001F2275">
      <w:hyperlink r:id="rId8" w:history="1">
        <w:r w:rsidR="001F2275">
          <w:rPr>
            <w:rStyle w:val="Hyperlink"/>
          </w:rPr>
          <w:t>1/13/2011</w:t>
        </w:r>
      </w:hyperlink>
    </w:p>
    <w:p w:rsidR="001F2275" w:rsidRDefault="001F2275" w:rsidP="001F2275"/>
    <w:p w:rsidR="001F2275" w:rsidRDefault="001F2275" w:rsidP="001F2275">
      <w:pPr>
        <w:sectPr w:rsidR="001F2275" w:rsidSect="001F227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A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950" w:rsidRDefault="00C928AA" w:rsidP="000D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A49C3">
        <w:t>RECOGNIZE</w:t>
      </w:r>
      <w:r w:rsidR="002A49C3" w:rsidRPr="00297585">
        <w:rPr>
          <w:color w:val="000000" w:themeColor="text1"/>
          <w:u w:color="000000" w:themeColor="text1"/>
        </w:rPr>
        <w:t xml:space="preserve"> AND CONGRATULATE </w:t>
      </w:r>
      <w:r w:rsidR="000D0950">
        <w:rPr>
          <w:color w:val="000000" w:themeColor="text1"/>
          <w:u w:color="000000" w:themeColor="text1"/>
        </w:rPr>
        <w:t>DAN</w:t>
      </w:r>
      <w:r w:rsidR="007D742D">
        <w:rPr>
          <w:color w:val="000000" w:themeColor="text1"/>
          <w:u w:color="000000" w:themeColor="text1"/>
        </w:rPr>
        <w:t>IEL H.</w:t>
      </w:r>
      <w:r w:rsidR="000D0950">
        <w:rPr>
          <w:color w:val="000000" w:themeColor="text1"/>
          <w:u w:color="000000" w:themeColor="text1"/>
        </w:rPr>
        <w:t xml:space="preserve"> ISAAC</w:t>
      </w:r>
      <w:r w:rsidR="002A49C3">
        <w:rPr>
          <w:color w:val="000000" w:themeColor="text1"/>
          <w:u w:color="000000" w:themeColor="text1"/>
        </w:rPr>
        <w:t>,</w:t>
      </w:r>
      <w:r w:rsidR="007D742D">
        <w:rPr>
          <w:color w:val="000000" w:themeColor="text1"/>
          <w:u w:color="000000" w:themeColor="text1"/>
        </w:rPr>
        <w:t xml:space="preserve"> JR.,</w:t>
      </w:r>
      <w:r w:rsidR="002A49C3">
        <w:rPr>
          <w:color w:val="000000" w:themeColor="text1"/>
          <w:u w:color="000000" w:themeColor="text1"/>
        </w:rPr>
        <w:t xml:space="preserve"> </w:t>
      </w:r>
      <w:r w:rsidR="000D0950">
        <w:rPr>
          <w:color w:val="000000" w:themeColor="text1"/>
          <w:u w:color="000000" w:themeColor="text1"/>
        </w:rPr>
        <w:t>PRESIDENT OF A&amp;I CORPORATION</w:t>
      </w:r>
      <w:r w:rsidR="002A49C3">
        <w:rPr>
          <w:color w:val="000000" w:themeColor="text1"/>
          <w:u w:color="000000" w:themeColor="text1"/>
        </w:rPr>
        <w:t xml:space="preserve">, ON BEING NAMED </w:t>
      </w:r>
      <w:r w:rsidR="000D0950">
        <w:rPr>
          <w:color w:val="000000" w:themeColor="text1"/>
          <w:u w:color="000000" w:themeColor="text1"/>
        </w:rPr>
        <w:t>MYRTLE BEACH AREA CHAMBER OF COMMERCE 2010 CITIZEN OF THE YEAR.</w:t>
      </w:r>
    </w:p>
    <w:p w:rsidR="007E3A8D" w:rsidRDefault="007E3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776C" w:rsidRDefault="007E3A8D"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776C">
        <w:t xml:space="preserve">the South Carolina Senate is pleased to note that </w:t>
      </w:r>
      <w:r w:rsidR="0081514B">
        <w:t>Dan</w:t>
      </w:r>
      <w:r w:rsidR="007D742D">
        <w:t>iel H.</w:t>
      </w:r>
      <w:r w:rsidR="0081514B">
        <w:t xml:space="preserve"> Isaac</w:t>
      </w:r>
      <w:r w:rsidR="002A776C">
        <w:t xml:space="preserve">, </w:t>
      </w:r>
      <w:r w:rsidR="007D742D">
        <w:t xml:space="preserve">Jr., </w:t>
      </w:r>
      <w:r w:rsidR="0081514B">
        <w:t xml:space="preserve">president of A&amp;I Corporation, </w:t>
      </w:r>
      <w:r w:rsidR="002A776C">
        <w:rPr>
          <w:color w:val="000000" w:themeColor="text1"/>
          <w:u w:color="000000" w:themeColor="text1"/>
        </w:rPr>
        <w:t xml:space="preserve">has been named </w:t>
      </w:r>
      <w:r w:rsidR="0081514B">
        <w:rPr>
          <w:color w:val="000000" w:themeColor="text1"/>
          <w:u w:color="000000" w:themeColor="text1"/>
        </w:rPr>
        <w:t>Myrtle Beach Area Chamber of Commerce 2010 Citizen of the Year; and</w:t>
      </w: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strongly that a man should be active in his community, Danny Isaac has served as president and chairman of the Myrtle Beach Chamber of Commerce and president of the Marion Sertoma Club; and</w:t>
      </w: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D742D">
        <w:t xml:space="preserve">after graduation from The Citadel </w:t>
      </w:r>
      <w:r w:rsidR="00B61E0B">
        <w:t xml:space="preserve">in 1974, </w:t>
      </w:r>
      <w:r w:rsidR="007D742D">
        <w:t xml:space="preserve">Mr. Isaac </w:t>
      </w:r>
      <w:r w:rsidR="00B61E0B">
        <w:t>respond</w:t>
      </w:r>
      <w:r w:rsidR="007D742D">
        <w:t>ed</w:t>
      </w:r>
      <w:r w:rsidR="00B61E0B">
        <w:t xml:space="preserve"> to </w:t>
      </w:r>
      <w:r w:rsidR="001807EF">
        <w:t>the</w:t>
      </w:r>
      <w:r w:rsidR="00B61E0B">
        <w:t xml:space="preserve"> need for a rest</w:t>
      </w:r>
      <w:r w:rsidR="007D742D">
        <w:t>oration company in Myrtle Beach and</w:t>
      </w:r>
      <w:r w:rsidR="00B61E0B">
        <w:t xml:space="preserve"> founded A&amp;I Fire &amp; Water Restoration with his father, Daniel H. Isaac, Sr., and William H. Alford; and</w:t>
      </w:r>
    </w:p>
    <w:p w:rsidR="00B61E0B" w:rsidRDefault="00B61E0B"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6A8" w:rsidRDefault="00B61E0B" w:rsidP="00E1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50925">
        <w:t>long been recognized as a pioneer in restoration and community leadership</w:t>
      </w:r>
      <w:r w:rsidR="007D742D">
        <w:t>, he was</w:t>
      </w:r>
      <w:r w:rsidR="00650925">
        <w:t xml:space="preserve"> named 2000 South Carolina Remodeler of the Year by Lowe</w:t>
      </w:r>
      <w:r w:rsidR="00E95D38" w:rsidRPr="00E95D38">
        <w:t>’</w:t>
      </w:r>
      <w:r w:rsidR="00650925">
        <w:t xml:space="preserve">s and </w:t>
      </w:r>
      <w:r w:rsidR="00650925" w:rsidRPr="00650925">
        <w:rPr>
          <w:i/>
        </w:rPr>
        <w:t>Southern Living</w:t>
      </w:r>
      <w:r w:rsidR="007D742D">
        <w:t>.  In</w:t>
      </w:r>
      <w:r w:rsidR="00650925">
        <w:t xml:space="preserve"> his tireless efforts to improve the lives of others, </w:t>
      </w:r>
      <w:r w:rsidR="008B0BD6">
        <w:t xml:space="preserve">Mr. Isaac consistently </w:t>
      </w:r>
      <w:r w:rsidR="008F2F91">
        <w:t>exemplifies what a community and corporate leader should be</w:t>
      </w:r>
      <w:r w:rsidR="00E156A8">
        <w:t>; and</w:t>
      </w:r>
    </w:p>
    <w:p w:rsidR="008F2F91" w:rsidRDefault="008F2F9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2F91" w:rsidRDefault="008F2F9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322558">
        <w:t>currently a member of the Chamber</w:t>
      </w:r>
      <w:r w:rsidR="00E95D38" w:rsidRPr="00E95D38">
        <w:t>’</w:t>
      </w:r>
      <w:r w:rsidR="00322558">
        <w:t xml:space="preserve">s board of regents, Mr. Isaac is a Leadership South Carolina graduate. </w:t>
      </w:r>
      <w:r w:rsidR="009B2B54">
        <w:t xml:space="preserve">As past </w:t>
      </w:r>
      <w:r w:rsidR="00322558">
        <w:t>president of the Chamber</w:t>
      </w:r>
      <w:r w:rsidR="00E95D38" w:rsidRPr="00E95D38">
        <w:t>’</w:t>
      </w:r>
      <w:r w:rsidR="00322558">
        <w:t>s board of directors, present</w:t>
      </w:r>
      <w:r w:rsidR="009B2B54">
        <w:t xml:space="preserve"> </w:t>
      </w:r>
      <w:r w:rsidR="00322558">
        <w:t xml:space="preserve">South Carolina Department of Transportation Commissioner, and </w:t>
      </w:r>
      <w:r w:rsidR="009B2B54">
        <w:t xml:space="preserve">staunch supporter of </w:t>
      </w:r>
      <w:r w:rsidR="007D742D">
        <w:t xml:space="preserve">the development of </w:t>
      </w:r>
      <w:r w:rsidR="009B2B54">
        <w:t>Interstate 73, he has demonstrated unmatched leadership</w:t>
      </w:r>
      <w:r w:rsidR="00817D84">
        <w:t>, and his efforts have helped the Grand Strand grow into the dynamic region it is today</w:t>
      </w:r>
      <w:r w:rsidR="009B2B54">
        <w:t>; and</w:t>
      </w:r>
    </w:p>
    <w:p w:rsidR="009B2B54" w:rsidRDefault="009B2B54"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1AB" w:rsidRDefault="004D31AB" w:rsidP="004D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Whereas, </w:t>
      </w:r>
      <w:r>
        <w:rPr>
          <w:color w:val="000000" w:themeColor="text1"/>
          <w:u w:color="000000" w:themeColor="text1"/>
        </w:rPr>
        <w:t>the members of the Senate take great pleasure in congratulating Dan</w:t>
      </w:r>
      <w:r w:rsidR="009A4416">
        <w:rPr>
          <w:color w:val="000000" w:themeColor="text1"/>
          <w:u w:color="000000" w:themeColor="text1"/>
        </w:rPr>
        <w:t>ny Isaac</w:t>
      </w:r>
      <w:r>
        <w:rPr>
          <w:color w:val="000000" w:themeColor="text1"/>
          <w:u w:color="000000" w:themeColor="text1"/>
        </w:rPr>
        <w:t xml:space="preserve"> on being recognized as the Myrtle Beach Area Chamber of Commerce 2010 Citizen of the Year. It is an honor befitting the distinguished service he has already rendered to the people of his fair city and this great State. Now, therefore,</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3D5117">
        <w:t>Dan</w:t>
      </w:r>
      <w:r w:rsidR="009A4416">
        <w:t>iel H.</w:t>
      </w:r>
      <w:r w:rsidR="003D5117">
        <w:t xml:space="preserve"> Isaac,</w:t>
      </w:r>
      <w:r w:rsidR="009A4416">
        <w:t xml:space="preserve"> Jr., </w:t>
      </w:r>
      <w:r w:rsidR="003D5117">
        <w:t>president of A&amp;I Corporation</w:t>
      </w:r>
      <w:r>
        <w:rPr>
          <w:color w:val="000000" w:themeColor="text1"/>
          <w:u w:color="000000" w:themeColor="text1"/>
        </w:rPr>
        <w:t xml:space="preserve">, on being named </w:t>
      </w:r>
      <w:r w:rsidR="003D5117">
        <w:rPr>
          <w:color w:val="000000" w:themeColor="text1"/>
          <w:u w:color="000000" w:themeColor="text1"/>
        </w:rPr>
        <w:t>Myrtle Beach Area Chamber of Commerce 201</w:t>
      </w:r>
      <w:r>
        <w:rPr>
          <w:color w:val="000000" w:themeColor="text1"/>
          <w:u w:color="000000" w:themeColor="text1"/>
        </w:rPr>
        <w:t xml:space="preserve">0 </w:t>
      </w:r>
      <w:r w:rsidR="003D5117">
        <w:rPr>
          <w:color w:val="000000" w:themeColor="text1"/>
          <w:u w:color="000000" w:themeColor="text1"/>
        </w:rPr>
        <w:t>Citizen of the Year</w:t>
      </w:r>
      <w:r>
        <w:rPr>
          <w:color w:val="000000" w:themeColor="text1"/>
          <w:u w:color="000000" w:themeColor="text1"/>
        </w:rPr>
        <w:t>.</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9A4416">
        <w:rPr>
          <w:color w:val="000000" w:themeColor="text1"/>
          <w:u w:color="000000" w:themeColor="text1"/>
        </w:rPr>
        <w:t>Daniel H. Isaac, Jr.</w:t>
      </w:r>
    </w:p>
    <w:p w:rsidR="001B66BE" w:rsidRDefault="00E95D38" w:rsidP="00DA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6BE" w:rsidRDefault="001B66BE" w:rsidP="001F2275">
      <w:pPr>
        <w:suppressAutoHyphens/>
      </w:pPr>
    </w:p>
    <w:sectPr w:rsidR="001B66BE" w:rsidSect="001F22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42D" w:rsidRDefault="007D742D" w:rsidP="009F0C77">
      <w:r>
        <w:separator/>
      </w:r>
    </w:p>
  </w:endnote>
  <w:endnote w:type="continuationSeparator" w:id="0">
    <w:p w:rsidR="007D742D" w:rsidRDefault="007D74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FF6D94-EA8D-4D5F-AA50-A0618995BF04}"/>
    <w:embedBold r:id="rId2" w:fontKey="{3A0769AE-1EE1-4284-9875-63B634AD79B4}"/>
    <w:embedItalic r:id="rId3" w:fontKey="{A86E46A7-FA26-48C1-9CE6-5CEFD9C23349}"/>
  </w:font>
  <w:font w:name="Calibri">
    <w:panose1 w:val="020F0502020204030204"/>
    <w:charset w:val="00"/>
    <w:family w:val="swiss"/>
    <w:pitch w:val="variable"/>
    <w:sig w:usb0="E10002FF" w:usb1="4000ACFF" w:usb2="00000009" w:usb3="00000000" w:csb0="0000019F" w:csb1="00000000"/>
    <w:embedRegular r:id="rId4" w:fontKey="{F7A86C9C-1A95-4952-A847-B501AC747989}"/>
  </w:font>
  <w:font w:name="Tahoma">
    <w:panose1 w:val="020B0604030504040204"/>
    <w:charset w:val="00"/>
    <w:family w:val="swiss"/>
    <w:pitch w:val="variable"/>
    <w:sig w:usb0="21002A87" w:usb1="80000000" w:usb2="00000008" w:usb3="00000000" w:csb0="000101FF" w:csb1="00000000"/>
    <w:embedRegular r:id="rId5" w:fontKey="{64532476-16EF-48E0-81B5-42FE0BA08F31}"/>
  </w:font>
  <w:font w:name="Cambria">
    <w:panose1 w:val="02040503050406030204"/>
    <w:charset w:val="00"/>
    <w:family w:val="roman"/>
    <w:pitch w:val="variable"/>
    <w:sig w:usb0="E00002FF" w:usb1="400004FF" w:usb2="00000000" w:usb3="00000000" w:csb0="0000019F" w:csb1="00000000"/>
    <w:embedRegular r:id="rId6" w:fontKey="{A6188615-7ED2-4D38-B4F6-0D2835E53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75" w:rsidRPr="001B66BE" w:rsidRDefault="001F2275" w:rsidP="001B66BE">
    <w:pPr>
      <w:pStyle w:val="Footer"/>
      <w:tabs>
        <w:tab w:val="clear" w:pos="4680"/>
        <w:tab w:val="clear" w:pos="9360"/>
        <w:tab w:val="center" w:pos="2995"/>
      </w:tabs>
      <w:spacing w:before="120"/>
    </w:pPr>
    <w:r>
      <w:t>[364]</w:t>
    </w:r>
    <w:r>
      <w:tab/>
    </w:r>
    <w:r w:rsidR="00E565D9">
      <w:fldChar w:fldCharType="begin"/>
    </w:r>
    <w:r w:rsidR="00E565D9">
      <w:instrText xml:space="preserve"> PAGE  \* MERGEFORMAT </w:instrText>
    </w:r>
    <w:r w:rsidR="00E565D9">
      <w:fldChar w:fldCharType="separate"/>
    </w:r>
    <w:r w:rsidR="00E565D9">
      <w:rPr>
        <w:noProof/>
      </w:rPr>
      <w:t>1</w:t>
    </w:r>
    <w:r w:rsidR="00E565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42D" w:rsidRDefault="007D742D" w:rsidP="009F0C77">
      <w:r>
        <w:separator/>
      </w:r>
    </w:p>
  </w:footnote>
  <w:footnote w:type="continuationSeparator" w:id="0">
    <w:p w:rsidR="007D742D" w:rsidRDefault="007D74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8AB11"/>
    <w:docVar w:name="CoverBillType" w:val="r"/>
    <w:docVar w:name="docpath" w:val="L:\Council\bills\RM\1008AB11.DOCX"/>
    <w:docVar w:name="dvBillNumber" w:val="364"/>
    <w:docVar w:name="dvBillNumberPrefix" w:val="S. "/>
    <w:docVar w:name="dvOriginalBody" w:val="Senate"/>
    <w:docVar w:name="dvSteno" w:val="RM"/>
    <w:docVar w:name="NameofBody" w:val="s"/>
    <w:docVar w:name="vgroup2" w:val="Council"/>
  </w:docVars>
  <w:rsids>
    <w:rsidRoot w:val="003E2562"/>
    <w:rsid w:val="00024527"/>
    <w:rsid w:val="00026C9A"/>
    <w:rsid w:val="00035694"/>
    <w:rsid w:val="0008115D"/>
    <w:rsid w:val="000965A1"/>
    <w:rsid w:val="000B7EBB"/>
    <w:rsid w:val="000D0950"/>
    <w:rsid w:val="000E1785"/>
    <w:rsid w:val="000F4F0A"/>
    <w:rsid w:val="001023A4"/>
    <w:rsid w:val="0010776B"/>
    <w:rsid w:val="00133E66"/>
    <w:rsid w:val="00134ACF"/>
    <w:rsid w:val="00144E15"/>
    <w:rsid w:val="001807EF"/>
    <w:rsid w:val="001A4A62"/>
    <w:rsid w:val="001A681E"/>
    <w:rsid w:val="001B248F"/>
    <w:rsid w:val="001B66BE"/>
    <w:rsid w:val="001D08F2"/>
    <w:rsid w:val="001F2275"/>
    <w:rsid w:val="002037CA"/>
    <w:rsid w:val="002047A2"/>
    <w:rsid w:val="002321B6"/>
    <w:rsid w:val="0023696B"/>
    <w:rsid w:val="00250967"/>
    <w:rsid w:val="002759C5"/>
    <w:rsid w:val="00277DEE"/>
    <w:rsid w:val="00280D88"/>
    <w:rsid w:val="00294ABE"/>
    <w:rsid w:val="002A3EB4"/>
    <w:rsid w:val="002A49C3"/>
    <w:rsid w:val="002A776C"/>
    <w:rsid w:val="002C1DA3"/>
    <w:rsid w:val="00322558"/>
    <w:rsid w:val="00325348"/>
    <w:rsid w:val="00342BED"/>
    <w:rsid w:val="003614EE"/>
    <w:rsid w:val="003772B6"/>
    <w:rsid w:val="00393688"/>
    <w:rsid w:val="003D411E"/>
    <w:rsid w:val="003D5117"/>
    <w:rsid w:val="003E2562"/>
    <w:rsid w:val="003E3C1E"/>
    <w:rsid w:val="003E6148"/>
    <w:rsid w:val="00400EAA"/>
    <w:rsid w:val="0041760A"/>
    <w:rsid w:val="00444FE4"/>
    <w:rsid w:val="004809EE"/>
    <w:rsid w:val="00490660"/>
    <w:rsid w:val="004A07B3"/>
    <w:rsid w:val="004D31AB"/>
    <w:rsid w:val="00510C2A"/>
    <w:rsid w:val="00511EE9"/>
    <w:rsid w:val="00521E00"/>
    <w:rsid w:val="00577C6C"/>
    <w:rsid w:val="0058501B"/>
    <w:rsid w:val="00585659"/>
    <w:rsid w:val="00595970"/>
    <w:rsid w:val="006215AA"/>
    <w:rsid w:val="00622116"/>
    <w:rsid w:val="00624141"/>
    <w:rsid w:val="006340D9"/>
    <w:rsid w:val="00643B8E"/>
    <w:rsid w:val="00650925"/>
    <w:rsid w:val="00665EBC"/>
    <w:rsid w:val="0069470D"/>
    <w:rsid w:val="00697D7A"/>
    <w:rsid w:val="006A476C"/>
    <w:rsid w:val="006C6A93"/>
    <w:rsid w:val="006E02F9"/>
    <w:rsid w:val="0073151C"/>
    <w:rsid w:val="00753C04"/>
    <w:rsid w:val="00756946"/>
    <w:rsid w:val="00757F80"/>
    <w:rsid w:val="00771EEC"/>
    <w:rsid w:val="00786819"/>
    <w:rsid w:val="007A1B32"/>
    <w:rsid w:val="007A325A"/>
    <w:rsid w:val="007D742D"/>
    <w:rsid w:val="007E3A8D"/>
    <w:rsid w:val="007F1523"/>
    <w:rsid w:val="007F509E"/>
    <w:rsid w:val="007F5799"/>
    <w:rsid w:val="007F6947"/>
    <w:rsid w:val="0081514B"/>
    <w:rsid w:val="00817D84"/>
    <w:rsid w:val="00842AA5"/>
    <w:rsid w:val="00852C04"/>
    <w:rsid w:val="00862433"/>
    <w:rsid w:val="00872729"/>
    <w:rsid w:val="00890446"/>
    <w:rsid w:val="008B0BD6"/>
    <w:rsid w:val="008F2B49"/>
    <w:rsid w:val="008F2F91"/>
    <w:rsid w:val="008F4429"/>
    <w:rsid w:val="009352BB"/>
    <w:rsid w:val="009621F8"/>
    <w:rsid w:val="00990668"/>
    <w:rsid w:val="009A4416"/>
    <w:rsid w:val="009B2427"/>
    <w:rsid w:val="009B2B54"/>
    <w:rsid w:val="009F0C77"/>
    <w:rsid w:val="009F4DD1"/>
    <w:rsid w:val="00A47752"/>
    <w:rsid w:val="00A64E80"/>
    <w:rsid w:val="00A741D9"/>
    <w:rsid w:val="00A9741D"/>
    <w:rsid w:val="00AD2CE2"/>
    <w:rsid w:val="00AD4B17"/>
    <w:rsid w:val="00B26FA6"/>
    <w:rsid w:val="00B61E0B"/>
    <w:rsid w:val="00B741CB"/>
    <w:rsid w:val="00B934F3"/>
    <w:rsid w:val="00BB6347"/>
    <w:rsid w:val="00BD2134"/>
    <w:rsid w:val="00BE3E5B"/>
    <w:rsid w:val="00C038D8"/>
    <w:rsid w:val="00C045DD"/>
    <w:rsid w:val="00C3136F"/>
    <w:rsid w:val="00C3483A"/>
    <w:rsid w:val="00C74E9D"/>
    <w:rsid w:val="00C82FD3"/>
    <w:rsid w:val="00C928AA"/>
    <w:rsid w:val="00CC6B7B"/>
    <w:rsid w:val="00CD3619"/>
    <w:rsid w:val="00CF4447"/>
    <w:rsid w:val="00D405E7"/>
    <w:rsid w:val="00D41D56"/>
    <w:rsid w:val="00D6260D"/>
    <w:rsid w:val="00D6662B"/>
    <w:rsid w:val="00D82C49"/>
    <w:rsid w:val="00D95E2F"/>
    <w:rsid w:val="00D970A9"/>
    <w:rsid w:val="00DA27BE"/>
    <w:rsid w:val="00DA6DC1"/>
    <w:rsid w:val="00DB3AC0"/>
    <w:rsid w:val="00DD43FA"/>
    <w:rsid w:val="00DE68F0"/>
    <w:rsid w:val="00DF3845"/>
    <w:rsid w:val="00DF7E17"/>
    <w:rsid w:val="00E156A8"/>
    <w:rsid w:val="00E34C85"/>
    <w:rsid w:val="00E44548"/>
    <w:rsid w:val="00E565D9"/>
    <w:rsid w:val="00E85EB8"/>
    <w:rsid w:val="00E95D38"/>
    <w:rsid w:val="00EB00A2"/>
    <w:rsid w:val="00EB1BF3"/>
    <w:rsid w:val="00EF3EEE"/>
    <w:rsid w:val="00F00411"/>
    <w:rsid w:val="00F149A7"/>
    <w:rsid w:val="00F50BAF"/>
    <w:rsid w:val="00F52C10"/>
    <w:rsid w:val="00F7172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66377D-9A57-4789-B310-E8C9F37A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0660"/>
    <w:rPr>
      <w:rFonts w:ascii="Tahoma" w:hAnsi="Tahoma" w:cs="Tahoma"/>
      <w:sz w:val="16"/>
      <w:szCs w:val="16"/>
    </w:rPr>
  </w:style>
  <w:style w:type="character" w:customStyle="1" w:styleId="BalloonTextChar">
    <w:name w:val="Balloon Text Char"/>
    <w:basedOn w:val="DefaultParagraphFont"/>
    <w:link w:val="BalloonText"/>
    <w:uiPriority w:val="99"/>
    <w:semiHidden/>
    <w:rsid w:val="00490660"/>
    <w:rPr>
      <w:rFonts w:ascii="Tahoma" w:eastAsia="Times New Roman" w:hAnsi="Tahoma" w:cs="Tahoma"/>
      <w:sz w:val="16"/>
      <w:szCs w:val="16"/>
    </w:rPr>
  </w:style>
  <w:style w:type="character" w:styleId="Hyperlink">
    <w:name w:val="Hyperlink"/>
    <w:basedOn w:val="DefaultParagraphFont"/>
    <w:uiPriority w:val="99"/>
    <w:unhideWhenUsed/>
    <w:rsid w:val="001F22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4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F0F8A-2D1C-4643-B27B-2456A343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432</Words>
  <Characters>2278</Characters>
  <Application>Microsoft Office Word</Application>
  <DocSecurity>4</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 Daniel H. Isaac, Jr. - South Carolina Legislature Online</dc:title>
  <dc:subject/>
  <dc:creator>rosannemcdowell</dc:creator>
  <cp:keywords/>
  <dc:description/>
  <cp:lastModifiedBy>N Cumfer</cp:lastModifiedBy>
  <cp:revision>2</cp:revision>
  <cp:lastPrinted>2010-11-18T18:45:00Z</cp:lastPrinted>
  <dcterms:created xsi:type="dcterms:W3CDTF">2014-11-21T20:36:00Z</dcterms:created>
  <dcterms:modified xsi:type="dcterms:W3CDTF">2014-11-21T20:36:00Z</dcterms:modified>
</cp:coreProperties>
</file>