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EA7" w:rsidRDefault="00FE3EA7" w:rsidP="00FE3EA7">
      <w:pPr>
        <w:widowControl w:val="0"/>
        <w:jc w:val="center"/>
      </w:pPr>
      <w:bookmarkStart w:id="0" w:name="_GoBack"/>
      <w:bookmarkEnd w:id="0"/>
      <w:r w:rsidRPr="00FE3EA7">
        <w:rPr>
          <w:b/>
        </w:rPr>
        <w:t>South Carolina General Assembly</w:t>
      </w:r>
    </w:p>
    <w:p w:rsidR="00FE3EA7" w:rsidRDefault="00FE3EA7" w:rsidP="00FE3EA7">
      <w:pPr>
        <w:widowControl w:val="0"/>
        <w:jc w:val="center"/>
      </w:pPr>
      <w:r>
        <w:t>119th Session, 2011-2012</w:t>
      </w:r>
    </w:p>
    <w:p w:rsidR="00FE3EA7" w:rsidRDefault="00FE3EA7" w:rsidP="00FE3EA7">
      <w:pPr>
        <w:widowControl w:val="0"/>
        <w:jc w:val="left"/>
      </w:pPr>
    </w:p>
    <w:p w:rsidR="00FE3EA7" w:rsidRDefault="00FE3EA7" w:rsidP="00FE3EA7">
      <w:pPr>
        <w:widowControl w:val="0"/>
        <w:jc w:val="left"/>
        <w:rPr>
          <w:b/>
        </w:rPr>
      </w:pPr>
      <w:r w:rsidRPr="00FE3EA7">
        <w:rPr>
          <w:b/>
        </w:rPr>
        <w:t>H. 3653</w:t>
      </w:r>
    </w:p>
    <w:p w:rsidR="00FE3EA7" w:rsidRDefault="00FE3EA7" w:rsidP="00FE3EA7">
      <w:pPr>
        <w:widowControl w:val="0"/>
        <w:jc w:val="left"/>
        <w:rPr>
          <w:b/>
        </w:rPr>
      </w:pPr>
    </w:p>
    <w:p w:rsidR="00FE3EA7" w:rsidRDefault="00FE3EA7" w:rsidP="00FE3EA7">
      <w:pPr>
        <w:widowControl w:val="0"/>
        <w:jc w:val="left"/>
      </w:pPr>
      <w:r w:rsidRPr="00FE3EA7">
        <w:rPr>
          <w:b/>
        </w:rPr>
        <w:t>STATUS INFORMATION</w:t>
      </w:r>
    </w:p>
    <w:p w:rsidR="00FE3EA7" w:rsidRDefault="00FE3EA7" w:rsidP="00FE3EA7">
      <w:pPr>
        <w:widowControl w:val="0"/>
        <w:jc w:val="left"/>
      </w:pPr>
    </w:p>
    <w:p w:rsidR="00FE3EA7" w:rsidRDefault="00FE3EA7" w:rsidP="00FE3EA7">
      <w:pPr>
        <w:widowControl w:val="0"/>
        <w:jc w:val="left"/>
      </w:pPr>
      <w:r>
        <w:t>General Bill</w:t>
      </w:r>
    </w:p>
    <w:p w:rsidR="00FE3EA7" w:rsidRDefault="00FE3EA7" w:rsidP="00FE3EA7">
      <w:pPr>
        <w:widowControl w:val="0"/>
        <w:jc w:val="left"/>
      </w:pPr>
      <w:r>
        <w:t>Sponsors: Rep. Sandifer</w:t>
      </w:r>
    </w:p>
    <w:p w:rsidR="00FE3EA7" w:rsidRDefault="00FE3EA7" w:rsidP="00FE3EA7">
      <w:pPr>
        <w:widowControl w:val="0"/>
        <w:jc w:val="left"/>
      </w:pPr>
      <w:r>
        <w:t>Document Path: l:\council\bills\agm\18582ab11.docx</w:t>
      </w:r>
    </w:p>
    <w:p w:rsidR="00FE3EA7" w:rsidRDefault="00FE3EA7" w:rsidP="00FE3EA7">
      <w:pPr>
        <w:widowControl w:val="0"/>
        <w:jc w:val="left"/>
      </w:pPr>
    </w:p>
    <w:p w:rsidR="00FE3EA7" w:rsidRDefault="00FE3EA7" w:rsidP="00FE3EA7">
      <w:pPr>
        <w:widowControl w:val="0"/>
        <w:jc w:val="left"/>
      </w:pPr>
      <w:r>
        <w:t>Introduced in the House on February 10, 2011</w:t>
      </w:r>
    </w:p>
    <w:p w:rsidR="00FE3EA7" w:rsidRDefault="00FE3EA7" w:rsidP="00FE3EA7">
      <w:pPr>
        <w:widowControl w:val="0"/>
        <w:jc w:val="left"/>
      </w:pPr>
      <w:r>
        <w:t xml:space="preserve">Currently residing in the House Committee on </w:t>
      </w:r>
      <w:r w:rsidRPr="00FE3EA7">
        <w:rPr>
          <w:b/>
        </w:rPr>
        <w:t>Judiciary</w:t>
      </w:r>
    </w:p>
    <w:p w:rsidR="00FE3EA7" w:rsidRDefault="00FE3EA7" w:rsidP="00FE3EA7">
      <w:pPr>
        <w:widowControl w:val="0"/>
        <w:jc w:val="left"/>
      </w:pPr>
    </w:p>
    <w:p w:rsidR="00FE3EA7" w:rsidRDefault="00FE3EA7" w:rsidP="00FE3EA7">
      <w:pPr>
        <w:widowControl w:val="0"/>
        <w:jc w:val="left"/>
      </w:pPr>
      <w:r>
        <w:t xml:space="preserve">Summary: </w:t>
      </w:r>
      <w:r w:rsidR="00BB6FDF">
        <w:t>Workers' Compensation Commission, attorney fees</w:t>
      </w:r>
    </w:p>
    <w:p w:rsidR="00FE3EA7" w:rsidRDefault="00FE3EA7" w:rsidP="00FE3EA7">
      <w:pPr>
        <w:widowControl w:val="0"/>
        <w:jc w:val="left"/>
      </w:pPr>
    </w:p>
    <w:p w:rsidR="00FE3EA7" w:rsidRDefault="00FE3EA7" w:rsidP="00FE3EA7">
      <w:pPr>
        <w:widowControl w:val="0"/>
        <w:jc w:val="left"/>
      </w:pPr>
    </w:p>
    <w:p w:rsidR="00FE3EA7" w:rsidRDefault="00FE3EA7" w:rsidP="00FE3EA7">
      <w:pPr>
        <w:widowControl w:val="0"/>
        <w:tabs>
          <w:tab w:val="center" w:pos="590"/>
          <w:tab w:val="center" w:pos="1440"/>
          <w:tab w:val="left" w:pos="1872"/>
          <w:tab w:val="left" w:pos="9187"/>
        </w:tabs>
        <w:jc w:val="left"/>
      </w:pPr>
      <w:r w:rsidRPr="00FE3EA7">
        <w:rPr>
          <w:b/>
        </w:rPr>
        <w:t>HISTORY OF LEGISLATIVE ACTIONS</w:t>
      </w:r>
    </w:p>
    <w:p w:rsidR="00FE3EA7" w:rsidRDefault="00FE3EA7" w:rsidP="00FE3EA7">
      <w:pPr>
        <w:widowControl w:val="0"/>
        <w:tabs>
          <w:tab w:val="center" w:pos="590"/>
          <w:tab w:val="center" w:pos="1440"/>
          <w:tab w:val="left" w:pos="1872"/>
          <w:tab w:val="left" w:pos="9187"/>
        </w:tabs>
        <w:jc w:val="left"/>
      </w:pPr>
    </w:p>
    <w:p w:rsidR="00FE3EA7" w:rsidRPr="00FE3EA7" w:rsidRDefault="00FE3EA7" w:rsidP="00FE3EA7">
      <w:pPr>
        <w:widowControl w:val="0"/>
        <w:tabs>
          <w:tab w:val="center" w:pos="590"/>
          <w:tab w:val="center" w:pos="1440"/>
          <w:tab w:val="left" w:pos="1872"/>
          <w:tab w:val="left" w:pos="9187"/>
        </w:tabs>
        <w:jc w:val="left"/>
      </w:pPr>
      <w:r w:rsidRPr="00FE3EA7">
        <w:rPr>
          <w:u w:val="single"/>
        </w:rPr>
        <w:tab/>
        <w:t>Date</w:t>
      </w:r>
      <w:r w:rsidRPr="00FE3EA7">
        <w:rPr>
          <w:u w:val="single"/>
        </w:rPr>
        <w:tab/>
        <w:t>Body</w:t>
      </w:r>
      <w:r w:rsidRPr="00FE3EA7">
        <w:rPr>
          <w:u w:val="single"/>
        </w:rPr>
        <w:tab/>
        <w:t>Action Description with journal page number</w:t>
      </w:r>
      <w:r w:rsidRPr="00FE3EA7">
        <w:rPr>
          <w:u w:val="single"/>
        </w:rPr>
        <w:tab/>
      </w:r>
    </w:p>
    <w:p w:rsidR="00C076B8" w:rsidRDefault="00C076B8" w:rsidP="00C076B8">
      <w:pPr>
        <w:widowControl w:val="0"/>
        <w:tabs>
          <w:tab w:val="right" w:pos="1008"/>
          <w:tab w:val="left" w:pos="1152"/>
          <w:tab w:val="left" w:pos="1872"/>
          <w:tab w:val="left" w:pos="9187"/>
        </w:tabs>
        <w:ind w:left="2088" w:hanging="2088"/>
        <w:jc w:val="left"/>
      </w:pPr>
      <w:r>
        <w:tab/>
        <w:t>2/10/2011</w:t>
      </w:r>
      <w:r>
        <w:tab/>
        <w:t>House</w:t>
      </w:r>
      <w:r>
        <w:tab/>
      </w:r>
      <w:r w:rsidRPr="00CF2B9E">
        <w:t>Introduced and read first time (</w:t>
      </w:r>
      <w:hyperlink r:id="rId7" w:history="1">
        <w:r w:rsidRPr="00CF2B9E">
          <w:rPr>
            <w:rStyle w:val="Hyperlink"/>
          </w:rPr>
          <w:t>House Journal</w:t>
        </w:r>
        <w:r w:rsidRPr="00CF2B9E">
          <w:rPr>
            <w:rStyle w:val="Hyperlink"/>
          </w:rPr>
          <w:noBreakHyphen/>
          <w:t>page 5</w:t>
        </w:r>
      </w:hyperlink>
      <w:r w:rsidRPr="00CF2B9E">
        <w:t>)</w:t>
      </w:r>
    </w:p>
    <w:p w:rsidR="00C076B8" w:rsidRDefault="00C076B8" w:rsidP="00C076B8">
      <w:pPr>
        <w:widowControl w:val="0"/>
        <w:tabs>
          <w:tab w:val="right" w:pos="1008"/>
          <w:tab w:val="left" w:pos="1152"/>
          <w:tab w:val="left" w:pos="1872"/>
          <w:tab w:val="left" w:pos="9187"/>
        </w:tabs>
        <w:ind w:left="2088" w:hanging="2088"/>
        <w:jc w:val="left"/>
      </w:pPr>
      <w:r>
        <w:tab/>
        <w:t>2/10/2011</w:t>
      </w:r>
      <w:r>
        <w:tab/>
        <w:t>House</w:t>
      </w:r>
      <w:r>
        <w:tab/>
      </w:r>
      <w:r w:rsidRPr="00CF2B9E">
        <w:t>Ref</w:t>
      </w:r>
      <w:r>
        <w:t xml:space="preserve">erred to Committee on </w:t>
      </w:r>
      <w:r w:rsidRPr="00CF2B9E">
        <w:rPr>
          <w:b/>
        </w:rPr>
        <w:t>Judiciary</w:t>
      </w:r>
      <w:r>
        <w:t xml:space="preserve"> </w:t>
      </w:r>
      <w:r w:rsidRPr="00CF2B9E">
        <w:t>(</w:t>
      </w:r>
      <w:hyperlink r:id="rId8" w:history="1">
        <w:r w:rsidRPr="00CF2B9E">
          <w:rPr>
            <w:rStyle w:val="Hyperlink"/>
          </w:rPr>
          <w:t>House Journal</w:t>
        </w:r>
        <w:r w:rsidRPr="00CF2B9E">
          <w:rPr>
            <w:rStyle w:val="Hyperlink"/>
          </w:rPr>
          <w:noBreakHyphen/>
          <w:t>page 5</w:t>
        </w:r>
      </w:hyperlink>
      <w:r w:rsidRPr="00CF2B9E">
        <w:t>)</w:t>
      </w:r>
    </w:p>
    <w:p w:rsidR="00C076B8" w:rsidRDefault="00C076B8" w:rsidP="00C076B8">
      <w:pPr>
        <w:widowControl w:val="0"/>
        <w:tabs>
          <w:tab w:val="right" w:pos="1008"/>
          <w:tab w:val="left" w:pos="1152"/>
          <w:tab w:val="left" w:pos="1872"/>
          <w:tab w:val="left" w:pos="9187"/>
        </w:tabs>
        <w:ind w:left="2088" w:hanging="2088"/>
        <w:jc w:val="left"/>
      </w:pPr>
    </w:p>
    <w:p w:rsidR="00FE3EA7" w:rsidRPr="00FE3EA7" w:rsidRDefault="00FE3EA7" w:rsidP="00FE3EA7">
      <w:pPr>
        <w:widowControl w:val="0"/>
        <w:tabs>
          <w:tab w:val="right" w:pos="1008"/>
          <w:tab w:val="left" w:pos="1152"/>
          <w:tab w:val="left" w:pos="1872"/>
          <w:tab w:val="left" w:pos="9187"/>
        </w:tabs>
        <w:ind w:left="2088" w:hanging="2088"/>
        <w:jc w:val="left"/>
      </w:pPr>
    </w:p>
    <w:p w:rsidR="00FE3EA7" w:rsidRDefault="00FE3EA7" w:rsidP="00FE3EA7">
      <w:pPr>
        <w:widowControl w:val="0"/>
        <w:jc w:val="left"/>
      </w:pPr>
      <w:r w:rsidRPr="00FE3EA7">
        <w:rPr>
          <w:b/>
        </w:rPr>
        <w:t>VERSIONS OF THIS BILL</w:t>
      </w:r>
    </w:p>
    <w:p w:rsidR="00FE3EA7" w:rsidRDefault="00FE3EA7" w:rsidP="00FE3EA7">
      <w:pPr>
        <w:widowControl w:val="0"/>
        <w:jc w:val="left"/>
      </w:pPr>
    </w:p>
    <w:p w:rsidR="00FE3EA7" w:rsidRDefault="00E15ED6" w:rsidP="00FE3EA7">
      <w:pPr>
        <w:widowControl w:val="0"/>
        <w:jc w:val="left"/>
      </w:pPr>
      <w:hyperlink r:id="rId9" w:history="1">
        <w:r w:rsidR="00FE3EA7">
          <w:rPr>
            <w:rStyle w:val="Hyperlink"/>
          </w:rPr>
          <w:t>2/10/2011</w:t>
        </w:r>
      </w:hyperlink>
    </w:p>
    <w:p w:rsidR="00FE3EA7" w:rsidRDefault="00FE3EA7" w:rsidP="00FE3EA7"/>
    <w:p w:rsidR="00FE3EA7" w:rsidRDefault="00FE3EA7" w:rsidP="00FE3EA7">
      <w:pPr>
        <w:sectPr w:rsidR="00FE3EA7" w:rsidSect="00FE3EA7">
          <w:pgSz w:w="12240" w:h="15840" w:code="1"/>
          <w:pgMar w:top="1080" w:right="1440" w:bottom="1080" w:left="1440" w:header="720" w:footer="720" w:gutter="0"/>
          <w:cols w:space="720"/>
          <w:noEndnote/>
          <w:docGrid w:linePitch="360"/>
        </w:sectPr>
      </w:pPr>
    </w:p>
    <w:p w:rsidR="008A20F4" w:rsidRDefault="008A20F4" w:rsidP="008A20F4">
      <w:pPr>
        <w:pStyle w:val="BillDots"/>
      </w:pPr>
    </w:p>
    <w:p w:rsidR="008A20F4" w:rsidRDefault="008A20F4" w:rsidP="008A20F4">
      <w:pPr>
        <w:pStyle w:val="Numbersforbills"/>
      </w:pPr>
    </w:p>
    <w:p w:rsidR="008A20F4" w:rsidRDefault="008A20F4" w:rsidP="008A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0F4" w:rsidRDefault="008A20F4" w:rsidP="008A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0F4" w:rsidRDefault="008A20F4" w:rsidP="008A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0F4" w:rsidRDefault="008A20F4" w:rsidP="008A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0F4" w:rsidRDefault="008A20F4" w:rsidP="008A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D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36" w:rsidRDefault="00854936" w:rsidP="00E9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42</w:t>
      </w:r>
      <w:r w:rsidR="00B003F2">
        <w:noBreakHyphen/>
      </w:r>
      <w:r>
        <w:t>15</w:t>
      </w:r>
      <w:r w:rsidR="00B003F2">
        <w:noBreakHyphen/>
      </w:r>
      <w:r>
        <w:t>90, CODE OF LAWS OF SOUTH CAROLINA, 1976, RELATING TO THE MANDATORY APPROVAL OF CERTAIN ATTORNEY AND PHYSICIAN FEES BY THE WORKERS COMPENSATION COMMISSION, SO AS TO PROVIDE FOR THE ADOPTION AND ADJUSTMENT OF FEE SCHEDULES BY THE COMMISSION, TO PROVIDE FOR THE ADJUSTMENT OF PROPOSED FEE SCHEDULES BY THE COMMISSION, AND TO PROVIDE FOR AN APPEAL PROCESS FROM A DECISION OF THE COMMISSION CONCERNING A FEE SCHEDULE.</w:t>
      </w:r>
    </w:p>
    <w:p w:rsidR="002D3DCD"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DCD"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DCD"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DCD"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4936">
        <w:t>Section 42</w:t>
      </w:r>
      <w:r w:rsidR="00B003F2">
        <w:noBreakHyphen/>
      </w:r>
      <w:r w:rsidR="00854936">
        <w:t>15</w:t>
      </w:r>
      <w:r w:rsidR="00B003F2">
        <w:noBreakHyphen/>
      </w:r>
      <w:r w:rsidR="00854936">
        <w:t>90 of the 1976 Code is amended to read:</w:t>
      </w:r>
    </w:p>
    <w:p w:rsidR="00854936" w:rsidRDefault="0085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36" w:rsidRPr="00231F9E" w:rsidRDefault="00854936" w:rsidP="0085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B003F2">
        <w:noBreakHyphen/>
      </w:r>
      <w:r>
        <w:t>15</w:t>
      </w:r>
      <w:r w:rsidR="00B003F2">
        <w:noBreakHyphen/>
      </w:r>
      <w:r>
        <w:t>90.</w:t>
      </w:r>
      <w:r>
        <w:tab/>
      </w:r>
      <w:r>
        <w:tab/>
      </w:r>
      <w:r>
        <w:rPr>
          <w:u w:val="single"/>
        </w:rPr>
        <w:t>(A)</w:t>
      </w:r>
      <w:r>
        <w:tab/>
      </w:r>
      <w:r w:rsidRPr="00854936">
        <w:rPr>
          <w:strike/>
        </w:rPr>
        <w:t>Fees for</w:t>
      </w:r>
      <w:r w:rsidR="009A6AAB">
        <w:rPr>
          <w:strike/>
        </w:rPr>
        <w:t xml:space="preserve"> a</w:t>
      </w:r>
      <w:r w:rsidRPr="009A6AAB">
        <w:rPr>
          <w:strike/>
        </w:rPr>
        <w:t>ttorneys a</w:t>
      </w:r>
      <w:r w:rsidRPr="00854936">
        <w:rPr>
          <w:strike/>
        </w:rPr>
        <w:t>nd physicians</w:t>
      </w:r>
      <w:r w:rsidRPr="00231F9E">
        <w:t xml:space="preserve"> </w:t>
      </w:r>
      <w:r w:rsidR="009A6AAB">
        <w:rPr>
          <w:u w:val="single"/>
        </w:rPr>
        <w:t xml:space="preserve">Attorney </w:t>
      </w:r>
      <w:r>
        <w:rPr>
          <w:u w:val="single"/>
        </w:rPr>
        <w:t>fees, physician fees,</w:t>
      </w:r>
      <w:r>
        <w:t xml:space="preserve"> </w:t>
      </w:r>
      <w:r w:rsidRPr="00231F9E">
        <w:t xml:space="preserve">and </w:t>
      </w:r>
      <w:r w:rsidRPr="00854936">
        <w:rPr>
          <w:strike/>
        </w:rPr>
        <w:t>charges of</w:t>
      </w:r>
      <w:r w:rsidRPr="009A6AAB">
        <w:rPr>
          <w:strike/>
        </w:rPr>
        <w:t xml:space="preserve"> hospitals</w:t>
      </w:r>
      <w:r w:rsidRPr="00231F9E">
        <w:t xml:space="preserve"> </w:t>
      </w:r>
      <w:r w:rsidR="009A6AAB">
        <w:rPr>
          <w:u w:val="single"/>
        </w:rPr>
        <w:t xml:space="preserve">hospital </w:t>
      </w:r>
      <w:r>
        <w:rPr>
          <w:u w:val="single"/>
        </w:rPr>
        <w:t>charges</w:t>
      </w:r>
      <w:r>
        <w:t xml:space="preserve"> </w:t>
      </w:r>
      <w:r w:rsidRPr="00231F9E">
        <w:t xml:space="preserve">for services under this title </w:t>
      </w:r>
      <w:r w:rsidRPr="00854936">
        <w:rPr>
          <w:strike/>
        </w:rPr>
        <w:t>shall be</w:t>
      </w:r>
      <w:r w:rsidRPr="00231F9E">
        <w:t xml:space="preserve"> </w:t>
      </w:r>
      <w:r>
        <w:rPr>
          <w:u w:val="single"/>
        </w:rPr>
        <w:t>are</w:t>
      </w:r>
      <w:r>
        <w:t xml:space="preserve"> subject to the approval of the c</w:t>
      </w:r>
      <w:r w:rsidRPr="00231F9E">
        <w:t>ommission</w:t>
      </w:r>
      <w:r w:rsidRPr="00B00D0B">
        <w:rPr>
          <w:strike/>
        </w:rPr>
        <w:t>;</w:t>
      </w:r>
      <w:r w:rsidR="00B00D0B">
        <w:rPr>
          <w:u w:val="single"/>
        </w:rPr>
        <w:t>,</w:t>
      </w:r>
      <w:r w:rsidRPr="00231F9E">
        <w:t xml:space="preserve"> but </w:t>
      </w:r>
      <w:r w:rsidRPr="00854936">
        <w:rPr>
          <w:strike/>
        </w:rPr>
        <w:t>no</w:t>
      </w:r>
      <w:r w:rsidRPr="00231F9E">
        <w:t xml:space="preserve"> </w:t>
      </w:r>
      <w:r>
        <w:rPr>
          <w:u w:val="single"/>
        </w:rPr>
        <w:t>a</w:t>
      </w:r>
      <w:r>
        <w:t xml:space="preserve"> </w:t>
      </w:r>
      <w:r w:rsidRPr="00231F9E">
        <w:t xml:space="preserve">physician or hospital </w:t>
      </w:r>
      <w:r w:rsidRPr="00854936">
        <w:rPr>
          <w:strike/>
        </w:rPr>
        <w:t>shall be entitled to</w:t>
      </w:r>
      <w:r w:rsidRPr="00231F9E">
        <w:t xml:space="preserve"> </w:t>
      </w:r>
      <w:r>
        <w:rPr>
          <w:u w:val="single"/>
        </w:rPr>
        <w:t>may not</w:t>
      </w:r>
      <w:r>
        <w:t xml:space="preserve"> </w:t>
      </w:r>
      <w:r w:rsidRPr="00231F9E">
        <w:t xml:space="preserve">collect </w:t>
      </w:r>
      <w:r w:rsidRPr="00854936">
        <w:rPr>
          <w:strike/>
        </w:rPr>
        <w:t>fees</w:t>
      </w:r>
      <w:r w:rsidRPr="00231F9E">
        <w:t xml:space="preserve"> </w:t>
      </w:r>
      <w:r>
        <w:rPr>
          <w:u w:val="single"/>
        </w:rPr>
        <w:t>a fee</w:t>
      </w:r>
      <w:r>
        <w:t xml:space="preserve"> </w:t>
      </w:r>
      <w:r w:rsidRPr="00231F9E">
        <w:t xml:space="preserve">from an employer or insurance carrier until </w:t>
      </w:r>
      <w:r w:rsidRPr="00854936">
        <w:rPr>
          <w:strike/>
        </w:rPr>
        <w:t>he</w:t>
      </w:r>
      <w:r w:rsidRPr="00231F9E">
        <w:t xml:space="preserve"> </w:t>
      </w:r>
      <w:r>
        <w:rPr>
          <w:u w:val="single"/>
        </w:rPr>
        <w:t>the physician or hospital</w:t>
      </w:r>
      <w:r>
        <w:t xml:space="preserve"> </w:t>
      </w:r>
      <w:r w:rsidRPr="00231F9E">
        <w:t>has ma</w:t>
      </w:r>
      <w:r>
        <w:t>de the reports required by the c</w:t>
      </w:r>
      <w:r w:rsidRPr="00231F9E">
        <w:t xml:space="preserve">ommission in connection with the case. </w:t>
      </w:r>
    </w:p>
    <w:p w:rsidR="00854936" w:rsidRPr="00854936" w:rsidRDefault="00854936" w:rsidP="0085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4936">
        <w:tab/>
      </w:r>
      <w:r w:rsidRPr="00854936">
        <w:rPr>
          <w:u w:val="single"/>
        </w:rPr>
        <w:t>(B)(1)</w:t>
      </w:r>
      <w:r w:rsidRPr="00854936">
        <w:tab/>
      </w:r>
      <w:r w:rsidRPr="00854936">
        <w:rPr>
          <w:strike/>
        </w:rPr>
        <w:t xml:space="preserve">Any person who receives any fee or other consideration or any gratuity on account of services so rendered, unless such consideration or gratuity is approved by </w:t>
      </w:r>
      <w:r w:rsidRPr="00854936">
        <w:rPr>
          <w:strike/>
        </w:rPr>
        <w:lastRenderedPageBreak/>
        <w:t>the Commission or such court or who makes it a business to solicit employment for a lawyer or for himself in respect of any claim or award for compensation shall be guilty of a misdemeanor and, upon conviction thereof, shall, for each offense, be punished by a fine of not more than five hundred dollars or by imprisonment not to exceed one year, or by both such fine and imprisonment.</w:t>
      </w:r>
      <w:r w:rsidRPr="00854936">
        <w:t xml:space="preserve"> </w:t>
      </w:r>
      <w:r w:rsidRPr="00854936">
        <w:rPr>
          <w:u w:val="single"/>
        </w:rPr>
        <w:t xml:space="preserve">A person may not: </w:t>
      </w:r>
    </w:p>
    <w:p w:rsidR="00854936" w:rsidRPr="00854936" w:rsidRDefault="00B003F2" w:rsidP="0085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854936" w:rsidRPr="00854936">
        <w:rPr>
          <w:u w:val="single"/>
        </w:rPr>
        <w:t>(a)</w:t>
      </w:r>
      <w:r w:rsidRPr="00B003F2">
        <w:tab/>
      </w:r>
      <w:r w:rsidR="00854936" w:rsidRPr="00854936">
        <w:rPr>
          <w:u w:val="single"/>
        </w:rPr>
        <w:t>receive a fee, gratuity, or other consideration for a service rendered pursuant to this title unless the fee, gratuity, or other co</w:t>
      </w:r>
      <w:r w:rsidR="009A6AAB">
        <w:rPr>
          <w:u w:val="single"/>
        </w:rPr>
        <w:t>nsideration is approved by the c</w:t>
      </w:r>
      <w:r w:rsidR="00854936" w:rsidRPr="00854936">
        <w:rPr>
          <w:u w:val="single"/>
        </w:rPr>
        <w:t xml:space="preserve">ommission or a court of competent jurisdiction; or </w:t>
      </w:r>
    </w:p>
    <w:p w:rsidR="00854936" w:rsidRPr="00854936" w:rsidRDefault="00B003F2" w:rsidP="0085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854936" w:rsidRPr="00854936">
        <w:rPr>
          <w:u w:val="single"/>
        </w:rPr>
        <w:t>(b)</w:t>
      </w:r>
      <w:r w:rsidRPr="00B003F2">
        <w:tab/>
      </w:r>
      <w:r w:rsidR="00854936" w:rsidRPr="00854936">
        <w:rPr>
          <w:u w:val="single"/>
        </w:rPr>
        <w:t>make it a business to solicit employment for an attorney or himself with respect to a claim or award for compensation under this title.</w:t>
      </w:r>
    </w:p>
    <w:p w:rsidR="009A6AAB" w:rsidRDefault="00B003F2" w:rsidP="0085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00854936" w:rsidRPr="00854936">
        <w:rPr>
          <w:u w:val="single"/>
        </w:rPr>
        <w:t>(2)</w:t>
      </w:r>
      <w:r w:rsidRPr="00B003F2">
        <w:tab/>
      </w:r>
      <w:r w:rsidR="00854936" w:rsidRPr="00854936">
        <w:rPr>
          <w:u w:val="single"/>
        </w:rPr>
        <w:t>A violation of this section constitutes a misdemeanor and, upon conviction, each offense is subject to a fine not more than five hundred dollars, imprisonment for not more than one year, or both.</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009A6AAB" w:rsidRPr="009A6AAB">
        <w:rPr>
          <w:u w:val="single"/>
        </w:rPr>
        <w:t>(C)(1)</w:t>
      </w:r>
      <w:r w:rsidRPr="00B003F2">
        <w:tab/>
      </w:r>
      <w:r w:rsidR="009A6AAB" w:rsidRPr="009A6AAB">
        <w:rPr>
          <w:u w:val="single"/>
        </w:rPr>
        <w:t>The commission may adopt criteria to establish a new fee schedule or adjust an existing fee schedule based in whole or in part on the requirements of a federally funded program, but if it adopts adjustments to an existing fee schedule, it must adopt these adjustments</w:t>
      </w:r>
      <w:r w:rsidR="009A6AAB">
        <w:rPr>
          <w:u w:val="single"/>
        </w:rPr>
        <w:t xml:space="preserve"> on an annual basis. The c</w:t>
      </w:r>
      <w:r w:rsidR="009A6AAB" w:rsidRPr="009A6AAB">
        <w:rPr>
          <w:u w:val="single"/>
        </w:rPr>
        <w:t>ommission shall review a proposed adjustment to increase or reduce these fees by more than ten percent annually to determine whether to:</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9A6AAB" w:rsidRPr="009A6AAB">
        <w:rPr>
          <w:u w:val="single"/>
        </w:rPr>
        <w:t>(a)</w:t>
      </w:r>
      <w:r w:rsidRPr="00B003F2">
        <w:tab/>
      </w:r>
      <w:r w:rsidR="009A6AAB" w:rsidRPr="009A6AAB">
        <w:rPr>
          <w:u w:val="single"/>
        </w:rPr>
        <w:t>increase or reduce the proposed adjustment as the commission considers appropriate; or</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9A6AAB" w:rsidRPr="009A6AAB">
        <w:rPr>
          <w:u w:val="single"/>
        </w:rPr>
        <w:t>(b)</w:t>
      </w:r>
      <w:r w:rsidRPr="00B003F2">
        <w:tab/>
      </w:r>
      <w:r w:rsidR="009A6AAB" w:rsidRPr="009A6AAB">
        <w:rPr>
          <w:u w:val="single"/>
        </w:rPr>
        <w:t>accept the proposed adjustment.</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009A6AAB" w:rsidRPr="009A6AAB">
        <w:rPr>
          <w:u w:val="single"/>
        </w:rPr>
        <w:t>(2)(a)</w:t>
      </w:r>
      <w:r w:rsidRPr="00B003F2">
        <w:tab/>
      </w:r>
      <w:r w:rsidR="009A6AAB" w:rsidRPr="009A6AAB">
        <w:rPr>
          <w:u w:val="single"/>
        </w:rPr>
        <w:t>A decision of the commission to increase or reduce a fee schedule is reviewable by expedited appeal to the Administrative Law Court pursuant to th</w:t>
      </w:r>
      <w:r>
        <w:rPr>
          <w:u w:val="single"/>
        </w:rPr>
        <w:t>e Administrative Procedures Act.</w:t>
      </w:r>
      <w:r w:rsidR="009A6AAB" w:rsidRPr="009A6AAB">
        <w:rPr>
          <w:u w:val="single"/>
        </w:rPr>
        <w:t xml:space="preserve"> </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9A6AAB" w:rsidRPr="009A6AAB">
        <w:rPr>
          <w:u w:val="single"/>
        </w:rPr>
        <w:t>(b)</w:t>
      </w:r>
      <w:r w:rsidRPr="00B003F2">
        <w:tab/>
      </w:r>
      <w:r w:rsidR="009A6AAB" w:rsidRPr="009A6AAB">
        <w:rPr>
          <w:u w:val="single"/>
        </w:rPr>
        <w:t>On appeal, the court may:</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Pr="00B003F2">
        <w:tab/>
      </w:r>
      <w:r w:rsidR="009A6AAB" w:rsidRPr="009A6AAB">
        <w:rPr>
          <w:u w:val="single"/>
        </w:rPr>
        <w:t>(i)</w:t>
      </w:r>
      <w:r w:rsidRPr="00B003F2">
        <w:tab/>
      </w:r>
      <w:r w:rsidRPr="00B003F2">
        <w:tab/>
      </w:r>
      <w:r w:rsidR="009A6AAB" w:rsidRPr="009A6AAB">
        <w:rPr>
          <w:u w:val="single"/>
        </w:rPr>
        <w:t>accept the increase or decrease;</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Pr="00B003F2">
        <w:tab/>
      </w:r>
      <w:r w:rsidR="009A6AAB" w:rsidRPr="009A6AAB">
        <w:rPr>
          <w:u w:val="single"/>
        </w:rPr>
        <w:t>(ii)</w:t>
      </w:r>
      <w:r w:rsidRPr="00B003F2">
        <w:tab/>
      </w:r>
      <w:r w:rsidR="009A6AAB" w:rsidRPr="009A6AAB">
        <w:rPr>
          <w:u w:val="single"/>
        </w:rPr>
        <w:t xml:space="preserve">impose a lesser increase or decrease; </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Pr="00B003F2">
        <w:tab/>
      </w:r>
      <w:r w:rsidR="009A6AAB" w:rsidRPr="009A6AAB">
        <w:rPr>
          <w:u w:val="single"/>
        </w:rPr>
        <w:t>(iii)</w:t>
      </w:r>
      <w:r w:rsidRPr="00B003F2">
        <w:tab/>
      </w:r>
      <w:r w:rsidR="009A6AAB" w:rsidRPr="009A6AAB">
        <w:rPr>
          <w:u w:val="single"/>
        </w:rPr>
        <w:t xml:space="preserve">revert the fee schedule to as it was immediately prior to the annual adjustment; </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Pr="00B003F2">
        <w:tab/>
      </w:r>
      <w:r w:rsidR="009A6AAB" w:rsidRPr="009A6AAB">
        <w:rPr>
          <w:u w:val="single"/>
        </w:rPr>
        <w:t>(iv)</w:t>
      </w:r>
      <w:r w:rsidRPr="00B003F2">
        <w:tab/>
      </w:r>
      <w:r w:rsidR="009A6AAB" w:rsidRPr="009A6AAB">
        <w:rPr>
          <w:u w:val="single"/>
        </w:rPr>
        <w:t xml:space="preserve">adjust the appropriate conversion factors as necessary; or </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Pr="00B003F2">
        <w:tab/>
      </w:r>
      <w:r w:rsidR="009A6AAB" w:rsidRPr="009A6AAB">
        <w:rPr>
          <w:u w:val="single"/>
        </w:rPr>
        <w:t>(v)</w:t>
      </w:r>
      <w:r w:rsidRPr="00B003F2">
        <w:tab/>
      </w:r>
      <w:r w:rsidR="009A6AAB" w:rsidRPr="009A6AAB">
        <w:rPr>
          <w:u w:val="single"/>
        </w:rPr>
        <w:t>make other adjustments the court considers reasonable.</w:t>
      </w:r>
    </w:p>
    <w:p w:rsidR="009A6AAB"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9A6AAB" w:rsidRPr="009A6AAB">
        <w:rPr>
          <w:u w:val="single"/>
        </w:rPr>
        <w:t>(c)</w:t>
      </w:r>
      <w:r w:rsidRPr="00B003F2">
        <w:tab/>
      </w:r>
      <w:r w:rsidR="009A6AAB" w:rsidRPr="009A6AAB">
        <w:rPr>
          <w:u w:val="single"/>
        </w:rPr>
        <w:t>The court shall issue a decision within ninety da</w:t>
      </w:r>
      <w:r>
        <w:rPr>
          <w:u w:val="single"/>
        </w:rPr>
        <w:t>ys after it receives the appeal.</w:t>
      </w:r>
    </w:p>
    <w:p w:rsidR="00854936" w:rsidRPr="009A6AAB" w:rsidRDefault="00B003F2" w:rsidP="009A6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003F2">
        <w:tab/>
      </w:r>
      <w:r w:rsidRPr="00B003F2">
        <w:tab/>
      </w:r>
      <w:r w:rsidRPr="00B003F2">
        <w:tab/>
      </w:r>
      <w:r w:rsidR="009A6AAB" w:rsidRPr="009A6AAB">
        <w:rPr>
          <w:u w:val="single"/>
        </w:rPr>
        <w:t>(d)</w:t>
      </w:r>
      <w:r w:rsidRPr="00B003F2">
        <w:tab/>
      </w:r>
      <w:r w:rsidR="009A6AAB" w:rsidRPr="009A6AAB">
        <w:rPr>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00854936" w:rsidRPr="00B00D0B">
        <w:t>”</w:t>
      </w:r>
    </w:p>
    <w:p w:rsidR="002D3DCD"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4936">
        <w:t>2</w:t>
      </w:r>
      <w:r>
        <w:t>.</w:t>
      </w:r>
      <w:r>
        <w:tab/>
        <w:t>This act takes effect upon approval by the Governor.</w:t>
      </w:r>
    </w:p>
    <w:p w:rsidR="00E91E69" w:rsidRDefault="00B003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1E69" w:rsidRDefault="00E91E69" w:rsidP="00FE3EA7">
      <w:pPr>
        <w:suppressAutoHyphens/>
      </w:pPr>
    </w:p>
    <w:sectPr w:rsidR="00E91E69" w:rsidSect="00FE3E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AAB" w:rsidRDefault="009A6AAB" w:rsidP="009F0C77">
      <w:r>
        <w:separator/>
      </w:r>
    </w:p>
  </w:endnote>
  <w:endnote w:type="continuationSeparator" w:id="0">
    <w:p w:rsidR="009A6AAB" w:rsidRDefault="009A6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57A3B2-5EB8-4F01-AFD1-64A0DCA1E86C}"/>
    <w:embedBold r:id="rId2" w:fontKey="{5D83E06E-F1E9-44E8-87E2-6E785151D111}"/>
  </w:font>
  <w:font w:name="Calibri">
    <w:panose1 w:val="020F0502020204030204"/>
    <w:charset w:val="00"/>
    <w:family w:val="swiss"/>
    <w:pitch w:val="variable"/>
    <w:sig w:usb0="E10002FF" w:usb1="4000ACFF" w:usb2="00000009" w:usb3="00000000" w:csb0="0000019F" w:csb1="00000000"/>
    <w:embedRegular r:id="rId3" w:fontKey="{90F2559E-8699-4A32-9CBF-4CD6551108EA}"/>
  </w:font>
  <w:font w:name="Tahoma">
    <w:panose1 w:val="020B0604030504040204"/>
    <w:charset w:val="00"/>
    <w:family w:val="swiss"/>
    <w:pitch w:val="variable"/>
    <w:sig w:usb0="21002A87" w:usb1="80000000" w:usb2="00000008" w:usb3="00000000" w:csb0="000101FF" w:csb1="00000000"/>
    <w:embedRegular r:id="rId4" w:fontKey="{6A87C374-8448-436B-9F35-B0C5A264B7E1}"/>
  </w:font>
  <w:font w:name="Cambria">
    <w:panose1 w:val="02040503050406030204"/>
    <w:charset w:val="00"/>
    <w:family w:val="roman"/>
    <w:pitch w:val="variable"/>
    <w:sig w:usb0="E00002FF" w:usb1="400004FF" w:usb2="00000000" w:usb3="00000000" w:csb0="0000019F" w:csb1="00000000"/>
    <w:embedRegular r:id="rId5" w:fontKey="{E63DB6DD-A8F7-4B94-B439-F845FA7D1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EA7" w:rsidRPr="00E91E69" w:rsidRDefault="00FE3EA7" w:rsidP="00E91E69">
    <w:pPr>
      <w:pStyle w:val="Footer"/>
      <w:tabs>
        <w:tab w:val="clear" w:pos="4680"/>
        <w:tab w:val="clear" w:pos="9360"/>
        <w:tab w:val="center" w:pos="2995"/>
      </w:tabs>
      <w:spacing w:before="120"/>
    </w:pPr>
    <w:r>
      <w:t>[3653]</w:t>
    </w:r>
    <w:r>
      <w:tab/>
    </w:r>
    <w:r w:rsidR="00E15ED6">
      <w:fldChar w:fldCharType="begin"/>
    </w:r>
    <w:r w:rsidR="00E15ED6">
      <w:instrText xml:space="preserve"> PAGE  \* MERGEFORMAT </w:instrText>
    </w:r>
    <w:r w:rsidR="00E15ED6">
      <w:fldChar w:fldCharType="separate"/>
    </w:r>
    <w:r w:rsidR="00E15ED6">
      <w:rPr>
        <w:noProof/>
      </w:rPr>
      <w:t>1</w:t>
    </w:r>
    <w:r w:rsidR="00E15E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AAB" w:rsidRDefault="009A6AAB" w:rsidP="009F0C77">
      <w:r>
        <w:separator/>
      </w:r>
    </w:p>
  </w:footnote>
  <w:footnote w:type="continuationSeparator" w:id="0">
    <w:p w:rsidR="009A6AAB" w:rsidRDefault="009A6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582AB11"/>
    <w:docVar w:name="CoverBillType" w:val="b"/>
    <w:docVar w:name="docpath" w:val="L:\Council\bills\AGM\18582AB11.DOCX"/>
    <w:docVar w:name="dvBillNumber" w:val="3653"/>
    <w:docVar w:name="dvBillNumberPrefix" w:val="H. "/>
    <w:docVar w:name="dvOriginalBody" w:val="House"/>
    <w:docVar w:name="dvSteno" w:val="AGM"/>
    <w:docVar w:name="NameofBody" w:val="h"/>
    <w:docVar w:name="vgroup2" w:val="Council"/>
  </w:docVars>
  <w:rsids>
    <w:rsidRoot w:val="0064350A"/>
    <w:rsid w:val="00011869"/>
    <w:rsid w:val="000970D6"/>
    <w:rsid w:val="000E1785"/>
    <w:rsid w:val="000F40FA"/>
    <w:rsid w:val="00101551"/>
    <w:rsid w:val="0010776B"/>
    <w:rsid w:val="00133E66"/>
    <w:rsid w:val="001435A3"/>
    <w:rsid w:val="001A00F4"/>
    <w:rsid w:val="001D08F2"/>
    <w:rsid w:val="001D525B"/>
    <w:rsid w:val="001D7F4F"/>
    <w:rsid w:val="002321B6"/>
    <w:rsid w:val="00250967"/>
    <w:rsid w:val="002543C8"/>
    <w:rsid w:val="00276974"/>
    <w:rsid w:val="00283DDE"/>
    <w:rsid w:val="00284AAE"/>
    <w:rsid w:val="002D3DCD"/>
    <w:rsid w:val="002E5912"/>
    <w:rsid w:val="00325348"/>
    <w:rsid w:val="0032732C"/>
    <w:rsid w:val="00336AD0"/>
    <w:rsid w:val="0037079A"/>
    <w:rsid w:val="003D01E8"/>
    <w:rsid w:val="003E5288"/>
    <w:rsid w:val="003F63D7"/>
    <w:rsid w:val="003F6D79"/>
    <w:rsid w:val="0041760A"/>
    <w:rsid w:val="00417C01"/>
    <w:rsid w:val="00422C60"/>
    <w:rsid w:val="00436D04"/>
    <w:rsid w:val="00456EAA"/>
    <w:rsid w:val="00475A99"/>
    <w:rsid w:val="004809EE"/>
    <w:rsid w:val="004E7D54"/>
    <w:rsid w:val="005273C6"/>
    <w:rsid w:val="00530A69"/>
    <w:rsid w:val="00545593"/>
    <w:rsid w:val="00577C6C"/>
    <w:rsid w:val="00591E0F"/>
    <w:rsid w:val="005C1463"/>
    <w:rsid w:val="005C2FE2"/>
    <w:rsid w:val="005E2BC9"/>
    <w:rsid w:val="00605102"/>
    <w:rsid w:val="006215AA"/>
    <w:rsid w:val="0064350A"/>
    <w:rsid w:val="006913C9"/>
    <w:rsid w:val="0069470D"/>
    <w:rsid w:val="00723C81"/>
    <w:rsid w:val="00734F00"/>
    <w:rsid w:val="007A70AE"/>
    <w:rsid w:val="007D3ED7"/>
    <w:rsid w:val="008362E8"/>
    <w:rsid w:val="00854936"/>
    <w:rsid w:val="008A1768"/>
    <w:rsid w:val="008A20F4"/>
    <w:rsid w:val="008F4429"/>
    <w:rsid w:val="008F663E"/>
    <w:rsid w:val="00904472"/>
    <w:rsid w:val="0094021A"/>
    <w:rsid w:val="009A6AAB"/>
    <w:rsid w:val="009C6A0B"/>
    <w:rsid w:val="009F0C77"/>
    <w:rsid w:val="009F4DD1"/>
    <w:rsid w:val="00A41684"/>
    <w:rsid w:val="00A57D68"/>
    <w:rsid w:val="00A64E80"/>
    <w:rsid w:val="00A72BCD"/>
    <w:rsid w:val="00A741D9"/>
    <w:rsid w:val="00A833AB"/>
    <w:rsid w:val="00A9741D"/>
    <w:rsid w:val="00AD4B17"/>
    <w:rsid w:val="00B003F2"/>
    <w:rsid w:val="00B00D0B"/>
    <w:rsid w:val="00B412D4"/>
    <w:rsid w:val="00BB6FDF"/>
    <w:rsid w:val="00BE3C22"/>
    <w:rsid w:val="00C0345E"/>
    <w:rsid w:val="00C076B8"/>
    <w:rsid w:val="00C16953"/>
    <w:rsid w:val="00C3483A"/>
    <w:rsid w:val="00C74E9D"/>
    <w:rsid w:val="00C82FD3"/>
    <w:rsid w:val="00C92819"/>
    <w:rsid w:val="00CC6B7B"/>
    <w:rsid w:val="00CD2089"/>
    <w:rsid w:val="00CE4461"/>
    <w:rsid w:val="00D73A67"/>
    <w:rsid w:val="00D970A9"/>
    <w:rsid w:val="00DF3845"/>
    <w:rsid w:val="00E15ED6"/>
    <w:rsid w:val="00E16914"/>
    <w:rsid w:val="00E41911"/>
    <w:rsid w:val="00E61DC0"/>
    <w:rsid w:val="00E76204"/>
    <w:rsid w:val="00E91E69"/>
    <w:rsid w:val="00E92EEF"/>
    <w:rsid w:val="00F20BFA"/>
    <w:rsid w:val="00F24442"/>
    <w:rsid w:val="00F50AE3"/>
    <w:rsid w:val="00F67CF1"/>
    <w:rsid w:val="00F840F0"/>
    <w:rsid w:val="00FB0D0D"/>
    <w:rsid w:val="00FB43B4"/>
    <w:rsid w:val="00FE3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29DF8E-EA08-4CDD-A400-D13D638D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D0B"/>
    <w:rPr>
      <w:rFonts w:ascii="Tahoma" w:hAnsi="Tahoma" w:cs="Tahoma"/>
      <w:sz w:val="16"/>
      <w:szCs w:val="16"/>
    </w:rPr>
  </w:style>
  <w:style w:type="character" w:customStyle="1" w:styleId="BalloonTextChar">
    <w:name w:val="Balloon Text Char"/>
    <w:basedOn w:val="DefaultParagraphFont"/>
    <w:link w:val="BalloonText"/>
    <w:uiPriority w:val="99"/>
    <w:semiHidden/>
    <w:rsid w:val="00B00D0B"/>
    <w:rPr>
      <w:rFonts w:ascii="Tahoma" w:eastAsia="Times New Roman" w:hAnsi="Tahoma" w:cs="Tahoma"/>
      <w:sz w:val="16"/>
      <w:szCs w:val="16"/>
    </w:rPr>
  </w:style>
  <w:style w:type="character" w:styleId="Hyperlink">
    <w:name w:val="Hyperlink"/>
    <w:basedOn w:val="DefaultParagraphFont"/>
    <w:uiPriority w:val="99"/>
    <w:unhideWhenUsed/>
    <w:rsid w:val="00FE3E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53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5A484-2B11-4DA9-B112-9E93D524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689</Words>
  <Characters>3548</Characters>
  <Application>Microsoft Office Word</Application>
  <DocSecurity>4</DocSecurity>
  <Lines>117</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3653: Workers' Compensation Commission, attorney fees - South Carolina Legislature Online</dc:title>
  <dc:subject/>
  <dc:creator>AngieMorgan</dc:creator>
  <cp:keywords/>
  <dc:description/>
  <cp:lastModifiedBy>N Cumfer</cp:lastModifiedBy>
  <cp:revision>2</cp:revision>
  <cp:lastPrinted>2011-02-08T18:17:00Z</cp:lastPrinted>
  <dcterms:created xsi:type="dcterms:W3CDTF">2014-11-21T21:45:00Z</dcterms:created>
  <dcterms:modified xsi:type="dcterms:W3CDTF">2014-11-21T21:45:00Z</dcterms:modified>
</cp:coreProperties>
</file>