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1165" w:rsidRDefault="00691165" w:rsidP="00691165">
      <w:pPr>
        <w:widowControl w:val="0"/>
        <w:jc w:val="center"/>
      </w:pPr>
      <w:bookmarkStart w:id="0" w:name="_GoBack"/>
      <w:bookmarkEnd w:id="0"/>
      <w:r w:rsidRPr="00691165">
        <w:rPr>
          <w:b/>
        </w:rPr>
        <w:t>South Carolina General Assembly</w:t>
      </w:r>
    </w:p>
    <w:p w:rsidR="00691165" w:rsidRDefault="00691165" w:rsidP="00691165">
      <w:pPr>
        <w:widowControl w:val="0"/>
        <w:jc w:val="center"/>
      </w:pPr>
      <w:r>
        <w:t>119th Session, 2011-2012</w:t>
      </w:r>
    </w:p>
    <w:p w:rsidR="00691165" w:rsidRDefault="00691165" w:rsidP="00691165">
      <w:pPr>
        <w:widowControl w:val="0"/>
        <w:jc w:val="left"/>
      </w:pPr>
    </w:p>
    <w:p w:rsidR="00691165" w:rsidRDefault="00691165" w:rsidP="00691165">
      <w:pPr>
        <w:widowControl w:val="0"/>
        <w:jc w:val="left"/>
        <w:rPr>
          <w:b/>
        </w:rPr>
      </w:pPr>
      <w:r w:rsidRPr="00691165">
        <w:rPr>
          <w:b/>
        </w:rPr>
        <w:t>H. 3823</w:t>
      </w:r>
    </w:p>
    <w:p w:rsidR="00691165" w:rsidRDefault="00691165" w:rsidP="00691165">
      <w:pPr>
        <w:widowControl w:val="0"/>
        <w:jc w:val="left"/>
        <w:rPr>
          <w:b/>
        </w:rPr>
      </w:pPr>
    </w:p>
    <w:p w:rsidR="00691165" w:rsidRDefault="00691165" w:rsidP="00691165">
      <w:pPr>
        <w:widowControl w:val="0"/>
        <w:jc w:val="left"/>
      </w:pPr>
      <w:r w:rsidRPr="00691165">
        <w:rPr>
          <w:b/>
        </w:rPr>
        <w:t>STATUS INFORMATION</w:t>
      </w:r>
    </w:p>
    <w:p w:rsidR="00691165" w:rsidRDefault="00691165" w:rsidP="00691165">
      <w:pPr>
        <w:widowControl w:val="0"/>
        <w:jc w:val="left"/>
      </w:pPr>
    </w:p>
    <w:p w:rsidR="00691165" w:rsidRDefault="00691165" w:rsidP="00691165">
      <w:pPr>
        <w:widowControl w:val="0"/>
        <w:jc w:val="left"/>
      </w:pPr>
      <w:r>
        <w:t>House Resolution</w:t>
      </w:r>
    </w:p>
    <w:p w:rsidR="00691165" w:rsidRDefault="00691165" w:rsidP="00691165">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691165" w:rsidRDefault="00691165" w:rsidP="00691165">
      <w:pPr>
        <w:widowControl w:val="0"/>
        <w:jc w:val="left"/>
      </w:pPr>
      <w:r>
        <w:t>Document Path: l:\council\bills\agm\18810bh11.docx</w:t>
      </w:r>
    </w:p>
    <w:p w:rsidR="00691165" w:rsidRDefault="00691165" w:rsidP="00691165">
      <w:pPr>
        <w:widowControl w:val="0"/>
        <w:jc w:val="left"/>
      </w:pPr>
    </w:p>
    <w:p w:rsidR="00691165" w:rsidRDefault="00691165" w:rsidP="00691165">
      <w:pPr>
        <w:widowControl w:val="0"/>
        <w:jc w:val="left"/>
      </w:pPr>
      <w:r>
        <w:t>Introduced in the House on March 8, 2011</w:t>
      </w:r>
    </w:p>
    <w:p w:rsidR="00691165" w:rsidRDefault="00691165" w:rsidP="00691165">
      <w:pPr>
        <w:widowControl w:val="0"/>
        <w:jc w:val="left"/>
      </w:pPr>
      <w:r>
        <w:t>Adopted by the House on March 8, 2011</w:t>
      </w:r>
    </w:p>
    <w:p w:rsidR="00691165" w:rsidRDefault="00691165" w:rsidP="00691165">
      <w:pPr>
        <w:widowControl w:val="0"/>
        <w:jc w:val="left"/>
      </w:pPr>
    </w:p>
    <w:p w:rsidR="00691165" w:rsidRDefault="00691165" w:rsidP="00691165">
      <w:pPr>
        <w:widowControl w:val="0"/>
        <w:jc w:val="left"/>
      </w:pPr>
      <w:r>
        <w:t xml:space="preserve">Summary: </w:t>
      </w:r>
      <w:r w:rsidR="00AF4306">
        <w:t>Kenneth Thomas Fincannon</w:t>
      </w:r>
    </w:p>
    <w:p w:rsidR="00691165" w:rsidRDefault="00691165" w:rsidP="00691165">
      <w:pPr>
        <w:widowControl w:val="0"/>
        <w:jc w:val="left"/>
      </w:pPr>
    </w:p>
    <w:p w:rsidR="00691165" w:rsidRDefault="00691165" w:rsidP="00691165">
      <w:pPr>
        <w:widowControl w:val="0"/>
        <w:jc w:val="left"/>
      </w:pPr>
    </w:p>
    <w:p w:rsidR="00691165" w:rsidRDefault="00691165" w:rsidP="00691165">
      <w:pPr>
        <w:widowControl w:val="0"/>
        <w:tabs>
          <w:tab w:val="center" w:pos="590"/>
          <w:tab w:val="center" w:pos="1440"/>
          <w:tab w:val="left" w:pos="1872"/>
          <w:tab w:val="left" w:pos="9187"/>
        </w:tabs>
        <w:jc w:val="left"/>
      </w:pPr>
      <w:r w:rsidRPr="00691165">
        <w:rPr>
          <w:b/>
        </w:rPr>
        <w:t>HISTORY OF LEGISLATIVE ACTIONS</w:t>
      </w:r>
    </w:p>
    <w:p w:rsidR="00691165" w:rsidRDefault="00691165" w:rsidP="00691165">
      <w:pPr>
        <w:widowControl w:val="0"/>
        <w:tabs>
          <w:tab w:val="center" w:pos="590"/>
          <w:tab w:val="center" w:pos="1440"/>
          <w:tab w:val="left" w:pos="1872"/>
          <w:tab w:val="left" w:pos="9187"/>
        </w:tabs>
        <w:jc w:val="left"/>
      </w:pPr>
    </w:p>
    <w:p w:rsidR="00691165" w:rsidRPr="00691165" w:rsidRDefault="00691165" w:rsidP="00691165">
      <w:pPr>
        <w:widowControl w:val="0"/>
        <w:tabs>
          <w:tab w:val="center" w:pos="590"/>
          <w:tab w:val="center" w:pos="1440"/>
          <w:tab w:val="left" w:pos="1872"/>
          <w:tab w:val="left" w:pos="9187"/>
        </w:tabs>
        <w:jc w:val="left"/>
      </w:pPr>
      <w:r w:rsidRPr="00691165">
        <w:rPr>
          <w:u w:val="single"/>
        </w:rPr>
        <w:tab/>
        <w:t>Date</w:t>
      </w:r>
      <w:r w:rsidRPr="00691165">
        <w:rPr>
          <w:u w:val="single"/>
        </w:rPr>
        <w:tab/>
        <w:t>Body</w:t>
      </w:r>
      <w:r w:rsidRPr="00691165">
        <w:rPr>
          <w:u w:val="single"/>
        </w:rPr>
        <w:tab/>
        <w:t>Action Description with journal page number</w:t>
      </w:r>
      <w:r w:rsidRPr="00691165">
        <w:rPr>
          <w:u w:val="single"/>
        </w:rPr>
        <w:tab/>
      </w:r>
    </w:p>
    <w:p w:rsidR="00951375" w:rsidRDefault="00951375" w:rsidP="00951375">
      <w:pPr>
        <w:widowControl w:val="0"/>
        <w:tabs>
          <w:tab w:val="right" w:pos="1008"/>
          <w:tab w:val="left" w:pos="1152"/>
          <w:tab w:val="left" w:pos="1872"/>
          <w:tab w:val="left" w:pos="9187"/>
        </w:tabs>
        <w:ind w:left="2088" w:hanging="2088"/>
        <w:jc w:val="left"/>
      </w:pPr>
      <w:r>
        <w:tab/>
        <w:t>3/8/2011</w:t>
      </w:r>
      <w:r>
        <w:tab/>
        <w:t>House</w:t>
      </w:r>
      <w:r>
        <w:tab/>
      </w:r>
      <w:r w:rsidRPr="008D41B6">
        <w:t>Introduced and adopted (</w:t>
      </w:r>
      <w:hyperlink r:id="rId7" w:history="1">
        <w:r w:rsidRPr="008D41B6">
          <w:rPr>
            <w:rStyle w:val="Hyperlink"/>
          </w:rPr>
          <w:t>House Journal</w:t>
        </w:r>
        <w:r w:rsidRPr="008D41B6">
          <w:rPr>
            <w:rStyle w:val="Hyperlink"/>
          </w:rPr>
          <w:noBreakHyphen/>
          <w:t>page 12</w:t>
        </w:r>
      </w:hyperlink>
      <w:r w:rsidRPr="008D41B6">
        <w:t>)</w:t>
      </w:r>
    </w:p>
    <w:p w:rsidR="00951375" w:rsidRDefault="00951375" w:rsidP="00951375">
      <w:pPr>
        <w:widowControl w:val="0"/>
        <w:tabs>
          <w:tab w:val="right" w:pos="1008"/>
          <w:tab w:val="left" w:pos="1152"/>
          <w:tab w:val="left" w:pos="1872"/>
          <w:tab w:val="left" w:pos="9187"/>
        </w:tabs>
        <w:ind w:left="2088" w:hanging="2088"/>
        <w:jc w:val="left"/>
      </w:pPr>
    </w:p>
    <w:p w:rsidR="00691165" w:rsidRPr="00691165" w:rsidRDefault="00691165" w:rsidP="00691165">
      <w:pPr>
        <w:widowControl w:val="0"/>
        <w:tabs>
          <w:tab w:val="right" w:pos="1008"/>
          <w:tab w:val="left" w:pos="1152"/>
          <w:tab w:val="left" w:pos="1872"/>
          <w:tab w:val="left" w:pos="9187"/>
        </w:tabs>
        <w:ind w:left="2088" w:hanging="2088"/>
        <w:jc w:val="left"/>
      </w:pPr>
    </w:p>
    <w:p w:rsidR="00691165" w:rsidRDefault="00691165" w:rsidP="00691165">
      <w:r w:rsidRPr="00691165">
        <w:rPr>
          <w:b/>
        </w:rPr>
        <w:t>VERSIONS OF THIS BILL</w:t>
      </w:r>
    </w:p>
    <w:p w:rsidR="00691165" w:rsidRDefault="00691165" w:rsidP="00691165"/>
    <w:p w:rsidR="00691165" w:rsidRDefault="00972B92" w:rsidP="00691165">
      <w:hyperlink r:id="rId8" w:history="1">
        <w:r w:rsidR="00691165">
          <w:rPr>
            <w:rStyle w:val="Hyperlink"/>
          </w:rPr>
          <w:t>3/8/2011</w:t>
        </w:r>
      </w:hyperlink>
    </w:p>
    <w:p w:rsidR="00691165" w:rsidRDefault="00691165" w:rsidP="00691165"/>
    <w:p w:rsidR="00691165" w:rsidRDefault="00691165" w:rsidP="00691165">
      <w:pPr>
        <w:sectPr w:rsidR="00691165" w:rsidSect="0069116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E4EA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448" w:rsidRDefault="00532448" w:rsidP="00532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KENNETH THOMAS FINCANNON FOR HIS NOTEWORTHY ACHIEVEMENTS IN THE BOY SCOUTS OF AMERICA, AND CONGRATULATE HIM UPON ACHIEVING THE PRESTIGIOUS RANK OF EAGLE SCOUT, THE HIGHEST AWARD IN SCOUTING.</w:t>
      </w:r>
    </w:p>
    <w:p w:rsidR="006E4EAF" w:rsidRDefault="006E4E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2448" w:rsidRDefault="00532448" w:rsidP="00532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Kenneth Thomas Fincannon of Troop 761 of the Pee Dee Area Council has successfully completed the requirements for the rank of Eagle Scout; and</w:t>
      </w:r>
    </w:p>
    <w:p w:rsidR="00532448" w:rsidRDefault="00532448" w:rsidP="00532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448" w:rsidRDefault="00532448" w:rsidP="00532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532448" w:rsidRDefault="00532448" w:rsidP="00532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448" w:rsidRDefault="00532448" w:rsidP="00532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532448" w:rsidRDefault="00532448" w:rsidP="00532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448" w:rsidRDefault="00532448" w:rsidP="00532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532448" w:rsidRDefault="00532448" w:rsidP="00532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448" w:rsidRDefault="00532448" w:rsidP="00532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outgrowth of the Scout Movement in England and with the endorsement of the Chief Scout of the World, Lord Baden</w:t>
      </w:r>
      <w:r>
        <w:noBreakHyphen/>
        <w:t>Powell, the Boy Scouts of America was formed in 1910, and for a century, it has shaped future leaders of America by combining educational activities with lifelong values and fun; and</w:t>
      </w:r>
    </w:p>
    <w:p w:rsidR="00532448" w:rsidRDefault="00532448" w:rsidP="00532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448" w:rsidRDefault="00532448" w:rsidP="00532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Kenneth Thomas Fincannon who selflessly give of their time, talents, and energy to enrich their local communities and our State.  Now, therefore,</w:t>
      </w:r>
    </w:p>
    <w:p w:rsidR="00532448" w:rsidRDefault="00532448" w:rsidP="00532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448" w:rsidRDefault="00532448" w:rsidP="00532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32448" w:rsidRDefault="00532448" w:rsidP="00532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448" w:rsidRDefault="00532448" w:rsidP="00532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Kenneth Thomas Fincannon for his noteworthy achievements in the Boy Scouts of America, and congratulate him upon achieving the prestigious rank of Eagle Scout, the highest award in Scouting. </w:t>
      </w:r>
    </w:p>
    <w:p w:rsidR="00532448" w:rsidRDefault="00532448" w:rsidP="00532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2448" w:rsidP="00532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Kenneth Thomas Fincannon.</w:t>
      </w:r>
    </w:p>
    <w:p w:rsidR="00F247F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247FF" w:rsidRDefault="00F247FF" w:rsidP="00691165">
      <w:pPr>
        <w:suppressAutoHyphens/>
      </w:pPr>
    </w:p>
    <w:sectPr w:rsidR="00F247FF" w:rsidSect="0069116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4EAF" w:rsidRDefault="006E4EAF" w:rsidP="009F0C77">
      <w:r>
        <w:separator/>
      </w:r>
    </w:p>
  </w:endnote>
  <w:endnote w:type="continuationSeparator" w:id="0">
    <w:p w:rsidR="006E4EAF" w:rsidRDefault="006E4E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5C7E00-0A72-4A10-9B38-1E1138602CBB}"/>
    <w:embedBold r:id="rId2" w:fontKey="{EC02FE43-6064-4538-982B-FB4A36ABACED}"/>
  </w:font>
  <w:font w:name="Calibri">
    <w:panose1 w:val="020F0502020204030204"/>
    <w:charset w:val="00"/>
    <w:family w:val="swiss"/>
    <w:pitch w:val="variable"/>
    <w:sig w:usb0="E10002FF" w:usb1="4000ACFF" w:usb2="00000009" w:usb3="00000000" w:csb0="0000019F" w:csb1="00000000"/>
    <w:embedRegular r:id="rId3" w:fontKey="{F37A96E1-2F6D-41BD-AF68-C49FC9CD611D}"/>
  </w:font>
  <w:font w:name="Cambria">
    <w:panose1 w:val="02040503050406030204"/>
    <w:charset w:val="00"/>
    <w:family w:val="roman"/>
    <w:pitch w:val="variable"/>
    <w:sig w:usb0="E00002FF" w:usb1="400004FF" w:usb2="00000000" w:usb3="00000000" w:csb0="0000019F" w:csb1="00000000"/>
    <w:embedRegular r:id="rId4" w:fontKey="{B36190CC-CD52-4F75-B068-0514002362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165" w:rsidRPr="00F247FF" w:rsidRDefault="00691165" w:rsidP="00F247FF">
    <w:pPr>
      <w:pStyle w:val="Footer"/>
      <w:tabs>
        <w:tab w:val="clear" w:pos="4680"/>
        <w:tab w:val="clear" w:pos="9360"/>
        <w:tab w:val="center" w:pos="2995"/>
      </w:tabs>
      <w:spacing w:before="120"/>
    </w:pPr>
    <w:r>
      <w:t>[3823]</w:t>
    </w:r>
    <w:r>
      <w:tab/>
    </w:r>
    <w:r w:rsidR="00972B92">
      <w:fldChar w:fldCharType="begin"/>
    </w:r>
    <w:r w:rsidR="00972B92">
      <w:instrText xml:space="preserve"> PAGE  \* MERGEFORMAT </w:instrText>
    </w:r>
    <w:r w:rsidR="00972B92">
      <w:fldChar w:fldCharType="separate"/>
    </w:r>
    <w:r w:rsidR="00972B92">
      <w:rPr>
        <w:noProof/>
      </w:rPr>
      <w:t>1</w:t>
    </w:r>
    <w:r w:rsidR="00972B9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4EAF" w:rsidRDefault="006E4EAF" w:rsidP="009F0C77">
      <w:r>
        <w:separator/>
      </w:r>
    </w:p>
  </w:footnote>
  <w:footnote w:type="continuationSeparator" w:id="0">
    <w:p w:rsidR="006E4EAF" w:rsidRDefault="006E4E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810BH11"/>
    <w:docVar w:name="CoverBillType" w:val="r"/>
    <w:docVar w:name="docpath" w:val="L:\Council\bills\AGM\18810BH11.DOCX"/>
    <w:docVar w:name="dvBillNumber" w:val="3823"/>
    <w:docVar w:name="dvBillNumberPrefix" w:val="H. "/>
    <w:docVar w:name="dvOriginalBody" w:val="House"/>
    <w:docVar w:name="dvSteno" w:val="AGM"/>
    <w:docVar w:name="NameofBody" w:val="h"/>
    <w:docVar w:name="vgroup2" w:val="Council"/>
  </w:docVars>
  <w:rsids>
    <w:rsidRoot w:val="007B50D1"/>
    <w:rsid w:val="00011869"/>
    <w:rsid w:val="000E1785"/>
    <w:rsid w:val="000F40FA"/>
    <w:rsid w:val="0010776B"/>
    <w:rsid w:val="00133E66"/>
    <w:rsid w:val="001435A3"/>
    <w:rsid w:val="00167E51"/>
    <w:rsid w:val="001C19B5"/>
    <w:rsid w:val="001D08F2"/>
    <w:rsid w:val="001D4A4A"/>
    <w:rsid w:val="001D525B"/>
    <w:rsid w:val="001D7F4F"/>
    <w:rsid w:val="002321B6"/>
    <w:rsid w:val="00245D5C"/>
    <w:rsid w:val="00250967"/>
    <w:rsid w:val="002518D7"/>
    <w:rsid w:val="002543C8"/>
    <w:rsid w:val="0028178F"/>
    <w:rsid w:val="00284AAE"/>
    <w:rsid w:val="00297FD2"/>
    <w:rsid w:val="002E5912"/>
    <w:rsid w:val="002F3061"/>
    <w:rsid w:val="00325348"/>
    <w:rsid w:val="0032732C"/>
    <w:rsid w:val="00336AD0"/>
    <w:rsid w:val="0037079A"/>
    <w:rsid w:val="003D01E8"/>
    <w:rsid w:val="003E5288"/>
    <w:rsid w:val="003F6D79"/>
    <w:rsid w:val="0041760A"/>
    <w:rsid w:val="00417C01"/>
    <w:rsid w:val="004809EE"/>
    <w:rsid w:val="00490F0D"/>
    <w:rsid w:val="004E7D54"/>
    <w:rsid w:val="005273C6"/>
    <w:rsid w:val="00530A69"/>
    <w:rsid w:val="00532448"/>
    <w:rsid w:val="00545593"/>
    <w:rsid w:val="00577C6C"/>
    <w:rsid w:val="005B3B28"/>
    <w:rsid w:val="005C2FE2"/>
    <w:rsid w:val="005E2BC9"/>
    <w:rsid w:val="00605102"/>
    <w:rsid w:val="006215AA"/>
    <w:rsid w:val="00691165"/>
    <w:rsid w:val="006913C9"/>
    <w:rsid w:val="00692154"/>
    <w:rsid w:val="0069470D"/>
    <w:rsid w:val="006E4EAF"/>
    <w:rsid w:val="00734F00"/>
    <w:rsid w:val="00735C48"/>
    <w:rsid w:val="007A70AE"/>
    <w:rsid w:val="007B50D1"/>
    <w:rsid w:val="008362E8"/>
    <w:rsid w:val="008A1768"/>
    <w:rsid w:val="008F4429"/>
    <w:rsid w:val="00906453"/>
    <w:rsid w:val="0094021A"/>
    <w:rsid w:val="00951375"/>
    <w:rsid w:val="00972B92"/>
    <w:rsid w:val="009C6A0B"/>
    <w:rsid w:val="009F0C77"/>
    <w:rsid w:val="009F4DD1"/>
    <w:rsid w:val="009F53CC"/>
    <w:rsid w:val="00A41684"/>
    <w:rsid w:val="00A64E80"/>
    <w:rsid w:val="00A72BCD"/>
    <w:rsid w:val="00A741D9"/>
    <w:rsid w:val="00A833AB"/>
    <w:rsid w:val="00A9741D"/>
    <w:rsid w:val="00AD4B17"/>
    <w:rsid w:val="00AF4306"/>
    <w:rsid w:val="00B05826"/>
    <w:rsid w:val="00B412D4"/>
    <w:rsid w:val="00B85F51"/>
    <w:rsid w:val="00BE3C22"/>
    <w:rsid w:val="00C0345E"/>
    <w:rsid w:val="00C3483A"/>
    <w:rsid w:val="00C663B2"/>
    <w:rsid w:val="00C74E9D"/>
    <w:rsid w:val="00C82FD3"/>
    <w:rsid w:val="00C92819"/>
    <w:rsid w:val="00CC6B7B"/>
    <w:rsid w:val="00CD2089"/>
    <w:rsid w:val="00D73A67"/>
    <w:rsid w:val="00D970A9"/>
    <w:rsid w:val="00DC4C5F"/>
    <w:rsid w:val="00DF3845"/>
    <w:rsid w:val="00E41911"/>
    <w:rsid w:val="00E81F7B"/>
    <w:rsid w:val="00E92EEF"/>
    <w:rsid w:val="00F24442"/>
    <w:rsid w:val="00F247FF"/>
    <w:rsid w:val="00F31AC6"/>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58731FF-B9C9-40A4-AD48-9A7E0F84B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911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23_20110308.docx" TargetMode="External"/><Relationship Id="rId3" Type="http://schemas.openxmlformats.org/officeDocument/2006/relationships/settings" Target="settings.xml"/><Relationship Id="rId7" Type="http://schemas.openxmlformats.org/officeDocument/2006/relationships/hyperlink" Target="file:///h:\hj%20archive\2011\03-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C9D827-9461-4795-865C-19C6CB996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624</Words>
  <Characters>3510</Characters>
  <Application>Microsoft Office Word</Application>
  <DocSecurity>4</DocSecurity>
  <Lines>104</Lines>
  <Paragraphs>27</Paragraphs>
  <ScaleCrop>false</ScaleCrop>
  <Company> </Company>
  <LinksUpToDate>false</LinksUpToDate>
  <CharactersWithSpaces>4110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3823: Kenneth Thomas Fincannon - South Carolina Legislature Online</dc:title>
  <dc:subject/>
  <dc:creator>AngieMorgan</dc:creator>
  <cp:keywords/>
  <dc:description/>
  <cp:lastModifiedBy>N Cumfer</cp:lastModifiedBy>
  <cp:revision>2</cp:revision>
  <dcterms:created xsi:type="dcterms:W3CDTF">2014-11-21T21:50:00Z</dcterms:created>
  <dcterms:modified xsi:type="dcterms:W3CDTF">2014-11-21T21:50:00Z</dcterms:modified>
</cp:coreProperties>
</file>