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E2B" w:rsidRDefault="00EA0E2B" w:rsidP="00EA0E2B">
      <w:pPr>
        <w:widowControl w:val="0"/>
        <w:jc w:val="center"/>
      </w:pPr>
      <w:bookmarkStart w:id="0" w:name="_GoBack"/>
      <w:bookmarkEnd w:id="0"/>
      <w:r w:rsidRPr="00EA0E2B">
        <w:rPr>
          <w:b/>
        </w:rPr>
        <w:t>South Carolina General Assembly</w:t>
      </w:r>
    </w:p>
    <w:p w:rsidR="00EA0E2B" w:rsidRDefault="00EA0E2B" w:rsidP="00EA0E2B">
      <w:pPr>
        <w:widowControl w:val="0"/>
        <w:jc w:val="center"/>
      </w:pPr>
      <w:r>
        <w:t>119th Session, 2011-2012</w:t>
      </w:r>
    </w:p>
    <w:p w:rsidR="00EA0E2B" w:rsidRDefault="00EA0E2B" w:rsidP="00EA0E2B">
      <w:pPr>
        <w:widowControl w:val="0"/>
        <w:jc w:val="left"/>
      </w:pPr>
    </w:p>
    <w:p w:rsidR="00EA0E2B" w:rsidRDefault="00EA0E2B" w:rsidP="00EA0E2B">
      <w:pPr>
        <w:widowControl w:val="0"/>
        <w:jc w:val="left"/>
        <w:rPr>
          <w:b/>
        </w:rPr>
      </w:pPr>
      <w:r w:rsidRPr="00EA0E2B">
        <w:rPr>
          <w:b/>
        </w:rPr>
        <w:t>H. 3869</w:t>
      </w:r>
    </w:p>
    <w:p w:rsidR="00EA0E2B" w:rsidRDefault="00EA0E2B" w:rsidP="00EA0E2B">
      <w:pPr>
        <w:widowControl w:val="0"/>
        <w:jc w:val="left"/>
        <w:rPr>
          <w:b/>
        </w:rPr>
      </w:pPr>
    </w:p>
    <w:p w:rsidR="00EA0E2B" w:rsidRDefault="00EA0E2B" w:rsidP="00EA0E2B">
      <w:pPr>
        <w:widowControl w:val="0"/>
        <w:jc w:val="left"/>
      </w:pPr>
      <w:r w:rsidRPr="00EA0E2B">
        <w:rPr>
          <w:b/>
        </w:rPr>
        <w:t>STATUS INFORMATION</w:t>
      </w:r>
    </w:p>
    <w:p w:rsidR="00EA0E2B" w:rsidRDefault="00EA0E2B" w:rsidP="00EA0E2B">
      <w:pPr>
        <w:widowControl w:val="0"/>
        <w:jc w:val="left"/>
      </w:pPr>
    </w:p>
    <w:p w:rsidR="00EA0E2B" w:rsidRDefault="00EA0E2B" w:rsidP="00EA0E2B">
      <w:pPr>
        <w:widowControl w:val="0"/>
        <w:jc w:val="left"/>
      </w:pPr>
      <w:r>
        <w:t>House Resolution</w:t>
      </w:r>
    </w:p>
    <w:p w:rsidR="00EA0E2B" w:rsidRDefault="00EA0E2B" w:rsidP="00EA0E2B">
      <w:pPr>
        <w:widowControl w:val="0"/>
        <w:jc w:val="left"/>
      </w:pPr>
      <w:r>
        <w:t>Sponsors: Reps. Huggins, Ballentine, Quinn, Agnew, Alexander, Allen, Allison, Anderson, Anthony, Atwater, Bales,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Jefferson, King, Knight, Limehouse, Loftis, Long, Lowe, Lucas, Mack, McCoy, McEachern, McLeod, Merrill, Mitchell, D.C. Moss, V.S. Moss, Munnerlyn, Murphy, Nanney, J.H. Neal, J.M. Neal, Neilson, Norman, Ott, Owens, Parker, Parks, Patrick, Pinson, Pitts, Pope, Rutherford, Ryan, Sabb, Sandifer, Sellers, Simrill, Skelton, G.M. Smith, G.R. Smith, J.E. Smith, J.R. Smith, Sottile, Spires, Stavrinakis, Stringer, Tallon, Taylor, Thayer, Toole, Tribble, Umphlett, Vick, Viers, Weeks, Whipper, White, Whitmire, Williams, Willis and Young</w:t>
      </w:r>
    </w:p>
    <w:p w:rsidR="00EA0E2B" w:rsidRDefault="00EA0E2B" w:rsidP="00EA0E2B">
      <w:pPr>
        <w:widowControl w:val="0"/>
        <w:jc w:val="left"/>
      </w:pPr>
      <w:r>
        <w:t>Document Path: l:\council\bills\gm\24703ac11.docx</w:t>
      </w:r>
    </w:p>
    <w:p w:rsidR="00EA0E2B" w:rsidRDefault="00EA0E2B" w:rsidP="00EA0E2B">
      <w:pPr>
        <w:widowControl w:val="0"/>
        <w:jc w:val="left"/>
      </w:pPr>
    </w:p>
    <w:p w:rsidR="00EA0E2B" w:rsidRDefault="00EA0E2B" w:rsidP="00EA0E2B">
      <w:pPr>
        <w:widowControl w:val="0"/>
        <w:jc w:val="left"/>
      </w:pPr>
      <w:r>
        <w:t>Introduced in the House on March 8, 2011</w:t>
      </w:r>
    </w:p>
    <w:p w:rsidR="00EA0E2B" w:rsidRDefault="00EA0E2B" w:rsidP="00EA0E2B">
      <w:pPr>
        <w:widowControl w:val="0"/>
        <w:jc w:val="left"/>
      </w:pPr>
      <w:r>
        <w:t>Adopted by the House on March 8, 2011</w:t>
      </w:r>
    </w:p>
    <w:p w:rsidR="00EA0E2B" w:rsidRDefault="00EA0E2B" w:rsidP="00EA0E2B">
      <w:pPr>
        <w:widowControl w:val="0"/>
        <w:jc w:val="left"/>
      </w:pPr>
    </w:p>
    <w:p w:rsidR="00EA0E2B" w:rsidRDefault="00EA0E2B" w:rsidP="00EA0E2B">
      <w:pPr>
        <w:widowControl w:val="0"/>
        <w:jc w:val="left"/>
      </w:pPr>
      <w:r>
        <w:t xml:space="preserve">Summary: </w:t>
      </w:r>
      <w:r w:rsidR="00F65F84">
        <w:t>Irmo High School Boys Varsity Basketball Team</w:t>
      </w:r>
    </w:p>
    <w:p w:rsidR="00EA0E2B" w:rsidRDefault="00EA0E2B" w:rsidP="00EA0E2B">
      <w:pPr>
        <w:widowControl w:val="0"/>
        <w:jc w:val="left"/>
      </w:pPr>
    </w:p>
    <w:p w:rsidR="00EA0E2B" w:rsidRDefault="00EA0E2B" w:rsidP="00EA0E2B">
      <w:pPr>
        <w:widowControl w:val="0"/>
        <w:jc w:val="left"/>
      </w:pPr>
    </w:p>
    <w:p w:rsidR="00EA0E2B" w:rsidRDefault="00EA0E2B" w:rsidP="00EA0E2B">
      <w:pPr>
        <w:widowControl w:val="0"/>
        <w:tabs>
          <w:tab w:val="center" w:pos="590"/>
          <w:tab w:val="center" w:pos="1440"/>
          <w:tab w:val="left" w:pos="1872"/>
          <w:tab w:val="left" w:pos="9187"/>
        </w:tabs>
        <w:jc w:val="left"/>
      </w:pPr>
      <w:r w:rsidRPr="00EA0E2B">
        <w:rPr>
          <w:b/>
        </w:rPr>
        <w:lastRenderedPageBreak/>
        <w:t>HISTORY OF LEGISLATIVE ACTIONS</w:t>
      </w:r>
    </w:p>
    <w:p w:rsidR="00EA0E2B" w:rsidRDefault="00EA0E2B" w:rsidP="00EA0E2B">
      <w:pPr>
        <w:widowControl w:val="0"/>
        <w:tabs>
          <w:tab w:val="center" w:pos="590"/>
          <w:tab w:val="center" w:pos="1440"/>
          <w:tab w:val="left" w:pos="1872"/>
          <w:tab w:val="left" w:pos="9187"/>
        </w:tabs>
        <w:jc w:val="left"/>
      </w:pPr>
    </w:p>
    <w:p w:rsidR="00EA0E2B" w:rsidRPr="00EA0E2B" w:rsidRDefault="00EA0E2B" w:rsidP="00EA0E2B">
      <w:pPr>
        <w:widowControl w:val="0"/>
        <w:tabs>
          <w:tab w:val="center" w:pos="590"/>
          <w:tab w:val="center" w:pos="1440"/>
          <w:tab w:val="left" w:pos="1872"/>
          <w:tab w:val="left" w:pos="9187"/>
        </w:tabs>
        <w:jc w:val="left"/>
      </w:pPr>
      <w:r w:rsidRPr="00EA0E2B">
        <w:rPr>
          <w:u w:val="single"/>
        </w:rPr>
        <w:tab/>
        <w:t>Date</w:t>
      </w:r>
      <w:r w:rsidRPr="00EA0E2B">
        <w:rPr>
          <w:u w:val="single"/>
        </w:rPr>
        <w:tab/>
        <w:t>Body</w:t>
      </w:r>
      <w:r w:rsidRPr="00EA0E2B">
        <w:rPr>
          <w:u w:val="single"/>
        </w:rPr>
        <w:tab/>
        <w:t>Action Description with journal page number</w:t>
      </w:r>
      <w:r w:rsidRPr="00EA0E2B">
        <w:rPr>
          <w:u w:val="single"/>
        </w:rPr>
        <w:tab/>
      </w:r>
    </w:p>
    <w:p w:rsidR="00811DAA" w:rsidRDefault="00811DAA" w:rsidP="00811DAA">
      <w:pPr>
        <w:widowControl w:val="0"/>
        <w:tabs>
          <w:tab w:val="right" w:pos="1008"/>
          <w:tab w:val="left" w:pos="1152"/>
          <w:tab w:val="left" w:pos="1872"/>
          <w:tab w:val="left" w:pos="9187"/>
        </w:tabs>
        <w:ind w:left="2088" w:hanging="2088"/>
        <w:jc w:val="left"/>
      </w:pPr>
      <w:r>
        <w:tab/>
        <w:t>3/8/2011</w:t>
      </w:r>
      <w:r>
        <w:tab/>
        <w:t>House</w:t>
      </w:r>
      <w:r>
        <w:tab/>
      </w:r>
      <w:r w:rsidRPr="00717878">
        <w:t>Introduced and adopted (</w:t>
      </w:r>
      <w:hyperlink r:id="rId7" w:history="1">
        <w:r w:rsidRPr="00717878">
          <w:rPr>
            <w:rStyle w:val="Hyperlink"/>
          </w:rPr>
          <w:t>House Journal</w:t>
        </w:r>
        <w:r w:rsidRPr="00717878">
          <w:rPr>
            <w:rStyle w:val="Hyperlink"/>
          </w:rPr>
          <w:noBreakHyphen/>
          <w:t>page 42</w:t>
        </w:r>
      </w:hyperlink>
      <w:r w:rsidRPr="00717878">
        <w:t>)</w:t>
      </w:r>
    </w:p>
    <w:p w:rsidR="00811DAA" w:rsidRDefault="00811DAA" w:rsidP="00811DAA">
      <w:pPr>
        <w:widowControl w:val="0"/>
        <w:tabs>
          <w:tab w:val="right" w:pos="1008"/>
          <w:tab w:val="left" w:pos="1152"/>
          <w:tab w:val="left" w:pos="1872"/>
          <w:tab w:val="left" w:pos="9187"/>
        </w:tabs>
        <w:ind w:left="2088" w:hanging="2088"/>
        <w:jc w:val="left"/>
      </w:pPr>
    </w:p>
    <w:p w:rsidR="00EA0E2B" w:rsidRPr="00EA0E2B" w:rsidRDefault="00EA0E2B" w:rsidP="00EA0E2B">
      <w:pPr>
        <w:widowControl w:val="0"/>
        <w:tabs>
          <w:tab w:val="right" w:pos="1008"/>
          <w:tab w:val="left" w:pos="1152"/>
          <w:tab w:val="left" w:pos="1872"/>
          <w:tab w:val="left" w:pos="9187"/>
        </w:tabs>
        <w:ind w:left="2088" w:hanging="2088"/>
        <w:jc w:val="left"/>
      </w:pPr>
    </w:p>
    <w:p w:rsidR="00EA0E2B" w:rsidRDefault="00EA0E2B" w:rsidP="00EA0E2B">
      <w:r w:rsidRPr="00EA0E2B">
        <w:rPr>
          <w:b/>
        </w:rPr>
        <w:t>VERSIONS OF THIS BILL</w:t>
      </w:r>
    </w:p>
    <w:p w:rsidR="00EA0E2B" w:rsidRDefault="00EA0E2B" w:rsidP="00EA0E2B"/>
    <w:p w:rsidR="00EA0E2B" w:rsidRDefault="00E91329" w:rsidP="00EA0E2B">
      <w:hyperlink r:id="rId8" w:history="1">
        <w:r w:rsidR="00EA0E2B">
          <w:rPr>
            <w:rStyle w:val="Hyperlink"/>
          </w:rPr>
          <w:t>3/8/2011</w:t>
        </w:r>
      </w:hyperlink>
    </w:p>
    <w:p w:rsidR="00EA0E2B" w:rsidRDefault="00EA0E2B" w:rsidP="00EA0E2B"/>
    <w:p w:rsidR="00EA0E2B" w:rsidRDefault="00EA0E2B" w:rsidP="00EA0E2B">
      <w:pPr>
        <w:sectPr w:rsidR="00EA0E2B" w:rsidSect="00EA0E2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AD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IRMO HIGH SCHOOL BOYS VARSITY BASKETBALL TEAM OF LEXINGTON COUNTY, AND TO CONGRATULATE THE TEAM MEMBERS AND COACHES FOR A SUCCESSFUL SEASON AND FOR CAPTURING THE 2011 CLASS AAAA STATE CHAMPIONSHIP TITLE.</w:t>
      </w: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757A" w:rsidRDefault="00E6757A" w:rsidP="00E67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Irmo High School boys varsity basketball team </w:t>
      </w:r>
      <w:r w:rsidR="00DC3E1B">
        <w:t>garnered</w:t>
      </w:r>
      <w:r>
        <w:t xml:space="preserve"> the state title at the 2011 Class AAAA State Championship on </w:t>
      </w:r>
      <w:r w:rsidR="00527543">
        <w:t>March 4</w:t>
      </w:r>
      <w:r>
        <w:t>, 2011; and</w:t>
      </w:r>
    </w:p>
    <w:p w:rsidR="00E6757A" w:rsidRDefault="00E6757A" w:rsidP="00E67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1B" w:rsidRDefault="00DC3E1B"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first quarter of the championship game, all five members of Irmo</w:t>
      </w:r>
      <w:r w:rsidR="004E21EE" w:rsidRPr="004E21EE">
        <w:t>’</w:t>
      </w:r>
      <w:r w:rsidR="00294B4E">
        <w:t>s</w:t>
      </w:r>
      <w:r>
        <w:t xml:space="preserve"> starting lineup scored, giving </w:t>
      </w:r>
      <w:r w:rsidR="00294B4E">
        <w:t xml:space="preserve">Irmo </w:t>
      </w:r>
      <w:r>
        <w:t>an eleven</w:t>
      </w:r>
      <w:r w:rsidR="004E21EE">
        <w:noBreakHyphen/>
      </w:r>
      <w:r>
        <w:t>point lead from which Ridge View High School</w:t>
      </w:r>
      <w:r w:rsidR="00294B4E">
        <w:t xml:space="preserve"> never recovered; and</w:t>
      </w:r>
    </w:p>
    <w:p w:rsidR="00294B4E" w:rsidRDefault="00294B4E"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B4E" w:rsidRDefault="00294B4E"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closest that the </w:t>
      </w:r>
      <w:r w:rsidR="004E21EE">
        <w:t xml:space="preserve">Ridge View </w:t>
      </w:r>
      <w:r>
        <w:t>Blazers came to</w:t>
      </w:r>
      <w:r w:rsidR="00B650BD">
        <w:t xml:space="preserve"> the</w:t>
      </w:r>
      <w:r>
        <w:t xml:space="preserve"> Yellow Jackets</w:t>
      </w:r>
      <w:r w:rsidR="003478BA">
        <w:t xml:space="preserve"> after that break</w:t>
      </w:r>
      <w:r w:rsidR="004E21EE">
        <w:noBreakHyphen/>
      </w:r>
      <w:r w:rsidR="003478BA">
        <w:t>away lead was to trail by seven points in the final quarter; and</w:t>
      </w:r>
    </w:p>
    <w:p w:rsidR="00DC3E1B" w:rsidRDefault="00DC3E1B"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1B" w:rsidRDefault="00DC3E1B"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foes, the Yellow Jackets defeated the </w:t>
      </w:r>
      <w:r w:rsidR="00294B4E">
        <w:t xml:space="preserve">Blazers </w:t>
      </w:r>
      <w:r>
        <w:t>79 to 70 to bring home the</w:t>
      </w:r>
      <w:r w:rsidR="00294B4E">
        <w:t>ir</w:t>
      </w:r>
      <w:r>
        <w:t xml:space="preserve"> first </w:t>
      </w:r>
      <w:r w:rsidR="00294B4E">
        <w:t xml:space="preserve">state </w:t>
      </w:r>
      <w:r>
        <w:t>trophy for boys basketball since 1995; and</w:t>
      </w:r>
    </w:p>
    <w:p w:rsidR="00DC3E1B" w:rsidRDefault="00DC3E1B"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757A">
        <w:t xml:space="preserve">the Irmo High School </w:t>
      </w:r>
      <w:r w:rsidR="00527543">
        <w:t>Yellow Jackets</w:t>
      </w:r>
      <w:r w:rsidR="00E6757A">
        <w:t xml:space="preserve"> finished their remark</w:t>
      </w:r>
      <w:r w:rsidR="00527543">
        <w:t>able season with a 27 and 3 record; and</w:t>
      </w:r>
    </w:p>
    <w:p w:rsidR="00527543" w:rsidRDefault="00527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accuracy, skill, speed, and strength, the </w:t>
      </w:r>
      <w:r w:rsidR="00E6757A">
        <w:t xml:space="preserve">Irmo </w:t>
      </w:r>
      <w:r w:rsidR="00527543">
        <w:t>Yellow Jackets</w:t>
      </w:r>
      <w:r>
        <w:t xml:space="preserve"> learned discipline through relentless drills in demanding practices that enabled them to press their opponents and drive to the basket; and</w:t>
      </w: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their own athletic ability and training, Coach </w:t>
      </w:r>
      <w:r w:rsidR="00DC3E1B">
        <w:t xml:space="preserve">Tim </w:t>
      </w:r>
      <w:r>
        <w:t xml:space="preserve">Whipple and his </w:t>
      </w:r>
      <w:r w:rsidR="003478BA">
        <w:t xml:space="preserve">fine </w:t>
      </w:r>
      <w:r>
        <w:t>coaching staff forged a championship team and taught these athletes lessons that will prove invaluable to them throughout life both on and off the court; and</w:t>
      </w: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2925">
        <w:t>the South Carolina House of Representatives is grateful for the pride and recognition that the members of the Irmo High School boys varsity basketball team have brought to their school and to their community and expect to hear of their success</w:t>
      </w:r>
      <w:r w:rsidR="00B650BD">
        <w:t xml:space="preserve"> and many achievements</w:t>
      </w:r>
      <w:r w:rsidR="00582925">
        <w:t xml:space="preserve"> in the future</w:t>
      </w:r>
      <w:r>
        <w:t>.  Now, therefore,</w:t>
      </w: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925" w:rsidRDefault="00095ADD" w:rsidP="00582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2925">
        <w:t xml:space="preserve"> the members of the South Carolina House of Representatives, by this resolution, recognize and honor Irmo High School </w:t>
      </w:r>
      <w:r w:rsidR="004E21EE">
        <w:t>boy</w:t>
      </w:r>
      <w:r w:rsidR="00582925">
        <w:t>s varsity basketball team of Lexington County, and congratulate the team members and coaches for a successful season and for capturing the 2011 Class AAAA State Championship title.</w:t>
      </w:r>
    </w:p>
    <w:p w:rsidR="00582925" w:rsidRDefault="00582925" w:rsidP="00582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925" w:rsidP="00582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3478BA">
        <w:t>Rob Weinkle</w:t>
      </w:r>
      <w:r>
        <w:t xml:space="preserve"> and Coach T</w:t>
      </w:r>
      <w:r w:rsidR="00DC3E1B">
        <w:t>im</w:t>
      </w:r>
      <w:r>
        <w:t xml:space="preserve"> Whipple.</w:t>
      </w:r>
    </w:p>
    <w:p w:rsidR="00876CAB" w:rsidRDefault="004E21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CAB" w:rsidRDefault="00876CAB" w:rsidP="00EA0E2B">
      <w:pPr>
        <w:suppressAutoHyphens/>
      </w:pPr>
    </w:p>
    <w:sectPr w:rsidR="00876CAB" w:rsidSect="00EA0E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8BA" w:rsidRDefault="003478BA" w:rsidP="009F0C77">
      <w:r>
        <w:separator/>
      </w:r>
    </w:p>
  </w:endnote>
  <w:endnote w:type="continuationSeparator" w:id="0">
    <w:p w:rsidR="003478BA" w:rsidRDefault="003478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5FA494-85A9-4ADA-A18F-8FDBCB711E08}"/>
    <w:embedBold r:id="rId2" w:fontKey="{C3E66B89-1676-4392-B0A5-E7F5EE69C0E3}"/>
  </w:font>
  <w:font w:name="Calibri">
    <w:panose1 w:val="020F0502020204030204"/>
    <w:charset w:val="00"/>
    <w:family w:val="swiss"/>
    <w:pitch w:val="variable"/>
    <w:sig w:usb0="E10002FF" w:usb1="4000ACFF" w:usb2="00000009" w:usb3="00000000" w:csb0="0000019F" w:csb1="00000000"/>
    <w:embedRegular r:id="rId3" w:fontKey="{9EC65096-461A-4B5C-8DE6-2C64CB8DA856}"/>
  </w:font>
  <w:font w:name="Tahoma">
    <w:panose1 w:val="020B0604030504040204"/>
    <w:charset w:val="00"/>
    <w:family w:val="swiss"/>
    <w:pitch w:val="variable"/>
    <w:sig w:usb0="21002A87" w:usb1="80000000" w:usb2="00000008" w:usb3="00000000" w:csb0="000101FF" w:csb1="00000000"/>
    <w:embedRegular r:id="rId4" w:fontKey="{80FE35EC-E993-493D-99AE-A32E6DF62E0B}"/>
  </w:font>
  <w:font w:name="Cambria">
    <w:panose1 w:val="02040503050406030204"/>
    <w:charset w:val="00"/>
    <w:family w:val="roman"/>
    <w:pitch w:val="variable"/>
    <w:sig w:usb0="E00002FF" w:usb1="400004FF" w:usb2="00000000" w:usb3="00000000" w:csb0="0000019F" w:csb1="00000000"/>
    <w:embedRegular r:id="rId5" w:fontKey="{7FBCB4A9-0601-4904-8598-101D61720F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E2B" w:rsidRPr="00876CAB" w:rsidRDefault="00EA0E2B" w:rsidP="00876CAB">
    <w:pPr>
      <w:pStyle w:val="Footer"/>
      <w:tabs>
        <w:tab w:val="clear" w:pos="4680"/>
        <w:tab w:val="clear" w:pos="9360"/>
        <w:tab w:val="center" w:pos="2995"/>
      </w:tabs>
      <w:spacing w:before="120"/>
    </w:pPr>
    <w:r>
      <w:t>[3869]</w:t>
    </w:r>
    <w:r>
      <w:tab/>
    </w:r>
    <w:r w:rsidR="00E91329">
      <w:fldChar w:fldCharType="begin"/>
    </w:r>
    <w:r w:rsidR="00E91329">
      <w:instrText xml:space="preserve"> PA</w:instrText>
    </w:r>
    <w:r w:rsidR="00E91329">
      <w:instrText xml:space="preserve">GE  \* MERGEFORMAT </w:instrText>
    </w:r>
    <w:r w:rsidR="00E91329">
      <w:fldChar w:fldCharType="separate"/>
    </w:r>
    <w:r w:rsidR="00E91329">
      <w:rPr>
        <w:noProof/>
      </w:rPr>
      <w:t>1</w:t>
    </w:r>
    <w:r w:rsidR="00E913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8BA" w:rsidRDefault="003478BA" w:rsidP="009F0C77">
      <w:r>
        <w:separator/>
      </w:r>
    </w:p>
  </w:footnote>
  <w:footnote w:type="continuationSeparator" w:id="0">
    <w:p w:rsidR="003478BA" w:rsidRDefault="003478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03AC11"/>
    <w:docVar w:name="CoverBillType" w:val="r"/>
    <w:docVar w:name="docpath" w:val="L:\Council\bills\GM\24703AC11.DOCX"/>
    <w:docVar w:name="dvBillNumber" w:val="3869"/>
    <w:docVar w:name="dvBillNumberPrefix" w:val="H. "/>
    <w:docVar w:name="dvOriginalBody" w:val="House"/>
    <w:docVar w:name="dvSteno" w:val="GM"/>
    <w:docVar w:name="NameofBody" w:val="h"/>
    <w:docVar w:name="vgroup2" w:val="Council"/>
  </w:docVars>
  <w:rsids>
    <w:rsidRoot w:val="00A109E5"/>
    <w:rsid w:val="00011869"/>
    <w:rsid w:val="00047A63"/>
    <w:rsid w:val="00095ADD"/>
    <w:rsid w:val="000E1785"/>
    <w:rsid w:val="000F40FA"/>
    <w:rsid w:val="0010776B"/>
    <w:rsid w:val="00133E66"/>
    <w:rsid w:val="001435A3"/>
    <w:rsid w:val="001D08F2"/>
    <w:rsid w:val="001D525B"/>
    <w:rsid w:val="001D7F4F"/>
    <w:rsid w:val="00210699"/>
    <w:rsid w:val="002321B6"/>
    <w:rsid w:val="00250967"/>
    <w:rsid w:val="002543C8"/>
    <w:rsid w:val="00284AAE"/>
    <w:rsid w:val="00294B4E"/>
    <w:rsid w:val="002E5912"/>
    <w:rsid w:val="00325348"/>
    <w:rsid w:val="0032732C"/>
    <w:rsid w:val="00336AD0"/>
    <w:rsid w:val="003478BA"/>
    <w:rsid w:val="0037079A"/>
    <w:rsid w:val="003D01E8"/>
    <w:rsid w:val="003E5288"/>
    <w:rsid w:val="003F6D79"/>
    <w:rsid w:val="0041760A"/>
    <w:rsid w:val="00417C01"/>
    <w:rsid w:val="004809EE"/>
    <w:rsid w:val="004E21EE"/>
    <w:rsid w:val="004E7D54"/>
    <w:rsid w:val="005273C6"/>
    <w:rsid w:val="00527543"/>
    <w:rsid w:val="00530A69"/>
    <w:rsid w:val="00540DD8"/>
    <w:rsid w:val="00545593"/>
    <w:rsid w:val="00564552"/>
    <w:rsid w:val="00577C6C"/>
    <w:rsid w:val="00582925"/>
    <w:rsid w:val="005B1332"/>
    <w:rsid w:val="005C2FE2"/>
    <w:rsid w:val="005D2BD0"/>
    <w:rsid w:val="005E2BC9"/>
    <w:rsid w:val="005F432E"/>
    <w:rsid w:val="00605102"/>
    <w:rsid w:val="00605F04"/>
    <w:rsid w:val="006215AA"/>
    <w:rsid w:val="00661629"/>
    <w:rsid w:val="006913C9"/>
    <w:rsid w:val="0069470D"/>
    <w:rsid w:val="00734F00"/>
    <w:rsid w:val="007A70AE"/>
    <w:rsid w:val="00811DAA"/>
    <w:rsid w:val="008362E8"/>
    <w:rsid w:val="00876CAB"/>
    <w:rsid w:val="008A1768"/>
    <w:rsid w:val="008A24BD"/>
    <w:rsid w:val="008E333A"/>
    <w:rsid w:val="008F4429"/>
    <w:rsid w:val="00903D36"/>
    <w:rsid w:val="009120C3"/>
    <w:rsid w:val="0094021A"/>
    <w:rsid w:val="009C6A0B"/>
    <w:rsid w:val="009F0C77"/>
    <w:rsid w:val="009F4DD1"/>
    <w:rsid w:val="00A109E5"/>
    <w:rsid w:val="00A41684"/>
    <w:rsid w:val="00A64E80"/>
    <w:rsid w:val="00A72BCD"/>
    <w:rsid w:val="00A741D9"/>
    <w:rsid w:val="00A833AB"/>
    <w:rsid w:val="00A9741D"/>
    <w:rsid w:val="00AD4B17"/>
    <w:rsid w:val="00B075F3"/>
    <w:rsid w:val="00B412D4"/>
    <w:rsid w:val="00B650BD"/>
    <w:rsid w:val="00B86F3A"/>
    <w:rsid w:val="00BE3C22"/>
    <w:rsid w:val="00C0345E"/>
    <w:rsid w:val="00C3483A"/>
    <w:rsid w:val="00C74E9D"/>
    <w:rsid w:val="00C82FD3"/>
    <w:rsid w:val="00C92819"/>
    <w:rsid w:val="00CC6B7B"/>
    <w:rsid w:val="00CD2089"/>
    <w:rsid w:val="00CE7AAB"/>
    <w:rsid w:val="00D73A67"/>
    <w:rsid w:val="00D970A9"/>
    <w:rsid w:val="00DC3E1B"/>
    <w:rsid w:val="00DF3845"/>
    <w:rsid w:val="00E41911"/>
    <w:rsid w:val="00E6757A"/>
    <w:rsid w:val="00E85BE1"/>
    <w:rsid w:val="00E91329"/>
    <w:rsid w:val="00E92EEF"/>
    <w:rsid w:val="00E961DD"/>
    <w:rsid w:val="00EA0E2B"/>
    <w:rsid w:val="00ED753F"/>
    <w:rsid w:val="00F24442"/>
    <w:rsid w:val="00F50AE3"/>
    <w:rsid w:val="00F65F84"/>
    <w:rsid w:val="00F67CF1"/>
    <w:rsid w:val="00F840F0"/>
    <w:rsid w:val="00F96DB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13B0C5-F2CC-490E-80F9-A24A9219D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21EE"/>
    <w:rPr>
      <w:rFonts w:ascii="Tahoma" w:hAnsi="Tahoma" w:cs="Tahoma"/>
      <w:sz w:val="16"/>
      <w:szCs w:val="16"/>
    </w:rPr>
  </w:style>
  <w:style w:type="character" w:customStyle="1" w:styleId="BalloonTextChar">
    <w:name w:val="Balloon Text Char"/>
    <w:basedOn w:val="DefaultParagraphFont"/>
    <w:link w:val="BalloonText"/>
    <w:uiPriority w:val="99"/>
    <w:semiHidden/>
    <w:rsid w:val="004E21EE"/>
    <w:rPr>
      <w:rFonts w:ascii="Tahoma" w:eastAsia="Times New Roman" w:hAnsi="Tahoma" w:cs="Tahoma"/>
      <w:sz w:val="16"/>
      <w:szCs w:val="16"/>
    </w:rPr>
  </w:style>
  <w:style w:type="character" w:styleId="Hyperlink">
    <w:name w:val="Hyperlink"/>
    <w:basedOn w:val="DefaultParagraphFont"/>
    <w:uiPriority w:val="99"/>
    <w:unhideWhenUsed/>
    <w:rsid w:val="00EA0E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69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7C8DA-3F26-4E1F-9143-7038484C7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596</Words>
  <Characters>3384</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3869: Irmo High School Boys Varsity Basketball Team - South Carolina Legislature Online</dc:title>
  <dc:subject/>
  <dc:creator>gailmoore</dc:creator>
  <cp:keywords/>
  <dc:description/>
  <cp:lastModifiedBy>N Cumfer</cp:lastModifiedBy>
  <cp:revision>2</cp:revision>
  <cp:lastPrinted>2011-03-07T21:43:00Z</cp:lastPrinted>
  <dcterms:created xsi:type="dcterms:W3CDTF">2014-11-21T21:52:00Z</dcterms:created>
  <dcterms:modified xsi:type="dcterms:W3CDTF">2014-11-21T21:52:00Z</dcterms:modified>
</cp:coreProperties>
</file>