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0B4" w:rsidRDefault="005950B4" w:rsidP="005950B4">
      <w:pPr>
        <w:widowControl w:val="0"/>
        <w:jc w:val="center"/>
      </w:pPr>
      <w:bookmarkStart w:id="0" w:name="_GoBack"/>
      <w:bookmarkEnd w:id="0"/>
      <w:r w:rsidRPr="005950B4">
        <w:rPr>
          <w:b/>
        </w:rPr>
        <w:t>South Carolina General Assembly</w:t>
      </w:r>
    </w:p>
    <w:p w:rsidR="005950B4" w:rsidRDefault="005950B4" w:rsidP="005950B4">
      <w:pPr>
        <w:widowControl w:val="0"/>
        <w:jc w:val="center"/>
      </w:pPr>
      <w:r>
        <w:t>119th Session, 2011-2012</w:t>
      </w:r>
    </w:p>
    <w:p w:rsidR="005950B4" w:rsidRDefault="005950B4" w:rsidP="005950B4">
      <w:pPr>
        <w:widowControl w:val="0"/>
        <w:jc w:val="left"/>
      </w:pPr>
    </w:p>
    <w:p w:rsidR="005950B4" w:rsidRDefault="005950B4" w:rsidP="005950B4">
      <w:pPr>
        <w:widowControl w:val="0"/>
        <w:jc w:val="left"/>
        <w:rPr>
          <w:b/>
        </w:rPr>
      </w:pPr>
      <w:r w:rsidRPr="005950B4">
        <w:rPr>
          <w:b/>
        </w:rPr>
        <w:t>H. 3951</w:t>
      </w:r>
    </w:p>
    <w:p w:rsidR="005950B4" w:rsidRDefault="005950B4" w:rsidP="005950B4">
      <w:pPr>
        <w:widowControl w:val="0"/>
        <w:jc w:val="left"/>
        <w:rPr>
          <w:b/>
        </w:rPr>
      </w:pPr>
    </w:p>
    <w:p w:rsidR="005950B4" w:rsidRDefault="005950B4" w:rsidP="005950B4">
      <w:pPr>
        <w:widowControl w:val="0"/>
        <w:jc w:val="left"/>
      </w:pPr>
      <w:r w:rsidRPr="005950B4">
        <w:rPr>
          <w:b/>
        </w:rPr>
        <w:t>STATUS INFORMATION</w:t>
      </w:r>
    </w:p>
    <w:p w:rsidR="005950B4" w:rsidRDefault="005950B4" w:rsidP="005950B4">
      <w:pPr>
        <w:widowControl w:val="0"/>
        <w:jc w:val="left"/>
      </w:pPr>
    </w:p>
    <w:p w:rsidR="005950B4" w:rsidRDefault="005950B4" w:rsidP="005950B4">
      <w:pPr>
        <w:widowControl w:val="0"/>
        <w:jc w:val="left"/>
      </w:pPr>
      <w:r>
        <w:t>House Resolution</w:t>
      </w:r>
    </w:p>
    <w:p w:rsidR="005950B4" w:rsidRDefault="005950B4" w:rsidP="005950B4">
      <w:pPr>
        <w:widowControl w:val="0"/>
        <w:jc w:val="left"/>
      </w:pPr>
      <w:r>
        <w:t>Sponsors: Reps.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5950B4" w:rsidRDefault="005950B4" w:rsidP="005950B4">
      <w:pPr>
        <w:widowControl w:val="0"/>
        <w:jc w:val="left"/>
      </w:pPr>
      <w:r>
        <w:t>Document Path: l:\council\bills\rm\1123bh11.docx</w:t>
      </w:r>
    </w:p>
    <w:p w:rsidR="005950B4" w:rsidRDefault="005950B4" w:rsidP="005950B4">
      <w:pPr>
        <w:widowControl w:val="0"/>
        <w:jc w:val="left"/>
      </w:pPr>
    </w:p>
    <w:p w:rsidR="005950B4" w:rsidRDefault="005950B4" w:rsidP="005950B4">
      <w:pPr>
        <w:widowControl w:val="0"/>
        <w:jc w:val="left"/>
      </w:pPr>
      <w:r>
        <w:t>Introduced in the House on March 16, 2011</w:t>
      </w:r>
    </w:p>
    <w:p w:rsidR="005950B4" w:rsidRDefault="005950B4" w:rsidP="005950B4">
      <w:pPr>
        <w:widowControl w:val="0"/>
        <w:jc w:val="left"/>
      </w:pPr>
      <w:r>
        <w:t>Adopted by the House on March 16, 2011</w:t>
      </w:r>
    </w:p>
    <w:p w:rsidR="005950B4" w:rsidRDefault="005950B4" w:rsidP="005950B4">
      <w:pPr>
        <w:widowControl w:val="0"/>
        <w:jc w:val="left"/>
      </w:pPr>
    </w:p>
    <w:p w:rsidR="005950B4" w:rsidRDefault="005950B4" w:rsidP="005950B4">
      <w:pPr>
        <w:widowControl w:val="0"/>
        <w:jc w:val="left"/>
      </w:pPr>
      <w:r>
        <w:t xml:space="preserve">Summary: </w:t>
      </w:r>
      <w:r w:rsidR="00DC3641">
        <w:t>National Exchange Club</w:t>
      </w:r>
    </w:p>
    <w:p w:rsidR="005950B4" w:rsidRDefault="005950B4" w:rsidP="005950B4">
      <w:pPr>
        <w:widowControl w:val="0"/>
        <w:jc w:val="left"/>
      </w:pPr>
    </w:p>
    <w:p w:rsidR="005950B4" w:rsidRDefault="005950B4" w:rsidP="005950B4">
      <w:pPr>
        <w:widowControl w:val="0"/>
        <w:jc w:val="left"/>
      </w:pPr>
    </w:p>
    <w:p w:rsidR="005950B4" w:rsidRDefault="005950B4" w:rsidP="005950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50B4">
        <w:rPr>
          <w:b/>
        </w:rPr>
        <w:t>HISTORY OF LEGISLATIVE ACTIONS</w:t>
      </w:r>
    </w:p>
    <w:p w:rsidR="005950B4" w:rsidRDefault="005950B4" w:rsidP="005950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50B4" w:rsidRPr="005950B4" w:rsidRDefault="005950B4" w:rsidP="005950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50B4">
        <w:rPr>
          <w:u w:val="single"/>
        </w:rPr>
        <w:tab/>
        <w:t>Date</w:t>
      </w:r>
      <w:r w:rsidRPr="005950B4">
        <w:rPr>
          <w:u w:val="single"/>
        </w:rPr>
        <w:tab/>
        <w:t>Body</w:t>
      </w:r>
      <w:r w:rsidRPr="005950B4">
        <w:rPr>
          <w:u w:val="single"/>
        </w:rPr>
        <w:tab/>
        <w:t>Action Description with journal page number</w:t>
      </w:r>
      <w:r w:rsidRPr="005950B4">
        <w:rPr>
          <w:u w:val="single"/>
        </w:rPr>
        <w:tab/>
      </w:r>
    </w:p>
    <w:p w:rsidR="005950B4" w:rsidRDefault="005950B4" w:rsidP="00595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8C1C97">
        <w:t>Introduced and adopted</w:t>
      </w:r>
    </w:p>
    <w:p w:rsidR="005950B4" w:rsidRDefault="005950B4" w:rsidP="00595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50B4" w:rsidRPr="005950B4" w:rsidRDefault="005950B4" w:rsidP="005950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50B4" w:rsidRDefault="005950B4" w:rsidP="005950B4">
      <w:r w:rsidRPr="005950B4">
        <w:rPr>
          <w:b/>
        </w:rPr>
        <w:t>VERSIONS OF THIS BILL</w:t>
      </w:r>
    </w:p>
    <w:p w:rsidR="005950B4" w:rsidRDefault="005950B4" w:rsidP="005950B4"/>
    <w:p w:rsidR="005950B4" w:rsidRDefault="006F3D84" w:rsidP="005950B4">
      <w:hyperlink r:id="rId7" w:history="1">
        <w:r w:rsidR="005950B4">
          <w:rPr>
            <w:rStyle w:val="Hyperlink"/>
          </w:rPr>
          <w:t>3/16/2011</w:t>
        </w:r>
      </w:hyperlink>
    </w:p>
    <w:p w:rsidR="005950B4" w:rsidRDefault="005950B4" w:rsidP="005950B4"/>
    <w:p w:rsidR="005950B4" w:rsidRDefault="005950B4" w:rsidP="005950B4">
      <w:pPr>
        <w:sectPr w:rsidR="005950B4" w:rsidSect="005950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3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50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7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47994">
        <w:t>RECOGNIZE AND HONOR THE NATIONAL EXCHANGE CLUB ON THE OCCASION OF ITS ONE HUNDREDTH ANNIVERSARY, AND TO EXPRESS THE GRATITUDE OF THE SOUTH CAROLINA HOUSE OF REPRESENTATIVES FOR THE CLUB</w:t>
      </w:r>
      <w:r w:rsidR="004140AA" w:rsidRPr="004140AA">
        <w:t>’</w:t>
      </w:r>
      <w:r w:rsidR="00F47994">
        <w:t>S CENTURY OF COMMUNITY SERVICE.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7928" w:rsidRDefault="003D792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with great pleasure that the members of the South Carolina House of Representatives honor organizations </w:t>
      </w:r>
      <w:r w:rsidR="0025134A">
        <w:t>that</w:t>
      </w:r>
      <w:r>
        <w:t xml:space="preserve"> freely give of their time and resources for the good of others; and</w:t>
      </w:r>
    </w:p>
    <w:p w:rsidR="003D7928" w:rsidRDefault="003D792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6778" w:rsidRDefault="008A6778" w:rsidP="008A6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ED3B11">
        <w:rPr>
          <w:color w:val="000000" w:themeColor="text1"/>
          <w:u w:color="000000" w:themeColor="text1"/>
        </w:rPr>
        <w:t>ounded March 27, 1911</w:t>
      </w:r>
      <w:r>
        <w:rPr>
          <w:color w:val="000000" w:themeColor="text1"/>
          <w:u w:color="000000" w:themeColor="text1"/>
        </w:rPr>
        <w:t>,</w:t>
      </w:r>
      <w:r w:rsidRPr="00ED3B11">
        <w:rPr>
          <w:color w:val="000000" w:themeColor="text1"/>
          <w:u w:color="000000" w:themeColor="text1"/>
        </w:rPr>
        <w:t xml:space="preserve"> in Detroit, Mich</w:t>
      </w:r>
      <w:r>
        <w:rPr>
          <w:color w:val="000000" w:themeColor="text1"/>
          <w:u w:color="000000" w:themeColor="text1"/>
        </w:rPr>
        <w:t>igan</w:t>
      </w:r>
      <w:r w:rsidRPr="00ED3B11">
        <w:rPr>
          <w:color w:val="000000" w:themeColor="text1"/>
          <w:u w:color="000000" w:themeColor="text1"/>
        </w:rPr>
        <w:t xml:space="preserve">, by businessmen who wanted to “exchange” ideas, the </w:t>
      </w:r>
      <w:r w:rsidR="005E4DFC">
        <w:rPr>
          <w:color w:val="000000" w:themeColor="text1"/>
          <w:u w:color="000000" w:themeColor="text1"/>
        </w:rPr>
        <w:t xml:space="preserve">National </w:t>
      </w:r>
      <w:r w:rsidRPr="00ED3B11">
        <w:rPr>
          <w:color w:val="000000" w:themeColor="text1"/>
          <w:u w:color="000000" w:themeColor="text1"/>
        </w:rPr>
        <w:t xml:space="preserve">Exchange Club moved its headquarters to Toledo, Ohio, in 1917. For the past </w:t>
      </w:r>
      <w:r>
        <w:rPr>
          <w:color w:val="000000" w:themeColor="text1"/>
          <w:u w:color="000000" w:themeColor="text1"/>
        </w:rPr>
        <w:t>one hundred</w:t>
      </w:r>
      <w:r w:rsidRPr="00ED3B11">
        <w:rPr>
          <w:color w:val="000000" w:themeColor="text1"/>
          <w:u w:color="000000" w:themeColor="text1"/>
        </w:rPr>
        <w:t xml:space="preserve"> years, its volunteer efforts have supported the needs of the country and of local communities, making it the country</w:t>
      </w:r>
      <w:r w:rsidR="004140AA" w:rsidRPr="004140AA">
        <w:rPr>
          <w:color w:val="000000" w:themeColor="text1"/>
          <w:u w:color="000000" w:themeColor="text1"/>
        </w:rPr>
        <w:t>’</w:t>
      </w:r>
      <w:r w:rsidRPr="00ED3B11">
        <w:rPr>
          <w:color w:val="000000" w:themeColor="text1"/>
          <w:u w:color="000000" w:themeColor="text1"/>
        </w:rPr>
        <w:t>s oldest American service organization operating ex</w:t>
      </w:r>
      <w:r w:rsidR="00810E39">
        <w:rPr>
          <w:color w:val="000000" w:themeColor="text1"/>
          <w:u w:color="000000" w:themeColor="text1"/>
        </w:rPr>
        <w:t>clusively in the United States; and</w:t>
      </w:r>
    </w:p>
    <w:p w:rsidR="008A6778" w:rsidRDefault="008A677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7928" w:rsidRPr="00B311A5" w:rsidRDefault="003C595D" w:rsidP="00513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C595D">
        <w:rPr>
          <w:u w:color="000000" w:themeColor="text1"/>
        </w:rPr>
        <w:t xml:space="preserve">Whereas, </w:t>
      </w:r>
      <w:r w:rsidR="003D7928" w:rsidRPr="003C595D">
        <w:rPr>
          <w:u w:color="000000" w:themeColor="text1"/>
        </w:rPr>
        <w:t xml:space="preserve">the </w:t>
      </w:r>
      <w:r w:rsidR="005E4DFC">
        <w:rPr>
          <w:u w:color="000000" w:themeColor="text1"/>
        </w:rPr>
        <w:t xml:space="preserve">National </w:t>
      </w:r>
      <w:r w:rsidR="003D7928" w:rsidRPr="003C595D">
        <w:rPr>
          <w:u w:color="000000" w:themeColor="text1"/>
        </w:rPr>
        <w:t>Exchange Club</w:t>
      </w:r>
      <w:r w:rsidR="004140AA" w:rsidRPr="004140AA">
        <w:rPr>
          <w:u w:color="000000" w:themeColor="text1"/>
        </w:rPr>
        <w:t>’</w:t>
      </w:r>
      <w:r w:rsidR="00173539">
        <w:rPr>
          <w:u w:color="000000" w:themeColor="text1"/>
        </w:rPr>
        <w:t>s v</w:t>
      </w:r>
      <w:r w:rsidR="003D7928" w:rsidRPr="00B311A5">
        <w:rPr>
          <w:u w:color="000000" w:themeColor="text1"/>
        </w:rPr>
        <w:t xml:space="preserve">olunteers work together to make </w:t>
      </w:r>
      <w:r w:rsidR="006E2AB3">
        <w:rPr>
          <w:u w:color="000000" w:themeColor="text1"/>
        </w:rPr>
        <w:t>their</w:t>
      </w:r>
      <w:r w:rsidR="003D7928" w:rsidRPr="00B311A5">
        <w:rPr>
          <w:u w:color="000000" w:themeColor="text1"/>
        </w:rPr>
        <w:t xml:space="preserve"> communit</w:t>
      </w:r>
      <w:r w:rsidR="006E2AB3">
        <w:rPr>
          <w:u w:color="000000" w:themeColor="text1"/>
        </w:rPr>
        <w:t>ies</w:t>
      </w:r>
      <w:r w:rsidR="003D7928" w:rsidRPr="00B311A5">
        <w:rPr>
          <w:u w:color="000000" w:themeColor="text1"/>
        </w:rPr>
        <w:t xml:space="preserve"> better place</w:t>
      </w:r>
      <w:r w:rsidR="006E2AB3">
        <w:rPr>
          <w:u w:color="000000" w:themeColor="text1"/>
        </w:rPr>
        <w:t>s</w:t>
      </w:r>
      <w:r w:rsidR="003D7928" w:rsidRPr="00B311A5">
        <w:rPr>
          <w:u w:color="000000" w:themeColor="text1"/>
        </w:rPr>
        <w:t xml:space="preserve"> to live through programs of service in Americanism, community service, youth activities, and its national project, the prevention of child abuse</w:t>
      </w:r>
      <w:r w:rsidR="00A30E17">
        <w:rPr>
          <w:u w:color="000000" w:themeColor="text1"/>
        </w:rPr>
        <w:t>;</w:t>
      </w:r>
      <w:r w:rsidR="003D7928" w:rsidRPr="00B311A5">
        <w:rPr>
          <w:u w:color="000000" w:themeColor="text1"/>
        </w:rPr>
        <w:t xml:space="preserve"> and</w:t>
      </w:r>
    </w:p>
    <w:p w:rsidR="003D7928" w:rsidRPr="00B311A5" w:rsidRDefault="003D7928" w:rsidP="003D7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5AF" w:rsidRDefault="005F4148" w:rsidP="009D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17F4">
        <w:rPr>
          <w:color w:val="000000" w:themeColor="text1"/>
          <w:u w:color="000000" w:themeColor="text1"/>
        </w:rPr>
        <w:t xml:space="preserve">this fine organization, which </w:t>
      </w:r>
      <w:r w:rsidR="008465AF">
        <w:rPr>
          <w:color w:val="000000" w:themeColor="text1"/>
          <w:u w:color="000000" w:themeColor="text1"/>
        </w:rPr>
        <w:t xml:space="preserve">maintains on its roster </w:t>
      </w:r>
      <w:r w:rsidR="009D17F4">
        <w:rPr>
          <w:color w:val="000000" w:themeColor="text1"/>
          <w:u w:color="000000" w:themeColor="text1"/>
        </w:rPr>
        <w:t>seven hundred clubs and more than twenty</w:t>
      </w:r>
      <w:r w:rsidR="004140AA">
        <w:rPr>
          <w:color w:val="000000" w:themeColor="text1"/>
          <w:u w:color="000000" w:themeColor="text1"/>
        </w:rPr>
        <w:noBreakHyphen/>
      </w:r>
      <w:r w:rsidR="009D17F4">
        <w:rPr>
          <w:color w:val="000000" w:themeColor="text1"/>
          <w:u w:color="000000" w:themeColor="text1"/>
        </w:rPr>
        <w:t>two thousand member</w:t>
      </w:r>
      <w:r w:rsidR="00465528">
        <w:rPr>
          <w:color w:val="000000" w:themeColor="text1"/>
          <w:u w:color="000000" w:themeColor="text1"/>
        </w:rPr>
        <w:t xml:space="preserve">s </w:t>
      </w:r>
      <w:r w:rsidR="008465AF" w:rsidRPr="00ED3B11">
        <w:rPr>
          <w:color w:val="000000" w:themeColor="text1"/>
          <w:u w:color="000000" w:themeColor="text1"/>
        </w:rPr>
        <w:t>throughout th</w:t>
      </w:r>
      <w:r w:rsidR="008465AF">
        <w:rPr>
          <w:color w:val="000000" w:themeColor="text1"/>
          <w:u w:color="000000" w:themeColor="text1"/>
        </w:rPr>
        <w:t xml:space="preserve">e United States and Puerto Rico, hosts twenty </w:t>
      </w:r>
      <w:r w:rsidR="009D17F4" w:rsidRPr="00ED3B11">
        <w:rPr>
          <w:color w:val="000000" w:themeColor="text1"/>
          <w:u w:color="000000" w:themeColor="text1"/>
        </w:rPr>
        <w:t xml:space="preserve">Exchange Clubs throughout South Carolina with </w:t>
      </w:r>
      <w:r w:rsidR="00465528">
        <w:rPr>
          <w:color w:val="000000" w:themeColor="text1"/>
          <w:u w:color="000000" w:themeColor="text1"/>
        </w:rPr>
        <w:t>a total of nearly</w:t>
      </w:r>
      <w:r w:rsidR="009D17F4" w:rsidRPr="00ED3B11">
        <w:rPr>
          <w:color w:val="000000" w:themeColor="text1"/>
          <w:u w:color="000000" w:themeColor="text1"/>
        </w:rPr>
        <w:t xml:space="preserve"> </w:t>
      </w:r>
      <w:r w:rsidR="008465AF">
        <w:rPr>
          <w:color w:val="000000" w:themeColor="text1"/>
          <w:u w:color="000000" w:themeColor="text1"/>
        </w:rPr>
        <w:t>one thousand</w:t>
      </w:r>
      <w:r w:rsidR="009D17F4" w:rsidRPr="00ED3B11">
        <w:rPr>
          <w:color w:val="000000" w:themeColor="text1"/>
          <w:u w:color="000000" w:themeColor="text1"/>
        </w:rPr>
        <w:t xml:space="preserve"> members</w:t>
      </w:r>
      <w:r w:rsidR="008465AF">
        <w:rPr>
          <w:color w:val="000000" w:themeColor="text1"/>
          <w:u w:color="000000" w:themeColor="text1"/>
        </w:rPr>
        <w:t>; and</w:t>
      </w:r>
    </w:p>
    <w:p w:rsidR="008465AF" w:rsidRDefault="008465AF" w:rsidP="009D1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C5A" w:rsidRDefault="008465AF" w:rsidP="00232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326C5">
        <w:rPr>
          <w:color w:val="000000" w:themeColor="text1"/>
          <w:u w:color="000000" w:themeColor="text1"/>
        </w:rPr>
        <w:t xml:space="preserve">because </w:t>
      </w:r>
      <w:r w:rsidR="006E2AB3">
        <w:rPr>
          <w:color w:val="000000" w:themeColor="text1"/>
          <w:u w:color="000000" w:themeColor="text1"/>
        </w:rPr>
        <w:t>e</w:t>
      </w:r>
      <w:r w:rsidR="003D7928" w:rsidRPr="00B311A5">
        <w:rPr>
          <w:color w:val="000000" w:themeColor="text1"/>
          <w:u w:color="000000" w:themeColor="text1"/>
        </w:rPr>
        <w:t>xperience teaches that government by itself cannot solve all of our nation</w:t>
      </w:r>
      <w:r w:rsidR="004140AA" w:rsidRPr="004140AA">
        <w:rPr>
          <w:color w:val="000000" w:themeColor="text1"/>
          <w:u w:color="000000" w:themeColor="text1"/>
        </w:rPr>
        <w:t>’</w:t>
      </w:r>
      <w:r w:rsidR="003D7928" w:rsidRPr="00B311A5">
        <w:rPr>
          <w:color w:val="000000" w:themeColor="text1"/>
          <w:u w:color="000000" w:themeColor="text1"/>
        </w:rPr>
        <w:t xml:space="preserve">s social problems and that volunteers are vital to our future as a caring and productive city, </w:t>
      </w:r>
      <w:r w:rsidR="006E2AB3">
        <w:rPr>
          <w:color w:val="000000" w:themeColor="text1"/>
          <w:u w:color="000000" w:themeColor="text1"/>
        </w:rPr>
        <w:t>S</w:t>
      </w:r>
      <w:r w:rsidR="003D7928" w:rsidRPr="00B311A5">
        <w:rPr>
          <w:color w:val="000000" w:themeColor="text1"/>
          <w:u w:color="000000" w:themeColor="text1"/>
        </w:rPr>
        <w:t>tate</w:t>
      </w:r>
      <w:r w:rsidR="006E2AB3">
        <w:rPr>
          <w:color w:val="000000" w:themeColor="text1"/>
          <w:u w:color="000000" w:themeColor="text1"/>
        </w:rPr>
        <w:t>,</w:t>
      </w:r>
      <w:r w:rsidR="003D7928" w:rsidRPr="00B311A5">
        <w:rPr>
          <w:color w:val="000000" w:themeColor="text1"/>
          <w:u w:color="000000" w:themeColor="text1"/>
        </w:rPr>
        <w:t xml:space="preserve"> and nation</w:t>
      </w:r>
      <w:r w:rsidR="002326C5">
        <w:rPr>
          <w:color w:val="000000" w:themeColor="text1"/>
          <w:u w:color="000000" w:themeColor="text1"/>
        </w:rPr>
        <w:t xml:space="preserve">, </w:t>
      </w:r>
      <w:r w:rsidR="00B93C5A">
        <w:t xml:space="preserve">the members of the House of Representatives recognize that the success of the State of South Carolina, the strength of its communities, and the vitality of American society as a whole depend, in great measure, upon the </w:t>
      </w:r>
      <w:r w:rsidR="002326C5">
        <w:t xml:space="preserve">selfless </w:t>
      </w:r>
      <w:r w:rsidR="00B93C5A">
        <w:t xml:space="preserve">dedication of </w:t>
      </w:r>
      <w:r w:rsidR="002326C5">
        <w:t>service organizations</w:t>
      </w:r>
      <w:r w:rsidR="00B93C5A">
        <w:t xml:space="preserve"> like </w:t>
      </w:r>
      <w:r w:rsidR="00C551AF">
        <w:t>t</w:t>
      </w:r>
      <w:r w:rsidR="002326C5">
        <w:t xml:space="preserve">he </w:t>
      </w:r>
      <w:r w:rsidR="005E4DFC">
        <w:t xml:space="preserve">National </w:t>
      </w:r>
      <w:r w:rsidR="002326C5">
        <w:t xml:space="preserve">Exchange Club. </w:t>
      </w:r>
      <w:r w:rsidR="00B93C5A">
        <w:t>Now, therefore,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F14" w:rsidRDefault="00AF5056" w:rsidP="00002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02F14">
        <w:t xml:space="preserve"> </w:t>
      </w:r>
      <w:r w:rsidR="00002F14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002F14">
        <w:rPr>
          <w:color w:val="000000" w:themeColor="text1"/>
          <w:u w:color="000000" w:themeColor="text1"/>
        </w:rPr>
        <w:t xml:space="preserve"> </w:t>
      </w:r>
      <w:r w:rsidR="00002F14">
        <w:t>recognize and honor the National Exchange Club on the occasion of its one hundredth anniversary, and express the</w:t>
      </w:r>
      <w:r w:rsidR="00B84034">
        <w:t>ir</w:t>
      </w:r>
      <w:r w:rsidR="00002F14">
        <w:t xml:space="preserve"> gratitude for the club</w:t>
      </w:r>
      <w:r w:rsidR="004140AA" w:rsidRPr="004140AA">
        <w:t>’</w:t>
      </w:r>
      <w:r w:rsidR="00002F14">
        <w:t>s century of community service.</w:t>
      </w:r>
    </w:p>
    <w:p w:rsidR="00AF5056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002F14">
        <w:t xml:space="preserve"> the National Exchange Club.</w:t>
      </w:r>
    </w:p>
    <w:p w:rsidR="005139ED" w:rsidRDefault="004140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39ED" w:rsidRDefault="005139ED" w:rsidP="005950B4">
      <w:pPr>
        <w:suppressAutoHyphens/>
      </w:pPr>
    </w:p>
    <w:sectPr w:rsidR="005139ED" w:rsidSect="005950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C5A" w:rsidRDefault="00B93C5A" w:rsidP="009F0C77">
      <w:r>
        <w:separator/>
      </w:r>
    </w:p>
  </w:endnote>
  <w:endnote w:type="continuationSeparator" w:id="0">
    <w:p w:rsidR="00B93C5A" w:rsidRDefault="00B93C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566C92-DA6C-43BA-86BA-A90859EF90CA}"/>
    <w:embedBold r:id="rId2" w:fontKey="{9A63A7FC-04DF-4B4C-9CCC-6FE59958BE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852D84-5BB8-4ABD-AC3A-08EAB14B1E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448CA1-DA04-460B-AA3A-3EE39BEE03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C90D40-6791-4CAB-B0F0-30A5688FE8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0B4" w:rsidRPr="005139ED" w:rsidRDefault="005950B4" w:rsidP="00513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[3951]</w:t>
    </w:r>
    <w:r>
      <w:tab/>
    </w:r>
    <w:r w:rsidR="006F3D84">
      <w:fldChar w:fldCharType="begin"/>
    </w:r>
    <w:r w:rsidR="006F3D84">
      <w:instrText xml:space="preserve"> PAGE  \* MERGEFORMAT </w:instrText>
    </w:r>
    <w:r w:rsidR="006F3D84">
      <w:fldChar w:fldCharType="separate"/>
    </w:r>
    <w:r w:rsidR="006F3D84">
      <w:rPr>
        <w:noProof/>
      </w:rPr>
      <w:t>1</w:t>
    </w:r>
    <w:r w:rsidR="006F3D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C5A" w:rsidRDefault="00B93C5A" w:rsidP="009F0C77">
      <w:r>
        <w:separator/>
      </w:r>
    </w:p>
  </w:footnote>
  <w:footnote w:type="continuationSeparator" w:id="0">
    <w:p w:rsidR="00B93C5A" w:rsidRDefault="00B93C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3BH11"/>
    <w:docVar w:name="CoverBillType" w:val="r"/>
    <w:docVar w:name="docpath" w:val="L:\Council\bills\RM\1123BH11.DOCX"/>
    <w:docVar w:name="dvBillNumber" w:val="39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6E33"/>
    <w:rsid w:val="00002F14"/>
    <w:rsid w:val="00011869"/>
    <w:rsid w:val="00013AE0"/>
    <w:rsid w:val="000E1785"/>
    <w:rsid w:val="000F40FA"/>
    <w:rsid w:val="001020D5"/>
    <w:rsid w:val="0010776B"/>
    <w:rsid w:val="00132BA5"/>
    <w:rsid w:val="00133E66"/>
    <w:rsid w:val="001435A3"/>
    <w:rsid w:val="00173539"/>
    <w:rsid w:val="00181085"/>
    <w:rsid w:val="001D08F2"/>
    <w:rsid w:val="001D525B"/>
    <w:rsid w:val="001D7F4F"/>
    <w:rsid w:val="00203A2F"/>
    <w:rsid w:val="002321B6"/>
    <w:rsid w:val="002326C5"/>
    <w:rsid w:val="00250967"/>
    <w:rsid w:val="0025134A"/>
    <w:rsid w:val="002543C8"/>
    <w:rsid w:val="00284AAE"/>
    <w:rsid w:val="002A7644"/>
    <w:rsid w:val="002E5912"/>
    <w:rsid w:val="00325348"/>
    <w:rsid w:val="00326B00"/>
    <w:rsid w:val="0032732C"/>
    <w:rsid w:val="00336AD0"/>
    <w:rsid w:val="00344E90"/>
    <w:rsid w:val="00347EA4"/>
    <w:rsid w:val="0037079A"/>
    <w:rsid w:val="003C595D"/>
    <w:rsid w:val="003D01E8"/>
    <w:rsid w:val="003D7928"/>
    <w:rsid w:val="003E5288"/>
    <w:rsid w:val="003F6D79"/>
    <w:rsid w:val="004140AA"/>
    <w:rsid w:val="0041760A"/>
    <w:rsid w:val="00417C01"/>
    <w:rsid w:val="00465528"/>
    <w:rsid w:val="004809EE"/>
    <w:rsid w:val="004B7767"/>
    <w:rsid w:val="004E7D54"/>
    <w:rsid w:val="005139ED"/>
    <w:rsid w:val="005273C6"/>
    <w:rsid w:val="00530A69"/>
    <w:rsid w:val="00545593"/>
    <w:rsid w:val="0056226C"/>
    <w:rsid w:val="00577C6C"/>
    <w:rsid w:val="0059324E"/>
    <w:rsid w:val="005950B4"/>
    <w:rsid w:val="005C2FE2"/>
    <w:rsid w:val="005E2BC9"/>
    <w:rsid w:val="005E4DFC"/>
    <w:rsid w:val="005F4148"/>
    <w:rsid w:val="00605102"/>
    <w:rsid w:val="006215AA"/>
    <w:rsid w:val="006913C9"/>
    <w:rsid w:val="0069470D"/>
    <w:rsid w:val="006E2AB3"/>
    <w:rsid w:val="006F3D84"/>
    <w:rsid w:val="00734F00"/>
    <w:rsid w:val="007A70AE"/>
    <w:rsid w:val="00806E33"/>
    <w:rsid w:val="00810E39"/>
    <w:rsid w:val="008362E8"/>
    <w:rsid w:val="008465AF"/>
    <w:rsid w:val="00872887"/>
    <w:rsid w:val="008A1768"/>
    <w:rsid w:val="008A6778"/>
    <w:rsid w:val="008F4429"/>
    <w:rsid w:val="009357F6"/>
    <w:rsid w:val="0094021A"/>
    <w:rsid w:val="009C6A0B"/>
    <w:rsid w:val="009D17F4"/>
    <w:rsid w:val="009F0C77"/>
    <w:rsid w:val="009F4DD1"/>
    <w:rsid w:val="00A13B78"/>
    <w:rsid w:val="00A30E17"/>
    <w:rsid w:val="00A41684"/>
    <w:rsid w:val="00A64E80"/>
    <w:rsid w:val="00A72BCD"/>
    <w:rsid w:val="00A741D9"/>
    <w:rsid w:val="00A77953"/>
    <w:rsid w:val="00A833AB"/>
    <w:rsid w:val="00A9741D"/>
    <w:rsid w:val="00AD4B17"/>
    <w:rsid w:val="00AF5056"/>
    <w:rsid w:val="00B412D4"/>
    <w:rsid w:val="00B84034"/>
    <w:rsid w:val="00B93C5A"/>
    <w:rsid w:val="00BA45C0"/>
    <w:rsid w:val="00BE3C22"/>
    <w:rsid w:val="00C0345E"/>
    <w:rsid w:val="00C3483A"/>
    <w:rsid w:val="00C551AF"/>
    <w:rsid w:val="00C74E9D"/>
    <w:rsid w:val="00C82FD3"/>
    <w:rsid w:val="00C92819"/>
    <w:rsid w:val="00CC6B7B"/>
    <w:rsid w:val="00CD2089"/>
    <w:rsid w:val="00D73A67"/>
    <w:rsid w:val="00D970A9"/>
    <w:rsid w:val="00DA5A0F"/>
    <w:rsid w:val="00DC3641"/>
    <w:rsid w:val="00DF3845"/>
    <w:rsid w:val="00E41911"/>
    <w:rsid w:val="00E624AA"/>
    <w:rsid w:val="00E92EEF"/>
    <w:rsid w:val="00EA047C"/>
    <w:rsid w:val="00ED4BD2"/>
    <w:rsid w:val="00F029E4"/>
    <w:rsid w:val="00F24442"/>
    <w:rsid w:val="00F47994"/>
    <w:rsid w:val="00F50AE3"/>
    <w:rsid w:val="00F67CF1"/>
    <w:rsid w:val="00F840F0"/>
    <w:rsid w:val="00F877CA"/>
    <w:rsid w:val="00FA542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B0F61D-82AA-4AFB-8C9E-2B2B51EB4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3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50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3951_2011031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B4643-8944-4491-A166-C12822CE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553</Words>
  <Characters>3276</Characters>
  <Application>Microsoft Office Word</Application>
  <DocSecurity>4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3951: National Exchange Club - South Carolina Legislature Online</dc:title>
  <dc:subject/>
  <dc:creator>rosannemcdowell</dc:creator>
  <cp:keywords/>
  <dc:description/>
  <cp:lastModifiedBy>N Cumfer</cp:lastModifiedBy>
  <cp:revision>2</cp:revision>
  <cp:lastPrinted>2011-03-14T15:22:00Z</cp:lastPrinted>
  <dcterms:created xsi:type="dcterms:W3CDTF">2014-11-24T14:03:00Z</dcterms:created>
  <dcterms:modified xsi:type="dcterms:W3CDTF">2014-11-24T14:03:00Z</dcterms:modified>
</cp:coreProperties>
</file>