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CB3" w:rsidRDefault="003A7CB3" w:rsidP="003A7CB3">
      <w:pPr>
        <w:widowControl w:val="0"/>
        <w:jc w:val="center"/>
      </w:pPr>
      <w:bookmarkStart w:id="0" w:name="_GoBack"/>
      <w:bookmarkEnd w:id="0"/>
      <w:r w:rsidRPr="003A7CB3">
        <w:rPr>
          <w:b/>
        </w:rPr>
        <w:t>South Carolina General Assembly</w:t>
      </w:r>
    </w:p>
    <w:p w:rsidR="003A7CB3" w:rsidRDefault="003A7CB3" w:rsidP="003A7CB3">
      <w:pPr>
        <w:widowControl w:val="0"/>
        <w:jc w:val="center"/>
      </w:pPr>
      <w:r>
        <w:t>119th Session, 2011-2012</w:t>
      </w:r>
    </w:p>
    <w:p w:rsidR="003A7CB3" w:rsidRDefault="003A7CB3" w:rsidP="003A7CB3">
      <w:pPr>
        <w:widowControl w:val="0"/>
        <w:jc w:val="left"/>
      </w:pPr>
    </w:p>
    <w:p w:rsidR="003A7CB3" w:rsidRDefault="003A7CB3" w:rsidP="003A7CB3">
      <w:pPr>
        <w:widowControl w:val="0"/>
        <w:jc w:val="left"/>
        <w:rPr>
          <w:b/>
        </w:rPr>
      </w:pPr>
      <w:r w:rsidRPr="003A7CB3">
        <w:rPr>
          <w:b/>
        </w:rPr>
        <w:t>H. 4052</w:t>
      </w:r>
    </w:p>
    <w:p w:rsidR="003A7CB3" w:rsidRDefault="003A7CB3" w:rsidP="003A7CB3">
      <w:pPr>
        <w:widowControl w:val="0"/>
        <w:jc w:val="left"/>
        <w:rPr>
          <w:b/>
        </w:rPr>
      </w:pPr>
    </w:p>
    <w:p w:rsidR="003A7CB3" w:rsidRDefault="003A7CB3" w:rsidP="003A7CB3">
      <w:pPr>
        <w:widowControl w:val="0"/>
        <w:jc w:val="left"/>
      </w:pPr>
      <w:r w:rsidRPr="003A7CB3">
        <w:rPr>
          <w:b/>
        </w:rPr>
        <w:t>STATUS INFORMATION</w:t>
      </w:r>
    </w:p>
    <w:p w:rsidR="003A7CB3" w:rsidRDefault="003A7CB3" w:rsidP="003A7CB3">
      <w:pPr>
        <w:widowControl w:val="0"/>
        <w:jc w:val="left"/>
      </w:pPr>
    </w:p>
    <w:p w:rsidR="003A7CB3" w:rsidRDefault="003A7CB3" w:rsidP="003A7CB3">
      <w:pPr>
        <w:widowControl w:val="0"/>
        <w:jc w:val="left"/>
      </w:pPr>
      <w:r>
        <w:t>General Bill</w:t>
      </w:r>
    </w:p>
    <w:p w:rsidR="003A7CB3" w:rsidRDefault="003A7CB3" w:rsidP="003A7CB3">
      <w:pPr>
        <w:widowControl w:val="0"/>
        <w:jc w:val="left"/>
      </w:pPr>
      <w:r>
        <w:t>Sponsors: Reps. Frye, Brantley, Spires, Toole, Chumley, Gambrell, Corbin and Loftis</w:t>
      </w:r>
    </w:p>
    <w:p w:rsidR="003A7CB3" w:rsidRDefault="003A7CB3" w:rsidP="003A7CB3">
      <w:pPr>
        <w:widowControl w:val="0"/>
        <w:jc w:val="left"/>
      </w:pPr>
      <w:r>
        <w:t>Document Path: l:\council\bills\bbm\10112htc11.docx</w:t>
      </w:r>
    </w:p>
    <w:p w:rsidR="003A7CB3" w:rsidRDefault="003A7CB3" w:rsidP="003A7CB3">
      <w:pPr>
        <w:widowControl w:val="0"/>
        <w:jc w:val="left"/>
      </w:pPr>
    </w:p>
    <w:p w:rsidR="003A7CB3" w:rsidRDefault="003A7CB3" w:rsidP="003A7CB3">
      <w:pPr>
        <w:widowControl w:val="0"/>
        <w:jc w:val="left"/>
      </w:pPr>
      <w:r>
        <w:t>Introduced in the House on April 7, 2011</w:t>
      </w:r>
    </w:p>
    <w:p w:rsidR="003A7CB3" w:rsidRDefault="003A7CB3" w:rsidP="003A7CB3">
      <w:pPr>
        <w:widowControl w:val="0"/>
        <w:jc w:val="left"/>
      </w:pPr>
      <w:r>
        <w:t xml:space="preserve">Currently residing in the House Committee on </w:t>
      </w:r>
      <w:r w:rsidRPr="003A7CB3">
        <w:rPr>
          <w:b/>
        </w:rPr>
        <w:t>Judiciary</w:t>
      </w:r>
    </w:p>
    <w:p w:rsidR="003A7CB3" w:rsidRDefault="003A7CB3" w:rsidP="003A7CB3">
      <w:pPr>
        <w:widowControl w:val="0"/>
        <w:jc w:val="left"/>
      </w:pPr>
    </w:p>
    <w:p w:rsidR="003A7CB3" w:rsidRDefault="003A7CB3" w:rsidP="003A7CB3">
      <w:pPr>
        <w:widowControl w:val="0"/>
        <w:jc w:val="left"/>
      </w:pPr>
      <w:r>
        <w:t xml:space="preserve">Summary: </w:t>
      </w:r>
      <w:r w:rsidR="005C0FEF">
        <w:t>Motor fuel user fees</w:t>
      </w:r>
    </w:p>
    <w:p w:rsidR="003A7CB3" w:rsidRDefault="003A7CB3" w:rsidP="003A7CB3">
      <w:pPr>
        <w:widowControl w:val="0"/>
        <w:jc w:val="left"/>
      </w:pPr>
    </w:p>
    <w:p w:rsidR="003A7CB3" w:rsidRDefault="003A7CB3" w:rsidP="003A7CB3">
      <w:pPr>
        <w:widowControl w:val="0"/>
        <w:jc w:val="left"/>
      </w:pPr>
    </w:p>
    <w:p w:rsidR="003A7CB3" w:rsidRDefault="003A7CB3" w:rsidP="003A7CB3">
      <w:pPr>
        <w:widowControl w:val="0"/>
        <w:tabs>
          <w:tab w:val="center" w:pos="590"/>
          <w:tab w:val="center" w:pos="1440"/>
          <w:tab w:val="left" w:pos="1872"/>
          <w:tab w:val="left" w:pos="9187"/>
        </w:tabs>
        <w:jc w:val="left"/>
      </w:pPr>
      <w:r w:rsidRPr="003A7CB3">
        <w:rPr>
          <w:b/>
        </w:rPr>
        <w:t>HISTORY OF LEGISLATIVE ACTIONS</w:t>
      </w:r>
    </w:p>
    <w:p w:rsidR="003A7CB3" w:rsidRDefault="003A7CB3" w:rsidP="003A7CB3">
      <w:pPr>
        <w:widowControl w:val="0"/>
        <w:tabs>
          <w:tab w:val="center" w:pos="590"/>
          <w:tab w:val="center" w:pos="1440"/>
          <w:tab w:val="left" w:pos="1872"/>
          <w:tab w:val="left" w:pos="9187"/>
        </w:tabs>
        <w:jc w:val="left"/>
      </w:pPr>
    </w:p>
    <w:p w:rsidR="003A7CB3" w:rsidRPr="003A7CB3" w:rsidRDefault="003A7CB3" w:rsidP="003A7CB3">
      <w:pPr>
        <w:widowControl w:val="0"/>
        <w:tabs>
          <w:tab w:val="center" w:pos="590"/>
          <w:tab w:val="center" w:pos="1440"/>
          <w:tab w:val="left" w:pos="1872"/>
          <w:tab w:val="left" w:pos="9187"/>
        </w:tabs>
        <w:jc w:val="left"/>
      </w:pPr>
      <w:r w:rsidRPr="003A7CB3">
        <w:rPr>
          <w:u w:val="single"/>
        </w:rPr>
        <w:tab/>
        <w:t>Date</w:t>
      </w:r>
      <w:r w:rsidRPr="003A7CB3">
        <w:rPr>
          <w:u w:val="single"/>
        </w:rPr>
        <w:tab/>
        <w:t>Body</w:t>
      </w:r>
      <w:r w:rsidRPr="003A7CB3">
        <w:rPr>
          <w:u w:val="single"/>
        </w:rPr>
        <w:tab/>
        <w:t>Action Description with journal page number</w:t>
      </w:r>
      <w:r w:rsidRPr="003A7CB3">
        <w:rPr>
          <w:u w:val="single"/>
        </w:rPr>
        <w:tab/>
      </w:r>
    </w:p>
    <w:p w:rsidR="00FB54AE" w:rsidRDefault="00FB54AE" w:rsidP="00FB54AE">
      <w:pPr>
        <w:widowControl w:val="0"/>
        <w:tabs>
          <w:tab w:val="right" w:pos="1008"/>
          <w:tab w:val="left" w:pos="1152"/>
          <w:tab w:val="left" w:pos="1872"/>
          <w:tab w:val="left" w:pos="9187"/>
        </w:tabs>
        <w:ind w:left="2088" w:hanging="2088"/>
        <w:jc w:val="left"/>
      </w:pPr>
      <w:r>
        <w:tab/>
        <w:t>4/7/2011</w:t>
      </w:r>
      <w:r>
        <w:tab/>
        <w:t>House</w:t>
      </w:r>
      <w:r>
        <w:tab/>
      </w:r>
      <w:r w:rsidRPr="00B117E5">
        <w:t>Introduced and read first time (</w:t>
      </w:r>
      <w:hyperlink r:id="rId7" w:history="1">
        <w:r w:rsidRPr="00B117E5">
          <w:rPr>
            <w:rStyle w:val="Hyperlink"/>
          </w:rPr>
          <w:t>House Journal</w:t>
        </w:r>
        <w:r w:rsidRPr="00B117E5">
          <w:rPr>
            <w:rStyle w:val="Hyperlink"/>
          </w:rPr>
          <w:noBreakHyphen/>
          <w:t>page 37</w:t>
        </w:r>
      </w:hyperlink>
      <w:r w:rsidRPr="00B117E5">
        <w:t>)</w:t>
      </w:r>
    </w:p>
    <w:p w:rsidR="00FB54AE" w:rsidRDefault="00FB54AE" w:rsidP="00FB54AE">
      <w:pPr>
        <w:widowControl w:val="0"/>
        <w:tabs>
          <w:tab w:val="right" w:pos="1008"/>
          <w:tab w:val="left" w:pos="1152"/>
          <w:tab w:val="left" w:pos="1872"/>
          <w:tab w:val="left" w:pos="9187"/>
        </w:tabs>
        <w:ind w:left="2088" w:hanging="2088"/>
        <w:jc w:val="left"/>
      </w:pPr>
      <w:r>
        <w:tab/>
        <w:t>4/7/2011</w:t>
      </w:r>
      <w:r>
        <w:tab/>
        <w:t>House</w:t>
      </w:r>
      <w:r>
        <w:tab/>
      </w:r>
      <w:r w:rsidRPr="00B117E5">
        <w:t>Ref</w:t>
      </w:r>
      <w:r>
        <w:t xml:space="preserve">erred to Committee on </w:t>
      </w:r>
      <w:r w:rsidRPr="00B117E5">
        <w:rPr>
          <w:b/>
        </w:rPr>
        <w:t>Judiciary</w:t>
      </w:r>
      <w:r>
        <w:t xml:space="preserve"> </w:t>
      </w:r>
      <w:r w:rsidRPr="00B117E5">
        <w:t>(</w:t>
      </w:r>
      <w:hyperlink r:id="rId8" w:history="1">
        <w:r w:rsidRPr="00B117E5">
          <w:rPr>
            <w:rStyle w:val="Hyperlink"/>
          </w:rPr>
          <w:t>House Journal</w:t>
        </w:r>
        <w:r w:rsidRPr="00B117E5">
          <w:rPr>
            <w:rStyle w:val="Hyperlink"/>
          </w:rPr>
          <w:noBreakHyphen/>
          <w:t>page 37</w:t>
        </w:r>
      </w:hyperlink>
      <w:r w:rsidRPr="00B117E5">
        <w:t>)</w:t>
      </w:r>
    </w:p>
    <w:p w:rsidR="00FB54AE" w:rsidRDefault="00FB54AE" w:rsidP="00FB54AE">
      <w:pPr>
        <w:widowControl w:val="0"/>
        <w:tabs>
          <w:tab w:val="right" w:pos="1008"/>
          <w:tab w:val="left" w:pos="1152"/>
          <w:tab w:val="left" w:pos="1872"/>
          <w:tab w:val="left" w:pos="9187"/>
        </w:tabs>
        <w:ind w:left="2088" w:hanging="2088"/>
        <w:jc w:val="left"/>
      </w:pPr>
    </w:p>
    <w:p w:rsidR="003A7CB3" w:rsidRPr="003A7CB3" w:rsidRDefault="003A7CB3" w:rsidP="003A7CB3">
      <w:pPr>
        <w:widowControl w:val="0"/>
        <w:tabs>
          <w:tab w:val="right" w:pos="1008"/>
          <w:tab w:val="left" w:pos="1152"/>
          <w:tab w:val="left" w:pos="1872"/>
          <w:tab w:val="left" w:pos="9187"/>
        </w:tabs>
        <w:ind w:left="2088" w:hanging="2088"/>
        <w:jc w:val="left"/>
      </w:pPr>
    </w:p>
    <w:p w:rsidR="003A7CB3" w:rsidRDefault="003A7CB3" w:rsidP="003A7CB3">
      <w:pPr>
        <w:widowControl w:val="0"/>
        <w:jc w:val="left"/>
      </w:pPr>
      <w:r w:rsidRPr="003A7CB3">
        <w:rPr>
          <w:b/>
        </w:rPr>
        <w:t>VERSIONS OF THIS BILL</w:t>
      </w:r>
    </w:p>
    <w:p w:rsidR="003A7CB3" w:rsidRDefault="003A7CB3" w:rsidP="003A7CB3">
      <w:pPr>
        <w:widowControl w:val="0"/>
        <w:jc w:val="left"/>
      </w:pPr>
    </w:p>
    <w:p w:rsidR="003A7CB3" w:rsidRDefault="00794CA0" w:rsidP="003A7CB3">
      <w:pPr>
        <w:widowControl w:val="0"/>
        <w:jc w:val="left"/>
      </w:pPr>
      <w:hyperlink r:id="rId9" w:history="1">
        <w:r w:rsidR="003A7CB3">
          <w:rPr>
            <w:rStyle w:val="Hyperlink"/>
          </w:rPr>
          <w:t>4/7/2011</w:t>
        </w:r>
      </w:hyperlink>
    </w:p>
    <w:p w:rsidR="003A7CB3" w:rsidRDefault="003A7CB3" w:rsidP="003A7CB3"/>
    <w:p w:rsidR="003A7CB3" w:rsidRDefault="003A7CB3" w:rsidP="003A7CB3">
      <w:pPr>
        <w:sectPr w:rsidR="003A7CB3" w:rsidSect="003A7CB3">
          <w:pgSz w:w="12240" w:h="15840" w:code="1"/>
          <w:pgMar w:top="1080" w:right="1440" w:bottom="1080" w:left="1440" w:header="720" w:footer="720" w:gutter="0"/>
          <w:cols w:space="720"/>
          <w:noEndnote/>
          <w:docGrid w:linePitch="360"/>
        </w:sectPr>
      </w:pPr>
    </w:p>
    <w:p w:rsidR="00EE0F6E" w:rsidRDefault="00EE0F6E" w:rsidP="00EE0F6E">
      <w:pPr>
        <w:pStyle w:val="BillDots"/>
      </w:pPr>
    </w:p>
    <w:p w:rsidR="00EE0F6E" w:rsidRDefault="00EE0F6E" w:rsidP="00EE0F6E">
      <w:pPr>
        <w:pStyle w:val="Numbersforbill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F6E" w:rsidRDefault="00EE0F6E" w:rsidP="00EE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4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16036D">
        <w:noBreakHyphen/>
      </w:r>
      <w:r>
        <w:t>28</w:t>
      </w:r>
      <w:r w:rsidR="0016036D">
        <w:noBreakHyphen/>
      </w:r>
      <w:r>
        <w:t>1730, AS AMENDED, CODE OF LAWS OF SOUTH CAROLINA, 1976, RELATING TO CIVIL PENALTIES APPLICABLE WITH RESPECT TO VIOLATIONS ARISING PURSUANT TO THE USER FEE ON MOTOR FUELS, SO AS TO</w:t>
      </w:r>
      <w:r w:rsidR="00AF45F0">
        <w:t xml:space="preserve"> DELETE THE MINIMUM ONE THOUSAND DOLLAR CIVIL PENALTY AND</w:t>
      </w:r>
      <w:r>
        <w:t xml:space="preserve"> LIMIT TO </w:t>
      </w:r>
      <w:r w:rsidR="00AF45F0">
        <w:t xml:space="preserve">A TOTAL OF </w:t>
      </w:r>
      <w:r>
        <w:t>ONE THOUSAND DOLLARS THE TEN DOLLARS A GALLON CIVIL PENALTY THAT MAY BE IMPOSED ON A VEHICLE OPERATOR FOR THE UNLAWFUL USE OF DYED FUEL IN ANY ONE VEHICLE OR FOR THE STORAGE OF DYED MOTOR FUEL FOR UNLAWFUL USE IN ANY ONE STORAGE TANK.</w:t>
      </w:r>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496"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82" w:rsidRDefault="00FE4496"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082">
        <w:t>Section 12</w:t>
      </w:r>
      <w:r w:rsidR="0016036D">
        <w:noBreakHyphen/>
      </w:r>
      <w:r w:rsidR="00382082">
        <w:t>28</w:t>
      </w:r>
      <w:r w:rsidR="0016036D">
        <w:noBreakHyphen/>
      </w:r>
      <w:r w:rsidR="00382082">
        <w:t>1730(F) of the 1976 Code, as last amended by Act 145 of 2005, is amended to read:</w:t>
      </w:r>
    </w:p>
    <w:p w:rsidR="00382082"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82" w:rsidRPr="00AB4C6F"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B4C6F">
        <w:t xml:space="preserve">The department shall impose a civil penalty in the amount of </w:t>
      </w:r>
      <w:r w:rsidRPr="00E724C6">
        <w:rPr>
          <w:strike/>
        </w:rPr>
        <w:t>one thousand dollars or</w:t>
      </w:r>
      <w:r w:rsidRPr="00AB4C6F">
        <w:t xml:space="preserve"> ten dollars for each gallon of dyed fuel involved, </w:t>
      </w:r>
      <w:r w:rsidRPr="00E724C6">
        <w:rPr>
          <w:strike/>
        </w:rPr>
        <w:t>whichever is greater,</w:t>
      </w:r>
      <w:r w:rsidRPr="00AB4C6F">
        <w:t xml:space="preserve"> on the operator of a vehicle that is used on the highways of this State, or is authorized or otherwise allowed to be used on the highways of this State, and who uses dyed fuel for the propulsion of that vehicle or who stores dyed fuel to be used for the propulsion of a vehicle on the highways of this State, regardless of whether any of such dyed fuel is used for a </w:t>
      </w:r>
      <w:r w:rsidRPr="00AB4C6F">
        <w:lastRenderedPageBreak/>
        <w:t xml:space="preserve">nontaxable purpose, unless permitted to do so under federal law. </w:t>
      </w:r>
      <w:r>
        <w:t xml:space="preserve"> </w:t>
      </w:r>
      <w:r w:rsidRPr="00AF45F0">
        <w:rPr>
          <w:u w:val="single"/>
        </w:rPr>
        <w:t>The maximum civil penalty that may be imposed pursuant to this subsection with respect to any one vehicle or any one storage tank is one thousand dollars.</w:t>
      </w:r>
    </w:p>
    <w:p w:rsidR="00382082" w:rsidRDefault="00382082" w:rsidP="0038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4C6F">
        <w:t>For purposes of this section, the operator is the person responsible for the management and operation of the vehicle, whether as owner, lessee, or other party.</w:t>
      </w:r>
      <w:r>
        <w:t>”</w:t>
      </w:r>
    </w:p>
    <w:p w:rsidR="00382082" w:rsidRDefault="0038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082">
        <w:t>2</w:t>
      </w:r>
      <w:r>
        <w:t>.</w:t>
      </w:r>
      <w:r>
        <w:tab/>
        <w:t>This act takes effect upon approval by the Governor.</w:t>
      </w:r>
    </w:p>
    <w:p w:rsidR="00995AA6" w:rsidRDefault="00160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AA6" w:rsidRDefault="00995AA6" w:rsidP="003A7CB3">
      <w:pPr>
        <w:suppressAutoHyphens/>
      </w:pPr>
    </w:p>
    <w:sectPr w:rsidR="00995AA6" w:rsidSect="003A7C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96" w:rsidRDefault="00FE4496" w:rsidP="009F0C77">
      <w:r>
        <w:separator/>
      </w:r>
    </w:p>
  </w:endnote>
  <w:endnote w:type="continuationSeparator" w:id="0">
    <w:p w:rsidR="00FE4496" w:rsidRDefault="00FE44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42B8C-1F3F-4029-B712-5289CD052C2A}"/>
    <w:embedBold r:id="rId2" w:fontKey="{D424499C-4F60-48DB-B4CB-57C8A71F104D}"/>
  </w:font>
  <w:font w:name="Calibri">
    <w:panose1 w:val="020F0502020204030204"/>
    <w:charset w:val="00"/>
    <w:family w:val="swiss"/>
    <w:pitch w:val="variable"/>
    <w:sig w:usb0="E10002FF" w:usb1="4000ACFF" w:usb2="00000009" w:usb3="00000000" w:csb0="0000019F" w:csb1="00000000"/>
    <w:embedRegular r:id="rId3" w:fontKey="{D58A140E-ED8B-411C-9308-811D990CE813}"/>
  </w:font>
  <w:font w:name="Cambria">
    <w:panose1 w:val="02040503050406030204"/>
    <w:charset w:val="00"/>
    <w:family w:val="roman"/>
    <w:pitch w:val="variable"/>
    <w:sig w:usb0="E00002FF" w:usb1="400004FF" w:usb2="00000000" w:usb3="00000000" w:csb0="0000019F" w:csb1="00000000"/>
    <w:embedRegular r:id="rId4" w:fontKey="{391D450A-229C-4C4C-A583-601DC6153B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B3" w:rsidRPr="00995AA6" w:rsidRDefault="003A7CB3" w:rsidP="00995AA6">
    <w:pPr>
      <w:pStyle w:val="Footer"/>
      <w:tabs>
        <w:tab w:val="clear" w:pos="4680"/>
        <w:tab w:val="clear" w:pos="9360"/>
        <w:tab w:val="center" w:pos="2995"/>
      </w:tabs>
      <w:spacing w:before="120"/>
    </w:pPr>
    <w:r>
      <w:t>[4052]</w:t>
    </w:r>
    <w:r>
      <w:tab/>
    </w:r>
    <w:r w:rsidR="00794CA0">
      <w:fldChar w:fldCharType="begin"/>
    </w:r>
    <w:r w:rsidR="00794CA0">
      <w:instrText xml:space="preserve"> PAGE  \* MERGEFORMAT </w:instrText>
    </w:r>
    <w:r w:rsidR="00794CA0">
      <w:fldChar w:fldCharType="separate"/>
    </w:r>
    <w:r w:rsidR="00794CA0">
      <w:rPr>
        <w:noProof/>
      </w:rPr>
      <w:t>1</w:t>
    </w:r>
    <w:r w:rsidR="00794C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96" w:rsidRDefault="00FE4496" w:rsidP="009F0C77">
      <w:r>
        <w:separator/>
      </w:r>
    </w:p>
  </w:footnote>
  <w:footnote w:type="continuationSeparator" w:id="0">
    <w:p w:rsidR="00FE4496" w:rsidRDefault="00FE44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12HTC11"/>
    <w:docVar w:name="CoverBillType" w:val="b"/>
    <w:docVar w:name="docpath" w:val="L:\Council\bills\BBM\10112HTC11.DOCX"/>
    <w:docVar w:name="dvBillNumber" w:val="4052"/>
    <w:docVar w:name="dvBillNumberPrefix" w:val="H. "/>
    <w:docVar w:name="dvOriginalBody" w:val="House"/>
    <w:docVar w:name="dvSteno" w:val="BBM"/>
    <w:docVar w:name="NameofBody" w:val="h"/>
    <w:docVar w:name="vgroup2" w:val="Council"/>
  </w:docVars>
  <w:rsids>
    <w:rsidRoot w:val="006468F0"/>
    <w:rsid w:val="00011869"/>
    <w:rsid w:val="00094D5A"/>
    <w:rsid w:val="000E1785"/>
    <w:rsid w:val="000F40FA"/>
    <w:rsid w:val="0010776B"/>
    <w:rsid w:val="00133E66"/>
    <w:rsid w:val="001435A3"/>
    <w:rsid w:val="0016036D"/>
    <w:rsid w:val="001D08F2"/>
    <w:rsid w:val="001D525B"/>
    <w:rsid w:val="001D7F4F"/>
    <w:rsid w:val="002321B6"/>
    <w:rsid w:val="00250967"/>
    <w:rsid w:val="002543C8"/>
    <w:rsid w:val="00284AAE"/>
    <w:rsid w:val="002E5912"/>
    <w:rsid w:val="00325348"/>
    <w:rsid w:val="0032732C"/>
    <w:rsid w:val="00336AD0"/>
    <w:rsid w:val="0037079A"/>
    <w:rsid w:val="00377A8C"/>
    <w:rsid w:val="00382082"/>
    <w:rsid w:val="003A7CB3"/>
    <w:rsid w:val="003D01E8"/>
    <w:rsid w:val="003E5288"/>
    <w:rsid w:val="003F1FA7"/>
    <w:rsid w:val="003F6D79"/>
    <w:rsid w:val="0041760A"/>
    <w:rsid w:val="00417C01"/>
    <w:rsid w:val="00441D8A"/>
    <w:rsid w:val="00446275"/>
    <w:rsid w:val="004809EE"/>
    <w:rsid w:val="004E7D54"/>
    <w:rsid w:val="00515A5D"/>
    <w:rsid w:val="005273C6"/>
    <w:rsid w:val="00530A69"/>
    <w:rsid w:val="00545593"/>
    <w:rsid w:val="00577C6C"/>
    <w:rsid w:val="005C0FEF"/>
    <w:rsid w:val="005C2FE2"/>
    <w:rsid w:val="005E2BC9"/>
    <w:rsid w:val="00605102"/>
    <w:rsid w:val="006215AA"/>
    <w:rsid w:val="00631BD7"/>
    <w:rsid w:val="006468F0"/>
    <w:rsid w:val="00647096"/>
    <w:rsid w:val="006638CD"/>
    <w:rsid w:val="006913C9"/>
    <w:rsid w:val="0069470D"/>
    <w:rsid w:val="006F7D5B"/>
    <w:rsid w:val="00734F00"/>
    <w:rsid w:val="00794CA0"/>
    <w:rsid w:val="007A70AE"/>
    <w:rsid w:val="007C0439"/>
    <w:rsid w:val="007D57FE"/>
    <w:rsid w:val="008362E8"/>
    <w:rsid w:val="00876F6F"/>
    <w:rsid w:val="008A1768"/>
    <w:rsid w:val="008F4429"/>
    <w:rsid w:val="0094021A"/>
    <w:rsid w:val="00995AA6"/>
    <w:rsid w:val="009C6A0B"/>
    <w:rsid w:val="009F0C77"/>
    <w:rsid w:val="009F4DD1"/>
    <w:rsid w:val="00A41684"/>
    <w:rsid w:val="00A64E80"/>
    <w:rsid w:val="00A72BCD"/>
    <w:rsid w:val="00A741D9"/>
    <w:rsid w:val="00A833AB"/>
    <w:rsid w:val="00A9741D"/>
    <w:rsid w:val="00AD4B17"/>
    <w:rsid w:val="00AF45F0"/>
    <w:rsid w:val="00B412D4"/>
    <w:rsid w:val="00B8470D"/>
    <w:rsid w:val="00BA793B"/>
    <w:rsid w:val="00BE3C22"/>
    <w:rsid w:val="00C0345E"/>
    <w:rsid w:val="00C3483A"/>
    <w:rsid w:val="00C74E9D"/>
    <w:rsid w:val="00C82642"/>
    <w:rsid w:val="00C82FD3"/>
    <w:rsid w:val="00C92819"/>
    <w:rsid w:val="00CC6B7B"/>
    <w:rsid w:val="00CC71EC"/>
    <w:rsid w:val="00CD2089"/>
    <w:rsid w:val="00D73A67"/>
    <w:rsid w:val="00D770B5"/>
    <w:rsid w:val="00D970A9"/>
    <w:rsid w:val="00DF3845"/>
    <w:rsid w:val="00E030ED"/>
    <w:rsid w:val="00E41911"/>
    <w:rsid w:val="00E66AF4"/>
    <w:rsid w:val="00E92EEF"/>
    <w:rsid w:val="00EE0F6E"/>
    <w:rsid w:val="00F24442"/>
    <w:rsid w:val="00F33E0F"/>
    <w:rsid w:val="00F44660"/>
    <w:rsid w:val="00F50AE3"/>
    <w:rsid w:val="00F67CF1"/>
    <w:rsid w:val="00F840F0"/>
    <w:rsid w:val="00FB0D0D"/>
    <w:rsid w:val="00FB43B4"/>
    <w:rsid w:val="00FB54AE"/>
    <w:rsid w:val="00FE4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BB01D7-BF47-4AA5-9359-A6E9209C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7C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7-11.docx" TargetMode="External"/><Relationship Id="rId3" Type="http://schemas.openxmlformats.org/officeDocument/2006/relationships/settings" Target="settings.xml"/><Relationship Id="rId7" Type="http://schemas.openxmlformats.org/officeDocument/2006/relationships/hyperlink" Target="file:///h:\h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52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D7A98-92F5-49C9-BC97-BF19A39B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390</Words>
  <Characters>1915</Characters>
  <Application>Microsoft Office Word</Application>
  <DocSecurity>4</DocSecurity>
  <Lines>76</Lines>
  <Paragraphs>24</Paragraphs>
  <ScaleCrop>false</ScaleCrop>
  <Company> </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4052: Motor fuel user fees - South Carolina Legislature Online</dc:title>
  <dc:subject/>
  <dc:creator>BrendaMelton</dc:creator>
  <cp:keywords/>
  <dc:description/>
  <cp:lastModifiedBy>N Cumfer</cp:lastModifiedBy>
  <cp:revision>2</cp:revision>
  <cp:lastPrinted>2011-03-09T20:07:00Z</cp:lastPrinted>
  <dcterms:created xsi:type="dcterms:W3CDTF">2014-11-24T14:06:00Z</dcterms:created>
  <dcterms:modified xsi:type="dcterms:W3CDTF">2014-11-24T14:06:00Z</dcterms:modified>
</cp:coreProperties>
</file>