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DDC" w:rsidRDefault="00DB5DDC" w:rsidP="00DB5DDC">
      <w:pPr>
        <w:widowControl w:val="0"/>
        <w:jc w:val="center"/>
      </w:pPr>
      <w:bookmarkStart w:id="0" w:name="_GoBack"/>
      <w:bookmarkEnd w:id="0"/>
      <w:r w:rsidRPr="00DB5DDC">
        <w:rPr>
          <w:b/>
        </w:rPr>
        <w:t>South Carolina General Assembly</w:t>
      </w:r>
    </w:p>
    <w:p w:rsidR="00DB5DDC" w:rsidRDefault="00DB5DDC" w:rsidP="00DB5DDC">
      <w:pPr>
        <w:widowControl w:val="0"/>
        <w:jc w:val="center"/>
      </w:pPr>
      <w:r>
        <w:t>119th Session, 2011-2012</w:t>
      </w:r>
    </w:p>
    <w:p w:rsidR="00DB5DDC" w:rsidRDefault="00DB5DDC" w:rsidP="00DB5DDC">
      <w:pPr>
        <w:widowControl w:val="0"/>
        <w:jc w:val="left"/>
      </w:pPr>
    </w:p>
    <w:p w:rsidR="00DB5DDC" w:rsidRDefault="00DB5DDC" w:rsidP="00DB5DDC">
      <w:pPr>
        <w:widowControl w:val="0"/>
        <w:jc w:val="left"/>
        <w:rPr>
          <w:b/>
        </w:rPr>
      </w:pPr>
      <w:r w:rsidRPr="00DB5DDC">
        <w:rPr>
          <w:b/>
        </w:rPr>
        <w:t>H. 4068</w:t>
      </w:r>
    </w:p>
    <w:p w:rsidR="00DB5DDC" w:rsidRDefault="00DB5DDC" w:rsidP="00DB5DDC">
      <w:pPr>
        <w:widowControl w:val="0"/>
        <w:jc w:val="left"/>
        <w:rPr>
          <w:b/>
        </w:rPr>
      </w:pPr>
    </w:p>
    <w:p w:rsidR="00DB5DDC" w:rsidRDefault="00DB5DDC" w:rsidP="00DB5DDC">
      <w:pPr>
        <w:widowControl w:val="0"/>
        <w:jc w:val="left"/>
      </w:pPr>
      <w:r w:rsidRPr="00DB5DDC">
        <w:rPr>
          <w:b/>
        </w:rPr>
        <w:t>STATUS INFORMATION</w:t>
      </w:r>
    </w:p>
    <w:p w:rsidR="00DB5DDC" w:rsidRDefault="00DB5DDC" w:rsidP="00DB5DDC">
      <w:pPr>
        <w:widowControl w:val="0"/>
        <w:jc w:val="left"/>
      </w:pPr>
    </w:p>
    <w:p w:rsidR="00DB5DDC" w:rsidRDefault="00DB5DDC" w:rsidP="00DB5DDC">
      <w:pPr>
        <w:widowControl w:val="0"/>
        <w:jc w:val="left"/>
      </w:pPr>
      <w:r>
        <w:t>House Resolution</w:t>
      </w:r>
    </w:p>
    <w:p w:rsidR="00DB5DDC" w:rsidRDefault="00DB5DDC" w:rsidP="00DB5DDC">
      <w:pPr>
        <w:widowControl w:val="0"/>
        <w:jc w:val="left"/>
      </w:pPr>
      <w:r>
        <w:t>Sponsors: Reps. Horne, Harrell, Murphy, Knight,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Harrison, Hart, Hayes, Hearn, Henderson, Herbkersman, Hiott, Hixon, Hodges, Hosey, Howard, Huggins, Jefferson, Johnson, King, Limehouse, Loftis, Long, Lowe, Lucas, Mack, McCoy, McEachern, McLeod, Merrill, Mitchell, D.C. Moss, V.S. Moss, Munnerlyn,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DB5DDC" w:rsidRDefault="00DB5DDC" w:rsidP="00DB5DDC">
      <w:pPr>
        <w:widowControl w:val="0"/>
        <w:jc w:val="left"/>
      </w:pPr>
      <w:r>
        <w:t>Document Path: l:\council\bills\gm\24668ahb11.docx</w:t>
      </w:r>
    </w:p>
    <w:p w:rsidR="00DB5DDC" w:rsidRDefault="00DB5DDC" w:rsidP="00DB5DDC">
      <w:pPr>
        <w:widowControl w:val="0"/>
        <w:jc w:val="left"/>
      </w:pPr>
    </w:p>
    <w:p w:rsidR="00DB5DDC" w:rsidRDefault="00DB5DDC" w:rsidP="00DB5DDC">
      <w:pPr>
        <w:widowControl w:val="0"/>
        <w:jc w:val="left"/>
      </w:pPr>
      <w:r>
        <w:t>Introduced in the House on April 13, 2011</w:t>
      </w:r>
    </w:p>
    <w:p w:rsidR="00DB5DDC" w:rsidRDefault="00DB5DDC" w:rsidP="00DB5DDC">
      <w:pPr>
        <w:widowControl w:val="0"/>
        <w:jc w:val="left"/>
      </w:pPr>
      <w:r>
        <w:t>Adopted by the House on April 13, 2011</w:t>
      </w:r>
    </w:p>
    <w:p w:rsidR="00DB5DDC" w:rsidRDefault="00DB5DDC" w:rsidP="00DB5DDC">
      <w:pPr>
        <w:widowControl w:val="0"/>
        <w:jc w:val="left"/>
      </w:pPr>
    </w:p>
    <w:p w:rsidR="00DB5DDC" w:rsidRDefault="00DB5DDC" w:rsidP="00DB5DDC">
      <w:pPr>
        <w:widowControl w:val="0"/>
        <w:jc w:val="left"/>
      </w:pPr>
      <w:r>
        <w:t xml:space="preserve">Summary: </w:t>
      </w:r>
      <w:r w:rsidR="006C522B">
        <w:t>Pinewood Preparatory School Girls Varsity Golf Team</w:t>
      </w:r>
    </w:p>
    <w:p w:rsidR="00DB5DDC" w:rsidRDefault="00DB5DDC" w:rsidP="00DB5DDC">
      <w:pPr>
        <w:widowControl w:val="0"/>
        <w:jc w:val="left"/>
      </w:pPr>
    </w:p>
    <w:p w:rsidR="00DB5DDC" w:rsidRDefault="00DB5DDC" w:rsidP="00DB5DDC">
      <w:pPr>
        <w:widowControl w:val="0"/>
        <w:jc w:val="left"/>
      </w:pPr>
    </w:p>
    <w:p w:rsidR="00DB5DDC" w:rsidRDefault="00DB5DDC" w:rsidP="00DB5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5DDC">
        <w:rPr>
          <w:b/>
        </w:rPr>
        <w:lastRenderedPageBreak/>
        <w:t>HISTORY OF LEGISLATIVE ACTIONS</w:t>
      </w:r>
    </w:p>
    <w:p w:rsidR="00DB5DDC" w:rsidRDefault="00DB5DDC" w:rsidP="00DB5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5DDC" w:rsidRPr="00DB5DDC" w:rsidRDefault="00DB5DDC" w:rsidP="00DB5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5DDC">
        <w:rPr>
          <w:u w:val="single"/>
        </w:rPr>
        <w:tab/>
        <w:t>Date</w:t>
      </w:r>
      <w:r w:rsidRPr="00DB5DDC">
        <w:rPr>
          <w:u w:val="single"/>
        </w:rPr>
        <w:tab/>
        <w:t>Body</w:t>
      </w:r>
      <w:r w:rsidRPr="00DB5DDC">
        <w:rPr>
          <w:u w:val="single"/>
        </w:rPr>
        <w:tab/>
        <w:t>Action Description with journal page number</w:t>
      </w:r>
      <w:r w:rsidRPr="00DB5DDC">
        <w:rPr>
          <w:u w:val="single"/>
        </w:rPr>
        <w:tab/>
      </w:r>
    </w:p>
    <w:p w:rsidR="00F70526" w:rsidRDefault="00F70526" w:rsidP="00F70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C54090">
        <w:t>Introduced and adopted (</w:t>
      </w:r>
      <w:hyperlink r:id="rId7" w:history="1">
        <w:r w:rsidRPr="00C54090">
          <w:rPr>
            <w:rStyle w:val="Hyperlink"/>
          </w:rPr>
          <w:t>House Journal</w:t>
        </w:r>
        <w:r w:rsidRPr="00C54090">
          <w:rPr>
            <w:rStyle w:val="Hyperlink"/>
          </w:rPr>
          <w:noBreakHyphen/>
          <w:t>page 10</w:t>
        </w:r>
      </w:hyperlink>
      <w:r w:rsidRPr="00C54090">
        <w:t>)</w:t>
      </w:r>
    </w:p>
    <w:p w:rsidR="00F70526" w:rsidRDefault="00F70526" w:rsidP="00F70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5DDC" w:rsidRPr="00DB5DDC" w:rsidRDefault="00DB5DDC" w:rsidP="00DB5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5DDC" w:rsidRDefault="00DB5DDC" w:rsidP="00DB5DDC">
      <w:r w:rsidRPr="00DB5DDC">
        <w:rPr>
          <w:b/>
        </w:rPr>
        <w:t>VERSIONS OF THIS BILL</w:t>
      </w:r>
    </w:p>
    <w:p w:rsidR="00DB5DDC" w:rsidRDefault="00DB5DDC" w:rsidP="00DB5DDC"/>
    <w:p w:rsidR="00DB5DDC" w:rsidRDefault="00F43B1C" w:rsidP="00DB5DDC">
      <w:hyperlink r:id="rId8" w:history="1">
        <w:r w:rsidR="00DB5DDC">
          <w:rPr>
            <w:rStyle w:val="Hyperlink"/>
          </w:rPr>
          <w:t>4/13/2011</w:t>
        </w:r>
      </w:hyperlink>
    </w:p>
    <w:p w:rsidR="00DB5DDC" w:rsidRDefault="00DB5DDC" w:rsidP="00DB5DDC"/>
    <w:p w:rsidR="00DB5DDC" w:rsidRDefault="00DB5DDC" w:rsidP="00DB5DDC">
      <w:pPr>
        <w:sectPr w:rsidR="00DB5DDC" w:rsidSect="00DB5D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3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53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7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PINEWOOD PREPARATORY SCHOOL GIRLS</w:t>
      </w:r>
      <w:r w:rsidR="00A14ADB">
        <w:t xml:space="preserve"> VARSITY </w:t>
      </w:r>
      <w:r>
        <w:t>GOLF TEAM, AND TO CONGRATULATE THE TEAM MEMBERS AND COACHES FOR A SUCCESSFUL SEASON AND FOR GARNERING THE 2010 SOUTH CAROLINA INDEPENDENT SCHOOL ASSOCIATION STATE CHAMPIONSHIP TITLE.</w:t>
      </w: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1D2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7467">
        <w:t>the members of the South Carolina House of Representatives are pleased to learn that the Pinewood Preparatory School girls</w:t>
      </w:r>
      <w:r w:rsidR="00A14ADB">
        <w:t xml:space="preserve"> varsity</w:t>
      </w:r>
      <w:r w:rsidR="001121D2">
        <w:t xml:space="preserve"> golf team won the state title at</w:t>
      </w:r>
      <w:r w:rsidR="00987467">
        <w:t xml:space="preserve"> the 2010 South Carolina Independent School Association </w:t>
      </w:r>
      <w:r w:rsidR="001121D2">
        <w:t xml:space="preserve">Class AAA State </w:t>
      </w:r>
      <w:r w:rsidR="00987467">
        <w:t>Championship</w:t>
      </w:r>
      <w:r w:rsidR="001121D2">
        <w:t xml:space="preserve"> on Tuesday, October 26, 2010; and</w:t>
      </w:r>
    </w:p>
    <w:p w:rsidR="001121D2" w:rsidRDefault="0011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1D2" w:rsidRDefault="0011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the delight of their fans and the disappointment of their foes, the Pinewood Panthers scored 122 to race past their nearest competitors, Heathwood Hall scoring 145 and Hammond scoring 146; and</w:t>
      </w:r>
    </w:p>
    <w:p w:rsidR="001121D2" w:rsidRDefault="0011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C65" w:rsidRDefault="00920C65" w:rsidP="0092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Katelyn D</w:t>
      </w:r>
      <w:r w:rsidR="00A14ADB">
        <w:t>a</w:t>
      </w:r>
      <w:r>
        <w:t>mbaugh carded a score of 35 over nine holes, which earned her the title of Female Golf Player of the Year for the South Carolina Independent School Association, and teammate Reona Hirai carded a score of 36</w:t>
      </w:r>
      <w:r w:rsidR="00A14ADB">
        <w:t>, which earned her All-State honors</w:t>
      </w:r>
      <w:r>
        <w:t>; and</w:t>
      </w:r>
    </w:p>
    <w:p w:rsidR="00920C65" w:rsidRDefault="0092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171" w:rsidRDefault="009E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an impressive season, the Panthers bested every school they played this year by no less than a sixteen</w:t>
      </w:r>
      <w:r w:rsidR="00920C65">
        <w:noBreakHyphen/>
      </w:r>
      <w:r>
        <w:t xml:space="preserve">point </w:t>
      </w:r>
      <w:r w:rsidR="00920C65">
        <w:t>l</w:t>
      </w:r>
      <w:r>
        <w:t>ead; and</w:t>
      </w:r>
    </w:p>
    <w:p w:rsidR="009E2171" w:rsidRDefault="009E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1D2" w:rsidRDefault="0011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their first season fielding a girls golf team, Coach Baechtle and his coaching staff</w:t>
      </w:r>
      <w:r w:rsidR="00920C65">
        <w:t xml:space="preserve"> used their own athletic ability and training</w:t>
      </w:r>
      <w:r>
        <w:t xml:space="preserve"> </w:t>
      </w:r>
      <w:r w:rsidR="00920C65">
        <w:t xml:space="preserve">to </w:t>
      </w:r>
      <w:r>
        <w:t>forge a championship team and taught these athletes lessons that will prove invaluable in lif</w:t>
      </w:r>
      <w:r w:rsidR="00920C65">
        <w:t>e both</w:t>
      </w:r>
      <w:r>
        <w:t xml:space="preserve"> on and off the green; and </w:t>
      </w:r>
    </w:p>
    <w:p w:rsidR="001121D2" w:rsidRDefault="0011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171" w:rsidRDefault="009E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skill, strength, and strategy, these athletes have learned discipline and have </w:t>
      </w:r>
      <w:r w:rsidR="00920C65">
        <w:t>attained a level of proficiency beyond that of many older and more experienced teams; and</w:t>
      </w:r>
    </w:p>
    <w:p w:rsidR="00097967" w:rsidRDefault="000979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300" w:rsidRDefault="009E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</w:t>
      </w:r>
      <w:r w:rsidR="00920C65">
        <w:t>S</w:t>
      </w:r>
      <w:r>
        <w:t>tate of South Carolina are grateful for the pride and recognition that the Pinewood Preparatory School girls</w:t>
      </w:r>
      <w:r w:rsidR="00A14ADB">
        <w:t xml:space="preserve"> varsity</w:t>
      </w:r>
      <w:r>
        <w:t xml:space="preserve"> golf team has brought to their school and to their community and expect to hear of their </w:t>
      </w:r>
      <w:r w:rsidR="00920C65">
        <w:t xml:space="preserve">continued </w:t>
      </w:r>
      <w:r>
        <w:t>success in the future</w:t>
      </w:r>
      <w:r w:rsidR="00885300">
        <w:t>.  Now, therefore,</w:t>
      </w: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7467">
        <w:t xml:space="preserve"> the members of the House of Representatives of the State of South Carolina, by this resolution, recognize and honor Pinewood Preparatory School girls</w:t>
      </w:r>
      <w:r w:rsidR="00A14ADB">
        <w:t xml:space="preserve"> varsity</w:t>
      </w:r>
      <w:r w:rsidR="00987467">
        <w:t xml:space="preserve"> golf team, and congratulate the team members and coaches for a successful s</w:t>
      </w:r>
      <w:r w:rsidR="000B6F1A">
        <w:t>eason and for garnering the 2010</w:t>
      </w:r>
      <w:r w:rsidR="00987467">
        <w:t xml:space="preserve"> South Carolina Independent School Association State Championship title.</w:t>
      </w: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7967">
        <w:t>present</w:t>
      </w:r>
      <w:r>
        <w:t>ed to</w:t>
      </w:r>
      <w:r w:rsidR="001121D2">
        <w:t xml:space="preserve"> Headmaster </w:t>
      </w:r>
      <w:r w:rsidR="009E2171">
        <w:t xml:space="preserve">Glyn Cowlishaw </w:t>
      </w:r>
      <w:r w:rsidR="001121D2">
        <w:t xml:space="preserve">and </w:t>
      </w:r>
      <w:r w:rsidR="00097967">
        <w:t>Coach Baechtle.</w:t>
      </w:r>
    </w:p>
    <w:p w:rsidR="0009382A" w:rsidRDefault="00920C65" w:rsidP="00697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382A" w:rsidRDefault="0009382A" w:rsidP="00DB5DDC">
      <w:pPr>
        <w:suppressAutoHyphens/>
      </w:pPr>
    </w:p>
    <w:sectPr w:rsidR="0009382A" w:rsidSect="00DB5DD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C65" w:rsidRDefault="00920C65" w:rsidP="009F0C77">
      <w:r>
        <w:separator/>
      </w:r>
    </w:p>
  </w:endnote>
  <w:endnote w:type="continuationSeparator" w:id="0">
    <w:p w:rsidR="00920C65" w:rsidRDefault="00920C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13C07D-D3D3-4AA5-8AC5-55E21B8896C0}"/>
    <w:embedBold r:id="rId2" w:fontKey="{FE2B4E5E-6DE6-4DBF-9293-359F3F08D0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400FEE-9F4A-4C8D-9BFD-F776E2B04F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1B92A0-8A45-40C9-9195-259FB6463A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9605A0-AE0B-401A-83D5-12DEDF0CF4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DDC" w:rsidRPr="0009382A" w:rsidRDefault="00DB5DDC" w:rsidP="000938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[4068]</w:t>
    </w:r>
    <w:r>
      <w:tab/>
    </w:r>
    <w:r w:rsidR="00F43B1C">
      <w:fldChar w:fldCharType="begin"/>
    </w:r>
    <w:r w:rsidR="00F43B1C">
      <w:instrText xml:space="preserve"> PAGE  \* MERGEFORMAT </w:instrText>
    </w:r>
    <w:r w:rsidR="00F43B1C">
      <w:fldChar w:fldCharType="separate"/>
    </w:r>
    <w:r w:rsidR="00F43B1C">
      <w:rPr>
        <w:noProof/>
      </w:rPr>
      <w:t>1</w:t>
    </w:r>
    <w:r w:rsidR="00F43B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C65" w:rsidRDefault="00920C65" w:rsidP="009F0C77">
      <w:r>
        <w:separator/>
      </w:r>
    </w:p>
  </w:footnote>
  <w:footnote w:type="continuationSeparator" w:id="0">
    <w:p w:rsidR="00920C65" w:rsidRDefault="00920C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68AHB11"/>
    <w:docVar w:name="CoverBillType" w:val="r"/>
    <w:docVar w:name="docpath" w:val="L:\Council\bills\GM\24668AHB11.DOCX"/>
    <w:docVar w:name="dvBillNumber" w:val="40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15D7"/>
    <w:rsid w:val="00011869"/>
    <w:rsid w:val="000615D7"/>
    <w:rsid w:val="00076793"/>
    <w:rsid w:val="00082A7C"/>
    <w:rsid w:val="0009382A"/>
    <w:rsid w:val="00097967"/>
    <w:rsid w:val="000B6F1A"/>
    <w:rsid w:val="000E1785"/>
    <w:rsid w:val="000E55BC"/>
    <w:rsid w:val="000F40FA"/>
    <w:rsid w:val="0010776B"/>
    <w:rsid w:val="001121D2"/>
    <w:rsid w:val="00133E66"/>
    <w:rsid w:val="001435A3"/>
    <w:rsid w:val="00187008"/>
    <w:rsid w:val="001D08F2"/>
    <w:rsid w:val="001D525B"/>
    <w:rsid w:val="001D7F4F"/>
    <w:rsid w:val="002321B6"/>
    <w:rsid w:val="00250967"/>
    <w:rsid w:val="002543C8"/>
    <w:rsid w:val="00284AAE"/>
    <w:rsid w:val="002D5341"/>
    <w:rsid w:val="002E5912"/>
    <w:rsid w:val="00325348"/>
    <w:rsid w:val="0032732C"/>
    <w:rsid w:val="00336AD0"/>
    <w:rsid w:val="00353314"/>
    <w:rsid w:val="0037079A"/>
    <w:rsid w:val="003B2228"/>
    <w:rsid w:val="003D01E8"/>
    <w:rsid w:val="003E5288"/>
    <w:rsid w:val="003E7B3B"/>
    <w:rsid w:val="003F6D79"/>
    <w:rsid w:val="0041760A"/>
    <w:rsid w:val="00417C01"/>
    <w:rsid w:val="004809EE"/>
    <w:rsid w:val="004E7D54"/>
    <w:rsid w:val="00513B22"/>
    <w:rsid w:val="005273C6"/>
    <w:rsid w:val="00530A69"/>
    <w:rsid w:val="00545593"/>
    <w:rsid w:val="00566EE0"/>
    <w:rsid w:val="00577C6C"/>
    <w:rsid w:val="005C2FE2"/>
    <w:rsid w:val="005E2BC9"/>
    <w:rsid w:val="005F4234"/>
    <w:rsid w:val="00605102"/>
    <w:rsid w:val="006215AA"/>
    <w:rsid w:val="00651A83"/>
    <w:rsid w:val="006913C9"/>
    <w:rsid w:val="0069470D"/>
    <w:rsid w:val="00697089"/>
    <w:rsid w:val="006B223D"/>
    <w:rsid w:val="006C28B4"/>
    <w:rsid w:val="006C522B"/>
    <w:rsid w:val="00734F00"/>
    <w:rsid w:val="007A4B05"/>
    <w:rsid w:val="007A70AE"/>
    <w:rsid w:val="007C52FC"/>
    <w:rsid w:val="008362E8"/>
    <w:rsid w:val="00885300"/>
    <w:rsid w:val="008A1768"/>
    <w:rsid w:val="008F4429"/>
    <w:rsid w:val="00920C65"/>
    <w:rsid w:val="0094021A"/>
    <w:rsid w:val="00987467"/>
    <w:rsid w:val="009C6A0B"/>
    <w:rsid w:val="009E2171"/>
    <w:rsid w:val="009F0C77"/>
    <w:rsid w:val="009F4DD1"/>
    <w:rsid w:val="00A14ADB"/>
    <w:rsid w:val="00A24B59"/>
    <w:rsid w:val="00A41684"/>
    <w:rsid w:val="00A64E80"/>
    <w:rsid w:val="00A72BCD"/>
    <w:rsid w:val="00A741D9"/>
    <w:rsid w:val="00A833AB"/>
    <w:rsid w:val="00A9741D"/>
    <w:rsid w:val="00AA631E"/>
    <w:rsid w:val="00AD4B17"/>
    <w:rsid w:val="00B412D4"/>
    <w:rsid w:val="00B7343E"/>
    <w:rsid w:val="00BE3C22"/>
    <w:rsid w:val="00C0345E"/>
    <w:rsid w:val="00C13884"/>
    <w:rsid w:val="00C3483A"/>
    <w:rsid w:val="00C43E0D"/>
    <w:rsid w:val="00C74E9D"/>
    <w:rsid w:val="00C82FD3"/>
    <w:rsid w:val="00C92819"/>
    <w:rsid w:val="00CC6B7B"/>
    <w:rsid w:val="00CD2089"/>
    <w:rsid w:val="00D058AB"/>
    <w:rsid w:val="00D73A67"/>
    <w:rsid w:val="00D970A9"/>
    <w:rsid w:val="00DB5DDC"/>
    <w:rsid w:val="00DF3845"/>
    <w:rsid w:val="00E03B01"/>
    <w:rsid w:val="00E41911"/>
    <w:rsid w:val="00E92EEF"/>
    <w:rsid w:val="00F0153B"/>
    <w:rsid w:val="00F24442"/>
    <w:rsid w:val="00F43B1C"/>
    <w:rsid w:val="00F50AE3"/>
    <w:rsid w:val="00F67CF1"/>
    <w:rsid w:val="00F70526"/>
    <w:rsid w:val="00F840F0"/>
    <w:rsid w:val="00F922E4"/>
    <w:rsid w:val="00FA4506"/>
    <w:rsid w:val="00FB0D0D"/>
    <w:rsid w:val="00FB43B4"/>
    <w:rsid w:val="00FC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38128D-2D24-4757-82F1-8A707E4E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C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C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D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68_2011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7EA7D-2497-49B2-AD5D-8A4185E53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598</Words>
  <Characters>3465</Characters>
  <Application>Microsoft Office Word</Application>
  <DocSecurity>4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4068: Pinewood Preparatory School Girls Varsity Golf Team - South Carolina Legislature Online</dc:title>
  <dc:subject/>
  <dc:creator>gailmoore</dc:creator>
  <cp:keywords/>
  <dc:description/>
  <cp:lastModifiedBy>N Cumfer</cp:lastModifiedBy>
  <cp:revision>2</cp:revision>
  <cp:lastPrinted>2011-02-17T17:53:00Z</cp:lastPrinted>
  <dcterms:created xsi:type="dcterms:W3CDTF">2014-11-24T14:06:00Z</dcterms:created>
  <dcterms:modified xsi:type="dcterms:W3CDTF">2014-11-24T14:06:00Z</dcterms:modified>
</cp:coreProperties>
</file>