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17E5" w:rsidRDefault="009217E5" w:rsidP="009217E5">
      <w:pPr>
        <w:widowControl w:val="0"/>
        <w:jc w:val="center"/>
      </w:pPr>
      <w:bookmarkStart w:id="0" w:name="_GoBack"/>
      <w:bookmarkEnd w:id="0"/>
      <w:r w:rsidRPr="009217E5">
        <w:rPr>
          <w:b/>
        </w:rPr>
        <w:t>South Carolina General Assembly</w:t>
      </w:r>
    </w:p>
    <w:p w:rsidR="009217E5" w:rsidRDefault="009217E5" w:rsidP="009217E5">
      <w:pPr>
        <w:widowControl w:val="0"/>
        <w:jc w:val="center"/>
      </w:pPr>
      <w:r>
        <w:t>119th Session, 2011-2012</w:t>
      </w:r>
    </w:p>
    <w:p w:rsidR="009217E5" w:rsidRDefault="009217E5" w:rsidP="009217E5">
      <w:pPr>
        <w:widowControl w:val="0"/>
        <w:jc w:val="left"/>
      </w:pPr>
    </w:p>
    <w:p w:rsidR="009217E5" w:rsidRDefault="009217E5" w:rsidP="009217E5">
      <w:pPr>
        <w:widowControl w:val="0"/>
        <w:jc w:val="left"/>
        <w:rPr>
          <w:b/>
        </w:rPr>
      </w:pPr>
      <w:r w:rsidRPr="009217E5">
        <w:rPr>
          <w:b/>
        </w:rPr>
        <w:t>H. 4103</w:t>
      </w:r>
    </w:p>
    <w:p w:rsidR="009217E5" w:rsidRDefault="009217E5" w:rsidP="009217E5">
      <w:pPr>
        <w:widowControl w:val="0"/>
        <w:jc w:val="left"/>
        <w:rPr>
          <w:b/>
        </w:rPr>
      </w:pPr>
    </w:p>
    <w:p w:rsidR="009217E5" w:rsidRDefault="009217E5" w:rsidP="009217E5">
      <w:pPr>
        <w:widowControl w:val="0"/>
        <w:jc w:val="left"/>
      </w:pPr>
      <w:r w:rsidRPr="009217E5">
        <w:rPr>
          <w:b/>
        </w:rPr>
        <w:t>STATUS INFORMATION</w:t>
      </w:r>
    </w:p>
    <w:p w:rsidR="009217E5" w:rsidRDefault="009217E5" w:rsidP="009217E5">
      <w:pPr>
        <w:widowControl w:val="0"/>
        <w:jc w:val="left"/>
      </w:pPr>
    </w:p>
    <w:p w:rsidR="009217E5" w:rsidRDefault="009217E5" w:rsidP="009217E5">
      <w:pPr>
        <w:widowControl w:val="0"/>
        <w:jc w:val="left"/>
      </w:pPr>
      <w:r>
        <w:t>House Resolution</w:t>
      </w:r>
    </w:p>
    <w:p w:rsidR="009217E5" w:rsidRDefault="009217E5" w:rsidP="009217E5">
      <w:pPr>
        <w:widowControl w:val="0"/>
        <w:jc w:val="left"/>
      </w:pPr>
      <w:r>
        <w:t>Sponsors: Reps. Sabb,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Mitchell, D.C. Moss, V.S. Moss, Munnerlyn, Murphy, Nanney, J.H. Neal, J.M. Neal, Neilson, Norman, Ott, Owens, Parker, Parks, Patrick, Pinson, Pitts, Pope, Quinn, Rutherford, Ryan, Sandifer, Sellers, Simrill, Skelton, G.M. Smith, G.R. Smith, J.E. Smith, J.R. Smith, Sottile, Spires, Stavrinakis, Stringer, Tallon, Taylor, Thayer, Toole, Tribble, Umphlett, Vick, Viers, Weeks, Whipper, White, Whitmire, Williams, Willis and Young</w:t>
      </w:r>
    </w:p>
    <w:p w:rsidR="009217E5" w:rsidRDefault="009217E5" w:rsidP="009217E5">
      <w:pPr>
        <w:widowControl w:val="0"/>
        <w:jc w:val="left"/>
      </w:pPr>
      <w:r>
        <w:t>Document Path: l:\council\bills\gm\24775sd11.docx</w:t>
      </w:r>
    </w:p>
    <w:p w:rsidR="009217E5" w:rsidRDefault="009217E5" w:rsidP="009217E5">
      <w:pPr>
        <w:widowControl w:val="0"/>
        <w:jc w:val="left"/>
      </w:pPr>
    </w:p>
    <w:p w:rsidR="009217E5" w:rsidRDefault="009217E5" w:rsidP="009217E5">
      <w:pPr>
        <w:widowControl w:val="0"/>
        <w:jc w:val="left"/>
      </w:pPr>
      <w:r>
        <w:t>Introduced in the House on April 14, 2011</w:t>
      </w:r>
    </w:p>
    <w:p w:rsidR="009217E5" w:rsidRDefault="009217E5" w:rsidP="009217E5">
      <w:pPr>
        <w:widowControl w:val="0"/>
        <w:jc w:val="left"/>
      </w:pPr>
      <w:r>
        <w:t>Adopted by the House on April 14, 2011</w:t>
      </w:r>
    </w:p>
    <w:p w:rsidR="009217E5" w:rsidRDefault="009217E5" w:rsidP="009217E5">
      <w:pPr>
        <w:widowControl w:val="0"/>
        <w:jc w:val="left"/>
      </w:pPr>
    </w:p>
    <w:p w:rsidR="009217E5" w:rsidRDefault="009217E5" w:rsidP="009217E5">
      <w:pPr>
        <w:widowControl w:val="0"/>
        <w:jc w:val="left"/>
      </w:pPr>
      <w:r>
        <w:t xml:space="preserve">Summary: </w:t>
      </w:r>
      <w:r w:rsidR="007046B7">
        <w:t>Sam Gamble, Jr.</w:t>
      </w:r>
    </w:p>
    <w:p w:rsidR="009217E5" w:rsidRDefault="009217E5" w:rsidP="009217E5">
      <w:pPr>
        <w:widowControl w:val="0"/>
        <w:jc w:val="left"/>
      </w:pPr>
    </w:p>
    <w:p w:rsidR="009217E5" w:rsidRDefault="009217E5" w:rsidP="009217E5">
      <w:pPr>
        <w:widowControl w:val="0"/>
        <w:jc w:val="left"/>
      </w:pPr>
    </w:p>
    <w:p w:rsidR="009217E5" w:rsidRDefault="009217E5" w:rsidP="009217E5">
      <w:pPr>
        <w:widowControl w:val="0"/>
        <w:tabs>
          <w:tab w:val="center" w:pos="590"/>
          <w:tab w:val="center" w:pos="1440"/>
          <w:tab w:val="left" w:pos="1872"/>
          <w:tab w:val="left" w:pos="9187"/>
        </w:tabs>
        <w:jc w:val="left"/>
      </w:pPr>
      <w:r w:rsidRPr="009217E5">
        <w:rPr>
          <w:b/>
        </w:rPr>
        <w:lastRenderedPageBreak/>
        <w:t>HISTORY OF LEGISLATIVE ACTIONS</w:t>
      </w:r>
    </w:p>
    <w:p w:rsidR="009217E5" w:rsidRDefault="009217E5" w:rsidP="009217E5">
      <w:pPr>
        <w:widowControl w:val="0"/>
        <w:tabs>
          <w:tab w:val="center" w:pos="590"/>
          <w:tab w:val="center" w:pos="1440"/>
          <w:tab w:val="left" w:pos="1872"/>
          <w:tab w:val="left" w:pos="9187"/>
        </w:tabs>
        <w:jc w:val="left"/>
      </w:pPr>
    </w:p>
    <w:p w:rsidR="009217E5" w:rsidRPr="009217E5" w:rsidRDefault="009217E5" w:rsidP="009217E5">
      <w:pPr>
        <w:widowControl w:val="0"/>
        <w:tabs>
          <w:tab w:val="center" w:pos="590"/>
          <w:tab w:val="center" w:pos="1440"/>
          <w:tab w:val="left" w:pos="1872"/>
          <w:tab w:val="left" w:pos="9187"/>
        </w:tabs>
        <w:jc w:val="left"/>
      </w:pPr>
      <w:r w:rsidRPr="009217E5">
        <w:rPr>
          <w:u w:val="single"/>
        </w:rPr>
        <w:tab/>
        <w:t>Date</w:t>
      </w:r>
      <w:r w:rsidRPr="009217E5">
        <w:rPr>
          <w:u w:val="single"/>
        </w:rPr>
        <w:tab/>
        <w:t>Body</w:t>
      </w:r>
      <w:r w:rsidRPr="009217E5">
        <w:rPr>
          <w:u w:val="single"/>
        </w:rPr>
        <w:tab/>
        <w:t>Action Description with journal page number</w:t>
      </w:r>
      <w:r w:rsidRPr="009217E5">
        <w:rPr>
          <w:u w:val="single"/>
        </w:rPr>
        <w:tab/>
      </w:r>
    </w:p>
    <w:p w:rsidR="008D65D8" w:rsidRDefault="008D65D8" w:rsidP="008D65D8">
      <w:pPr>
        <w:widowControl w:val="0"/>
        <w:tabs>
          <w:tab w:val="right" w:pos="1008"/>
          <w:tab w:val="left" w:pos="1152"/>
          <w:tab w:val="left" w:pos="1872"/>
          <w:tab w:val="left" w:pos="9187"/>
        </w:tabs>
        <w:ind w:left="2088" w:hanging="2088"/>
        <w:jc w:val="left"/>
      </w:pPr>
      <w:r>
        <w:tab/>
        <w:t>4/14/2011</w:t>
      </w:r>
      <w:r>
        <w:tab/>
        <w:t>House</w:t>
      </w:r>
      <w:r>
        <w:tab/>
      </w:r>
      <w:r w:rsidRPr="00C4411A">
        <w:t>Introduced and adopted (</w:t>
      </w:r>
      <w:hyperlink r:id="rId7" w:history="1">
        <w:r w:rsidRPr="00C4411A">
          <w:rPr>
            <w:rStyle w:val="Hyperlink"/>
          </w:rPr>
          <w:t>House Journal</w:t>
        </w:r>
        <w:r w:rsidRPr="00C4411A">
          <w:rPr>
            <w:rStyle w:val="Hyperlink"/>
          </w:rPr>
          <w:noBreakHyphen/>
          <w:t>page 3</w:t>
        </w:r>
      </w:hyperlink>
      <w:r w:rsidRPr="00C4411A">
        <w:t>)</w:t>
      </w:r>
    </w:p>
    <w:p w:rsidR="008D65D8" w:rsidRDefault="008D65D8" w:rsidP="008D65D8">
      <w:pPr>
        <w:widowControl w:val="0"/>
        <w:tabs>
          <w:tab w:val="right" w:pos="1008"/>
          <w:tab w:val="left" w:pos="1152"/>
          <w:tab w:val="left" w:pos="1872"/>
          <w:tab w:val="left" w:pos="9187"/>
        </w:tabs>
        <w:ind w:left="2088" w:hanging="2088"/>
        <w:jc w:val="left"/>
      </w:pPr>
    </w:p>
    <w:p w:rsidR="009217E5" w:rsidRPr="009217E5" w:rsidRDefault="009217E5" w:rsidP="009217E5">
      <w:pPr>
        <w:widowControl w:val="0"/>
        <w:tabs>
          <w:tab w:val="right" w:pos="1008"/>
          <w:tab w:val="left" w:pos="1152"/>
          <w:tab w:val="left" w:pos="1872"/>
          <w:tab w:val="left" w:pos="9187"/>
        </w:tabs>
        <w:ind w:left="2088" w:hanging="2088"/>
        <w:jc w:val="left"/>
      </w:pPr>
    </w:p>
    <w:p w:rsidR="009217E5" w:rsidRDefault="009217E5" w:rsidP="009217E5">
      <w:r w:rsidRPr="009217E5">
        <w:rPr>
          <w:b/>
        </w:rPr>
        <w:t>VERSIONS OF THIS BILL</w:t>
      </w:r>
    </w:p>
    <w:p w:rsidR="009217E5" w:rsidRDefault="009217E5" w:rsidP="009217E5"/>
    <w:p w:rsidR="009217E5" w:rsidRDefault="00225452" w:rsidP="009217E5">
      <w:hyperlink r:id="rId8" w:history="1">
        <w:r w:rsidR="009217E5">
          <w:rPr>
            <w:rStyle w:val="Hyperlink"/>
          </w:rPr>
          <w:t>4/14/2011</w:t>
        </w:r>
      </w:hyperlink>
    </w:p>
    <w:p w:rsidR="009217E5" w:rsidRDefault="009217E5" w:rsidP="009217E5"/>
    <w:p w:rsidR="009217E5" w:rsidRDefault="009217E5" w:rsidP="009217E5">
      <w:pPr>
        <w:sectPr w:rsidR="009217E5" w:rsidSect="009217E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7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5631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69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EXPRESS SINCERE SORROW </w:t>
      </w:r>
      <w:r w:rsidR="00BC2EF6">
        <w:t xml:space="preserve">OF THE HOUSE OF REPRESENTATIVES </w:t>
      </w:r>
      <w:r>
        <w:t>UPON THE PASSING OF SAM GAMBLE, JR., OF WILLIAMSBURG COUNTY, AND TO EXTEND HEARTFELT SYMPATHY TO HIS LARGE AND LOVING FAMILY AND MANY FRIENDS.</w:t>
      </w:r>
    </w:p>
    <w:p w:rsidR="00C56314" w:rsidRDefault="00C56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693C" w:rsidRDefault="004969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learned with deep sadness of the death of Sam Gamble, Jr., </w:t>
      </w:r>
      <w:r w:rsidR="00A1164A">
        <w:t>at the age of eighty</w:t>
      </w:r>
      <w:r w:rsidR="00F163E3">
        <w:noBreakHyphen/>
      </w:r>
      <w:r w:rsidR="00A1164A">
        <w:t>two</w:t>
      </w:r>
      <w:r>
        <w:t>; and</w:t>
      </w:r>
    </w:p>
    <w:p w:rsidR="0049693C" w:rsidRDefault="004969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93C" w:rsidRDefault="004969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1164A">
        <w:t>born in Williamsburg County on July 2, 1929, he grew up attending the public schools in the county; and</w:t>
      </w:r>
    </w:p>
    <w:p w:rsidR="0049693C" w:rsidRDefault="004969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164A" w:rsidRDefault="00A116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25B71">
        <w:t>he was employed by the Coastline Railroad of South Carolina, Drexel Heritage Furniture in Kingstree, Georgia Pacific in Russellville as a machine operator, and Redmond</w:t>
      </w:r>
      <w:r w:rsidR="00F163E3">
        <w:noBreakHyphen/>
      </w:r>
      <w:r w:rsidR="00025B71">
        <w:t>Richardson Funeral Home as a driver; he also owned and operated a lawn</w:t>
      </w:r>
      <w:r w:rsidR="00F163E3">
        <w:noBreakHyphen/>
      </w:r>
      <w:r w:rsidR="00025B71">
        <w:t>care service in Salters; and</w:t>
      </w:r>
    </w:p>
    <w:p w:rsidR="00025B71" w:rsidRDefault="00025B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B71" w:rsidRDefault="00025B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1968, he became a member of Central Baptist Church in Salters, active as a choir member, sexton, and church treasurer; and he was ordained as a deacon in 1969; and</w:t>
      </w:r>
    </w:p>
    <w:p w:rsidR="00025B71" w:rsidRDefault="00025B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B71" w:rsidRDefault="00025B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served his community as a poll worker </w:t>
      </w:r>
      <w:r w:rsidR="00900F55">
        <w:t>on</w:t>
      </w:r>
      <w:r>
        <w:t xml:space="preserve"> election days and was a surrogate father to many in the community and a friend to all; and</w:t>
      </w:r>
    </w:p>
    <w:p w:rsidR="00A1164A" w:rsidRDefault="00A116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93C" w:rsidRDefault="004969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1164A">
        <w:t>together with his beloved wife of fifty</w:t>
      </w:r>
      <w:r w:rsidR="00F163E3">
        <w:noBreakHyphen/>
      </w:r>
      <w:r w:rsidR="00A1164A">
        <w:t>nine years, the former Hermener Addie Moore, he reared seven devoted sons and one loving daughter, who have blessed them with eighteen grandchildren and eleven great</w:t>
      </w:r>
      <w:r w:rsidR="00F163E3">
        <w:noBreakHyphen/>
      </w:r>
      <w:r w:rsidR="00A1164A">
        <w:t>grandchildren; and</w:t>
      </w:r>
    </w:p>
    <w:p w:rsidR="0049693C" w:rsidRDefault="004969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314" w:rsidRDefault="00C56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9693C">
        <w:t>the members of the South Carolina House of Representatives are grateful for the loving legacy that Sam Gamble, Jr., has left and for the honesty, integrity, and diligence of this son of the Palmetto State.</w:t>
      </w:r>
      <w:r>
        <w:t xml:space="preserve">  Now, therefore,</w:t>
      </w:r>
    </w:p>
    <w:p w:rsidR="00C56314" w:rsidRDefault="00C56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314" w:rsidRDefault="00C56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56314" w:rsidRDefault="00C56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314" w:rsidRDefault="00C56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9693C">
        <w:t xml:space="preserve"> the members of the South Carolina House of Representatives, by this resolution, express their sincere sorrow upon the passing of Sam Gamble, Jr., of Williamsburg County, and extend their heartfelt sympathy to his large and loving family and many friends.</w:t>
      </w:r>
    </w:p>
    <w:p w:rsidR="00C56314" w:rsidRDefault="00C56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6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9693C">
        <w:t>present</w:t>
      </w:r>
      <w:r>
        <w:t>ed to</w:t>
      </w:r>
      <w:r w:rsidR="0049693C">
        <w:t xml:space="preserve"> the family of Sam Gamble, Jr.</w:t>
      </w:r>
    </w:p>
    <w:p w:rsidR="00E37B23" w:rsidRDefault="00F163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7B23" w:rsidRDefault="00E37B23" w:rsidP="009217E5">
      <w:pPr>
        <w:suppressAutoHyphens/>
      </w:pPr>
    </w:p>
    <w:sectPr w:rsidR="00E37B23" w:rsidSect="009217E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5B71" w:rsidRDefault="00025B71" w:rsidP="009F0C77">
      <w:r>
        <w:separator/>
      </w:r>
    </w:p>
  </w:endnote>
  <w:endnote w:type="continuationSeparator" w:id="0">
    <w:p w:rsidR="00025B71" w:rsidRDefault="00025B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5C95B2-E0E3-4932-B4A7-C4D721F1A036}"/>
    <w:embedBold r:id="rId2" w:fontKey="{72341813-EECE-4CEF-AB38-59886C192BD2}"/>
  </w:font>
  <w:font w:name="Calibri">
    <w:panose1 w:val="020F0502020204030204"/>
    <w:charset w:val="00"/>
    <w:family w:val="swiss"/>
    <w:pitch w:val="variable"/>
    <w:sig w:usb0="E10002FF" w:usb1="4000ACFF" w:usb2="00000009" w:usb3="00000000" w:csb0="0000019F" w:csb1="00000000"/>
    <w:embedRegular r:id="rId3" w:fontKey="{56BFA6FB-B2F5-41A9-9E03-E9E8D78CF39B}"/>
  </w:font>
  <w:font w:name="Tahoma">
    <w:panose1 w:val="020B0604030504040204"/>
    <w:charset w:val="00"/>
    <w:family w:val="swiss"/>
    <w:pitch w:val="variable"/>
    <w:sig w:usb0="21002A87" w:usb1="80000000" w:usb2="00000008" w:usb3="00000000" w:csb0="000101FF" w:csb1="00000000"/>
    <w:embedRegular r:id="rId4" w:fontKey="{9D01FE55-9906-416A-860A-6C2F86B97996}"/>
  </w:font>
  <w:font w:name="Cambria">
    <w:panose1 w:val="02040503050406030204"/>
    <w:charset w:val="00"/>
    <w:family w:val="roman"/>
    <w:pitch w:val="variable"/>
    <w:sig w:usb0="E00002FF" w:usb1="400004FF" w:usb2="00000000" w:usb3="00000000" w:csb0="0000019F" w:csb1="00000000"/>
    <w:embedRegular r:id="rId5" w:fontKey="{833131D2-C254-443E-A4A3-4F4711BAAD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17E5" w:rsidRPr="00E37B23" w:rsidRDefault="009217E5" w:rsidP="00E37B23">
    <w:pPr>
      <w:pStyle w:val="Footer"/>
      <w:tabs>
        <w:tab w:val="clear" w:pos="4680"/>
        <w:tab w:val="clear" w:pos="9360"/>
        <w:tab w:val="center" w:pos="2995"/>
      </w:tabs>
      <w:spacing w:before="120"/>
    </w:pPr>
    <w:r>
      <w:t>[4103]</w:t>
    </w:r>
    <w:r>
      <w:tab/>
    </w:r>
    <w:r w:rsidR="00225452">
      <w:fldChar w:fldCharType="begin"/>
    </w:r>
    <w:r w:rsidR="00225452">
      <w:instrText xml:space="preserve"> PAGE  \* MERGEFORMAT </w:instrText>
    </w:r>
    <w:r w:rsidR="00225452">
      <w:fldChar w:fldCharType="separate"/>
    </w:r>
    <w:r w:rsidR="00225452">
      <w:rPr>
        <w:noProof/>
      </w:rPr>
      <w:t>1</w:t>
    </w:r>
    <w:r w:rsidR="0022545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5B71" w:rsidRDefault="00025B71" w:rsidP="009F0C77">
      <w:r>
        <w:separator/>
      </w:r>
    </w:p>
  </w:footnote>
  <w:footnote w:type="continuationSeparator" w:id="0">
    <w:p w:rsidR="00025B71" w:rsidRDefault="00025B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775SD11"/>
    <w:docVar w:name="CoverBillType" w:val="r"/>
    <w:docVar w:name="docpath" w:val="L:\Council\bills\GM\24775SD11.DOCX"/>
    <w:docVar w:name="dvBillNumber" w:val="4103"/>
    <w:docVar w:name="dvBillNumberPrefix" w:val="H. "/>
    <w:docVar w:name="dvOriginalBody" w:val="House"/>
    <w:docVar w:name="dvSteno" w:val="GM"/>
    <w:docVar w:name="NameofBody" w:val="h"/>
    <w:docVar w:name="vgroup2" w:val="Council"/>
  </w:docVars>
  <w:rsids>
    <w:rsidRoot w:val="00567079"/>
    <w:rsid w:val="00011869"/>
    <w:rsid w:val="00025B71"/>
    <w:rsid w:val="000E1785"/>
    <w:rsid w:val="000F40FA"/>
    <w:rsid w:val="0010776B"/>
    <w:rsid w:val="00133E66"/>
    <w:rsid w:val="001435A3"/>
    <w:rsid w:val="001B7F9A"/>
    <w:rsid w:val="001D08F2"/>
    <w:rsid w:val="001D525B"/>
    <w:rsid w:val="001D7F4F"/>
    <w:rsid w:val="0022085E"/>
    <w:rsid w:val="00225452"/>
    <w:rsid w:val="002321B6"/>
    <w:rsid w:val="00250967"/>
    <w:rsid w:val="002543C8"/>
    <w:rsid w:val="00284AAE"/>
    <w:rsid w:val="002C0894"/>
    <w:rsid w:val="002E5912"/>
    <w:rsid w:val="00325348"/>
    <w:rsid w:val="0032732C"/>
    <w:rsid w:val="00336AD0"/>
    <w:rsid w:val="00337744"/>
    <w:rsid w:val="0037079A"/>
    <w:rsid w:val="00375FD5"/>
    <w:rsid w:val="003D01E8"/>
    <w:rsid w:val="003E5288"/>
    <w:rsid w:val="003F6D79"/>
    <w:rsid w:val="0041760A"/>
    <w:rsid w:val="00417C01"/>
    <w:rsid w:val="004809EE"/>
    <w:rsid w:val="0049693C"/>
    <w:rsid w:val="004E7D54"/>
    <w:rsid w:val="005273C6"/>
    <w:rsid w:val="00530A69"/>
    <w:rsid w:val="00545593"/>
    <w:rsid w:val="00567079"/>
    <w:rsid w:val="00577C6C"/>
    <w:rsid w:val="005B5054"/>
    <w:rsid w:val="005C2FE2"/>
    <w:rsid w:val="005E2BC9"/>
    <w:rsid w:val="00605102"/>
    <w:rsid w:val="006215AA"/>
    <w:rsid w:val="00676A36"/>
    <w:rsid w:val="006913C9"/>
    <w:rsid w:val="00691481"/>
    <w:rsid w:val="0069470D"/>
    <w:rsid w:val="007046B7"/>
    <w:rsid w:val="00734F00"/>
    <w:rsid w:val="007A70AE"/>
    <w:rsid w:val="0080534A"/>
    <w:rsid w:val="008362E8"/>
    <w:rsid w:val="008A1768"/>
    <w:rsid w:val="008D65D8"/>
    <w:rsid w:val="008F4429"/>
    <w:rsid w:val="00900F55"/>
    <w:rsid w:val="009217E5"/>
    <w:rsid w:val="0094021A"/>
    <w:rsid w:val="00956999"/>
    <w:rsid w:val="009B026B"/>
    <w:rsid w:val="009C6A0B"/>
    <w:rsid w:val="009F0C77"/>
    <w:rsid w:val="009F4DD1"/>
    <w:rsid w:val="00A1164A"/>
    <w:rsid w:val="00A41684"/>
    <w:rsid w:val="00A64E80"/>
    <w:rsid w:val="00A72BCD"/>
    <w:rsid w:val="00A741D9"/>
    <w:rsid w:val="00A833AB"/>
    <w:rsid w:val="00A9741D"/>
    <w:rsid w:val="00AD4B17"/>
    <w:rsid w:val="00B412D4"/>
    <w:rsid w:val="00B52DFF"/>
    <w:rsid w:val="00BC2EF6"/>
    <w:rsid w:val="00BE3C22"/>
    <w:rsid w:val="00C0345E"/>
    <w:rsid w:val="00C262F4"/>
    <w:rsid w:val="00C3483A"/>
    <w:rsid w:val="00C44E7A"/>
    <w:rsid w:val="00C56314"/>
    <w:rsid w:val="00C74E9D"/>
    <w:rsid w:val="00C82FD3"/>
    <w:rsid w:val="00C8346D"/>
    <w:rsid w:val="00C92819"/>
    <w:rsid w:val="00CC6B7B"/>
    <w:rsid w:val="00CD016D"/>
    <w:rsid w:val="00CD2089"/>
    <w:rsid w:val="00D73A67"/>
    <w:rsid w:val="00D970A9"/>
    <w:rsid w:val="00DF3845"/>
    <w:rsid w:val="00E007D8"/>
    <w:rsid w:val="00E13A94"/>
    <w:rsid w:val="00E1434A"/>
    <w:rsid w:val="00E358B3"/>
    <w:rsid w:val="00E37B23"/>
    <w:rsid w:val="00E41911"/>
    <w:rsid w:val="00E90EF9"/>
    <w:rsid w:val="00E91473"/>
    <w:rsid w:val="00E92EEF"/>
    <w:rsid w:val="00ED5373"/>
    <w:rsid w:val="00F163E3"/>
    <w:rsid w:val="00F24442"/>
    <w:rsid w:val="00F50AE3"/>
    <w:rsid w:val="00F67CF1"/>
    <w:rsid w:val="00F840F0"/>
    <w:rsid w:val="00FB0D0D"/>
    <w:rsid w:val="00FB1D26"/>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E034D0A-782F-420D-9CD4-47D22A938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0F55"/>
    <w:rPr>
      <w:rFonts w:ascii="Tahoma" w:hAnsi="Tahoma" w:cs="Tahoma"/>
      <w:sz w:val="16"/>
      <w:szCs w:val="16"/>
    </w:rPr>
  </w:style>
  <w:style w:type="character" w:customStyle="1" w:styleId="BalloonTextChar">
    <w:name w:val="Balloon Text Char"/>
    <w:basedOn w:val="DefaultParagraphFont"/>
    <w:link w:val="BalloonText"/>
    <w:uiPriority w:val="99"/>
    <w:semiHidden/>
    <w:rsid w:val="00900F55"/>
    <w:rPr>
      <w:rFonts w:ascii="Tahoma" w:eastAsia="Times New Roman" w:hAnsi="Tahoma" w:cs="Tahoma"/>
      <w:sz w:val="16"/>
      <w:szCs w:val="16"/>
    </w:rPr>
  </w:style>
  <w:style w:type="character" w:styleId="Hyperlink">
    <w:name w:val="Hyperlink"/>
    <w:basedOn w:val="DefaultParagraphFont"/>
    <w:uiPriority w:val="99"/>
    <w:unhideWhenUsed/>
    <w:rsid w:val="009217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103_20110414.docx" TargetMode="External"/><Relationship Id="rId3" Type="http://schemas.openxmlformats.org/officeDocument/2006/relationships/settings" Target="settings.xml"/><Relationship Id="rId7" Type="http://schemas.openxmlformats.org/officeDocument/2006/relationships/hyperlink" Target="file:///h:\hj%20archive\2011\04-14-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BAEC52-BD78-4988-92F9-9880385CD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527</Words>
  <Characters>3001</Characters>
  <Application>Microsoft Office Word</Application>
  <DocSecurity>4</DocSecurity>
  <Lines>96</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4103: Sam Gamble, Jr. - South Carolina Legislature Online</dc:title>
  <dc:subject/>
  <dc:creator>gailmoore</dc:creator>
  <cp:keywords/>
  <dc:description/>
  <cp:lastModifiedBy>N Cumfer</cp:lastModifiedBy>
  <cp:revision>2</cp:revision>
  <cp:lastPrinted>2011-04-14T14:27:00Z</cp:lastPrinted>
  <dcterms:created xsi:type="dcterms:W3CDTF">2014-11-24T14:07:00Z</dcterms:created>
  <dcterms:modified xsi:type="dcterms:W3CDTF">2014-11-24T14:07:00Z</dcterms:modified>
</cp:coreProperties>
</file>